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D17" w:rsidRDefault="00481D58" w:rsidP="008169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doni MT Black" w:eastAsia="微軟正黑體" w:hAnsi="Bodoni MT Black" w:cs="新細明體"/>
          <w:b/>
          <w:bCs/>
          <w:color w:val="993300"/>
          <w:kern w:val="0"/>
          <w:sz w:val="36"/>
          <w:szCs w:val="36"/>
        </w:rPr>
      </w:pPr>
      <w:r w:rsidRPr="00784D17">
        <w:rPr>
          <w:rFonts w:ascii="Bodoni MT Black" w:eastAsia="微軟正黑體" w:hAnsi="Bodoni MT Black" w:cs="新細明體"/>
          <w:b/>
          <w:bCs/>
          <w:color w:val="993300"/>
          <w:kern w:val="0"/>
          <w:sz w:val="36"/>
          <w:szCs w:val="36"/>
        </w:rPr>
        <w:t xml:space="preserve">NTSU </w:t>
      </w:r>
    </w:p>
    <w:p w:rsidR="00481D58" w:rsidRPr="00784D17" w:rsidRDefault="00481D58" w:rsidP="008169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doni MT Black" w:eastAsia="微軟正黑體" w:hAnsi="Bodoni MT Black" w:cs="新細明體"/>
          <w:b/>
          <w:bCs/>
          <w:color w:val="993300"/>
          <w:kern w:val="0"/>
          <w:sz w:val="36"/>
          <w:szCs w:val="36"/>
        </w:rPr>
      </w:pPr>
      <w:r w:rsidRPr="00784D17">
        <w:rPr>
          <w:rFonts w:ascii="Bodoni MT Black" w:eastAsia="微軟正黑體" w:hAnsi="Bodoni MT Black" w:cs="新細明體"/>
          <w:b/>
          <w:bCs/>
          <w:color w:val="993300"/>
          <w:kern w:val="0"/>
          <w:sz w:val="36"/>
          <w:szCs w:val="36"/>
        </w:rPr>
        <w:t>“</w:t>
      </w:r>
      <w:r w:rsidR="009606E6" w:rsidRPr="00784D17">
        <w:rPr>
          <w:rFonts w:ascii="Bodoni MT Black" w:eastAsia="微軟正黑體" w:hAnsi="Bodoni MT Black" w:cs="新細明體"/>
          <w:b/>
          <w:bCs/>
          <w:color w:val="993300"/>
          <w:kern w:val="0"/>
          <w:sz w:val="36"/>
          <w:szCs w:val="36"/>
        </w:rPr>
        <w:t>Student Physical Examination</w:t>
      </w:r>
      <w:r w:rsidR="005F2386" w:rsidRPr="00784D17">
        <w:rPr>
          <w:rFonts w:ascii="Bodoni MT Black" w:eastAsia="微軟正黑體" w:hAnsi="Bodoni MT Black" w:cs="新細明體"/>
          <w:b/>
          <w:bCs/>
          <w:color w:val="993300"/>
          <w:kern w:val="0"/>
          <w:sz w:val="36"/>
          <w:szCs w:val="36"/>
        </w:rPr>
        <w:t xml:space="preserve"> </w:t>
      </w:r>
      <w:r w:rsidR="005F2386" w:rsidRPr="00784D17">
        <w:rPr>
          <w:rFonts w:ascii="Bodoni MT Black" w:eastAsia="微軟正黑體" w:hAnsi="Bodoni MT Black" w:cs="新細明體"/>
          <w:bCs/>
          <w:color w:val="A25A12" w:themeColor="accent3"/>
          <w:kern w:val="0"/>
          <w:sz w:val="36"/>
          <w:szCs w:val="36"/>
        </w:rPr>
        <w:t>Guidelines</w:t>
      </w:r>
      <w:r w:rsidRPr="00784D17">
        <w:rPr>
          <w:rFonts w:ascii="Bodoni MT Black" w:eastAsia="微軟正黑體" w:hAnsi="Bodoni MT Black" w:cs="新細明體"/>
          <w:b/>
          <w:bCs/>
          <w:color w:val="993300"/>
          <w:kern w:val="0"/>
          <w:sz w:val="36"/>
          <w:szCs w:val="36"/>
        </w:rPr>
        <w:t>”</w:t>
      </w:r>
    </w:p>
    <w:p w:rsidR="00F00FC0" w:rsidRDefault="00F00FC0" w:rsidP="008169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微軟正黑體" w:eastAsia="微軟正黑體" w:hAnsi="微軟正黑體" w:cs="新細明體"/>
          <w:b/>
          <w:bCs/>
          <w:color w:val="993300"/>
          <w:kern w:val="0"/>
          <w:sz w:val="32"/>
          <w:szCs w:val="32"/>
        </w:rPr>
      </w:pPr>
    </w:p>
    <w:p w:rsidR="00481D58" w:rsidRPr="009F0A95" w:rsidRDefault="00F00FC0" w:rsidP="005F2386">
      <w:pPr>
        <w:pStyle w:val="af0"/>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rPr>
          <w:rFonts w:ascii="Bodoni MT Condensed" w:eastAsia="微軟正黑體" w:hAnsi="Bodoni MT Condensed" w:cs="新細明體"/>
          <w:bCs/>
          <w:color w:val="A25A12" w:themeColor="accent3"/>
          <w:kern w:val="0"/>
          <w:sz w:val="36"/>
          <w:szCs w:val="36"/>
        </w:rPr>
      </w:pPr>
      <w:r w:rsidRPr="009F0A95">
        <w:rPr>
          <w:rFonts w:ascii="Bodoni MT Condensed" w:hAnsi="Bodoni MT Condensed"/>
          <w:color w:val="A25A12" w:themeColor="accent3"/>
          <w:sz w:val="36"/>
          <w:szCs w:val="36"/>
          <w:u w:val="single"/>
        </w:rPr>
        <w:t>Exam Location</w:t>
      </w:r>
      <w:r w:rsidRPr="009F0A95">
        <w:rPr>
          <w:rFonts w:ascii="Bodoni MT Condensed" w:hAnsi="Bodoni MT Condensed"/>
          <w:color w:val="A25A12" w:themeColor="accent3"/>
          <w:sz w:val="36"/>
          <w:szCs w:val="36"/>
        </w:rPr>
        <w:t xml:space="preserve"> : 5</w:t>
      </w:r>
      <w:r w:rsidRPr="009F0A95">
        <w:rPr>
          <w:rFonts w:ascii="Bodoni MT Condensed" w:eastAsia="微軟正黑體" w:hAnsi="Bodoni MT Condensed" w:cs="新細明體"/>
          <w:bCs/>
          <w:color w:val="A25A12" w:themeColor="accent3"/>
          <w:kern w:val="0"/>
          <w:sz w:val="36"/>
          <w:szCs w:val="36"/>
        </w:rPr>
        <w:t xml:space="preserve">F, </w:t>
      </w:r>
      <w:r w:rsidR="00C96A38" w:rsidRPr="009F0A95">
        <w:rPr>
          <w:rFonts w:ascii="Bodoni MT Condensed" w:eastAsia="微軟正黑體" w:hAnsi="Bodoni MT Condensed" w:cs="新細明體"/>
          <w:bCs/>
          <w:color w:val="A25A12" w:themeColor="accent3"/>
          <w:kern w:val="0"/>
          <w:sz w:val="36"/>
          <w:szCs w:val="36"/>
        </w:rPr>
        <w:t>Health center</w:t>
      </w:r>
      <w:r w:rsidR="00E2214B">
        <w:rPr>
          <w:rFonts w:ascii="Bodoni MT Condensed" w:eastAsia="微軟正黑體" w:hAnsi="Bodoni MT Condensed" w:cs="新細明體" w:hint="eastAsia"/>
          <w:bCs/>
          <w:color w:val="A25A12" w:themeColor="accent3"/>
          <w:kern w:val="0"/>
          <w:sz w:val="36"/>
          <w:szCs w:val="36"/>
        </w:rPr>
        <w:t>,</w:t>
      </w:r>
      <w:r w:rsidR="00E2214B">
        <w:rPr>
          <w:rFonts w:ascii="Bodoni MT Condensed" w:eastAsia="微軟正黑體" w:hAnsi="Bodoni MT Condensed" w:cs="新細明體"/>
          <w:bCs/>
          <w:color w:val="A25A12" w:themeColor="accent3"/>
          <w:kern w:val="0"/>
          <w:sz w:val="36"/>
          <w:szCs w:val="36"/>
        </w:rPr>
        <w:t xml:space="preserve"> Country Hospital</w:t>
      </w:r>
    </w:p>
    <w:p w:rsidR="00CA172D" w:rsidRDefault="009F0A95" w:rsidP="005F2386">
      <w:pPr>
        <w:pStyle w:val="af0"/>
        <w:widowControl/>
        <w:numPr>
          <w:ilvl w:val="0"/>
          <w:numId w:val="1"/>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1" w:left="-2" w:firstLineChars="39" w:firstLine="140"/>
        <w:rPr>
          <w:rStyle w:val="af1"/>
          <w:rFonts w:ascii="Bodoni MT Condensed" w:eastAsia="微軟正黑體" w:hAnsi="Bodoni MT Condensed"/>
          <w:b w:val="0"/>
          <w:color w:val="A25A12" w:themeColor="accent3"/>
          <w:sz w:val="36"/>
          <w:szCs w:val="36"/>
          <w:shd w:val="clear" w:color="auto" w:fill="FFFFFF"/>
        </w:rPr>
      </w:pPr>
      <w:r w:rsidRPr="005F2386">
        <w:rPr>
          <w:rStyle w:val="af1"/>
          <w:rFonts w:ascii="Bodoni MT Condensed" w:eastAsia="微軟正黑體" w:hAnsi="Bodoni MT Condensed"/>
          <w:b w:val="0"/>
          <w:color w:val="A25A12" w:themeColor="accent3"/>
          <w:sz w:val="36"/>
          <w:szCs w:val="36"/>
          <w:u w:val="single"/>
          <w:shd w:val="clear" w:color="auto" w:fill="FFFFFF"/>
        </w:rPr>
        <w:t>Service Time</w:t>
      </w:r>
      <w:r w:rsidRPr="005F2386">
        <w:rPr>
          <w:rStyle w:val="af1"/>
          <w:rFonts w:ascii="Bodoni MT Condensed" w:eastAsia="微軟正黑體" w:hAnsi="Bodoni MT Condensed"/>
          <w:b w:val="0"/>
          <w:color w:val="A25A12" w:themeColor="accent3"/>
          <w:sz w:val="36"/>
          <w:szCs w:val="36"/>
          <w:shd w:val="clear" w:color="auto" w:fill="FFFFFF"/>
        </w:rPr>
        <w:t xml:space="preserve"> :  Monday to Friday AM 08:00-11:00</w:t>
      </w:r>
      <w:r w:rsidRPr="005F2386">
        <w:rPr>
          <w:rStyle w:val="af1"/>
          <w:rFonts w:ascii="Bodoni MT Condensed" w:eastAsia="微軟正黑體" w:hAnsi="Bodoni MT Condensed"/>
          <w:b w:val="0"/>
          <w:color w:val="A25A12" w:themeColor="accent3"/>
          <w:sz w:val="36"/>
          <w:szCs w:val="36"/>
          <w:shd w:val="clear" w:color="auto" w:fill="FFFFFF"/>
        </w:rPr>
        <w:t>，</w:t>
      </w:r>
    </w:p>
    <w:p w:rsidR="00C96A38" w:rsidRDefault="009F0A95" w:rsidP="00CA172D">
      <w:pPr>
        <w:pStyle w:val="af0"/>
        <w:widowControl/>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left="138" w:firstLineChars="600" w:firstLine="2160"/>
        <w:rPr>
          <w:rStyle w:val="af1"/>
          <w:rFonts w:ascii="Bodoni MT Condensed" w:eastAsia="微軟正黑體" w:hAnsi="Bodoni MT Condensed"/>
          <w:b w:val="0"/>
          <w:color w:val="A25A12" w:themeColor="accent3"/>
          <w:sz w:val="36"/>
          <w:szCs w:val="36"/>
          <w:shd w:val="clear" w:color="auto" w:fill="FFFFFF"/>
        </w:rPr>
      </w:pPr>
      <w:proofErr w:type="spellStart"/>
      <w:r w:rsidRPr="005F2386">
        <w:rPr>
          <w:rStyle w:val="af1"/>
          <w:rFonts w:ascii="Bodoni MT Condensed" w:eastAsia="微軟正黑體" w:hAnsi="Bodoni MT Condensed"/>
          <w:b w:val="0"/>
          <w:color w:val="A25A12" w:themeColor="accent3"/>
          <w:sz w:val="36"/>
          <w:szCs w:val="36"/>
          <w:shd w:val="clear" w:color="auto" w:fill="FFFFFF"/>
        </w:rPr>
        <w:t>Saterday</w:t>
      </w:r>
      <w:proofErr w:type="spellEnd"/>
      <w:r w:rsidRPr="005F2386">
        <w:rPr>
          <w:rStyle w:val="af1"/>
          <w:rFonts w:ascii="Bodoni MT Condensed" w:eastAsia="微軟正黑體" w:hAnsi="Bodoni MT Condensed"/>
          <w:b w:val="0"/>
          <w:color w:val="A25A12" w:themeColor="accent3"/>
          <w:sz w:val="36"/>
          <w:szCs w:val="36"/>
          <w:shd w:val="clear" w:color="auto" w:fill="FFFFFF"/>
        </w:rPr>
        <w:t xml:space="preserve"> AM 08:00-10:00</w:t>
      </w:r>
    </w:p>
    <w:p w:rsidR="009F0A95" w:rsidRPr="005F2386" w:rsidRDefault="005F2386" w:rsidP="005F2386">
      <w:pPr>
        <w:pStyle w:val="af0"/>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rPr>
          <w:rFonts w:ascii="Bodoni MT Condensed" w:eastAsia="微軟正黑體" w:hAnsi="Bodoni MT Condensed" w:cs="新細明體"/>
          <w:bCs/>
          <w:color w:val="A25A12" w:themeColor="accent3"/>
          <w:kern w:val="0"/>
          <w:sz w:val="36"/>
          <w:szCs w:val="36"/>
        </w:rPr>
      </w:pPr>
      <w:r w:rsidRPr="005F2386">
        <w:rPr>
          <w:rFonts w:ascii="Bodoni MT Condensed" w:eastAsia="微軟正黑體" w:hAnsi="Bodoni MT Condensed" w:cs="新細明體"/>
          <w:bCs/>
          <w:color w:val="A25A12" w:themeColor="accent3"/>
          <w:kern w:val="0"/>
          <w:sz w:val="36"/>
          <w:szCs w:val="36"/>
          <w:u w:val="single"/>
        </w:rPr>
        <w:t>Guidelines</w:t>
      </w:r>
      <w:r w:rsidR="009606E6" w:rsidRPr="005F2386">
        <w:rPr>
          <w:rFonts w:ascii="Bodoni MT Condensed" w:hAnsi="Bodoni MT Condensed"/>
          <w:color w:val="A25A12" w:themeColor="accent3"/>
          <w:sz w:val="36"/>
          <w:szCs w:val="36"/>
          <w:u w:val="single"/>
        </w:rPr>
        <w:t xml:space="preserve"> </w:t>
      </w:r>
      <w:r w:rsidRPr="005F2386">
        <w:rPr>
          <w:rFonts w:ascii="Bodoni MT Condensed" w:hAnsi="Bodoni MT Condensed"/>
          <w:color w:val="A25A12" w:themeColor="accent3"/>
          <w:sz w:val="36"/>
          <w:szCs w:val="36"/>
          <w:u w:val="single"/>
        </w:rPr>
        <w:t xml:space="preserve">before physical </w:t>
      </w:r>
      <w:proofErr w:type="gramStart"/>
      <w:r w:rsidRPr="005F2386">
        <w:rPr>
          <w:rFonts w:ascii="Bodoni MT Condensed" w:hAnsi="Bodoni MT Condensed"/>
          <w:color w:val="A25A12" w:themeColor="accent3"/>
          <w:sz w:val="36"/>
          <w:szCs w:val="36"/>
          <w:u w:val="single"/>
        </w:rPr>
        <w:t>examination</w:t>
      </w:r>
      <w:r>
        <w:rPr>
          <w:rFonts w:ascii="Bodoni MT Condensed" w:hAnsi="Bodoni MT Condensed"/>
          <w:color w:val="A25A12" w:themeColor="accent3"/>
          <w:sz w:val="36"/>
          <w:szCs w:val="36"/>
          <w:u w:val="single"/>
        </w:rPr>
        <w:t xml:space="preserve"> </w:t>
      </w:r>
      <w:r w:rsidRPr="005F2386">
        <w:rPr>
          <w:rFonts w:ascii="Bodoni MT Condensed" w:hAnsi="Bodoni MT Condensed"/>
          <w:color w:val="A25A12" w:themeColor="accent3"/>
          <w:sz w:val="36"/>
          <w:szCs w:val="36"/>
        </w:rPr>
        <w:t>:</w:t>
      </w:r>
      <w:proofErr w:type="gramEnd"/>
      <w:r>
        <w:rPr>
          <w:rFonts w:ascii="Bodoni MT Condensed" w:hAnsi="Bodoni MT Condensed"/>
          <w:color w:val="A25A12" w:themeColor="accent3"/>
          <w:sz w:val="36"/>
          <w:szCs w:val="36"/>
        </w:rPr>
        <w:t xml:space="preserve"> </w:t>
      </w:r>
      <w:r w:rsidRPr="005F2386">
        <w:rPr>
          <w:rFonts w:ascii="Bodoni MT Condensed" w:hAnsi="Bodoni MT Condensed"/>
          <w:color w:val="A25A12" w:themeColor="accent3"/>
          <w:sz w:val="36"/>
          <w:szCs w:val="36"/>
        </w:rPr>
        <w:t xml:space="preserve"> Please do not eat anything for six hours prior to the physical examination. Please do not eat anything after 12 a.m. of the previous day. Any student with any chronic disease, such as hypertension or diabetics, should still take your medicine.</w:t>
      </w:r>
    </w:p>
    <w:p w:rsidR="005F2386" w:rsidRPr="005F2386" w:rsidRDefault="005F2386" w:rsidP="005F2386">
      <w:pPr>
        <w:pStyle w:val="af0"/>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rPr>
          <w:rFonts w:ascii="Bodoni MT Condensed" w:eastAsia="微軟正黑體" w:hAnsi="Bodoni MT Condensed" w:cs="新細明體"/>
          <w:bCs/>
          <w:color w:val="A25A12" w:themeColor="accent3"/>
          <w:kern w:val="0"/>
          <w:sz w:val="36"/>
          <w:szCs w:val="36"/>
        </w:rPr>
      </w:pPr>
      <w:r w:rsidRPr="005F2386">
        <w:rPr>
          <w:rFonts w:ascii="Bodoni MT Condensed" w:eastAsia="微軟正黑體" w:hAnsi="Bodoni MT Condensed" w:cs="新細明體"/>
          <w:bCs/>
          <w:color w:val="A25A12" w:themeColor="accent3"/>
          <w:kern w:val="0"/>
          <w:sz w:val="36"/>
          <w:szCs w:val="36"/>
          <w:u w:val="single"/>
        </w:rPr>
        <w:t>Guidelines on physical examination day</w:t>
      </w:r>
      <w:r>
        <w:rPr>
          <w:rFonts w:ascii="Bodoni MT Condensed" w:eastAsia="微軟正黑體" w:hAnsi="Bodoni MT Condensed" w:cs="新細明體"/>
          <w:bCs/>
          <w:color w:val="A25A12" w:themeColor="accent3"/>
          <w:kern w:val="0"/>
          <w:sz w:val="36"/>
          <w:szCs w:val="36"/>
        </w:rPr>
        <w:t xml:space="preserve"> </w:t>
      </w:r>
      <w:r w:rsidRPr="005F2386">
        <w:rPr>
          <w:rFonts w:ascii="Bodoni MT Condensed" w:eastAsia="微軟正黑體" w:hAnsi="Bodoni MT Condensed" w:cs="新細明體"/>
          <w:bCs/>
          <w:color w:val="A25A12" w:themeColor="accent3"/>
          <w:kern w:val="0"/>
          <w:sz w:val="36"/>
          <w:szCs w:val="36"/>
        </w:rPr>
        <w:t>:</w:t>
      </w:r>
    </w:p>
    <w:p w:rsidR="005F2386" w:rsidRPr="005F2386" w:rsidRDefault="005F2386" w:rsidP="005F2386">
      <w:pPr>
        <w:pStyle w:val="af0"/>
        <w:widowControl/>
        <w:shd w:val="clear" w:color="auto" w:fill="FFFFFF"/>
        <w:tabs>
          <w:tab w:val="left" w:pos="916"/>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left="692"/>
        <w:rPr>
          <w:rFonts w:ascii="Bodoni MT Condensed" w:eastAsia="微軟正黑體" w:hAnsi="Bodoni MT Condensed" w:cs="新細明體"/>
          <w:bCs/>
          <w:color w:val="A25A12" w:themeColor="accent3"/>
          <w:kern w:val="0"/>
          <w:sz w:val="36"/>
          <w:szCs w:val="36"/>
        </w:rPr>
      </w:pPr>
      <w:r w:rsidRPr="005F2386">
        <w:rPr>
          <w:rFonts w:ascii="Bodoni MT Condensed" w:eastAsia="微軟正黑體" w:hAnsi="Bodoni MT Condensed" w:cs="新細明體"/>
          <w:bCs/>
          <w:color w:val="A25A12" w:themeColor="accent3"/>
          <w:kern w:val="0"/>
          <w:sz w:val="36"/>
          <w:szCs w:val="36"/>
        </w:rPr>
        <w:t>(1)</w:t>
      </w:r>
      <w:r w:rsidRPr="005F2386">
        <w:rPr>
          <w:rFonts w:ascii="Bodoni MT Condensed" w:eastAsia="微軟正黑體" w:hAnsi="Bodoni MT Condensed" w:cs="新細明體"/>
          <w:bCs/>
          <w:color w:val="A25A12" w:themeColor="accent3"/>
          <w:kern w:val="0"/>
          <w:sz w:val="36"/>
          <w:szCs w:val="36"/>
        </w:rPr>
        <w:tab/>
        <w:t>Wear simple clothing. Do not wear any metal object or bring any precious item.</w:t>
      </w:r>
    </w:p>
    <w:p w:rsidR="005F2386" w:rsidRDefault="005F2386" w:rsidP="005F2386">
      <w:pPr>
        <w:pStyle w:val="af0"/>
        <w:widowControl/>
        <w:shd w:val="clear" w:color="auto" w:fill="FFFFFF"/>
        <w:tabs>
          <w:tab w:val="left" w:pos="916"/>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296" w:left="1131" w:hangingChars="117" w:hanging="421"/>
        <w:rPr>
          <w:rFonts w:ascii="Bodoni MT Condensed" w:eastAsia="微軟正黑體" w:hAnsi="Bodoni MT Condensed" w:cs="新細明體"/>
          <w:bCs/>
          <w:color w:val="A25A12" w:themeColor="accent3"/>
          <w:kern w:val="0"/>
          <w:sz w:val="36"/>
          <w:szCs w:val="36"/>
        </w:rPr>
      </w:pPr>
      <w:r w:rsidRPr="005F2386">
        <w:rPr>
          <w:rFonts w:ascii="Bodoni MT Condensed" w:eastAsia="微軟正黑體" w:hAnsi="Bodoni MT Condensed" w:cs="新細明體"/>
          <w:bCs/>
          <w:color w:val="A25A12" w:themeColor="accent3"/>
          <w:kern w:val="0"/>
          <w:sz w:val="36"/>
          <w:szCs w:val="36"/>
        </w:rPr>
        <w:t>(2)</w:t>
      </w:r>
      <w:r w:rsidRPr="005F2386">
        <w:rPr>
          <w:rFonts w:ascii="Bodoni MT Condensed" w:eastAsia="微軟正黑體" w:hAnsi="Bodoni MT Condensed" w:cs="新細明體"/>
          <w:bCs/>
          <w:color w:val="A25A12" w:themeColor="accent3"/>
          <w:kern w:val="0"/>
          <w:sz w:val="36"/>
          <w:szCs w:val="36"/>
        </w:rPr>
        <w:tab/>
      </w:r>
      <w:r w:rsidRPr="005F2386">
        <w:rPr>
          <w:rFonts w:ascii="Bodoni MT Condensed" w:eastAsia="微軟正黑體" w:hAnsi="Bodoni MT Condensed" w:cs="新細明體"/>
          <w:bCs/>
          <w:color w:val="A25A12" w:themeColor="accent3"/>
          <w:kern w:val="0"/>
          <w:sz w:val="36"/>
          <w:szCs w:val="36"/>
        </w:rPr>
        <w:tab/>
        <w:t>For female students, please do not accept an X-ray if you are pregnant or may be pregnant.</w:t>
      </w:r>
    </w:p>
    <w:p w:rsidR="005F2386" w:rsidRPr="005F2386" w:rsidRDefault="005F2386" w:rsidP="005F2386">
      <w:pPr>
        <w:pStyle w:val="af0"/>
        <w:widowControl/>
        <w:numPr>
          <w:ilvl w:val="0"/>
          <w:numId w:val="2"/>
        </w:numPr>
        <w:shd w:val="clear" w:color="auto" w:fill="FFFFFF"/>
        <w:tabs>
          <w:tab w:val="left" w:pos="916"/>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rPr>
          <w:rFonts w:ascii="Bodoni MT Condensed" w:eastAsia="微軟正黑體" w:hAnsi="Bodoni MT Condensed" w:cs="新細明體"/>
          <w:bCs/>
          <w:color w:val="A25A12" w:themeColor="accent3"/>
          <w:kern w:val="0"/>
          <w:sz w:val="36"/>
          <w:szCs w:val="36"/>
        </w:rPr>
      </w:pPr>
      <w:r w:rsidRPr="00B10FED">
        <w:rPr>
          <w:rFonts w:ascii="Bodoni MT Condensed" w:eastAsia="微軟正黑體" w:hAnsi="Bodoni MT Condensed" w:cs="新細明體"/>
          <w:bCs/>
          <w:color w:val="A25A12" w:themeColor="accent3"/>
          <w:kern w:val="0"/>
          <w:sz w:val="36"/>
          <w:szCs w:val="36"/>
          <w:u w:val="single"/>
        </w:rPr>
        <w:t>To download the physical examination form</w:t>
      </w:r>
      <w:r w:rsidRPr="005F2386">
        <w:rPr>
          <w:rFonts w:ascii="Bodoni MT Condensed" w:eastAsia="微軟正黑體" w:hAnsi="Bodoni MT Condensed" w:cs="新細明體"/>
          <w:bCs/>
          <w:color w:val="A25A12" w:themeColor="accent3"/>
          <w:kern w:val="0"/>
          <w:sz w:val="36"/>
          <w:szCs w:val="36"/>
        </w:rPr>
        <w:t>, hospital examination registration form or for other latest information, please see the website of the health center</w:t>
      </w:r>
      <w:r>
        <w:rPr>
          <w:rFonts w:ascii="Bodoni MT Condensed" w:eastAsia="微軟正黑體" w:hAnsi="Bodoni MT Condensed" w:cs="新細明體"/>
          <w:bCs/>
          <w:color w:val="A25A12" w:themeColor="accent3"/>
          <w:kern w:val="0"/>
          <w:sz w:val="36"/>
          <w:szCs w:val="36"/>
        </w:rPr>
        <w:t xml:space="preserve"> </w:t>
      </w:r>
      <w:r w:rsidRPr="005F2386">
        <w:rPr>
          <w:rFonts w:ascii="Bodoni MT Condensed" w:eastAsia="微軟正黑體" w:hAnsi="Bodoni MT Condensed" w:cs="新細明體"/>
          <w:bCs/>
          <w:color w:val="A25A12" w:themeColor="accent3"/>
          <w:kern w:val="0"/>
          <w:sz w:val="36"/>
          <w:szCs w:val="36"/>
        </w:rPr>
        <w:t>:</w:t>
      </w:r>
    </w:p>
    <w:p w:rsidR="005F2386" w:rsidRPr="005F2386" w:rsidRDefault="00962CD5" w:rsidP="005F2386">
      <w:pPr>
        <w:pStyle w:val="af0"/>
        <w:widowControl/>
        <w:shd w:val="clear" w:color="auto" w:fill="FFFFFF"/>
        <w:tabs>
          <w:tab w:val="left" w:pos="916"/>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0" w:left="780"/>
        <w:rPr>
          <w:rFonts w:ascii="Bodoni MT Condensed" w:eastAsia="微軟正黑體" w:hAnsi="Bodoni MT Condensed" w:cs="新細明體"/>
          <w:bCs/>
          <w:color w:val="A25A12" w:themeColor="accent3"/>
          <w:kern w:val="0"/>
          <w:sz w:val="36"/>
          <w:szCs w:val="36"/>
        </w:rPr>
      </w:pPr>
      <w:bookmarkStart w:id="0" w:name="_GoBack"/>
      <w:r>
        <w:rPr>
          <w:rFonts w:ascii="Bodoni MT Condensed" w:eastAsia="微軟正黑體" w:hAnsi="Bodoni MT Condensed" w:cs="新細明體"/>
          <w:bCs/>
          <w:noProof/>
          <w:color w:val="A25A12" w:themeColor="accent3"/>
          <w:kern w:val="0"/>
          <w:sz w:val="36"/>
          <w:szCs w:val="36"/>
        </w:rPr>
        <w:drawing>
          <wp:anchor distT="0" distB="0" distL="114300" distR="114300" simplePos="0" relativeHeight="251672576" behindDoc="0" locked="0" layoutInCell="1" allowOverlap="1">
            <wp:simplePos x="0" y="0"/>
            <wp:positionH relativeFrom="column">
              <wp:posOffset>3843909</wp:posOffset>
            </wp:positionH>
            <wp:positionV relativeFrom="paragraph">
              <wp:posOffset>889635</wp:posOffset>
            </wp:positionV>
            <wp:extent cx="974090" cy="97536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90630-1.jpg"/>
                    <pic:cNvPicPr/>
                  </pic:nvPicPr>
                  <pic:blipFill rotWithShape="1">
                    <a:blip r:embed="rId8">
                      <a:extLst>
                        <a:ext uri="{28A0092B-C50C-407E-A947-70E740481C1C}">
                          <a14:useLocalDpi xmlns:a14="http://schemas.microsoft.com/office/drawing/2010/main" val="0"/>
                        </a:ext>
                      </a:extLst>
                    </a:blip>
                    <a:srcRect l="7025" t="6682" r="7126" b="7441"/>
                    <a:stretch/>
                  </pic:blipFill>
                  <pic:spPr bwMode="auto">
                    <a:xfrm>
                      <a:off x="0" y="0"/>
                      <a:ext cx="974090" cy="97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5F2386" w:rsidRPr="005F2386">
        <w:rPr>
          <w:rFonts w:ascii="Bodoni MT Condensed" w:eastAsia="微軟正黑體" w:hAnsi="Bodoni MT Condensed" w:cs="新細明體" w:hint="eastAsia"/>
          <w:bCs/>
          <w:color w:val="A25A12" w:themeColor="accent3"/>
          <w:kern w:val="0"/>
          <w:sz w:val="36"/>
          <w:szCs w:val="36"/>
        </w:rPr>
        <w:t xml:space="preserve">School website </w:t>
      </w:r>
      <w:r w:rsidR="005F2386" w:rsidRPr="005F2386">
        <w:rPr>
          <w:rFonts w:ascii="Bodoni MT Condensed" w:eastAsia="微軟正黑體" w:hAnsi="Bodoni MT Condensed" w:cs="新細明體" w:hint="eastAsia"/>
          <w:bCs/>
          <w:color w:val="A25A12" w:themeColor="accent3"/>
          <w:kern w:val="0"/>
          <w:sz w:val="36"/>
          <w:szCs w:val="36"/>
        </w:rPr>
        <w:t>→</w:t>
      </w:r>
      <w:r w:rsidR="005F2386" w:rsidRPr="005F2386">
        <w:rPr>
          <w:rFonts w:ascii="Bodoni MT Condensed" w:eastAsia="微軟正黑體" w:hAnsi="Bodoni MT Condensed" w:cs="新細明體" w:hint="eastAsia"/>
          <w:bCs/>
          <w:color w:val="A25A12" w:themeColor="accent3"/>
          <w:kern w:val="0"/>
          <w:sz w:val="36"/>
          <w:szCs w:val="36"/>
        </w:rPr>
        <w:t xml:space="preserve"> Administration Departments </w:t>
      </w:r>
      <w:r w:rsidR="005F2386" w:rsidRPr="005F2386">
        <w:rPr>
          <w:rFonts w:ascii="Bodoni MT Condensed" w:eastAsia="微軟正黑體" w:hAnsi="Bodoni MT Condensed" w:cs="新細明體" w:hint="eastAsia"/>
          <w:bCs/>
          <w:color w:val="A25A12" w:themeColor="accent3"/>
          <w:kern w:val="0"/>
          <w:sz w:val="36"/>
          <w:szCs w:val="36"/>
        </w:rPr>
        <w:t>→</w:t>
      </w:r>
      <w:r w:rsidR="005F2386" w:rsidRPr="005F2386">
        <w:rPr>
          <w:rFonts w:ascii="Bodoni MT Condensed" w:eastAsia="微軟正黑體" w:hAnsi="Bodoni MT Condensed" w:cs="新細明體" w:hint="eastAsia"/>
          <w:bCs/>
          <w:color w:val="A25A12" w:themeColor="accent3"/>
          <w:kern w:val="0"/>
          <w:sz w:val="36"/>
          <w:szCs w:val="36"/>
        </w:rPr>
        <w:t xml:space="preserve"> Student Affairs Department </w:t>
      </w:r>
      <w:r w:rsidR="005F2386" w:rsidRPr="005F2386">
        <w:rPr>
          <w:rFonts w:ascii="Bodoni MT Condensed" w:eastAsia="微軟正黑體" w:hAnsi="Bodoni MT Condensed" w:cs="新細明體" w:hint="eastAsia"/>
          <w:bCs/>
          <w:color w:val="A25A12" w:themeColor="accent3"/>
          <w:kern w:val="0"/>
          <w:sz w:val="36"/>
          <w:szCs w:val="36"/>
        </w:rPr>
        <w:t>→</w:t>
      </w:r>
      <w:r w:rsidR="005F2386" w:rsidRPr="005F2386">
        <w:rPr>
          <w:rFonts w:ascii="Bodoni MT Condensed" w:eastAsia="微軟正黑體" w:hAnsi="Bodoni MT Condensed" w:cs="新細明體" w:hint="eastAsia"/>
          <w:bCs/>
          <w:color w:val="A25A12" w:themeColor="accent3"/>
          <w:kern w:val="0"/>
          <w:sz w:val="36"/>
          <w:szCs w:val="36"/>
        </w:rPr>
        <w:t xml:space="preserve"> Latest News from Health Center</w:t>
      </w:r>
      <w:r w:rsidR="00B10FED">
        <w:rPr>
          <w:rFonts w:ascii="Bodoni MT Condensed" w:eastAsia="微軟正黑體" w:hAnsi="Bodoni MT Condensed" w:cs="新細明體"/>
          <w:bCs/>
          <w:color w:val="A25A12" w:themeColor="accent3"/>
          <w:kern w:val="0"/>
          <w:sz w:val="36"/>
          <w:szCs w:val="36"/>
        </w:rPr>
        <w:t xml:space="preserve">.  </w:t>
      </w:r>
    </w:p>
    <w:p w:rsidR="00481D58" w:rsidRDefault="00481D58" w:rsidP="00962CD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Berlin Sans FB Demi" w:eastAsia="細明體" w:hAnsi="Berlin Sans FB Demi" w:cs="細明體"/>
          <w:color w:val="212121"/>
          <w:kern w:val="0"/>
          <w:sz w:val="40"/>
          <w:szCs w:val="40"/>
          <w:lang w:val="en"/>
        </w:rPr>
      </w:pPr>
    </w:p>
    <w:p w:rsidR="00481D58" w:rsidRDefault="00481D58" w:rsidP="008169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erlin Sans FB Demi" w:eastAsia="細明體" w:hAnsi="Berlin Sans FB Demi" w:cs="細明體"/>
          <w:color w:val="212121"/>
          <w:kern w:val="0"/>
          <w:sz w:val="40"/>
          <w:szCs w:val="40"/>
          <w:lang w:val="en"/>
        </w:rPr>
      </w:pPr>
    </w:p>
    <w:p w:rsidR="00B10FED" w:rsidRDefault="00B10FED" w:rsidP="00B10FED">
      <w:pPr>
        <w:pStyle w:val="af2"/>
        <w:spacing w:before="7"/>
        <w:rPr>
          <w:lang w:val="en-US"/>
        </w:rPr>
      </w:pPr>
    </w:p>
    <w:p w:rsidR="00B10FED" w:rsidRPr="00B10FED" w:rsidRDefault="00B10FED" w:rsidP="00B10FED">
      <w:pPr>
        <w:pStyle w:val="af2"/>
        <w:spacing w:before="7"/>
        <w:rPr>
          <w:rFonts w:ascii="Bodoni MT Condensed" w:hAnsi="Bodoni MT Condensed"/>
          <w:color w:val="A25A12" w:themeColor="accent3"/>
          <w:sz w:val="36"/>
          <w:szCs w:val="36"/>
          <w:lang w:val="en-US"/>
        </w:rPr>
      </w:pPr>
      <w:r w:rsidRPr="00B10FED">
        <w:rPr>
          <w:rFonts w:ascii="Bodoni MT Condensed" w:hAnsi="Bodoni MT Condensed"/>
          <w:color w:val="A25A12" w:themeColor="accent3"/>
          <w:sz w:val="36"/>
          <w:szCs w:val="36"/>
          <w:lang w:val="en-US"/>
        </w:rPr>
        <w:t>(</w:t>
      </w:r>
      <w:r w:rsidRPr="00962CD5">
        <w:rPr>
          <w:rFonts w:ascii="Bodoni MT" w:hAnsi="Bodoni MT"/>
          <w:color w:val="A25A12" w:themeColor="accent3"/>
          <w:sz w:val="32"/>
          <w:szCs w:val="32"/>
          <w:lang w:val="en-US"/>
        </w:rPr>
        <w:t xml:space="preserve">Website </w:t>
      </w:r>
      <w:hyperlink r:id="rId9" w:history="1">
        <w:r w:rsidR="00962CD5" w:rsidRPr="00962CD5">
          <w:rPr>
            <w:rStyle w:val="af4"/>
            <w:rFonts w:ascii="Bodoni MT" w:hAnsi="Bodoni MT"/>
            <w:sz w:val="32"/>
            <w:szCs w:val="32"/>
            <w:lang w:val="en-US"/>
          </w:rPr>
          <w:t>https://students.ntsu.edu.tw/p/404-1003-2655.php?Lang=zh-tw</w:t>
        </w:r>
      </w:hyperlink>
      <w:r w:rsidRPr="00B10FED">
        <w:rPr>
          <w:rFonts w:ascii="Bodoni MT Condensed" w:hAnsi="Bodoni MT Condensed"/>
          <w:color w:val="A25A12" w:themeColor="accent3"/>
          <w:sz w:val="36"/>
          <w:szCs w:val="36"/>
          <w:lang w:val="en-US"/>
        </w:rPr>
        <w:t>)</w:t>
      </w:r>
    </w:p>
    <w:p w:rsidR="00816915" w:rsidRPr="000F6777" w:rsidRDefault="00816915" w:rsidP="008169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doni MT Black" w:eastAsia="細明體" w:hAnsi="Bodoni MT Black" w:cs="細明體"/>
          <w:color w:val="A25A12" w:themeColor="accent3"/>
          <w:kern w:val="0"/>
          <w:sz w:val="44"/>
          <w:szCs w:val="44"/>
          <w:lang w:val="en"/>
        </w:rPr>
      </w:pPr>
      <w:r w:rsidRPr="000F6777">
        <w:rPr>
          <w:rFonts w:ascii="Bodoni MT Black" w:eastAsia="細明體" w:hAnsi="Bodoni MT Black" w:cs="細明體"/>
          <w:color w:val="A25A12" w:themeColor="accent3"/>
          <w:kern w:val="0"/>
          <w:sz w:val="44"/>
          <w:szCs w:val="44"/>
          <w:lang w:val="en"/>
        </w:rPr>
        <w:lastRenderedPageBreak/>
        <w:t>Traffic map</w:t>
      </w:r>
    </w:p>
    <w:p w:rsidR="000F6777" w:rsidRDefault="000F6777" w:rsidP="008169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erlin Sans FB Demi" w:eastAsia="細明體" w:hAnsi="Berlin Sans FB Demi" w:cs="細明體"/>
          <w:color w:val="212121"/>
          <w:kern w:val="0"/>
          <w:sz w:val="40"/>
          <w:szCs w:val="40"/>
          <w:lang w:val="en"/>
        </w:rPr>
      </w:pPr>
    </w:p>
    <w:p w:rsidR="00481D58" w:rsidRPr="00481D58" w:rsidRDefault="00F00FC0" w:rsidP="00481D58">
      <w:pPr>
        <w:widowControl/>
        <w:shd w:val="clear" w:color="auto" w:fill="4285F4"/>
        <w:textAlignment w:val="baseline"/>
        <w:outlineLvl w:val="0"/>
        <w:rPr>
          <w:rFonts w:ascii="Arial" w:hAnsi="Arial" w:cs="Arial"/>
          <w:b/>
          <w:bCs/>
          <w:color w:val="FFFFFF"/>
          <w:kern w:val="36"/>
          <w:sz w:val="27"/>
          <w:szCs w:val="27"/>
        </w:rPr>
      </w:pPr>
      <w:r>
        <w:rPr>
          <w:rFonts w:ascii="Berlin Sans FB Demi" w:eastAsia="細明體" w:hAnsi="Berlin Sans FB Demi" w:cs="細明體" w:hint="eastAsia"/>
          <w:noProof/>
          <w:color w:val="212121"/>
          <w:kern w:val="0"/>
          <w:sz w:val="40"/>
          <w:szCs w:val="40"/>
        </w:rPr>
        <w:drawing>
          <wp:anchor distT="0" distB="0" distL="114300" distR="114300" simplePos="0" relativeHeight="251658240" behindDoc="0" locked="0" layoutInCell="1" allowOverlap="1">
            <wp:simplePos x="0" y="0"/>
            <wp:positionH relativeFrom="column">
              <wp:posOffset>153035</wp:posOffset>
            </wp:positionH>
            <wp:positionV relativeFrom="paragraph">
              <wp:posOffset>197485</wp:posOffset>
            </wp:positionV>
            <wp:extent cx="523875" cy="506095"/>
            <wp:effectExtent l="0" t="0" r="9525" b="825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ogle-maps-1797882_960_720.png"/>
                    <pic:cNvPicPr/>
                  </pic:nvPicPr>
                  <pic:blipFill rotWithShape="1">
                    <a:blip r:embed="rId10" cstate="print">
                      <a:extLst>
                        <a:ext uri="{28A0092B-C50C-407E-A947-70E740481C1C}">
                          <a14:useLocalDpi xmlns:a14="http://schemas.microsoft.com/office/drawing/2010/main" val="0"/>
                        </a:ext>
                      </a:extLst>
                    </a:blip>
                    <a:srcRect l="14963" t="13217" r="9127" b="11832"/>
                    <a:stretch/>
                  </pic:blipFill>
                  <pic:spPr bwMode="auto">
                    <a:xfrm>
                      <a:off x="0" y="0"/>
                      <a:ext cx="523875" cy="50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D58" w:rsidRPr="00481D58">
        <w:rPr>
          <w:rFonts w:ascii="Arial" w:hAnsi="Arial" w:cs="Arial"/>
          <w:b/>
          <w:bCs/>
          <w:color w:val="FFFFFF"/>
          <w:kern w:val="36"/>
          <w:sz w:val="27"/>
          <w:szCs w:val="27"/>
        </w:rPr>
        <w:t>Country Hospital</w:t>
      </w:r>
    </w:p>
    <w:p w:rsidR="00481D58" w:rsidRDefault="00481D58" w:rsidP="00F00FC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erlin Sans FB Demi" w:eastAsia="細明體" w:hAnsi="Berlin Sans FB Demi" w:cs="細明體"/>
          <w:color w:val="212121"/>
          <w:kern w:val="0"/>
          <w:sz w:val="40"/>
          <w:szCs w:val="40"/>
        </w:rPr>
      </w:pPr>
      <w:r w:rsidRPr="00481D58">
        <w:rPr>
          <w:rFonts w:ascii="Berlin Sans FB Demi" w:eastAsia="細明體" w:hAnsi="Berlin Sans FB Demi" w:cs="細明體" w:hint="eastAsia"/>
          <w:color w:val="212121"/>
          <w:kern w:val="0"/>
          <w:sz w:val="40"/>
          <w:szCs w:val="40"/>
        </w:rPr>
        <w:t xml:space="preserve">No. 1, Lane 71, Section 4, </w:t>
      </w:r>
      <w:proofErr w:type="spellStart"/>
      <w:r w:rsidRPr="00481D58">
        <w:rPr>
          <w:rFonts w:ascii="Berlin Sans FB Demi" w:eastAsia="細明體" w:hAnsi="Berlin Sans FB Demi" w:cs="細明體" w:hint="eastAsia"/>
          <w:color w:val="212121"/>
          <w:kern w:val="0"/>
          <w:sz w:val="40"/>
          <w:szCs w:val="40"/>
        </w:rPr>
        <w:t>Ren'ai</w:t>
      </w:r>
      <w:proofErr w:type="spellEnd"/>
      <w:r w:rsidRPr="00481D58">
        <w:rPr>
          <w:rFonts w:ascii="Berlin Sans FB Demi" w:eastAsia="細明體" w:hAnsi="Berlin Sans FB Demi" w:cs="細明體" w:hint="eastAsia"/>
          <w:color w:val="212121"/>
          <w:kern w:val="0"/>
          <w:sz w:val="40"/>
          <w:szCs w:val="40"/>
        </w:rPr>
        <w:t xml:space="preserve"> Road, </w:t>
      </w:r>
      <w:proofErr w:type="spellStart"/>
      <w:r w:rsidRPr="00481D58">
        <w:rPr>
          <w:rFonts w:ascii="Berlin Sans FB Demi" w:eastAsia="細明體" w:hAnsi="Berlin Sans FB Demi" w:cs="細明體" w:hint="eastAsia"/>
          <w:color w:val="212121"/>
          <w:kern w:val="0"/>
          <w:sz w:val="40"/>
          <w:szCs w:val="40"/>
        </w:rPr>
        <w:t>Da</w:t>
      </w:r>
      <w:r w:rsidR="00F00FC0">
        <w:rPr>
          <w:rFonts w:ascii="Berlin Sans FB Demi" w:eastAsia="細明體" w:hAnsi="Berlin Sans FB Demi" w:cs="細明體"/>
          <w:color w:val="212121"/>
          <w:kern w:val="0"/>
          <w:sz w:val="40"/>
          <w:szCs w:val="40"/>
        </w:rPr>
        <w:t>’</w:t>
      </w:r>
      <w:r w:rsidRPr="00481D58">
        <w:rPr>
          <w:rFonts w:ascii="Berlin Sans FB Demi" w:eastAsia="細明體" w:hAnsi="Berlin Sans FB Demi" w:cs="細明體" w:hint="eastAsia"/>
          <w:color w:val="212121"/>
          <w:kern w:val="0"/>
          <w:sz w:val="40"/>
          <w:szCs w:val="40"/>
        </w:rPr>
        <w:t>an</w:t>
      </w:r>
      <w:proofErr w:type="spellEnd"/>
      <w:r w:rsidRPr="00481D58">
        <w:rPr>
          <w:rFonts w:ascii="Berlin Sans FB Demi" w:eastAsia="細明體" w:hAnsi="Berlin Sans FB Demi" w:cs="細明體" w:hint="eastAsia"/>
          <w:color w:val="212121"/>
          <w:kern w:val="0"/>
          <w:sz w:val="40"/>
          <w:szCs w:val="40"/>
        </w:rPr>
        <w:t xml:space="preserve"> District, Taipei City, 106</w:t>
      </w:r>
    </w:p>
    <w:p w:rsidR="00F00FC0" w:rsidRDefault="00F00FC0" w:rsidP="00F00FC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erlin Sans FB Demi" w:eastAsia="細明體" w:hAnsi="Berlin Sans FB Demi" w:cs="細明體"/>
          <w:color w:val="212121"/>
          <w:kern w:val="0"/>
          <w:sz w:val="40"/>
          <w:szCs w:val="40"/>
        </w:rPr>
      </w:pPr>
      <w:r>
        <w:rPr>
          <w:rFonts w:ascii="Berlin Sans FB Demi" w:eastAsia="細明體" w:hAnsi="Berlin Sans FB Demi" w:cs="細明體"/>
          <w:noProof/>
          <w:color w:val="212121"/>
          <w:kern w:val="0"/>
          <w:sz w:val="40"/>
          <w:szCs w:val="40"/>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11787</wp:posOffset>
            </wp:positionV>
            <wp:extent cx="564515" cy="564515"/>
            <wp:effectExtent l="0" t="0" r="6985" b="6985"/>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ne-99068_960_7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p>
    <w:p w:rsidR="00CF06B1" w:rsidRPr="00816915" w:rsidRDefault="0045287D" w:rsidP="00816915">
      <w:r>
        <w:rPr>
          <w:noProof/>
        </w:rPr>
        <mc:AlternateContent>
          <mc:Choice Requires="wps">
            <w:drawing>
              <wp:anchor distT="0" distB="0" distL="114300" distR="114300" simplePos="0" relativeHeight="251671552" behindDoc="0" locked="0" layoutInCell="1" allowOverlap="1" wp14:anchorId="22982F70" wp14:editId="4360B035">
                <wp:simplePos x="0" y="0"/>
                <wp:positionH relativeFrom="column">
                  <wp:posOffset>-178717</wp:posOffset>
                </wp:positionH>
                <wp:positionV relativeFrom="paragraph">
                  <wp:posOffset>4916527</wp:posOffset>
                </wp:positionV>
                <wp:extent cx="530864" cy="302096"/>
                <wp:effectExtent l="19050" t="19050" r="21590" b="22225"/>
                <wp:wrapNone/>
                <wp:docPr id="28" name="矩形 28"/>
                <wp:cNvGraphicFramePr/>
                <a:graphic xmlns:a="http://schemas.openxmlformats.org/drawingml/2006/main">
                  <a:graphicData uri="http://schemas.microsoft.com/office/word/2010/wordprocessingShape">
                    <wps:wsp>
                      <wps:cNvSpPr/>
                      <wps:spPr>
                        <a:xfrm>
                          <a:off x="0" y="0"/>
                          <a:ext cx="530864" cy="3020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A1D3" id="矩形 28" o:spid="_x0000_s1026" style="position:absolute;margin-left:-14.05pt;margin-top:387.15pt;width:41.8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" filled="f" strokecolor="red" strokeweight="3pt"/>
            </w:pict>
          </mc:Fallback>
        </mc:AlternateContent>
      </w:r>
      <w:r>
        <w:rPr>
          <w:noProof/>
        </w:rPr>
        <mc:AlternateContent>
          <mc:Choice Requires="wps">
            <w:drawing>
              <wp:anchor distT="0" distB="0" distL="114300" distR="114300" simplePos="0" relativeHeight="251669504" behindDoc="0" locked="0" layoutInCell="1" allowOverlap="1" wp14:anchorId="22982F70" wp14:editId="4360B035">
                <wp:simplePos x="0" y="0"/>
                <wp:positionH relativeFrom="column">
                  <wp:posOffset>-178717</wp:posOffset>
                </wp:positionH>
                <wp:positionV relativeFrom="paragraph">
                  <wp:posOffset>4474738</wp:posOffset>
                </wp:positionV>
                <wp:extent cx="530864" cy="322644"/>
                <wp:effectExtent l="19050" t="19050" r="21590" b="20320"/>
                <wp:wrapNone/>
                <wp:docPr id="27" name="矩形 27"/>
                <wp:cNvGraphicFramePr/>
                <a:graphic xmlns:a="http://schemas.openxmlformats.org/drawingml/2006/main">
                  <a:graphicData uri="http://schemas.microsoft.com/office/word/2010/wordprocessingShape">
                    <wps:wsp>
                      <wps:cNvSpPr/>
                      <wps:spPr>
                        <a:xfrm>
                          <a:off x="0" y="0"/>
                          <a:ext cx="530864" cy="3226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433E9" id="矩形 27" o:spid="_x0000_s1026" style="position:absolute;margin-left:-14.05pt;margin-top:352.35pt;width:41.8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" filled="f" strokecolor="red" strokeweight="3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-363837</wp:posOffset>
                </wp:positionH>
                <wp:positionV relativeFrom="paragraph">
                  <wp:posOffset>3761445</wp:posOffset>
                </wp:positionV>
                <wp:extent cx="661124" cy="374246"/>
                <wp:effectExtent l="19050" t="19050" r="24765" b="26035"/>
                <wp:wrapNone/>
                <wp:docPr id="25" name="矩形 25"/>
                <wp:cNvGraphicFramePr/>
                <a:graphic xmlns:a="http://schemas.openxmlformats.org/drawingml/2006/main">
                  <a:graphicData uri="http://schemas.microsoft.com/office/word/2010/wordprocessingShape">
                    <wps:wsp>
                      <wps:cNvSpPr/>
                      <wps:spPr>
                        <a:xfrm>
                          <a:off x="0" y="0"/>
                          <a:ext cx="661124" cy="3742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56B6C" id="矩形 25" o:spid="_x0000_s1026" style="position:absolute;margin-left:-28.65pt;margin-top:296.2pt;width:52.05pt;height:29.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" filled="f" strokecolor="red" strokeweight="3pt"/>
            </w:pict>
          </mc:Fallback>
        </mc:AlternateContent>
      </w:r>
      <w:r w:rsidR="000F6777">
        <w:rPr>
          <w:noProof/>
        </w:rPr>
        <w:drawing>
          <wp:anchor distT="0" distB="0" distL="114300" distR="114300" simplePos="0" relativeHeight="251666432" behindDoc="0" locked="0" layoutInCell="1" allowOverlap="1">
            <wp:simplePos x="0" y="0"/>
            <wp:positionH relativeFrom="column">
              <wp:posOffset>-395264</wp:posOffset>
            </wp:positionH>
            <wp:positionV relativeFrom="paragraph">
              <wp:posOffset>662684</wp:posOffset>
            </wp:positionV>
            <wp:extent cx="5784215" cy="5208905"/>
            <wp:effectExtent l="0" t="0" r="698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2">
                      <a:extLst>
                        <a:ext uri="{28A0092B-C50C-407E-A947-70E740481C1C}">
                          <a14:useLocalDpi xmlns:a14="http://schemas.microsoft.com/office/drawing/2010/main" val="0"/>
                        </a:ext>
                      </a:extLst>
                    </a:blip>
                    <a:srcRect l="33433" t="18058" r="23697" b="13319"/>
                    <a:stretch/>
                  </pic:blipFill>
                  <pic:spPr bwMode="auto">
                    <a:xfrm>
                      <a:off x="0" y="0"/>
                      <a:ext cx="5784215" cy="520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00FC0">
        <w:rPr>
          <w:rFonts w:ascii="Berlin Sans FB Demi" w:eastAsia="微軟正黑體" w:hAnsi="Berlin Sans FB Demi" w:cs="新細明體"/>
          <w:noProof/>
          <w:color w:val="000000"/>
          <w:kern w:val="0"/>
          <w:sz w:val="40"/>
          <w:szCs w:val="40"/>
        </w:rPr>
        <mc:AlternateContent>
          <mc:Choice Requires="wps">
            <w:drawing>
              <wp:anchor distT="0" distB="0" distL="114300" distR="114300" simplePos="0" relativeHeight="251664384" behindDoc="0" locked="0" layoutInCell="1" allowOverlap="1" wp14:anchorId="22BDB066" wp14:editId="62250495">
                <wp:simplePos x="0" y="0"/>
                <wp:positionH relativeFrom="column">
                  <wp:posOffset>225297</wp:posOffset>
                </wp:positionH>
                <wp:positionV relativeFrom="paragraph">
                  <wp:posOffset>4544609</wp:posOffset>
                </wp:positionV>
                <wp:extent cx="454724" cy="274320"/>
                <wp:effectExtent l="19050" t="19050" r="21590" b="11430"/>
                <wp:wrapNone/>
                <wp:docPr id="24" name="矩形 24"/>
                <wp:cNvGraphicFramePr/>
                <a:graphic xmlns:a="http://schemas.openxmlformats.org/drawingml/2006/main">
                  <a:graphicData uri="http://schemas.microsoft.com/office/word/2010/wordprocessingShape">
                    <wps:wsp>
                      <wps:cNvSpPr/>
                      <wps:spPr>
                        <a:xfrm>
                          <a:off x="0" y="0"/>
                          <a:ext cx="454724"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00F746" id="矩形 24" o:spid="_x0000_s1026" style="position:absolute;margin-left:17.75pt;margin-top:357.85pt;width:35.8pt;height:21.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" filled="f" strokecolor="red" strokeweight="3pt"/>
            </w:pict>
          </mc:Fallback>
        </mc:AlternateContent>
      </w:r>
      <w:r w:rsidR="00F00FC0">
        <w:rPr>
          <w:rFonts w:ascii="Berlin Sans FB Demi" w:eastAsia="微軟正黑體" w:hAnsi="Berlin Sans FB Demi" w:cs="新細明體"/>
          <w:noProof/>
          <w:color w:val="000000"/>
          <w:kern w:val="0"/>
          <w:sz w:val="40"/>
          <w:szCs w:val="40"/>
        </w:rPr>
        <mc:AlternateContent>
          <mc:Choice Requires="wps">
            <w:drawing>
              <wp:anchor distT="0" distB="0" distL="114300" distR="114300" simplePos="0" relativeHeight="251662336" behindDoc="0" locked="0" layoutInCell="1" allowOverlap="1" wp14:anchorId="22BDB066" wp14:editId="62250495">
                <wp:simplePos x="0" y="0"/>
                <wp:positionH relativeFrom="column">
                  <wp:posOffset>225296</wp:posOffset>
                </wp:positionH>
                <wp:positionV relativeFrom="paragraph">
                  <wp:posOffset>4133643</wp:posOffset>
                </wp:positionV>
                <wp:extent cx="493459" cy="287676"/>
                <wp:effectExtent l="19050" t="19050" r="20955" b="17145"/>
                <wp:wrapNone/>
                <wp:docPr id="23" name="矩形 23"/>
                <wp:cNvGraphicFramePr/>
                <a:graphic xmlns:a="http://schemas.openxmlformats.org/drawingml/2006/main">
                  <a:graphicData uri="http://schemas.microsoft.com/office/word/2010/wordprocessingShape">
                    <wps:wsp>
                      <wps:cNvSpPr/>
                      <wps:spPr>
                        <a:xfrm>
                          <a:off x="0" y="0"/>
                          <a:ext cx="493459" cy="2876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4F1F6" id="矩形 23" o:spid="_x0000_s1026" style="position:absolute;margin-left:17.75pt;margin-top:325.5pt;width:38.8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" filled="f" strokecolor="red" strokeweight="3pt"/>
            </w:pict>
          </mc:Fallback>
        </mc:AlternateContent>
      </w:r>
      <w:r w:rsidR="00F00FC0">
        <w:rPr>
          <w:rFonts w:ascii="Berlin Sans FB Demi" w:eastAsia="微軟正黑體" w:hAnsi="Berlin Sans FB Demi" w:cs="新細明體"/>
          <w:noProof/>
          <w:color w:val="000000"/>
          <w:kern w:val="0"/>
          <w:sz w:val="40"/>
          <w:szCs w:val="40"/>
        </w:rPr>
        <mc:AlternateContent>
          <mc:Choice Requires="wps">
            <w:drawing>
              <wp:anchor distT="0" distB="0" distL="114300" distR="114300" simplePos="0" relativeHeight="251660288" behindDoc="0" locked="0" layoutInCell="1" allowOverlap="1">
                <wp:simplePos x="0" y="0"/>
                <wp:positionH relativeFrom="column">
                  <wp:posOffset>41947</wp:posOffset>
                </wp:positionH>
                <wp:positionV relativeFrom="paragraph">
                  <wp:posOffset>3435000</wp:posOffset>
                </wp:positionV>
                <wp:extent cx="675945" cy="274781"/>
                <wp:effectExtent l="19050" t="19050" r="10160" b="11430"/>
                <wp:wrapNone/>
                <wp:docPr id="22" name="矩形 22"/>
                <wp:cNvGraphicFramePr/>
                <a:graphic xmlns:a="http://schemas.openxmlformats.org/drawingml/2006/main">
                  <a:graphicData uri="http://schemas.microsoft.com/office/word/2010/wordprocessingShape">
                    <wps:wsp>
                      <wps:cNvSpPr/>
                      <wps:spPr>
                        <a:xfrm>
                          <a:off x="0" y="0"/>
                          <a:ext cx="675945" cy="2747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F9897" id="矩形 22" o:spid="_x0000_s1026" style="position:absolute;margin-left:3.3pt;margin-top:270.45pt;width:53.2pt;height:2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" filled="f" strokecolor="red" strokeweight="3pt"/>
            </w:pict>
          </mc:Fallback>
        </mc:AlternateContent>
      </w:r>
      <w:r w:rsidR="00F00FC0" w:rsidRPr="00F00FC0">
        <w:rPr>
          <w:rFonts w:ascii="Berlin Sans FB Demi" w:eastAsia="微軟正黑體" w:hAnsi="Berlin Sans FB Demi" w:cs="新細明體"/>
          <w:color w:val="000000"/>
          <w:kern w:val="0"/>
          <w:sz w:val="40"/>
          <w:szCs w:val="40"/>
        </w:rPr>
        <w:t>02-27713161*268</w:t>
      </w:r>
    </w:p>
    <w:sectPr w:rsidR="00CF06B1" w:rsidRPr="00816915" w:rsidSect="000F6777">
      <w:headerReference w:type="default" r:id="rId13"/>
      <w:pgSz w:w="11906" w:h="16838" w:code="9"/>
      <w:pgMar w:top="567" w:right="1797" w:bottom="567"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6BD" w:rsidRDefault="007C06BD">
      <w:r>
        <w:separator/>
      </w:r>
    </w:p>
  </w:endnote>
  <w:endnote w:type="continuationSeparator" w:id="0">
    <w:p w:rsidR="007C06BD" w:rsidRDefault="007C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Bodoni MT Condensed">
    <w:panose1 w:val="02070606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6BD" w:rsidRDefault="007C06BD">
      <w:r>
        <w:separator/>
      </w:r>
    </w:p>
  </w:footnote>
  <w:footnote w:type="continuationSeparator" w:id="0">
    <w:p w:rsidR="007C06BD" w:rsidRDefault="007C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53" w:rsidRPr="00C3115C" w:rsidRDefault="00133D53">
    <w:pPr>
      <w:pStyle w:val="aa"/>
      <w:rPr>
        <w:rFonts w:ascii="Microsoft JhengHei UI" w:hAnsi="Microsoft JhengHei UI"/>
        <w:lang w:eastAsia="zh-TW"/>
      </w:rPr>
    </w:pPr>
    <w:r w:rsidRPr="00C3115C">
      <w:rPr>
        <w:rFonts w:ascii="Microsoft JhengHei UI" w:hAnsi="Microsoft JhengHei UI"/>
        <w:noProof/>
        <w:lang w:eastAsia="zh-TW"/>
      </w:rPr>
      <mc:AlternateContent>
        <mc:Choice Requires="wpg">
          <w:drawing>
            <wp:anchor distT="0" distB="0" distL="114300" distR="114300" simplePos="0" relativeHeight="251658240" behindDoc="1" locked="0" layoutInCell="1" allowOverlap="1" wp14:anchorId="55654829" wp14:editId="1F45250F">
              <wp:simplePos x="0" y="0"/>
              <wp:positionH relativeFrom="page">
                <wp:posOffset>-19050</wp:posOffset>
              </wp:positionH>
              <wp:positionV relativeFrom="page">
                <wp:posOffset>400050</wp:posOffset>
              </wp:positionV>
              <wp:extent cx="7772400" cy="10058400"/>
              <wp:effectExtent l="0" t="0" r="0" b="0"/>
              <wp:wrapNone/>
              <wp:docPr id="38" name="群組 37" descr="一隻蜂鳥飛在蘆葦與花叢中的背景設計圖案。" title="背景圖形"/>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2" name="矩形 2"/>
                      <wps:cNvSpPr/>
                      <wps:spPr>
                        <a:xfrm>
                          <a:off x="0" y="0"/>
                          <a:ext cx="7772400"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群組 3"/>
                      <wpg:cNvGrpSpPr/>
                      <wpg:grpSpPr>
                        <a:xfrm>
                          <a:off x="166343" y="521908"/>
                          <a:ext cx="7205323" cy="9138287"/>
                          <a:chOff x="166343" y="521908"/>
                          <a:chExt cx="7205323" cy="9138287"/>
                        </a:xfrm>
                      </wpg:grpSpPr>
                      <wpg:grpSp>
                        <wpg:cNvPr id="4" name="群組 4"/>
                        <wpg:cNvGrpSpPr/>
                        <wpg:grpSpPr>
                          <a:xfrm>
                            <a:off x="166343" y="6770943"/>
                            <a:ext cx="816583" cy="2699385"/>
                            <a:chOff x="165911" y="6770943"/>
                            <a:chExt cx="818079" cy="2699856"/>
                          </a:xfrm>
                          <a:solidFill>
                            <a:schemeClr val="accent4"/>
                          </a:solidFill>
                        </wpg:grpSpPr>
                        <wps:wsp>
                          <wps:cNvPr id="16" name="手繪多邊形 16"/>
                          <wps:cNvSpPr>
                            <a:spLocks/>
                          </wps:cNvSpPr>
                          <wps:spPr bwMode="auto">
                            <a:xfrm>
                              <a:off x="342863" y="8180615"/>
                              <a:ext cx="455668" cy="1290184"/>
                            </a:xfrm>
                            <a:custGeom>
                              <a:avLst/>
                              <a:gdLst>
                                <a:gd name="T0" fmla="*/ 392 w 661"/>
                                <a:gd name="T1" fmla="*/ 436 h 2401"/>
                                <a:gd name="T2" fmla="*/ 388 w 661"/>
                                <a:gd name="T3" fmla="*/ 379 h 2401"/>
                                <a:gd name="T4" fmla="*/ 384 w 661"/>
                                <a:gd name="T5" fmla="*/ 313 h 2401"/>
                                <a:gd name="T6" fmla="*/ 441 w 661"/>
                                <a:gd name="T7" fmla="*/ 321 h 2401"/>
                                <a:gd name="T8" fmla="*/ 551 w 661"/>
                                <a:gd name="T9" fmla="*/ 357 h 2401"/>
                                <a:gd name="T10" fmla="*/ 630 w 661"/>
                                <a:gd name="T11" fmla="*/ 379 h 2401"/>
                                <a:gd name="T12" fmla="*/ 635 w 661"/>
                                <a:gd name="T13" fmla="*/ 379 h 2401"/>
                                <a:gd name="T14" fmla="*/ 547 w 661"/>
                                <a:gd name="T15" fmla="*/ 321 h 2401"/>
                                <a:gd name="T16" fmla="*/ 437 w 661"/>
                                <a:gd name="T17" fmla="*/ 286 h 2401"/>
                                <a:gd name="T18" fmla="*/ 529 w 661"/>
                                <a:gd name="T19" fmla="*/ 299 h 2401"/>
                                <a:gd name="T20" fmla="*/ 657 w 661"/>
                                <a:gd name="T21" fmla="*/ 299 h 2401"/>
                                <a:gd name="T22" fmla="*/ 600 w 661"/>
                                <a:gd name="T23" fmla="*/ 268 h 2401"/>
                                <a:gd name="T24" fmla="*/ 564 w 661"/>
                                <a:gd name="T25" fmla="*/ 238 h 2401"/>
                                <a:gd name="T26" fmla="*/ 639 w 661"/>
                                <a:gd name="T27" fmla="*/ 216 h 2401"/>
                                <a:gd name="T28" fmla="*/ 573 w 661"/>
                                <a:gd name="T29" fmla="*/ 207 h 2401"/>
                                <a:gd name="T30" fmla="*/ 520 w 661"/>
                                <a:gd name="T31" fmla="*/ 172 h 2401"/>
                                <a:gd name="T32" fmla="*/ 542 w 661"/>
                                <a:gd name="T33" fmla="*/ 136 h 2401"/>
                                <a:gd name="T34" fmla="*/ 551 w 661"/>
                                <a:gd name="T35" fmla="*/ 105 h 2401"/>
                                <a:gd name="T36" fmla="*/ 525 w 661"/>
                                <a:gd name="T37" fmla="*/ 119 h 2401"/>
                                <a:gd name="T38" fmla="*/ 459 w 661"/>
                                <a:gd name="T39" fmla="*/ 163 h 2401"/>
                                <a:gd name="T40" fmla="*/ 414 w 661"/>
                                <a:gd name="T41" fmla="*/ 198 h 2401"/>
                                <a:gd name="T42" fmla="*/ 437 w 661"/>
                                <a:gd name="T43" fmla="*/ 105 h 2401"/>
                                <a:gd name="T44" fmla="*/ 437 w 661"/>
                                <a:gd name="T45" fmla="*/ 17 h 2401"/>
                                <a:gd name="T46" fmla="*/ 397 w 661"/>
                                <a:gd name="T47" fmla="*/ 79 h 2401"/>
                                <a:gd name="T48" fmla="*/ 379 w 661"/>
                                <a:gd name="T49" fmla="*/ 167 h 2401"/>
                                <a:gd name="T50" fmla="*/ 375 w 661"/>
                                <a:gd name="T51" fmla="*/ 220 h 2401"/>
                                <a:gd name="T52" fmla="*/ 366 w 661"/>
                                <a:gd name="T53" fmla="*/ 260 h 2401"/>
                                <a:gd name="T54" fmla="*/ 362 w 661"/>
                                <a:gd name="T55" fmla="*/ 119 h 2401"/>
                                <a:gd name="T56" fmla="*/ 331 w 661"/>
                                <a:gd name="T57" fmla="*/ 4 h 2401"/>
                                <a:gd name="T58" fmla="*/ 322 w 661"/>
                                <a:gd name="T59" fmla="*/ 13 h 2401"/>
                                <a:gd name="T60" fmla="*/ 313 w 661"/>
                                <a:gd name="T61" fmla="*/ 75 h 2401"/>
                                <a:gd name="T62" fmla="*/ 326 w 661"/>
                                <a:gd name="T63" fmla="*/ 154 h 2401"/>
                                <a:gd name="T64" fmla="*/ 313 w 661"/>
                                <a:gd name="T65" fmla="*/ 158 h 2401"/>
                                <a:gd name="T66" fmla="*/ 229 w 661"/>
                                <a:gd name="T67" fmla="*/ 44 h 2401"/>
                                <a:gd name="T68" fmla="*/ 207 w 661"/>
                                <a:gd name="T69" fmla="*/ 35 h 2401"/>
                                <a:gd name="T70" fmla="*/ 225 w 661"/>
                                <a:gd name="T71" fmla="*/ 79 h 2401"/>
                                <a:gd name="T72" fmla="*/ 287 w 661"/>
                                <a:gd name="T73" fmla="*/ 180 h 2401"/>
                                <a:gd name="T74" fmla="*/ 269 w 661"/>
                                <a:gd name="T75" fmla="*/ 185 h 2401"/>
                                <a:gd name="T76" fmla="*/ 154 w 661"/>
                                <a:gd name="T77" fmla="*/ 97 h 2401"/>
                                <a:gd name="T78" fmla="*/ 119 w 661"/>
                                <a:gd name="T79" fmla="*/ 92 h 2401"/>
                                <a:gd name="T80" fmla="*/ 150 w 661"/>
                                <a:gd name="T81" fmla="*/ 132 h 2401"/>
                                <a:gd name="T82" fmla="*/ 194 w 661"/>
                                <a:gd name="T83" fmla="*/ 176 h 2401"/>
                                <a:gd name="T84" fmla="*/ 256 w 661"/>
                                <a:gd name="T85" fmla="*/ 220 h 2401"/>
                                <a:gd name="T86" fmla="*/ 150 w 661"/>
                                <a:gd name="T87" fmla="*/ 172 h 2401"/>
                                <a:gd name="T88" fmla="*/ 49 w 661"/>
                                <a:gd name="T89" fmla="*/ 154 h 2401"/>
                                <a:gd name="T90" fmla="*/ 80 w 661"/>
                                <a:gd name="T91" fmla="*/ 180 h 2401"/>
                                <a:gd name="T92" fmla="*/ 119 w 661"/>
                                <a:gd name="T93" fmla="*/ 198 h 2401"/>
                                <a:gd name="T94" fmla="*/ 177 w 661"/>
                                <a:gd name="T95" fmla="*/ 224 h 2401"/>
                                <a:gd name="T96" fmla="*/ 265 w 661"/>
                                <a:gd name="T97" fmla="*/ 264 h 2401"/>
                                <a:gd name="T98" fmla="*/ 168 w 661"/>
                                <a:gd name="T99" fmla="*/ 264 h 2401"/>
                                <a:gd name="T100" fmla="*/ 53 w 661"/>
                                <a:gd name="T101" fmla="*/ 304 h 2401"/>
                                <a:gd name="T102" fmla="*/ 0 w 661"/>
                                <a:gd name="T103" fmla="*/ 335 h 2401"/>
                                <a:gd name="T104" fmla="*/ 27 w 661"/>
                                <a:gd name="T105" fmla="*/ 326 h 2401"/>
                                <a:gd name="T106" fmla="*/ 66 w 661"/>
                                <a:gd name="T107" fmla="*/ 313 h 2401"/>
                                <a:gd name="T108" fmla="*/ 141 w 661"/>
                                <a:gd name="T109" fmla="*/ 313 h 2401"/>
                                <a:gd name="T110" fmla="*/ 260 w 661"/>
                                <a:gd name="T111" fmla="*/ 290 h 2401"/>
                                <a:gd name="T112" fmla="*/ 335 w 661"/>
                                <a:gd name="T113" fmla="*/ 295 h 2401"/>
                                <a:gd name="T114" fmla="*/ 370 w 661"/>
                                <a:gd name="T115" fmla="*/ 374 h 2401"/>
                                <a:gd name="T116" fmla="*/ 375 w 661"/>
                                <a:gd name="T117" fmla="*/ 449 h 2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61" h="2401">
                                  <a:moveTo>
                                    <a:pt x="454" y="2401"/>
                                  </a:moveTo>
                                  <a:lnTo>
                                    <a:pt x="454" y="2401"/>
                                  </a:lnTo>
                                  <a:lnTo>
                                    <a:pt x="397" y="462"/>
                                  </a:lnTo>
                                  <a:lnTo>
                                    <a:pt x="397" y="462"/>
                                  </a:lnTo>
                                  <a:lnTo>
                                    <a:pt x="397" y="449"/>
                                  </a:lnTo>
                                  <a:lnTo>
                                    <a:pt x="397" y="449"/>
                                  </a:lnTo>
                                  <a:lnTo>
                                    <a:pt x="392" y="436"/>
                                  </a:lnTo>
                                  <a:lnTo>
                                    <a:pt x="392" y="436"/>
                                  </a:lnTo>
                                  <a:lnTo>
                                    <a:pt x="392" y="427"/>
                                  </a:lnTo>
                                  <a:lnTo>
                                    <a:pt x="392" y="414"/>
                                  </a:lnTo>
                                  <a:lnTo>
                                    <a:pt x="392" y="414"/>
                                  </a:lnTo>
                                  <a:lnTo>
                                    <a:pt x="392" y="405"/>
                                  </a:lnTo>
                                  <a:lnTo>
                                    <a:pt x="392" y="405"/>
                                  </a:lnTo>
                                  <a:lnTo>
                                    <a:pt x="388" y="401"/>
                                  </a:lnTo>
                                  <a:lnTo>
                                    <a:pt x="388" y="401"/>
                                  </a:lnTo>
                                  <a:lnTo>
                                    <a:pt x="388" y="379"/>
                                  </a:lnTo>
                                  <a:lnTo>
                                    <a:pt x="384" y="352"/>
                                  </a:lnTo>
                                  <a:lnTo>
                                    <a:pt x="384" y="352"/>
                                  </a:lnTo>
                                  <a:lnTo>
                                    <a:pt x="384" y="339"/>
                                  </a:lnTo>
                                  <a:lnTo>
                                    <a:pt x="384" y="339"/>
                                  </a:lnTo>
                                  <a:lnTo>
                                    <a:pt x="384" y="321"/>
                                  </a:lnTo>
                                  <a:lnTo>
                                    <a:pt x="384" y="321"/>
                                  </a:lnTo>
                                  <a:lnTo>
                                    <a:pt x="384" y="313"/>
                                  </a:lnTo>
                                  <a:lnTo>
                                    <a:pt x="384" y="313"/>
                                  </a:lnTo>
                                  <a:lnTo>
                                    <a:pt x="388" y="308"/>
                                  </a:lnTo>
                                  <a:lnTo>
                                    <a:pt x="388" y="308"/>
                                  </a:lnTo>
                                  <a:lnTo>
                                    <a:pt x="397" y="304"/>
                                  </a:lnTo>
                                  <a:lnTo>
                                    <a:pt x="397" y="304"/>
                                  </a:lnTo>
                                  <a:lnTo>
                                    <a:pt x="401" y="304"/>
                                  </a:lnTo>
                                  <a:lnTo>
                                    <a:pt x="406" y="308"/>
                                  </a:lnTo>
                                  <a:lnTo>
                                    <a:pt x="406" y="308"/>
                                  </a:lnTo>
                                  <a:lnTo>
                                    <a:pt x="441" y="321"/>
                                  </a:lnTo>
                                  <a:lnTo>
                                    <a:pt x="441" y="321"/>
                                  </a:lnTo>
                                  <a:lnTo>
                                    <a:pt x="459" y="330"/>
                                  </a:lnTo>
                                  <a:lnTo>
                                    <a:pt x="459" y="330"/>
                                  </a:lnTo>
                                  <a:lnTo>
                                    <a:pt x="485" y="339"/>
                                  </a:lnTo>
                                  <a:lnTo>
                                    <a:pt x="485" y="339"/>
                                  </a:lnTo>
                                  <a:lnTo>
                                    <a:pt x="529" y="352"/>
                                  </a:lnTo>
                                  <a:lnTo>
                                    <a:pt x="529" y="352"/>
                                  </a:lnTo>
                                  <a:lnTo>
                                    <a:pt x="551" y="357"/>
                                  </a:lnTo>
                                  <a:lnTo>
                                    <a:pt x="551" y="357"/>
                                  </a:lnTo>
                                  <a:lnTo>
                                    <a:pt x="569" y="361"/>
                                  </a:lnTo>
                                  <a:lnTo>
                                    <a:pt x="569" y="361"/>
                                  </a:lnTo>
                                  <a:lnTo>
                                    <a:pt x="591" y="365"/>
                                  </a:lnTo>
                                  <a:lnTo>
                                    <a:pt x="613" y="370"/>
                                  </a:lnTo>
                                  <a:lnTo>
                                    <a:pt x="613" y="370"/>
                                  </a:lnTo>
                                  <a:lnTo>
                                    <a:pt x="630" y="379"/>
                                  </a:lnTo>
                                  <a:lnTo>
                                    <a:pt x="630" y="379"/>
                                  </a:lnTo>
                                  <a:lnTo>
                                    <a:pt x="644" y="387"/>
                                  </a:lnTo>
                                  <a:lnTo>
                                    <a:pt x="644" y="387"/>
                                  </a:lnTo>
                                  <a:lnTo>
                                    <a:pt x="648" y="387"/>
                                  </a:lnTo>
                                  <a:lnTo>
                                    <a:pt x="648" y="387"/>
                                  </a:lnTo>
                                  <a:lnTo>
                                    <a:pt x="644" y="383"/>
                                  </a:lnTo>
                                  <a:lnTo>
                                    <a:pt x="644" y="383"/>
                                  </a:lnTo>
                                  <a:lnTo>
                                    <a:pt x="635" y="379"/>
                                  </a:lnTo>
                                  <a:lnTo>
                                    <a:pt x="635" y="379"/>
                                  </a:lnTo>
                                  <a:lnTo>
                                    <a:pt x="626" y="370"/>
                                  </a:lnTo>
                                  <a:lnTo>
                                    <a:pt x="626" y="370"/>
                                  </a:lnTo>
                                  <a:lnTo>
                                    <a:pt x="600" y="352"/>
                                  </a:lnTo>
                                  <a:lnTo>
                                    <a:pt x="600" y="352"/>
                                  </a:lnTo>
                                  <a:lnTo>
                                    <a:pt x="586" y="343"/>
                                  </a:lnTo>
                                  <a:lnTo>
                                    <a:pt x="586" y="343"/>
                                  </a:lnTo>
                                  <a:lnTo>
                                    <a:pt x="547" y="321"/>
                                  </a:lnTo>
                                  <a:lnTo>
                                    <a:pt x="547" y="321"/>
                                  </a:lnTo>
                                  <a:lnTo>
                                    <a:pt x="516" y="308"/>
                                  </a:lnTo>
                                  <a:lnTo>
                                    <a:pt x="481" y="299"/>
                                  </a:lnTo>
                                  <a:lnTo>
                                    <a:pt x="481" y="299"/>
                                  </a:lnTo>
                                  <a:lnTo>
                                    <a:pt x="445" y="290"/>
                                  </a:lnTo>
                                  <a:lnTo>
                                    <a:pt x="410" y="286"/>
                                  </a:lnTo>
                                  <a:lnTo>
                                    <a:pt x="410" y="286"/>
                                  </a:lnTo>
                                  <a:lnTo>
                                    <a:pt x="437" y="286"/>
                                  </a:lnTo>
                                  <a:lnTo>
                                    <a:pt x="437" y="286"/>
                                  </a:lnTo>
                                  <a:lnTo>
                                    <a:pt x="441" y="290"/>
                                  </a:lnTo>
                                  <a:lnTo>
                                    <a:pt x="441" y="290"/>
                                  </a:lnTo>
                                  <a:lnTo>
                                    <a:pt x="472" y="295"/>
                                  </a:lnTo>
                                  <a:lnTo>
                                    <a:pt x="472" y="295"/>
                                  </a:lnTo>
                                  <a:lnTo>
                                    <a:pt x="494" y="299"/>
                                  </a:lnTo>
                                  <a:lnTo>
                                    <a:pt x="494" y="299"/>
                                  </a:lnTo>
                                  <a:lnTo>
                                    <a:pt x="529" y="299"/>
                                  </a:lnTo>
                                  <a:lnTo>
                                    <a:pt x="529" y="299"/>
                                  </a:lnTo>
                                  <a:lnTo>
                                    <a:pt x="578" y="295"/>
                                  </a:lnTo>
                                  <a:lnTo>
                                    <a:pt x="578" y="295"/>
                                  </a:lnTo>
                                  <a:lnTo>
                                    <a:pt x="626" y="295"/>
                                  </a:lnTo>
                                  <a:lnTo>
                                    <a:pt x="626" y="295"/>
                                  </a:lnTo>
                                  <a:lnTo>
                                    <a:pt x="657" y="299"/>
                                  </a:lnTo>
                                  <a:lnTo>
                                    <a:pt x="657" y="299"/>
                                  </a:lnTo>
                                  <a:lnTo>
                                    <a:pt x="657" y="299"/>
                                  </a:lnTo>
                                  <a:lnTo>
                                    <a:pt x="657" y="299"/>
                                  </a:lnTo>
                                  <a:lnTo>
                                    <a:pt x="661" y="299"/>
                                  </a:lnTo>
                                  <a:lnTo>
                                    <a:pt x="661" y="299"/>
                                  </a:lnTo>
                                  <a:lnTo>
                                    <a:pt x="648" y="290"/>
                                  </a:lnTo>
                                  <a:lnTo>
                                    <a:pt x="648" y="290"/>
                                  </a:lnTo>
                                  <a:lnTo>
                                    <a:pt x="635" y="282"/>
                                  </a:lnTo>
                                  <a:lnTo>
                                    <a:pt x="635" y="282"/>
                                  </a:lnTo>
                                  <a:lnTo>
                                    <a:pt x="600" y="268"/>
                                  </a:lnTo>
                                  <a:lnTo>
                                    <a:pt x="600" y="268"/>
                                  </a:lnTo>
                                  <a:lnTo>
                                    <a:pt x="591" y="264"/>
                                  </a:lnTo>
                                  <a:lnTo>
                                    <a:pt x="591" y="264"/>
                                  </a:lnTo>
                                  <a:lnTo>
                                    <a:pt x="556" y="255"/>
                                  </a:lnTo>
                                  <a:lnTo>
                                    <a:pt x="516" y="255"/>
                                  </a:lnTo>
                                  <a:lnTo>
                                    <a:pt x="516" y="255"/>
                                  </a:lnTo>
                                  <a:lnTo>
                                    <a:pt x="547" y="246"/>
                                  </a:lnTo>
                                  <a:lnTo>
                                    <a:pt x="547" y="246"/>
                                  </a:lnTo>
                                  <a:lnTo>
                                    <a:pt x="564" y="238"/>
                                  </a:lnTo>
                                  <a:lnTo>
                                    <a:pt x="564" y="238"/>
                                  </a:lnTo>
                                  <a:lnTo>
                                    <a:pt x="600" y="229"/>
                                  </a:lnTo>
                                  <a:lnTo>
                                    <a:pt x="600" y="229"/>
                                  </a:lnTo>
                                  <a:lnTo>
                                    <a:pt x="608" y="224"/>
                                  </a:lnTo>
                                  <a:lnTo>
                                    <a:pt x="608" y="224"/>
                                  </a:lnTo>
                                  <a:lnTo>
                                    <a:pt x="630" y="216"/>
                                  </a:lnTo>
                                  <a:lnTo>
                                    <a:pt x="630" y="216"/>
                                  </a:lnTo>
                                  <a:lnTo>
                                    <a:pt x="639" y="216"/>
                                  </a:lnTo>
                                  <a:lnTo>
                                    <a:pt x="639" y="216"/>
                                  </a:lnTo>
                                  <a:lnTo>
                                    <a:pt x="644" y="211"/>
                                  </a:lnTo>
                                  <a:lnTo>
                                    <a:pt x="644" y="211"/>
                                  </a:lnTo>
                                  <a:lnTo>
                                    <a:pt x="622" y="207"/>
                                  </a:lnTo>
                                  <a:lnTo>
                                    <a:pt x="622" y="207"/>
                                  </a:lnTo>
                                  <a:lnTo>
                                    <a:pt x="600" y="207"/>
                                  </a:lnTo>
                                  <a:lnTo>
                                    <a:pt x="600" y="207"/>
                                  </a:lnTo>
                                  <a:lnTo>
                                    <a:pt x="573" y="207"/>
                                  </a:lnTo>
                                  <a:lnTo>
                                    <a:pt x="573" y="207"/>
                                  </a:lnTo>
                                  <a:lnTo>
                                    <a:pt x="551" y="211"/>
                                  </a:lnTo>
                                  <a:lnTo>
                                    <a:pt x="551" y="211"/>
                                  </a:lnTo>
                                  <a:lnTo>
                                    <a:pt x="472" y="233"/>
                                  </a:lnTo>
                                  <a:lnTo>
                                    <a:pt x="472" y="233"/>
                                  </a:lnTo>
                                  <a:lnTo>
                                    <a:pt x="511" y="180"/>
                                  </a:lnTo>
                                  <a:lnTo>
                                    <a:pt x="511" y="180"/>
                                  </a:lnTo>
                                  <a:lnTo>
                                    <a:pt x="520" y="172"/>
                                  </a:lnTo>
                                  <a:lnTo>
                                    <a:pt x="520" y="172"/>
                                  </a:lnTo>
                                  <a:lnTo>
                                    <a:pt x="525" y="167"/>
                                  </a:lnTo>
                                  <a:lnTo>
                                    <a:pt x="525" y="167"/>
                                  </a:lnTo>
                                  <a:lnTo>
                                    <a:pt x="529" y="158"/>
                                  </a:lnTo>
                                  <a:lnTo>
                                    <a:pt x="529" y="158"/>
                                  </a:lnTo>
                                  <a:lnTo>
                                    <a:pt x="538" y="145"/>
                                  </a:lnTo>
                                  <a:lnTo>
                                    <a:pt x="538" y="145"/>
                                  </a:lnTo>
                                  <a:lnTo>
                                    <a:pt x="542" y="136"/>
                                  </a:lnTo>
                                  <a:lnTo>
                                    <a:pt x="542" y="136"/>
                                  </a:lnTo>
                                  <a:lnTo>
                                    <a:pt x="551" y="119"/>
                                  </a:lnTo>
                                  <a:lnTo>
                                    <a:pt x="551" y="119"/>
                                  </a:lnTo>
                                  <a:lnTo>
                                    <a:pt x="556" y="114"/>
                                  </a:lnTo>
                                  <a:lnTo>
                                    <a:pt x="560" y="105"/>
                                  </a:lnTo>
                                  <a:lnTo>
                                    <a:pt x="560" y="105"/>
                                  </a:lnTo>
                                  <a:lnTo>
                                    <a:pt x="551" y="105"/>
                                  </a:lnTo>
                                  <a:lnTo>
                                    <a:pt x="551" y="105"/>
                                  </a:lnTo>
                                  <a:lnTo>
                                    <a:pt x="547" y="110"/>
                                  </a:lnTo>
                                  <a:lnTo>
                                    <a:pt x="547" y="110"/>
                                  </a:lnTo>
                                  <a:lnTo>
                                    <a:pt x="542" y="110"/>
                                  </a:lnTo>
                                  <a:lnTo>
                                    <a:pt x="542" y="110"/>
                                  </a:lnTo>
                                  <a:lnTo>
                                    <a:pt x="538" y="114"/>
                                  </a:lnTo>
                                  <a:lnTo>
                                    <a:pt x="538" y="114"/>
                                  </a:lnTo>
                                  <a:lnTo>
                                    <a:pt x="525" y="119"/>
                                  </a:lnTo>
                                  <a:lnTo>
                                    <a:pt x="525" y="119"/>
                                  </a:lnTo>
                                  <a:lnTo>
                                    <a:pt x="516" y="127"/>
                                  </a:lnTo>
                                  <a:lnTo>
                                    <a:pt x="516" y="127"/>
                                  </a:lnTo>
                                  <a:lnTo>
                                    <a:pt x="498" y="136"/>
                                  </a:lnTo>
                                  <a:lnTo>
                                    <a:pt x="498" y="136"/>
                                  </a:lnTo>
                                  <a:lnTo>
                                    <a:pt x="481" y="145"/>
                                  </a:lnTo>
                                  <a:lnTo>
                                    <a:pt x="481" y="145"/>
                                  </a:lnTo>
                                  <a:lnTo>
                                    <a:pt x="459" y="163"/>
                                  </a:lnTo>
                                  <a:lnTo>
                                    <a:pt x="459" y="163"/>
                                  </a:lnTo>
                                  <a:lnTo>
                                    <a:pt x="441" y="180"/>
                                  </a:lnTo>
                                  <a:lnTo>
                                    <a:pt x="441" y="180"/>
                                  </a:lnTo>
                                  <a:lnTo>
                                    <a:pt x="423" y="198"/>
                                  </a:lnTo>
                                  <a:lnTo>
                                    <a:pt x="423" y="198"/>
                                  </a:lnTo>
                                  <a:lnTo>
                                    <a:pt x="406" y="220"/>
                                  </a:lnTo>
                                  <a:lnTo>
                                    <a:pt x="406" y="220"/>
                                  </a:lnTo>
                                  <a:lnTo>
                                    <a:pt x="414" y="198"/>
                                  </a:lnTo>
                                  <a:lnTo>
                                    <a:pt x="414" y="198"/>
                                  </a:lnTo>
                                  <a:lnTo>
                                    <a:pt x="423" y="180"/>
                                  </a:lnTo>
                                  <a:lnTo>
                                    <a:pt x="423" y="180"/>
                                  </a:lnTo>
                                  <a:lnTo>
                                    <a:pt x="432" y="158"/>
                                  </a:lnTo>
                                  <a:lnTo>
                                    <a:pt x="432" y="158"/>
                                  </a:lnTo>
                                  <a:lnTo>
                                    <a:pt x="437" y="132"/>
                                  </a:lnTo>
                                  <a:lnTo>
                                    <a:pt x="437" y="132"/>
                                  </a:lnTo>
                                  <a:lnTo>
                                    <a:pt x="437" y="105"/>
                                  </a:lnTo>
                                  <a:lnTo>
                                    <a:pt x="437" y="105"/>
                                  </a:lnTo>
                                  <a:lnTo>
                                    <a:pt x="441" y="53"/>
                                  </a:lnTo>
                                  <a:lnTo>
                                    <a:pt x="441" y="53"/>
                                  </a:lnTo>
                                  <a:lnTo>
                                    <a:pt x="441" y="13"/>
                                  </a:lnTo>
                                  <a:lnTo>
                                    <a:pt x="441" y="13"/>
                                  </a:lnTo>
                                  <a:lnTo>
                                    <a:pt x="441" y="13"/>
                                  </a:lnTo>
                                  <a:lnTo>
                                    <a:pt x="441" y="13"/>
                                  </a:lnTo>
                                  <a:lnTo>
                                    <a:pt x="437" y="17"/>
                                  </a:lnTo>
                                  <a:lnTo>
                                    <a:pt x="437" y="17"/>
                                  </a:lnTo>
                                  <a:lnTo>
                                    <a:pt x="428" y="26"/>
                                  </a:lnTo>
                                  <a:lnTo>
                                    <a:pt x="419" y="35"/>
                                  </a:lnTo>
                                  <a:lnTo>
                                    <a:pt x="419" y="35"/>
                                  </a:lnTo>
                                  <a:lnTo>
                                    <a:pt x="406" y="53"/>
                                  </a:lnTo>
                                  <a:lnTo>
                                    <a:pt x="406" y="53"/>
                                  </a:lnTo>
                                  <a:lnTo>
                                    <a:pt x="401" y="66"/>
                                  </a:lnTo>
                                  <a:lnTo>
                                    <a:pt x="401" y="66"/>
                                  </a:lnTo>
                                  <a:lnTo>
                                    <a:pt x="397" y="79"/>
                                  </a:lnTo>
                                  <a:lnTo>
                                    <a:pt x="397" y="79"/>
                                  </a:lnTo>
                                  <a:lnTo>
                                    <a:pt x="392" y="101"/>
                                  </a:lnTo>
                                  <a:lnTo>
                                    <a:pt x="392" y="101"/>
                                  </a:lnTo>
                                  <a:lnTo>
                                    <a:pt x="384" y="132"/>
                                  </a:lnTo>
                                  <a:lnTo>
                                    <a:pt x="384" y="132"/>
                                  </a:lnTo>
                                  <a:lnTo>
                                    <a:pt x="384" y="145"/>
                                  </a:lnTo>
                                  <a:lnTo>
                                    <a:pt x="384" y="145"/>
                                  </a:lnTo>
                                  <a:lnTo>
                                    <a:pt x="379" y="167"/>
                                  </a:lnTo>
                                  <a:lnTo>
                                    <a:pt x="379" y="167"/>
                                  </a:lnTo>
                                  <a:lnTo>
                                    <a:pt x="379" y="176"/>
                                  </a:lnTo>
                                  <a:lnTo>
                                    <a:pt x="379" y="176"/>
                                  </a:lnTo>
                                  <a:lnTo>
                                    <a:pt x="379" y="198"/>
                                  </a:lnTo>
                                  <a:lnTo>
                                    <a:pt x="379" y="198"/>
                                  </a:lnTo>
                                  <a:lnTo>
                                    <a:pt x="379" y="202"/>
                                  </a:lnTo>
                                  <a:lnTo>
                                    <a:pt x="379" y="202"/>
                                  </a:lnTo>
                                  <a:lnTo>
                                    <a:pt x="375" y="220"/>
                                  </a:lnTo>
                                  <a:lnTo>
                                    <a:pt x="375" y="220"/>
                                  </a:lnTo>
                                  <a:lnTo>
                                    <a:pt x="375" y="233"/>
                                  </a:lnTo>
                                  <a:lnTo>
                                    <a:pt x="375" y="233"/>
                                  </a:lnTo>
                                  <a:lnTo>
                                    <a:pt x="370" y="246"/>
                                  </a:lnTo>
                                  <a:lnTo>
                                    <a:pt x="370" y="246"/>
                                  </a:lnTo>
                                  <a:lnTo>
                                    <a:pt x="370" y="251"/>
                                  </a:lnTo>
                                  <a:lnTo>
                                    <a:pt x="370" y="251"/>
                                  </a:lnTo>
                                  <a:lnTo>
                                    <a:pt x="366" y="260"/>
                                  </a:lnTo>
                                  <a:lnTo>
                                    <a:pt x="366" y="260"/>
                                  </a:lnTo>
                                  <a:lnTo>
                                    <a:pt x="362" y="224"/>
                                  </a:lnTo>
                                  <a:lnTo>
                                    <a:pt x="362" y="224"/>
                                  </a:lnTo>
                                  <a:lnTo>
                                    <a:pt x="357" y="189"/>
                                  </a:lnTo>
                                  <a:lnTo>
                                    <a:pt x="357" y="189"/>
                                  </a:lnTo>
                                  <a:lnTo>
                                    <a:pt x="362" y="154"/>
                                  </a:lnTo>
                                  <a:lnTo>
                                    <a:pt x="362" y="154"/>
                                  </a:lnTo>
                                  <a:lnTo>
                                    <a:pt x="362" y="119"/>
                                  </a:lnTo>
                                  <a:lnTo>
                                    <a:pt x="362" y="119"/>
                                  </a:lnTo>
                                  <a:lnTo>
                                    <a:pt x="357" y="83"/>
                                  </a:lnTo>
                                  <a:lnTo>
                                    <a:pt x="357" y="83"/>
                                  </a:lnTo>
                                  <a:lnTo>
                                    <a:pt x="353" y="57"/>
                                  </a:lnTo>
                                  <a:lnTo>
                                    <a:pt x="353" y="57"/>
                                  </a:lnTo>
                                  <a:lnTo>
                                    <a:pt x="344" y="26"/>
                                  </a:lnTo>
                                  <a:lnTo>
                                    <a:pt x="344" y="26"/>
                                  </a:lnTo>
                                  <a:lnTo>
                                    <a:pt x="331" y="4"/>
                                  </a:lnTo>
                                  <a:lnTo>
                                    <a:pt x="331" y="4"/>
                                  </a:lnTo>
                                  <a:lnTo>
                                    <a:pt x="331" y="4"/>
                                  </a:lnTo>
                                  <a:lnTo>
                                    <a:pt x="331" y="4"/>
                                  </a:lnTo>
                                  <a:lnTo>
                                    <a:pt x="326" y="0"/>
                                  </a:lnTo>
                                  <a:lnTo>
                                    <a:pt x="326" y="0"/>
                                  </a:lnTo>
                                  <a:lnTo>
                                    <a:pt x="322" y="4"/>
                                  </a:lnTo>
                                  <a:lnTo>
                                    <a:pt x="322" y="4"/>
                                  </a:lnTo>
                                  <a:lnTo>
                                    <a:pt x="322" y="13"/>
                                  </a:lnTo>
                                  <a:lnTo>
                                    <a:pt x="322" y="13"/>
                                  </a:lnTo>
                                  <a:lnTo>
                                    <a:pt x="318" y="30"/>
                                  </a:lnTo>
                                  <a:lnTo>
                                    <a:pt x="318" y="30"/>
                                  </a:lnTo>
                                  <a:lnTo>
                                    <a:pt x="313" y="53"/>
                                  </a:lnTo>
                                  <a:lnTo>
                                    <a:pt x="313" y="53"/>
                                  </a:lnTo>
                                  <a:lnTo>
                                    <a:pt x="313" y="70"/>
                                  </a:lnTo>
                                  <a:lnTo>
                                    <a:pt x="313" y="70"/>
                                  </a:lnTo>
                                  <a:lnTo>
                                    <a:pt x="313" y="75"/>
                                  </a:lnTo>
                                  <a:lnTo>
                                    <a:pt x="313" y="75"/>
                                  </a:lnTo>
                                  <a:lnTo>
                                    <a:pt x="313" y="92"/>
                                  </a:lnTo>
                                  <a:lnTo>
                                    <a:pt x="313" y="92"/>
                                  </a:lnTo>
                                  <a:lnTo>
                                    <a:pt x="318" y="114"/>
                                  </a:lnTo>
                                  <a:lnTo>
                                    <a:pt x="318" y="114"/>
                                  </a:lnTo>
                                  <a:lnTo>
                                    <a:pt x="322" y="145"/>
                                  </a:lnTo>
                                  <a:lnTo>
                                    <a:pt x="322" y="145"/>
                                  </a:lnTo>
                                  <a:lnTo>
                                    <a:pt x="326" y="154"/>
                                  </a:lnTo>
                                  <a:lnTo>
                                    <a:pt x="326" y="154"/>
                                  </a:lnTo>
                                  <a:lnTo>
                                    <a:pt x="331" y="172"/>
                                  </a:lnTo>
                                  <a:lnTo>
                                    <a:pt x="331" y="172"/>
                                  </a:lnTo>
                                  <a:lnTo>
                                    <a:pt x="331" y="176"/>
                                  </a:lnTo>
                                  <a:lnTo>
                                    <a:pt x="331" y="176"/>
                                  </a:lnTo>
                                  <a:lnTo>
                                    <a:pt x="340" y="211"/>
                                  </a:lnTo>
                                  <a:lnTo>
                                    <a:pt x="340" y="211"/>
                                  </a:lnTo>
                                  <a:lnTo>
                                    <a:pt x="313" y="158"/>
                                  </a:lnTo>
                                  <a:lnTo>
                                    <a:pt x="313" y="158"/>
                                  </a:lnTo>
                                  <a:lnTo>
                                    <a:pt x="287" y="105"/>
                                  </a:lnTo>
                                  <a:lnTo>
                                    <a:pt x="287" y="105"/>
                                  </a:lnTo>
                                  <a:lnTo>
                                    <a:pt x="269" y="83"/>
                                  </a:lnTo>
                                  <a:lnTo>
                                    <a:pt x="247" y="66"/>
                                  </a:lnTo>
                                  <a:lnTo>
                                    <a:pt x="247" y="66"/>
                                  </a:lnTo>
                                  <a:lnTo>
                                    <a:pt x="229" y="44"/>
                                  </a:lnTo>
                                  <a:lnTo>
                                    <a:pt x="229" y="44"/>
                                  </a:lnTo>
                                  <a:lnTo>
                                    <a:pt x="212" y="35"/>
                                  </a:lnTo>
                                  <a:lnTo>
                                    <a:pt x="212" y="35"/>
                                  </a:lnTo>
                                  <a:lnTo>
                                    <a:pt x="203" y="30"/>
                                  </a:lnTo>
                                  <a:lnTo>
                                    <a:pt x="203" y="30"/>
                                  </a:lnTo>
                                  <a:lnTo>
                                    <a:pt x="203" y="35"/>
                                  </a:lnTo>
                                  <a:lnTo>
                                    <a:pt x="203" y="35"/>
                                  </a:lnTo>
                                  <a:lnTo>
                                    <a:pt x="207" y="35"/>
                                  </a:lnTo>
                                  <a:lnTo>
                                    <a:pt x="207" y="35"/>
                                  </a:lnTo>
                                  <a:lnTo>
                                    <a:pt x="207" y="39"/>
                                  </a:lnTo>
                                  <a:lnTo>
                                    <a:pt x="207" y="39"/>
                                  </a:lnTo>
                                  <a:lnTo>
                                    <a:pt x="212" y="57"/>
                                  </a:lnTo>
                                  <a:lnTo>
                                    <a:pt x="212" y="57"/>
                                  </a:lnTo>
                                  <a:lnTo>
                                    <a:pt x="221" y="66"/>
                                  </a:lnTo>
                                  <a:lnTo>
                                    <a:pt x="221" y="66"/>
                                  </a:lnTo>
                                  <a:lnTo>
                                    <a:pt x="225" y="79"/>
                                  </a:lnTo>
                                  <a:lnTo>
                                    <a:pt x="225" y="79"/>
                                  </a:lnTo>
                                  <a:lnTo>
                                    <a:pt x="251" y="123"/>
                                  </a:lnTo>
                                  <a:lnTo>
                                    <a:pt x="251" y="123"/>
                                  </a:lnTo>
                                  <a:lnTo>
                                    <a:pt x="265" y="145"/>
                                  </a:lnTo>
                                  <a:lnTo>
                                    <a:pt x="265" y="145"/>
                                  </a:lnTo>
                                  <a:lnTo>
                                    <a:pt x="282" y="167"/>
                                  </a:lnTo>
                                  <a:lnTo>
                                    <a:pt x="282" y="167"/>
                                  </a:lnTo>
                                  <a:lnTo>
                                    <a:pt x="287" y="180"/>
                                  </a:lnTo>
                                  <a:lnTo>
                                    <a:pt x="287" y="180"/>
                                  </a:lnTo>
                                  <a:lnTo>
                                    <a:pt x="300" y="194"/>
                                  </a:lnTo>
                                  <a:lnTo>
                                    <a:pt x="313" y="211"/>
                                  </a:lnTo>
                                  <a:lnTo>
                                    <a:pt x="313" y="211"/>
                                  </a:lnTo>
                                  <a:lnTo>
                                    <a:pt x="340" y="251"/>
                                  </a:lnTo>
                                  <a:lnTo>
                                    <a:pt x="340" y="251"/>
                                  </a:lnTo>
                                  <a:lnTo>
                                    <a:pt x="304" y="220"/>
                                  </a:lnTo>
                                  <a:lnTo>
                                    <a:pt x="269" y="185"/>
                                  </a:lnTo>
                                  <a:lnTo>
                                    <a:pt x="269" y="185"/>
                                  </a:lnTo>
                                  <a:lnTo>
                                    <a:pt x="265" y="180"/>
                                  </a:lnTo>
                                  <a:lnTo>
                                    <a:pt x="265" y="180"/>
                                  </a:lnTo>
                                  <a:lnTo>
                                    <a:pt x="238" y="154"/>
                                  </a:lnTo>
                                  <a:lnTo>
                                    <a:pt x="212" y="132"/>
                                  </a:lnTo>
                                  <a:lnTo>
                                    <a:pt x="212" y="132"/>
                                  </a:lnTo>
                                  <a:lnTo>
                                    <a:pt x="181" y="110"/>
                                  </a:lnTo>
                                  <a:lnTo>
                                    <a:pt x="181" y="110"/>
                                  </a:lnTo>
                                  <a:lnTo>
                                    <a:pt x="154" y="97"/>
                                  </a:lnTo>
                                  <a:lnTo>
                                    <a:pt x="124" y="79"/>
                                  </a:lnTo>
                                  <a:lnTo>
                                    <a:pt x="124" y="79"/>
                                  </a:lnTo>
                                  <a:lnTo>
                                    <a:pt x="115" y="79"/>
                                  </a:lnTo>
                                  <a:lnTo>
                                    <a:pt x="115" y="79"/>
                                  </a:lnTo>
                                  <a:lnTo>
                                    <a:pt x="115" y="83"/>
                                  </a:lnTo>
                                  <a:lnTo>
                                    <a:pt x="115" y="83"/>
                                  </a:lnTo>
                                  <a:lnTo>
                                    <a:pt x="119" y="92"/>
                                  </a:lnTo>
                                  <a:lnTo>
                                    <a:pt x="119" y="92"/>
                                  </a:lnTo>
                                  <a:lnTo>
                                    <a:pt x="124" y="101"/>
                                  </a:lnTo>
                                  <a:lnTo>
                                    <a:pt x="124" y="101"/>
                                  </a:lnTo>
                                  <a:lnTo>
                                    <a:pt x="132" y="110"/>
                                  </a:lnTo>
                                  <a:lnTo>
                                    <a:pt x="132" y="110"/>
                                  </a:lnTo>
                                  <a:lnTo>
                                    <a:pt x="137" y="114"/>
                                  </a:lnTo>
                                  <a:lnTo>
                                    <a:pt x="137" y="114"/>
                                  </a:lnTo>
                                  <a:lnTo>
                                    <a:pt x="150" y="132"/>
                                  </a:lnTo>
                                  <a:lnTo>
                                    <a:pt x="150" y="132"/>
                                  </a:lnTo>
                                  <a:lnTo>
                                    <a:pt x="159" y="141"/>
                                  </a:lnTo>
                                  <a:lnTo>
                                    <a:pt x="159" y="141"/>
                                  </a:lnTo>
                                  <a:lnTo>
                                    <a:pt x="168" y="149"/>
                                  </a:lnTo>
                                  <a:lnTo>
                                    <a:pt x="168" y="149"/>
                                  </a:lnTo>
                                  <a:lnTo>
                                    <a:pt x="177" y="158"/>
                                  </a:lnTo>
                                  <a:lnTo>
                                    <a:pt x="177" y="158"/>
                                  </a:lnTo>
                                  <a:lnTo>
                                    <a:pt x="194" y="176"/>
                                  </a:lnTo>
                                  <a:lnTo>
                                    <a:pt x="194" y="176"/>
                                  </a:lnTo>
                                  <a:lnTo>
                                    <a:pt x="207" y="185"/>
                                  </a:lnTo>
                                  <a:lnTo>
                                    <a:pt x="207" y="185"/>
                                  </a:lnTo>
                                  <a:lnTo>
                                    <a:pt x="221" y="198"/>
                                  </a:lnTo>
                                  <a:lnTo>
                                    <a:pt x="221" y="198"/>
                                  </a:lnTo>
                                  <a:lnTo>
                                    <a:pt x="238" y="207"/>
                                  </a:lnTo>
                                  <a:lnTo>
                                    <a:pt x="238" y="207"/>
                                  </a:lnTo>
                                  <a:lnTo>
                                    <a:pt x="256" y="220"/>
                                  </a:lnTo>
                                  <a:lnTo>
                                    <a:pt x="256" y="220"/>
                                  </a:lnTo>
                                  <a:lnTo>
                                    <a:pt x="287" y="242"/>
                                  </a:lnTo>
                                  <a:lnTo>
                                    <a:pt x="287" y="242"/>
                                  </a:lnTo>
                                  <a:lnTo>
                                    <a:pt x="212" y="198"/>
                                  </a:lnTo>
                                  <a:lnTo>
                                    <a:pt x="212" y="198"/>
                                  </a:lnTo>
                                  <a:lnTo>
                                    <a:pt x="181" y="185"/>
                                  </a:lnTo>
                                  <a:lnTo>
                                    <a:pt x="181" y="185"/>
                                  </a:lnTo>
                                  <a:lnTo>
                                    <a:pt x="150" y="172"/>
                                  </a:lnTo>
                                  <a:lnTo>
                                    <a:pt x="150" y="172"/>
                                  </a:lnTo>
                                  <a:lnTo>
                                    <a:pt x="115" y="158"/>
                                  </a:lnTo>
                                  <a:lnTo>
                                    <a:pt x="93" y="154"/>
                                  </a:lnTo>
                                  <a:lnTo>
                                    <a:pt x="66" y="154"/>
                                  </a:lnTo>
                                  <a:lnTo>
                                    <a:pt x="66" y="154"/>
                                  </a:lnTo>
                                  <a:lnTo>
                                    <a:pt x="53" y="154"/>
                                  </a:lnTo>
                                  <a:lnTo>
                                    <a:pt x="53" y="154"/>
                                  </a:lnTo>
                                  <a:lnTo>
                                    <a:pt x="49" y="154"/>
                                  </a:lnTo>
                                  <a:lnTo>
                                    <a:pt x="49" y="154"/>
                                  </a:lnTo>
                                  <a:lnTo>
                                    <a:pt x="53" y="163"/>
                                  </a:lnTo>
                                  <a:lnTo>
                                    <a:pt x="58" y="167"/>
                                  </a:lnTo>
                                  <a:lnTo>
                                    <a:pt x="58" y="167"/>
                                  </a:lnTo>
                                  <a:lnTo>
                                    <a:pt x="71" y="172"/>
                                  </a:lnTo>
                                  <a:lnTo>
                                    <a:pt x="71" y="172"/>
                                  </a:lnTo>
                                  <a:lnTo>
                                    <a:pt x="75" y="176"/>
                                  </a:lnTo>
                                  <a:lnTo>
                                    <a:pt x="75" y="176"/>
                                  </a:lnTo>
                                  <a:lnTo>
                                    <a:pt x="80" y="180"/>
                                  </a:lnTo>
                                  <a:lnTo>
                                    <a:pt x="80" y="180"/>
                                  </a:lnTo>
                                  <a:lnTo>
                                    <a:pt x="88" y="180"/>
                                  </a:lnTo>
                                  <a:lnTo>
                                    <a:pt x="88" y="180"/>
                                  </a:lnTo>
                                  <a:lnTo>
                                    <a:pt x="93" y="185"/>
                                  </a:lnTo>
                                  <a:lnTo>
                                    <a:pt x="93" y="185"/>
                                  </a:lnTo>
                                  <a:lnTo>
                                    <a:pt x="106" y="189"/>
                                  </a:lnTo>
                                  <a:lnTo>
                                    <a:pt x="106" y="189"/>
                                  </a:lnTo>
                                  <a:lnTo>
                                    <a:pt x="119" y="198"/>
                                  </a:lnTo>
                                  <a:lnTo>
                                    <a:pt x="119" y="198"/>
                                  </a:lnTo>
                                  <a:lnTo>
                                    <a:pt x="128" y="202"/>
                                  </a:lnTo>
                                  <a:lnTo>
                                    <a:pt x="128" y="202"/>
                                  </a:lnTo>
                                  <a:lnTo>
                                    <a:pt x="150" y="211"/>
                                  </a:lnTo>
                                  <a:lnTo>
                                    <a:pt x="150" y="211"/>
                                  </a:lnTo>
                                  <a:lnTo>
                                    <a:pt x="172" y="224"/>
                                  </a:lnTo>
                                  <a:lnTo>
                                    <a:pt x="172" y="224"/>
                                  </a:lnTo>
                                  <a:lnTo>
                                    <a:pt x="177" y="224"/>
                                  </a:lnTo>
                                  <a:lnTo>
                                    <a:pt x="177" y="224"/>
                                  </a:lnTo>
                                  <a:lnTo>
                                    <a:pt x="181" y="229"/>
                                  </a:lnTo>
                                  <a:lnTo>
                                    <a:pt x="181" y="229"/>
                                  </a:lnTo>
                                  <a:lnTo>
                                    <a:pt x="207" y="238"/>
                                  </a:lnTo>
                                  <a:lnTo>
                                    <a:pt x="207" y="238"/>
                                  </a:lnTo>
                                  <a:lnTo>
                                    <a:pt x="216" y="246"/>
                                  </a:lnTo>
                                  <a:lnTo>
                                    <a:pt x="216" y="246"/>
                                  </a:lnTo>
                                  <a:lnTo>
                                    <a:pt x="265" y="264"/>
                                  </a:lnTo>
                                  <a:lnTo>
                                    <a:pt x="265" y="264"/>
                                  </a:lnTo>
                                  <a:lnTo>
                                    <a:pt x="247" y="260"/>
                                  </a:lnTo>
                                  <a:lnTo>
                                    <a:pt x="247" y="260"/>
                                  </a:lnTo>
                                  <a:lnTo>
                                    <a:pt x="225" y="260"/>
                                  </a:lnTo>
                                  <a:lnTo>
                                    <a:pt x="225" y="260"/>
                                  </a:lnTo>
                                  <a:lnTo>
                                    <a:pt x="185" y="264"/>
                                  </a:lnTo>
                                  <a:lnTo>
                                    <a:pt x="185" y="264"/>
                                  </a:lnTo>
                                  <a:lnTo>
                                    <a:pt x="168" y="264"/>
                                  </a:lnTo>
                                  <a:lnTo>
                                    <a:pt x="168" y="264"/>
                                  </a:lnTo>
                                  <a:lnTo>
                                    <a:pt x="150" y="268"/>
                                  </a:lnTo>
                                  <a:lnTo>
                                    <a:pt x="150" y="268"/>
                                  </a:lnTo>
                                  <a:lnTo>
                                    <a:pt x="115" y="277"/>
                                  </a:lnTo>
                                  <a:lnTo>
                                    <a:pt x="115" y="277"/>
                                  </a:lnTo>
                                  <a:lnTo>
                                    <a:pt x="84" y="286"/>
                                  </a:lnTo>
                                  <a:lnTo>
                                    <a:pt x="84" y="286"/>
                                  </a:lnTo>
                                  <a:lnTo>
                                    <a:pt x="53" y="304"/>
                                  </a:lnTo>
                                  <a:lnTo>
                                    <a:pt x="53" y="304"/>
                                  </a:lnTo>
                                  <a:lnTo>
                                    <a:pt x="27" y="317"/>
                                  </a:lnTo>
                                  <a:lnTo>
                                    <a:pt x="27" y="317"/>
                                  </a:lnTo>
                                  <a:lnTo>
                                    <a:pt x="5" y="330"/>
                                  </a:lnTo>
                                  <a:lnTo>
                                    <a:pt x="5" y="330"/>
                                  </a:lnTo>
                                  <a:lnTo>
                                    <a:pt x="5" y="335"/>
                                  </a:lnTo>
                                  <a:lnTo>
                                    <a:pt x="0" y="335"/>
                                  </a:lnTo>
                                  <a:lnTo>
                                    <a:pt x="0" y="335"/>
                                  </a:lnTo>
                                  <a:lnTo>
                                    <a:pt x="9" y="335"/>
                                  </a:lnTo>
                                  <a:lnTo>
                                    <a:pt x="9" y="335"/>
                                  </a:lnTo>
                                  <a:lnTo>
                                    <a:pt x="13" y="330"/>
                                  </a:lnTo>
                                  <a:lnTo>
                                    <a:pt x="13" y="330"/>
                                  </a:lnTo>
                                  <a:lnTo>
                                    <a:pt x="13" y="330"/>
                                  </a:lnTo>
                                  <a:lnTo>
                                    <a:pt x="13" y="330"/>
                                  </a:lnTo>
                                  <a:lnTo>
                                    <a:pt x="27" y="326"/>
                                  </a:lnTo>
                                  <a:lnTo>
                                    <a:pt x="27" y="326"/>
                                  </a:lnTo>
                                  <a:lnTo>
                                    <a:pt x="31" y="321"/>
                                  </a:lnTo>
                                  <a:lnTo>
                                    <a:pt x="31" y="321"/>
                                  </a:lnTo>
                                  <a:lnTo>
                                    <a:pt x="49" y="313"/>
                                  </a:lnTo>
                                  <a:lnTo>
                                    <a:pt x="49" y="313"/>
                                  </a:lnTo>
                                  <a:lnTo>
                                    <a:pt x="62" y="313"/>
                                  </a:lnTo>
                                  <a:lnTo>
                                    <a:pt x="62" y="313"/>
                                  </a:lnTo>
                                  <a:lnTo>
                                    <a:pt x="66" y="313"/>
                                  </a:lnTo>
                                  <a:lnTo>
                                    <a:pt x="66" y="313"/>
                                  </a:lnTo>
                                  <a:lnTo>
                                    <a:pt x="75" y="313"/>
                                  </a:lnTo>
                                  <a:lnTo>
                                    <a:pt x="75" y="313"/>
                                  </a:lnTo>
                                  <a:lnTo>
                                    <a:pt x="88" y="313"/>
                                  </a:lnTo>
                                  <a:lnTo>
                                    <a:pt x="88" y="313"/>
                                  </a:lnTo>
                                  <a:lnTo>
                                    <a:pt x="115" y="313"/>
                                  </a:lnTo>
                                  <a:lnTo>
                                    <a:pt x="115" y="313"/>
                                  </a:lnTo>
                                  <a:lnTo>
                                    <a:pt x="141" y="313"/>
                                  </a:lnTo>
                                  <a:lnTo>
                                    <a:pt x="141" y="313"/>
                                  </a:lnTo>
                                  <a:lnTo>
                                    <a:pt x="190" y="304"/>
                                  </a:lnTo>
                                  <a:lnTo>
                                    <a:pt x="190" y="304"/>
                                  </a:lnTo>
                                  <a:lnTo>
                                    <a:pt x="203" y="304"/>
                                  </a:lnTo>
                                  <a:lnTo>
                                    <a:pt x="203" y="304"/>
                                  </a:lnTo>
                                  <a:lnTo>
                                    <a:pt x="212" y="299"/>
                                  </a:lnTo>
                                  <a:lnTo>
                                    <a:pt x="212" y="299"/>
                                  </a:lnTo>
                                  <a:lnTo>
                                    <a:pt x="260" y="290"/>
                                  </a:lnTo>
                                  <a:lnTo>
                                    <a:pt x="260" y="290"/>
                                  </a:lnTo>
                                  <a:lnTo>
                                    <a:pt x="287" y="290"/>
                                  </a:lnTo>
                                  <a:lnTo>
                                    <a:pt x="287" y="290"/>
                                  </a:lnTo>
                                  <a:lnTo>
                                    <a:pt x="296" y="290"/>
                                  </a:lnTo>
                                  <a:lnTo>
                                    <a:pt x="296" y="290"/>
                                  </a:lnTo>
                                  <a:lnTo>
                                    <a:pt x="318" y="290"/>
                                  </a:lnTo>
                                  <a:lnTo>
                                    <a:pt x="318" y="290"/>
                                  </a:lnTo>
                                  <a:lnTo>
                                    <a:pt x="335" y="295"/>
                                  </a:lnTo>
                                  <a:lnTo>
                                    <a:pt x="335" y="295"/>
                                  </a:lnTo>
                                  <a:lnTo>
                                    <a:pt x="353" y="313"/>
                                  </a:lnTo>
                                  <a:lnTo>
                                    <a:pt x="353" y="313"/>
                                  </a:lnTo>
                                  <a:lnTo>
                                    <a:pt x="357" y="317"/>
                                  </a:lnTo>
                                  <a:lnTo>
                                    <a:pt x="357" y="317"/>
                                  </a:lnTo>
                                  <a:lnTo>
                                    <a:pt x="357" y="326"/>
                                  </a:lnTo>
                                  <a:lnTo>
                                    <a:pt x="357" y="326"/>
                                  </a:lnTo>
                                  <a:lnTo>
                                    <a:pt x="370" y="374"/>
                                  </a:lnTo>
                                  <a:lnTo>
                                    <a:pt x="370" y="374"/>
                                  </a:lnTo>
                                  <a:lnTo>
                                    <a:pt x="370" y="392"/>
                                  </a:lnTo>
                                  <a:lnTo>
                                    <a:pt x="370" y="392"/>
                                  </a:lnTo>
                                  <a:lnTo>
                                    <a:pt x="375" y="409"/>
                                  </a:lnTo>
                                  <a:lnTo>
                                    <a:pt x="375" y="409"/>
                                  </a:lnTo>
                                  <a:lnTo>
                                    <a:pt x="375" y="418"/>
                                  </a:lnTo>
                                  <a:lnTo>
                                    <a:pt x="375" y="432"/>
                                  </a:lnTo>
                                  <a:lnTo>
                                    <a:pt x="375" y="432"/>
                                  </a:lnTo>
                                  <a:lnTo>
                                    <a:pt x="375" y="449"/>
                                  </a:lnTo>
                                  <a:lnTo>
                                    <a:pt x="375" y="449"/>
                                  </a:lnTo>
                                  <a:lnTo>
                                    <a:pt x="379" y="471"/>
                                  </a:lnTo>
                                  <a:lnTo>
                                    <a:pt x="379" y="471"/>
                                  </a:lnTo>
                                  <a:lnTo>
                                    <a:pt x="428" y="2401"/>
                                  </a:lnTo>
                                  <a:lnTo>
                                    <a:pt x="428" y="2401"/>
                                  </a:lnTo>
                                  <a:lnTo>
                                    <a:pt x="454" y="2401"/>
                                  </a:lnTo>
                                  <a:lnTo>
                                    <a:pt x="454" y="2401"/>
                                  </a:lnTo>
                                  <a:close/>
                                </a:path>
                              </a:pathLst>
                            </a:custGeom>
                            <a:solidFill>
                              <a:schemeClr val="accent4">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手繪多邊形 17"/>
                          <wps:cNvSpPr>
                            <a:spLocks/>
                          </wps:cNvSpPr>
                          <wps:spPr bwMode="auto">
                            <a:xfrm rot="21385799" flipH="1">
                              <a:off x="264747" y="6770943"/>
                              <a:ext cx="507365" cy="2679065"/>
                            </a:xfrm>
                            <a:custGeom>
                              <a:avLst/>
                              <a:gdLst>
                                <a:gd name="T0" fmla="*/ 436 w 736"/>
                                <a:gd name="T1" fmla="*/ 489 h 3887"/>
                                <a:gd name="T2" fmla="*/ 432 w 736"/>
                                <a:gd name="T3" fmla="*/ 423 h 3887"/>
                                <a:gd name="T4" fmla="*/ 427 w 736"/>
                                <a:gd name="T5" fmla="*/ 348 h 3887"/>
                                <a:gd name="T6" fmla="*/ 454 w 736"/>
                                <a:gd name="T7" fmla="*/ 344 h 3887"/>
                                <a:gd name="T8" fmla="*/ 586 w 736"/>
                                <a:gd name="T9" fmla="*/ 392 h 3887"/>
                                <a:gd name="T10" fmla="*/ 701 w 736"/>
                                <a:gd name="T11" fmla="*/ 423 h 3887"/>
                                <a:gd name="T12" fmla="*/ 709 w 736"/>
                                <a:gd name="T13" fmla="*/ 423 h 3887"/>
                                <a:gd name="T14" fmla="*/ 608 w 736"/>
                                <a:gd name="T15" fmla="*/ 357 h 3887"/>
                                <a:gd name="T16" fmla="*/ 485 w 736"/>
                                <a:gd name="T17" fmla="*/ 322 h 3887"/>
                                <a:gd name="T18" fmla="*/ 590 w 736"/>
                                <a:gd name="T19" fmla="*/ 335 h 3887"/>
                                <a:gd name="T20" fmla="*/ 731 w 736"/>
                                <a:gd name="T21" fmla="*/ 335 h 3887"/>
                                <a:gd name="T22" fmla="*/ 705 w 736"/>
                                <a:gd name="T23" fmla="*/ 313 h 3887"/>
                                <a:gd name="T24" fmla="*/ 590 w 736"/>
                                <a:gd name="T25" fmla="*/ 278 h 3887"/>
                                <a:gd name="T26" fmla="*/ 674 w 736"/>
                                <a:gd name="T27" fmla="*/ 251 h 3887"/>
                                <a:gd name="T28" fmla="*/ 692 w 736"/>
                                <a:gd name="T29" fmla="*/ 234 h 3887"/>
                                <a:gd name="T30" fmla="*/ 524 w 736"/>
                                <a:gd name="T31" fmla="*/ 260 h 3887"/>
                                <a:gd name="T32" fmla="*/ 590 w 736"/>
                                <a:gd name="T33" fmla="*/ 176 h 3887"/>
                                <a:gd name="T34" fmla="*/ 621 w 736"/>
                                <a:gd name="T35" fmla="*/ 119 h 3887"/>
                                <a:gd name="T36" fmla="*/ 595 w 736"/>
                                <a:gd name="T37" fmla="*/ 128 h 3887"/>
                                <a:gd name="T38" fmla="*/ 537 w 736"/>
                                <a:gd name="T39" fmla="*/ 163 h 3887"/>
                                <a:gd name="T40" fmla="*/ 449 w 736"/>
                                <a:gd name="T41" fmla="*/ 247 h 3887"/>
                                <a:gd name="T42" fmla="*/ 485 w 736"/>
                                <a:gd name="T43" fmla="*/ 150 h 3887"/>
                                <a:gd name="T44" fmla="*/ 489 w 736"/>
                                <a:gd name="T45" fmla="*/ 18 h 3887"/>
                                <a:gd name="T46" fmla="*/ 454 w 736"/>
                                <a:gd name="T47" fmla="*/ 62 h 3887"/>
                                <a:gd name="T48" fmla="*/ 427 w 736"/>
                                <a:gd name="T49" fmla="*/ 146 h 3887"/>
                                <a:gd name="T50" fmla="*/ 423 w 736"/>
                                <a:gd name="T51" fmla="*/ 221 h 3887"/>
                                <a:gd name="T52" fmla="*/ 414 w 736"/>
                                <a:gd name="T53" fmla="*/ 278 h 3887"/>
                                <a:gd name="T54" fmla="*/ 401 w 736"/>
                                <a:gd name="T55" fmla="*/ 212 h 3887"/>
                                <a:gd name="T56" fmla="*/ 392 w 736"/>
                                <a:gd name="T57" fmla="*/ 62 h 3887"/>
                                <a:gd name="T58" fmla="*/ 366 w 736"/>
                                <a:gd name="T59" fmla="*/ 0 h 3887"/>
                                <a:gd name="T60" fmla="*/ 352 w 736"/>
                                <a:gd name="T61" fmla="*/ 57 h 3887"/>
                                <a:gd name="T62" fmla="*/ 352 w 736"/>
                                <a:gd name="T63" fmla="*/ 128 h 3887"/>
                                <a:gd name="T64" fmla="*/ 370 w 736"/>
                                <a:gd name="T65" fmla="*/ 198 h 3887"/>
                                <a:gd name="T66" fmla="*/ 277 w 736"/>
                                <a:gd name="T67" fmla="*/ 71 h 3887"/>
                                <a:gd name="T68" fmla="*/ 229 w 736"/>
                                <a:gd name="T69" fmla="*/ 40 h 3887"/>
                                <a:gd name="T70" fmla="*/ 247 w 736"/>
                                <a:gd name="T71" fmla="*/ 75 h 3887"/>
                                <a:gd name="T72" fmla="*/ 313 w 736"/>
                                <a:gd name="T73" fmla="*/ 190 h 3887"/>
                                <a:gd name="T74" fmla="*/ 379 w 736"/>
                                <a:gd name="T75" fmla="*/ 282 h 3887"/>
                                <a:gd name="T76" fmla="*/ 233 w 736"/>
                                <a:gd name="T77" fmla="*/ 146 h 3887"/>
                                <a:gd name="T78" fmla="*/ 128 w 736"/>
                                <a:gd name="T79" fmla="*/ 97 h 3887"/>
                                <a:gd name="T80" fmla="*/ 154 w 736"/>
                                <a:gd name="T81" fmla="*/ 128 h 3887"/>
                                <a:gd name="T82" fmla="*/ 194 w 736"/>
                                <a:gd name="T83" fmla="*/ 176 h 3887"/>
                                <a:gd name="T84" fmla="*/ 269 w 736"/>
                                <a:gd name="T85" fmla="*/ 234 h 3887"/>
                                <a:gd name="T86" fmla="*/ 203 w 736"/>
                                <a:gd name="T87" fmla="*/ 207 h 3887"/>
                                <a:gd name="T88" fmla="*/ 62 w 736"/>
                                <a:gd name="T89" fmla="*/ 172 h 3887"/>
                                <a:gd name="T90" fmla="*/ 79 w 736"/>
                                <a:gd name="T91" fmla="*/ 194 h 3887"/>
                                <a:gd name="T92" fmla="*/ 101 w 736"/>
                                <a:gd name="T93" fmla="*/ 207 h 3887"/>
                                <a:gd name="T94" fmla="*/ 163 w 736"/>
                                <a:gd name="T95" fmla="*/ 238 h 3887"/>
                                <a:gd name="T96" fmla="*/ 229 w 736"/>
                                <a:gd name="T97" fmla="*/ 269 h 3887"/>
                                <a:gd name="T98" fmla="*/ 251 w 736"/>
                                <a:gd name="T99" fmla="*/ 291 h 3887"/>
                                <a:gd name="T100" fmla="*/ 128 w 736"/>
                                <a:gd name="T101" fmla="*/ 309 h 3887"/>
                                <a:gd name="T102" fmla="*/ 9 w 736"/>
                                <a:gd name="T103" fmla="*/ 370 h 3887"/>
                                <a:gd name="T104" fmla="*/ 17 w 736"/>
                                <a:gd name="T105" fmla="*/ 366 h 3887"/>
                                <a:gd name="T106" fmla="*/ 66 w 736"/>
                                <a:gd name="T107" fmla="*/ 348 h 3887"/>
                                <a:gd name="T108" fmla="*/ 128 w 736"/>
                                <a:gd name="T109" fmla="*/ 348 h 3887"/>
                                <a:gd name="T110" fmla="*/ 238 w 736"/>
                                <a:gd name="T111" fmla="*/ 335 h 3887"/>
                                <a:gd name="T112" fmla="*/ 352 w 736"/>
                                <a:gd name="T113" fmla="*/ 326 h 3887"/>
                                <a:gd name="T114" fmla="*/ 396 w 736"/>
                                <a:gd name="T115" fmla="*/ 353 h 3887"/>
                                <a:gd name="T116" fmla="*/ 418 w 736"/>
                                <a:gd name="T117" fmla="*/ 458 h 3887"/>
                                <a:gd name="T118" fmla="*/ 418 w 736"/>
                                <a:gd name="T119" fmla="*/ 525 h 3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6" h="3887">
                                  <a:moveTo>
                                    <a:pt x="524" y="3887"/>
                                  </a:moveTo>
                                  <a:lnTo>
                                    <a:pt x="524" y="3887"/>
                                  </a:lnTo>
                                  <a:lnTo>
                                    <a:pt x="445" y="520"/>
                                  </a:lnTo>
                                  <a:lnTo>
                                    <a:pt x="445" y="520"/>
                                  </a:lnTo>
                                  <a:lnTo>
                                    <a:pt x="441" y="503"/>
                                  </a:lnTo>
                                  <a:lnTo>
                                    <a:pt x="441" y="503"/>
                                  </a:lnTo>
                                  <a:lnTo>
                                    <a:pt x="436" y="489"/>
                                  </a:lnTo>
                                  <a:lnTo>
                                    <a:pt x="436" y="489"/>
                                  </a:lnTo>
                                  <a:lnTo>
                                    <a:pt x="436" y="476"/>
                                  </a:lnTo>
                                  <a:lnTo>
                                    <a:pt x="436" y="463"/>
                                  </a:lnTo>
                                  <a:lnTo>
                                    <a:pt x="436" y="463"/>
                                  </a:lnTo>
                                  <a:lnTo>
                                    <a:pt x="436" y="454"/>
                                  </a:lnTo>
                                  <a:lnTo>
                                    <a:pt x="436" y="454"/>
                                  </a:lnTo>
                                  <a:lnTo>
                                    <a:pt x="432" y="450"/>
                                  </a:lnTo>
                                  <a:lnTo>
                                    <a:pt x="432" y="450"/>
                                  </a:lnTo>
                                  <a:lnTo>
                                    <a:pt x="432" y="423"/>
                                  </a:lnTo>
                                  <a:lnTo>
                                    <a:pt x="432" y="410"/>
                                  </a:lnTo>
                                  <a:lnTo>
                                    <a:pt x="427" y="397"/>
                                  </a:lnTo>
                                  <a:lnTo>
                                    <a:pt x="427" y="397"/>
                                  </a:lnTo>
                                  <a:lnTo>
                                    <a:pt x="427" y="379"/>
                                  </a:lnTo>
                                  <a:lnTo>
                                    <a:pt x="427" y="379"/>
                                  </a:lnTo>
                                  <a:lnTo>
                                    <a:pt x="427" y="357"/>
                                  </a:lnTo>
                                  <a:lnTo>
                                    <a:pt x="427" y="357"/>
                                  </a:lnTo>
                                  <a:lnTo>
                                    <a:pt x="427" y="348"/>
                                  </a:lnTo>
                                  <a:lnTo>
                                    <a:pt x="427" y="348"/>
                                  </a:lnTo>
                                  <a:lnTo>
                                    <a:pt x="432" y="344"/>
                                  </a:lnTo>
                                  <a:lnTo>
                                    <a:pt x="432" y="344"/>
                                  </a:lnTo>
                                  <a:lnTo>
                                    <a:pt x="441" y="339"/>
                                  </a:lnTo>
                                  <a:lnTo>
                                    <a:pt x="441" y="339"/>
                                  </a:lnTo>
                                  <a:lnTo>
                                    <a:pt x="445" y="344"/>
                                  </a:lnTo>
                                  <a:lnTo>
                                    <a:pt x="454" y="344"/>
                                  </a:lnTo>
                                  <a:lnTo>
                                    <a:pt x="454" y="344"/>
                                  </a:lnTo>
                                  <a:lnTo>
                                    <a:pt x="489" y="362"/>
                                  </a:lnTo>
                                  <a:lnTo>
                                    <a:pt x="489" y="362"/>
                                  </a:lnTo>
                                  <a:lnTo>
                                    <a:pt x="511" y="370"/>
                                  </a:lnTo>
                                  <a:lnTo>
                                    <a:pt x="511" y="370"/>
                                  </a:lnTo>
                                  <a:lnTo>
                                    <a:pt x="542" y="379"/>
                                  </a:lnTo>
                                  <a:lnTo>
                                    <a:pt x="542" y="379"/>
                                  </a:lnTo>
                                  <a:lnTo>
                                    <a:pt x="586" y="392"/>
                                  </a:lnTo>
                                  <a:lnTo>
                                    <a:pt x="586" y="392"/>
                                  </a:lnTo>
                                  <a:lnTo>
                                    <a:pt x="612" y="397"/>
                                  </a:lnTo>
                                  <a:lnTo>
                                    <a:pt x="612" y="397"/>
                                  </a:lnTo>
                                  <a:lnTo>
                                    <a:pt x="634" y="401"/>
                                  </a:lnTo>
                                  <a:lnTo>
                                    <a:pt x="634" y="401"/>
                                  </a:lnTo>
                                  <a:lnTo>
                                    <a:pt x="661" y="410"/>
                                  </a:lnTo>
                                  <a:lnTo>
                                    <a:pt x="683" y="414"/>
                                  </a:lnTo>
                                  <a:lnTo>
                                    <a:pt x="683" y="414"/>
                                  </a:lnTo>
                                  <a:lnTo>
                                    <a:pt x="701" y="423"/>
                                  </a:lnTo>
                                  <a:lnTo>
                                    <a:pt x="701" y="423"/>
                                  </a:lnTo>
                                  <a:lnTo>
                                    <a:pt x="714" y="432"/>
                                  </a:lnTo>
                                  <a:lnTo>
                                    <a:pt x="714" y="432"/>
                                  </a:lnTo>
                                  <a:lnTo>
                                    <a:pt x="718" y="432"/>
                                  </a:lnTo>
                                  <a:lnTo>
                                    <a:pt x="718" y="432"/>
                                  </a:lnTo>
                                  <a:lnTo>
                                    <a:pt x="714" y="428"/>
                                  </a:lnTo>
                                  <a:lnTo>
                                    <a:pt x="714" y="428"/>
                                  </a:lnTo>
                                  <a:lnTo>
                                    <a:pt x="709" y="423"/>
                                  </a:lnTo>
                                  <a:lnTo>
                                    <a:pt x="709" y="423"/>
                                  </a:lnTo>
                                  <a:lnTo>
                                    <a:pt x="696" y="414"/>
                                  </a:lnTo>
                                  <a:lnTo>
                                    <a:pt x="696" y="414"/>
                                  </a:lnTo>
                                  <a:lnTo>
                                    <a:pt x="665" y="392"/>
                                  </a:lnTo>
                                  <a:lnTo>
                                    <a:pt x="665" y="392"/>
                                  </a:lnTo>
                                  <a:lnTo>
                                    <a:pt x="652" y="384"/>
                                  </a:lnTo>
                                  <a:lnTo>
                                    <a:pt x="652" y="384"/>
                                  </a:lnTo>
                                  <a:lnTo>
                                    <a:pt x="608" y="357"/>
                                  </a:lnTo>
                                  <a:lnTo>
                                    <a:pt x="608" y="357"/>
                                  </a:lnTo>
                                  <a:lnTo>
                                    <a:pt x="573" y="344"/>
                                  </a:lnTo>
                                  <a:lnTo>
                                    <a:pt x="537" y="335"/>
                                  </a:lnTo>
                                  <a:lnTo>
                                    <a:pt x="537" y="335"/>
                                  </a:lnTo>
                                  <a:lnTo>
                                    <a:pt x="498" y="326"/>
                                  </a:lnTo>
                                  <a:lnTo>
                                    <a:pt x="458" y="322"/>
                                  </a:lnTo>
                                  <a:lnTo>
                                    <a:pt x="458" y="322"/>
                                  </a:lnTo>
                                  <a:lnTo>
                                    <a:pt x="485" y="322"/>
                                  </a:lnTo>
                                  <a:lnTo>
                                    <a:pt x="485" y="322"/>
                                  </a:lnTo>
                                  <a:lnTo>
                                    <a:pt x="489" y="322"/>
                                  </a:lnTo>
                                  <a:lnTo>
                                    <a:pt x="489" y="322"/>
                                  </a:lnTo>
                                  <a:lnTo>
                                    <a:pt x="524" y="331"/>
                                  </a:lnTo>
                                  <a:lnTo>
                                    <a:pt x="524" y="331"/>
                                  </a:lnTo>
                                  <a:lnTo>
                                    <a:pt x="551" y="331"/>
                                  </a:lnTo>
                                  <a:lnTo>
                                    <a:pt x="551" y="331"/>
                                  </a:lnTo>
                                  <a:lnTo>
                                    <a:pt x="590" y="335"/>
                                  </a:lnTo>
                                  <a:lnTo>
                                    <a:pt x="590" y="335"/>
                                  </a:lnTo>
                                  <a:lnTo>
                                    <a:pt x="643" y="331"/>
                                  </a:lnTo>
                                  <a:lnTo>
                                    <a:pt x="643" y="331"/>
                                  </a:lnTo>
                                  <a:lnTo>
                                    <a:pt x="701" y="331"/>
                                  </a:lnTo>
                                  <a:lnTo>
                                    <a:pt x="701" y="331"/>
                                  </a:lnTo>
                                  <a:lnTo>
                                    <a:pt x="714" y="331"/>
                                  </a:lnTo>
                                  <a:lnTo>
                                    <a:pt x="731" y="335"/>
                                  </a:lnTo>
                                  <a:lnTo>
                                    <a:pt x="731" y="335"/>
                                  </a:lnTo>
                                  <a:lnTo>
                                    <a:pt x="736" y="335"/>
                                  </a:lnTo>
                                  <a:lnTo>
                                    <a:pt x="736" y="335"/>
                                  </a:lnTo>
                                  <a:lnTo>
                                    <a:pt x="736" y="335"/>
                                  </a:lnTo>
                                  <a:lnTo>
                                    <a:pt x="736" y="335"/>
                                  </a:lnTo>
                                  <a:lnTo>
                                    <a:pt x="723" y="322"/>
                                  </a:lnTo>
                                  <a:lnTo>
                                    <a:pt x="723" y="322"/>
                                  </a:lnTo>
                                  <a:lnTo>
                                    <a:pt x="705" y="313"/>
                                  </a:lnTo>
                                  <a:lnTo>
                                    <a:pt x="705" y="313"/>
                                  </a:lnTo>
                                  <a:lnTo>
                                    <a:pt x="665" y="300"/>
                                  </a:lnTo>
                                  <a:lnTo>
                                    <a:pt x="665" y="300"/>
                                  </a:lnTo>
                                  <a:lnTo>
                                    <a:pt x="656" y="295"/>
                                  </a:lnTo>
                                  <a:lnTo>
                                    <a:pt x="656" y="295"/>
                                  </a:lnTo>
                                  <a:lnTo>
                                    <a:pt x="617" y="287"/>
                                  </a:lnTo>
                                  <a:lnTo>
                                    <a:pt x="573" y="287"/>
                                  </a:lnTo>
                                  <a:lnTo>
                                    <a:pt x="573" y="287"/>
                                  </a:lnTo>
                                  <a:lnTo>
                                    <a:pt x="590" y="278"/>
                                  </a:lnTo>
                                  <a:lnTo>
                                    <a:pt x="608" y="273"/>
                                  </a:lnTo>
                                  <a:lnTo>
                                    <a:pt x="608" y="273"/>
                                  </a:lnTo>
                                  <a:lnTo>
                                    <a:pt x="630" y="269"/>
                                  </a:lnTo>
                                  <a:lnTo>
                                    <a:pt x="630" y="269"/>
                                  </a:lnTo>
                                  <a:lnTo>
                                    <a:pt x="665" y="256"/>
                                  </a:lnTo>
                                  <a:lnTo>
                                    <a:pt x="665" y="256"/>
                                  </a:lnTo>
                                  <a:lnTo>
                                    <a:pt x="674" y="251"/>
                                  </a:lnTo>
                                  <a:lnTo>
                                    <a:pt x="674" y="251"/>
                                  </a:lnTo>
                                  <a:lnTo>
                                    <a:pt x="701" y="243"/>
                                  </a:lnTo>
                                  <a:lnTo>
                                    <a:pt x="701" y="243"/>
                                  </a:lnTo>
                                  <a:lnTo>
                                    <a:pt x="709" y="238"/>
                                  </a:lnTo>
                                  <a:lnTo>
                                    <a:pt x="709" y="238"/>
                                  </a:lnTo>
                                  <a:lnTo>
                                    <a:pt x="718" y="234"/>
                                  </a:lnTo>
                                  <a:lnTo>
                                    <a:pt x="718" y="234"/>
                                  </a:lnTo>
                                  <a:lnTo>
                                    <a:pt x="692" y="234"/>
                                  </a:lnTo>
                                  <a:lnTo>
                                    <a:pt x="692" y="234"/>
                                  </a:lnTo>
                                  <a:lnTo>
                                    <a:pt x="665" y="229"/>
                                  </a:lnTo>
                                  <a:lnTo>
                                    <a:pt x="665" y="229"/>
                                  </a:lnTo>
                                  <a:lnTo>
                                    <a:pt x="639" y="234"/>
                                  </a:lnTo>
                                  <a:lnTo>
                                    <a:pt x="639" y="234"/>
                                  </a:lnTo>
                                  <a:lnTo>
                                    <a:pt x="617" y="238"/>
                                  </a:lnTo>
                                  <a:lnTo>
                                    <a:pt x="617" y="238"/>
                                  </a:lnTo>
                                  <a:lnTo>
                                    <a:pt x="524" y="260"/>
                                  </a:lnTo>
                                  <a:lnTo>
                                    <a:pt x="524" y="260"/>
                                  </a:lnTo>
                                  <a:lnTo>
                                    <a:pt x="573" y="203"/>
                                  </a:lnTo>
                                  <a:lnTo>
                                    <a:pt x="573" y="203"/>
                                  </a:lnTo>
                                  <a:lnTo>
                                    <a:pt x="577" y="194"/>
                                  </a:lnTo>
                                  <a:lnTo>
                                    <a:pt x="577" y="194"/>
                                  </a:lnTo>
                                  <a:lnTo>
                                    <a:pt x="582" y="185"/>
                                  </a:lnTo>
                                  <a:lnTo>
                                    <a:pt x="582" y="185"/>
                                  </a:lnTo>
                                  <a:lnTo>
                                    <a:pt x="590" y="176"/>
                                  </a:lnTo>
                                  <a:lnTo>
                                    <a:pt x="590" y="176"/>
                                  </a:lnTo>
                                  <a:lnTo>
                                    <a:pt x="599" y="163"/>
                                  </a:lnTo>
                                  <a:lnTo>
                                    <a:pt x="599" y="163"/>
                                  </a:lnTo>
                                  <a:lnTo>
                                    <a:pt x="608" y="154"/>
                                  </a:lnTo>
                                  <a:lnTo>
                                    <a:pt x="608" y="154"/>
                                  </a:lnTo>
                                  <a:lnTo>
                                    <a:pt x="617" y="137"/>
                                  </a:lnTo>
                                  <a:lnTo>
                                    <a:pt x="617" y="137"/>
                                  </a:lnTo>
                                  <a:lnTo>
                                    <a:pt x="621" y="128"/>
                                  </a:lnTo>
                                  <a:lnTo>
                                    <a:pt x="621" y="119"/>
                                  </a:lnTo>
                                  <a:lnTo>
                                    <a:pt x="621" y="119"/>
                                  </a:lnTo>
                                  <a:lnTo>
                                    <a:pt x="612" y="119"/>
                                  </a:lnTo>
                                  <a:lnTo>
                                    <a:pt x="612" y="119"/>
                                  </a:lnTo>
                                  <a:lnTo>
                                    <a:pt x="608" y="124"/>
                                  </a:lnTo>
                                  <a:lnTo>
                                    <a:pt x="608" y="124"/>
                                  </a:lnTo>
                                  <a:lnTo>
                                    <a:pt x="604" y="124"/>
                                  </a:lnTo>
                                  <a:lnTo>
                                    <a:pt x="604" y="124"/>
                                  </a:lnTo>
                                  <a:lnTo>
                                    <a:pt x="595" y="128"/>
                                  </a:lnTo>
                                  <a:lnTo>
                                    <a:pt x="595" y="128"/>
                                  </a:lnTo>
                                  <a:lnTo>
                                    <a:pt x="586" y="137"/>
                                  </a:lnTo>
                                  <a:lnTo>
                                    <a:pt x="586" y="137"/>
                                  </a:lnTo>
                                  <a:lnTo>
                                    <a:pt x="573" y="146"/>
                                  </a:lnTo>
                                  <a:lnTo>
                                    <a:pt x="573" y="146"/>
                                  </a:lnTo>
                                  <a:lnTo>
                                    <a:pt x="555" y="154"/>
                                  </a:lnTo>
                                  <a:lnTo>
                                    <a:pt x="555" y="154"/>
                                  </a:lnTo>
                                  <a:lnTo>
                                    <a:pt x="537" y="163"/>
                                  </a:lnTo>
                                  <a:lnTo>
                                    <a:pt x="537" y="163"/>
                                  </a:lnTo>
                                  <a:lnTo>
                                    <a:pt x="511" y="181"/>
                                  </a:lnTo>
                                  <a:lnTo>
                                    <a:pt x="511" y="181"/>
                                  </a:lnTo>
                                  <a:lnTo>
                                    <a:pt x="489" y="203"/>
                                  </a:lnTo>
                                  <a:lnTo>
                                    <a:pt x="489" y="203"/>
                                  </a:lnTo>
                                  <a:lnTo>
                                    <a:pt x="471" y="221"/>
                                  </a:lnTo>
                                  <a:lnTo>
                                    <a:pt x="471" y="221"/>
                                  </a:lnTo>
                                  <a:lnTo>
                                    <a:pt x="449" y="247"/>
                                  </a:lnTo>
                                  <a:lnTo>
                                    <a:pt x="449" y="247"/>
                                  </a:lnTo>
                                  <a:lnTo>
                                    <a:pt x="463" y="225"/>
                                  </a:lnTo>
                                  <a:lnTo>
                                    <a:pt x="463" y="225"/>
                                  </a:lnTo>
                                  <a:lnTo>
                                    <a:pt x="471" y="198"/>
                                  </a:lnTo>
                                  <a:lnTo>
                                    <a:pt x="471" y="198"/>
                                  </a:lnTo>
                                  <a:lnTo>
                                    <a:pt x="480" y="176"/>
                                  </a:lnTo>
                                  <a:lnTo>
                                    <a:pt x="480" y="176"/>
                                  </a:lnTo>
                                  <a:lnTo>
                                    <a:pt x="485" y="150"/>
                                  </a:lnTo>
                                  <a:lnTo>
                                    <a:pt x="485" y="150"/>
                                  </a:lnTo>
                                  <a:lnTo>
                                    <a:pt x="489" y="119"/>
                                  </a:lnTo>
                                  <a:lnTo>
                                    <a:pt x="489" y="119"/>
                                  </a:lnTo>
                                  <a:lnTo>
                                    <a:pt x="489" y="57"/>
                                  </a:lnTo>
                                  <a:lnTo>
                                    <a:pt x="489" y="57"/>
                                  </a:lnTo>
                                  <a:lnTo>
                                    <a:pt x="489" y="18"/>
                                  </a:lnTo>
                                  <a:lnTo>
                                    <a:pt x="489" y="18"/>
                                  </a:lnTo>
                                  <a:lnTo>
                                    <a:pt x="489" y="18"/>
                                  </a:lnTo>
                                  <a:lnTo>
                                    <a:pt x="489" y="18"/>
                                  </a:lnTo>
                                  <a:lnTo>
                                    <a:pt x="485" y="18"/>
                                  </a:lnTo>
                                  <a:lnTo>
                                    <a:pt x="485" y="18"/>
                                  </a:lnTo>
                                  <a:lnTo>
                                    <a:pt x="476" y="27"/>
                                  </a:lnTo>
                                  <a:lnTo>
                                    <a:pt x="467" y="40"/>
                                  </a:lnTo>
                                  <a:lnTo>
                                    <a:pt x="467" y="40"/>
                                  </a:lnTo>
                                  <a:lnTo>
                                    <a:pt x="454" y="62"/>
                                  </a:lnTo>
                                  <a:lnTo>
                                    <a:pt x="454" y="62"/>
                                  </a:lnTo>
                                  <a:lnTo>
                                    <a:pt x="449" y="75"/>
                                  </a:lnTo>
                                  <a:lnTo>
                                    <a:pt x="449" y="75"/>
                                  </a:lnTo>
                                  <a:lnTo>
                                    <a:pt x="445" y="88"/>
                                  </a:lnTo>
                                  <a:lnTo>
                                    <a:pt x="445" y="88"/>
                                  </a:lnTo>
                                  <a:lnTo>
                                    <a:pt x="436" y="115"/>
                                  </a:lnTo>
                                  <a:lnTo>
                                    <a:pt x="436" y="115"/>
                                  </a:lnTo>
                                  <a:lnTo>
                                    <a:pt x="427" y="146"/>
                                  </a:lnTo>
                                  <a:lnTo>
                                    <a:pt x="427" y="146"/>
                                  </a:lnTo>
                                  <a:lnTo>
                                    <a:pt x="427" y="163"/>
                                  </a:lnTo>
                                  <a:lnTo>
                                    <a:pt x="427" y="163"/>
                                  </a:lnTo>
                                  <a:lnTo>
                                    <a:pt x="423" y="190"/>
                                  </a:lnTo>
                                  <a:lnTo>
                                    <a:pt x="423" y="190"/>
                                  </a:lnTo>
                                  <a:lnTo>
                                    <a:pt x="423" y="194"/>
                                  </a:lnTo>
                                  <a:lnTo>
                                    <a:pt x="423" y="194"/>
                                  </a:lnTo>
                                  <a:lnTo>
                                    <a:pt x="423" y="221"/>
                                  </a:lnTo>
                                  <a:lnTo>
                                    <a:pt x="423" y="221"/>
                                  </a:lnTo>
                                  <a:lnTo>
                                    <a:pt x="423" y="229"/>
                                  </a:lnTo>
                                  <a:lnTo>
                                    <a:pt x="423" y="229"/>
                                  </a:lnTo>
                                  <a:lnTo>
                                    <a:pt x="418" y="247"/>
                                  </a:lnTo>
                                  <a:lnTo>
                                    <a:pt x="418" y="247"/>
                                  </a:lnTo>
                                  <a:lnTo>
                                    <a:pt x="418" y="260"/>
                                  </a:lnTo>
                                  <a:lnTo>
                                    <a:pt x="418" y="260"/>
                                  </a:lnTo>
                                  <a:lnTo>
                                    <a:pt x="414" y="278"/>
                                  </a:lnTo>
                                  <a:lnTo>
                                    <a:pt x="414" y="278"/>
                                  </a:lnTo>
                                  <a:lnTo>
                                    <a:pt x="410" y="282"/>
                                  </a:lnTo>
                                  <a:lnTo>
                                    <a:pt x="410" y="282"/>
                                  </a:lnTo>
                                  <a:lnTo>
                                    <a:pt x="405" y="287"/>
                                  </a:lnTo>
                                  <a:lnTo>
                                    <a:pt x="405" y="287"/>
                                  </a:lnTo>
                                  <a:lnTo>
                                    <a:pt x="401" y="251"/>
                                  </a:lnTo>
                                  <a:lnTo>
                                    <a:pt x="401" y="251"/>
                                  </a:lnTo>
                                  <a:lnTo>
                                    <a:pt x="401" y="212"/>
                                  </a:lnTo>
                                  <a:lnTo>
                                    <a:pt x="401" y="212"/>
                                  </a:lnTo>
                                  <a:lnTo>
                                    <a:pt x="401" y="172"/>
                                  </a:lnTo>
                                  <a:lnTo>
                                    <a:pt x="401" y="172"/>
                                  </a:lnTo>
                                  <a:lnTo>
                                    <a:pt x="401" y="132"/>
                                  </a:lnTo>
                                  <a:lnTo>
                                    <a:pt x="401" y="132"/>
                                  </a:lnTo>
                                  <a:lnTo>
                                    <a:pt x="401" y="97"/>
                                  </a:lnTo>
                                  <a:lnTo>
                                    <a:pt x="401" y="97"/>
                                  </a:lnTo>
                                  <a:lnTo>
                                    <a:pt x="392" y="62"/>
                                  </a:lnTo>
                                  <a:lnTo>
                                    <a:pt x="392" y="62"/>
                                  </a:lnTo>
                                  <a:lnTo>
                                    <a:pt x="379" y="31"/>
                                  </a:lnTo>
                                  <a:lnTo>
                                    <a:pt x="379" y="31"/>
                                  </a:lnTo>
                                  <a:lnTo>
                                    <a:pt x="370" y="9"/>
                                  </a:lnTo>
                                  <a:lnTo>
                                    <a:pt x="370" y="9"/>
                                  </a:lnTo>
                                  <a:lnTo>
                                    <a:pt x="366" y="5"/>
                                  </a:lnTo>
                                  <a:lnTo>
                                    <a:pt x="366" y="5"/>
                                  </a:lnTo>
                                  <a:lnTo>
                                    <a:pt x="366" y="0"/>
                                  </a:lnTo>
                                  <a:lnTo>
                                    <a:pt x="366" y="0"/>
                                  </a:lnTo>
                                  <a:lnTo>
                                    <a:pt x="361" y="9"/>
                                  </a:lnTo>
                                  <a:lnTo>
                                    <a:pt x="361" y="9"/>
                                  </a:lnTo>
                                  <a:lnTo>
                                    <a:pt x="357" y="18"/>
                                  </a:lnTo>
                                  <a:lnTo>
                                    <a:pt x="357" y="18"/>
                                  </a:lnTo>
                                  <a:lnTo>
                                    <a:pt x="352" y="35"/>
                                  </a:lnTo>
                                  <a:lnTo>
                                    <a:pt x="352" y="35"/>
                                  </a:lnTo>
                                  <a:lnTo>
                                    <a:pt x="352" y="57"/>
                                  </a:lnTo>
                                  <a:lnTo>
                                    <a:pt x="352" y="57"/>
                                  </a:lnTo>
                                  <a:lnTo>
                                    <a:pt x="348" y="79"/>
                                  </a:lnTo>
                                  <a:lnTo>
                                    <a:pt x="348" y="79"/>
                                  </a:lnTo>
                                  <a:lnTo>
                                    <a:pt x="348" y="84"/>
                                  </a:lnTo>
                                  <a:lnTo>
                                    <a:pt x="348" y="84"/>
                                  </a:lnTo>
                                  <a:lnTo>
                                    <a:pt x="348" y="106"/>
                                  </a:lnTo>
                                  <a:lnTo>
                                    <a:pt x="348" y="106"/>
                                  </a:lnTo>
                                  <a:lnTo>
                                    <a:pt x="352" y="128"/>
                                  </a:lnTo>
                                  <a:lnTo>
                                    <a:pt x="352" y="128"/>
                                  </a:lnTo>
                                  <a:lnTo>
                                    <a:pt x="361" y="163"/>
                                  </a:lnTo>
                                  <a:lnTo>
                                    <a:pt x="361" y="163"/>
                                  </a:lnTo>
                                  <a:lnTo>
                                    <a:pt x="361" y="172"/>
                                  </a:lnTo>
                                  <a:lnTo>
                                    <a:pt x="361" y="172"/>
                                  </a:lnTo>
                                  <a:lnTo>
                                    <a:pt x="366" y="190"/>
                                  </a:lnTo>
                                  <a:lnTo>
                                    <a:pt x="366" y="190"/>
                                  </a:lnTo>
                                  <a:lnTo>
                                    <a:pt x="370" y="198"/>
                                  </a:lnTo>
                                  <a:lnTo>
                                    <a:pt x="370" y="198"/>
                                  </a:lnTo>
                                  <a:lnTo>
                                    <a:pt x="379" y="234"/>
                                  </a:lnTo>
                                  <a:lnTo>
                                    <a:pt x="379" y="234"/>
                                  </a:lnTo>
                                  <a:lnTo>
                                    <a:pt x="352" y="176"/>
                                  </a:lnTo>
                                  <a:lnTo>
                                    <a:pt x="352" y="176"/>
                                  </a:lnTo>
                                  <a:lnTo>
                                    <a:pt x="317" y="119"/>
                                  </a:lnTo>
                                  <a:lnTo>
                                    <a:pt x="317" y="119"/>
                                  </a:lnTo>
                                  <a:lnTo>
                                    <a:pt x="300" y="97"/>
                                  </a:lnTo>
                                  <a:lnTo>
                                    <a:pt x="277" y="71"/>
                                  </a:lnTo>
                                  <a:lnTo>
                                    <a:pt x="277" y="71"/>
                                  </a:lnTo>
                                  <a:lnTo>
                                    <a:pt x="255" y="53"/>
                                  </a:lnTo>
                                  <a:lnTo>
                                    <a:pt x="255" y="53"/>
                                  </a:lnTo>
                                  <a:lnTo>
                                    <a:pt x="233" y="40"/>
                                  </a:lnTo>
                                  <a:lnTo>
                                    <a:pt x="233" y="40"/>
                                  </a:lnTo>
                                  <a:lnTo>
                                    <a:pt x="225" y="35"/>
                                  </a:lnTo>
                                  <a:lnTo>
                                    <a:pt x="225" y="35"/>
                                  </a:lnTo>
                                  <a:lnTo>
                                    <a:pt x="229" y="40"/>
                                  </a:lnTo>
                                  <a:lnTo>
                                    <a:pt x="229" y="40"/>
                                  </a:lnTo>
                                  <a:lnTo>
                                    <a:pt x="229" y="44"/>
                                  </a:lnTo>
                                  <a:lnTo>
                                    <a:pt x="229" y="44"/>
                                  </a:lnTo>
                                  <a:lnTo>
                                    <a:pt x="229" y="44"/>
                                  </a:lnTo>
                                  <a:lnTo>
                                    <a:pt x="229" y="44"/>
                                  </a:lnTo>
                                  <a:lnTo>
                                    <a:pt x="238" y="62"/>
                                  </a:lnTo>
                                  <a:lnTo>
                                    <a:pt x="238" y="62"/>
                                  </a:lnTo>
                                  <a:lnTo>
                                    <a:pt x="247" y="75"/>
                                  </a:lnTo>
                                  <a:lnTo>
                                    <a:pt x="247" y="75"/>
                                  </a:lnTo>
                                  <a:lnTo>
                                    <a:pt x="251" y="88"/>
                                  </a:lnTo>
                                  <a:lnTo>
                                    <a:pt x="251" y="88"/>
                                  </a:lnTo>
                                  <a:lnTo>
                                    <a:pt x="282" y="141"/>
                                  </a:lnTo>
                                  <a:lnTo>
                                    <a:pt x="282" y="141"/>
                                  </a:lnTo>
                                  <a:lnTo>
                                    <a:pt x="295" y="163"/>
                                  </a:lnTo>
                                  <a:lnTo>
                                    <a:pt x="295" y="163"/>
                                  </a:lnTo>
                                  <a:lnTo>
                                    <a:pt x="313" y="190"/>
                                  </a:lnTo>
                                  <a:lnTo>
                                    <a:pt x="313" y="190"/>
                                  </a:lnTo>
                                  <a:lnTo>
                                    <a:pt x="322" y="203"/>
                                  </a:lnTo>
                                  <a:lnTo>
                                    <a:pt x="322" y="203"/>
                                  </a:lnTo>
                                  <a:lnTo>
                                    <a:pt x="335" y="221"/>
                                  </a:lnTo>
                                  <a:lnTo>
                                    <a:pt x="348" y="234"/>
                                  </a:lnTo>
                                  <a:lnTo>
                                    <a:pt x="348" y="234"/>
                                  </a:lnTo>
                                  <a:lnTo>
                                    <a:pt x="379" y="282"/>
                                  </a:lnTo>
                                  <a:lnTo>
                                    <a:pt x="379" y="282"/>
                                  </a:lnTo>
                                  <a:lnTo>
                                    <a:pt x="339" y="247"/>
                                  </a:lnTo>
                                  <a:lnTo>
                                    <a:pt x="300" y="207"/>
                                  </a:lnTo>
                                  <a:lnTo>
                                    <a:pt x="300" y="207"/>
                                  </a:lnTo>
                                  <a:lnTo>
                                    <a:pt x="295" y="198"/>
                                  </a:lnTo>
                                  <a:lnTo>
                                    <a:pt x="295" y="198"/>
                                  </a:lnTo>
                                  <a:lnTo>
                                    <a:pt x="264" y="172"/>
                                  </a:lnTo>
                                  <a:lnTo>
                                    <a:pt x="233" y="146"/>
                                  </a:lnTo>
                                  <a:lnTo>
                                    <a:pt x="233" y="146"/>
                                  </a:lnTo>
                                  <a:lnTo>
                                    <a:pt x="203" y="128"/>
                                  </a:lnTo>
                                  <a:lnTo>
                                    <a:pt x="203" y="128"/>
                                  </a:lnTo>
                                  <a:lnTo>
                                    <a:pt x="172" y="106"/>
                                  </a:lnTo>
                                  <a:lnTo>
                                    <a:pt x="136" y="88"/>
                                  </a:lnTo>
                                  <a:lnTo>
                                    <a:pt x="136" y="88"/>
                                  </a:lnTo>
                                  <a:lnTo>
                                    <a:pt x="128" y="88"/>
                                  </a:lnTo>
                                  <a:lnTo>
                                    <a:pt x="128" y="88"/>
                                  </a:lnTo>
                                  <a:lnTo>
                                    <a:pt x="128" y="97"/>
                                  </a:lnTo>
                                  <a:lnTo>
                                    <a:pt x="128" y="97"/>
                                  </a:lnTo>
                                  <a:lnTo>
                                    <a:pt x="132" y="106"/>
                                  </a:lnTo>
                                  <a:lnTo>
                                    <a:pt x="132" y="106"/>
                                  </a:lnTo>
                                  <a:lnTo>
                                    <a:pt x="141" y="115"/>
                                  </a:lnTo>
                                  <a:lnTo>
                                    <a:pt x="141" y="115"/>
                                  </a:lnTo>
                                  <a:lnTo>
                                    <a:pt x="145" y="124"/>
                                  </a:lnTo>
                                  <a:lnTo>
                                    <a:pt x="145" y="124"/>
                                  </a:lnTo>
                                  <a:lnTo>
                                    <a:pt x="154" y="128"/>
                                  </a:lnTo>
                                  <a:lnTo>
                                    <a:pt x="154" y="128"/>
                                  </a:lnTo>
                                  <a:lnTo>
                                    <a:pt x="167" y="150"/>
                                  </a:lnTo>
                                  <a:lnTo>
                                    <a:pt x="167" y="150"/>
                                  </a:lnTo>
                                  <a:lnTo>
                                    <a:pt x="181" y="159"/>
                                  </a:lnTo>
                                  <a:lnTo>
                                    <a:pt x="181" y="159"/>
                                  </a:lnTo>
                                  <a:lnTo>
                                    <a:pt x="189" y="168"/>
                                  </a:lnTo>
                                  <a:lnTo>
                                    <a:pt x="189" y="168"/>
                                  </a:lnTo>
                                  <a:lnTo>
                                    <a:pt x="194" y="176"/>
                                  </a:lnTo>
                                  <a:lnTo>
                                    <a:pt x="194" y="176"/>
                                  </a:lnTo>
                                  <a:lnTo>
                                    <a:pt x="216" y="194"/>
                                  </a:lnTo>
                                  <a:lnTo>
                                    <a:pt x="216" y="194"/>
                                  </a:lnTo>
                                  <a:lnTo>
                                    <a:pt x="229" y="207"/>
                                  </a:lnTo>
                                  <a:lnTo>
                                    <a:pt x="229" y="207"/>
                                  </a:lnTo>
                                  <a:lnTo>
                                    <a:pt x="247" y="221"/>
                                  </a:lnTo>
                                  <a:lnTo>
                                    <a:pt x="247" y="221"/>
                                  </a:lnTo>
                                  <a:lnTo>
                                    <a:pt x="269" y="234"/>
                                  </a:lnTo>
                                  <a:lnTo>
                                    <a:pt x="269" y="234"/>
                                  </a:lnTo>
                                  <a:lnTo>
                                    <a:pt x="286" y="247"/>
                                  </a:lnTo>
                                  <a:lnTo>
                                    <a:pt x="286" y="247"/>
                                  </a:lnTo>
                                  <a:lnTo>
                                    <a:pt x="322" y="273"/>
                                  </a:lnTo>
                                  <a:lnTo>
                                    <a:pt x="322" y="273"/>
                                  </a:lnTo>
                                  <a:lnTo>
                                    <a:pt x="233" y="221"/>
                                  </a:lnTo>
                                  <a:lnTo>
                                    <a:pt x="233" y="221"/>
                                  </a:lnTo>
                                  <a:lnTo>
                                    <a:pt x="203" y="207"/>
                                  </a:lnTo>
                                  <a:lnTo>
                                    <a:pt x="203" y="207"/>
                                  </a:lnTo>
                                  <a:lnTo>
                                    <a:pt x="167" y="194"/>
                                  </a:lnTo>
                                  <a:lnTo>
                                    <a:pt x="167" y="194"/>
                                  </a:lnTo>
                                  <a:lnTo>
                                    <a:pt x="128" y="181"/>
                                  </a:lnTo>
                                  <a:lnTo>
                                    <a:pt x="101" y="172"/>
                                  </a:lnTo>
                                  <a:lnTo>
                                    <a:pt x="75" y="172"/>
                                  </a:lnTo>
                                  <a:lnTo>
                                    <a:pt x="75" y="172"/>
                                  </a:lnTo>
                                  <a:lnTo>
                                    <a:pt x="62" y="172"/>
                                  </a:lnTo>
                                  <a:lnTo>
                                    <a:pt x="62" y="172"/>
                                  </a:lnTo>
                                  <a:lnTo>
                                    <a:pt x="57" y="172"/>
                                  </a:lnTo>
                                  <a:lnTo>
                                    <a:pt x="57" y="172"/>
                                  </a:lnTo>
                                  <a:lnTo>
                                    <a:pt x="62" y="181"/>
                                  </a:lnTo>
                                  <a:lnTo>
                                    <a:pt x="66" y="185"/>
                                  </a:lnTo>
                                  <a:lnTo>
                                    <a:pt x="66" y="185"/>
                                  </a:lnTo>
                                  <a:lnTo>
                                    <a:pt x="79" y="194"/>
                                  </a:lnTo>
                                  <a:lnTo>
                                    <a:pt x="79" y="194"/>
                                  </a:lnTo>
                                  <a:lnTo>
                                    <a:pt x="84" y="198"/>
                                  </a:lnTo>
                                  <a:lnTo>
                                    <a:pt x="84" y="198"/>
                                  </a:lnTo>
                                  <a:lnTo>
                                    <a:pt x="88" y="203"/>
                                  </a:lnTo>
                                  <a:lnTo>
                                    <a:pt x="88" y="203"/>
                                  </a:lnTo>
                                  <a:lnTo>
                                    <a:pt x="97" y="203"/>
                                  </a:lnTo>
                                  <a:lnTo>
                                    <a:pt x="97" y="203"/>
                                  </a:lnTo>
                                  <a:lnTo>
                                    <a:pt x="101" y="207"/>
                                  </a:lnTo>
                                  <a:lnTo>
                                    <a:pt x="101" y="207"/>
                                  </a:lnTo>
                                  <a:lnTo>
                                    <a:pt x="114" y="212"/>
                                  </a:lnTo>
                                  <a:lnTo>
                                    <a:pt x="114" y="212"/>
                                  </a:lnTo>
                                  <a:lnTo>
                                    <a:pt x="132" y="221"/>
                                  </a:lnTo>
                                  <a:lnTo>
                                    <a:pt x="132" y="221"/>
                                  </a:lnTo>
                                  <a:lnTo>
                                    <a:pt x="141" y="225"/>
                                  </a:lnTo>
                                  <a:lnTo>
                                    <a:pt x="141" y="225"/>
                                  </a:lnTo>
                                  <a:lnTo>
                                    <a:pt x="163" y="238"/>
                                  </a:lnTo>
                                  <a:lnTo>
                                    <a:pt x="163" y="238"/>
                                  </a:lnTo>
                                  <a:lnTo>
                                    <a:pt x="189" y="251"/>
                                  </a:lnTo>
                                  <a:lnTo>
                                    <a:pt x="189" y="251"/>
                                  </a:lnTo>
                                  <a:lnTo>
                                    <a:pt x="198" y="251"/>
                                  </a:lnTo>
                                  <a:lnTo>
                                    <a:pt x="198" y="251"/>
                                  </a:lnTo>
                                  <a:lnTo>
                                    <a:pt x="203" y="256"/>
                                  </a:lnTo>
                                  <a:lnTo>
                                    <a:pt x="203" y="256"/>
                                  </a:lnTo>
                                  <a:lnTo>
                                    <a:pt x="229" y="269"/>
                                  </a:lnTo>
                                  <a:lnTo>
                                    <a:pt x="229" y="269"/>
                                  </a:lnTo>
                                  <a:lnTo>
                                    <a:pt x="242" y="273"/>
                                  </a:lnTo>
                                  <a:lnTo>
                                    <a:pt x="242" y="273"/>
                                  </a:lnTo>
                                  <a:lnTo>
                                    <a:pt x="295" y="295"/>
                                  </a:lnTo>
                                  <a:lnTo>
                                    <a:pt x="295" y="295"/>
                                  </a:lnTo>
                                  <a:lnTo>
                                    <a:pt x="273" y="291"/>
                                  </a:lnTo>
                                  <a:lnTo>
                                    <a:pt x="273" y="291"/>
                                  </a:lnTo>
                                  <a:lnTo>
                                    <a:pt x="251" y="291"/>
                                  </a:lnTo>
                                  <a:lnTo>
                                    <a:pt x="251" y="291"/>
                                  </a:lnTo>
                                  <a:lnTo>
                                    <a:pt x="207" y="291"/>
                                  </a:lnTo>
                                  <a:lnTo>
                                    <a:pt x="207" y="291"/>
                                  </a:lnTo>
                                  <a:lnTo>
                                    <a:pt x="185" y="295"/>
                                  </a:lnTo>
                                  <a:lnTo>
                                    <a:pt x="185" y="295"/>
                                  </a:lnTo>
                                  <a:lnTo>
                                    <a:pt x="163" y="300"/>
                                  </a:lnTo>
                                  <a:lnTo>
                                    <a:pt x="163" y="300"/>
                                  </a:lnTo>
                                  <a:lnTo>
                                    <a:pt x="128" y="309"/>
                                  </a:lnTo>
                                  <a:lnTo>
                                    <a:pt x="128" y="309"/>
                                  </a:lnTo>
                                  <a:lnTo>
                                    <a:pt x="92" y="322"/>
                                  </a:lnTo>
                                  <a:lnTo>
                                    <a:pt x="92" y="322"/>
                                  </a:lnTo>
                                  <a:lnTo>
                                    <a:pt x="57" y="339"/>
                                  </a:lnTo>
                                  <a:lnTo>
                                    <a:pt x="57" y="339"/>
                                  </a:lnTo>
                                  <a:lnTo>
                                    <a:pt x="26" y="353"/>
                                  </a:lnTo>
                                  <a:lnTo>
                                    <a:pt x="26" y="353"/>
                                  </a:lnTo>
                                  <a:lnTo>
                                    <a:pt x="9" y="370"/>
                                  </a:lnTo>
                                  <a:lnTo>
                                    <a:pt x="9" y="370"/>
                                  </a:lnTo>
                                  <a:lnTo>
                                    <a:pt x="4" y="370"/>
                                  </a:lnTo>
                                  <a:lnTo>
                                    <a:pt x="0" y="375"/>
                                  </a:lnTo>
                                  <a:lnTo>
                                    <a:pt x="0" y="375"/>
                                  </a:lnTo>
                                  <a:lnTo>
                                    <a:pt x="9" y="375"/>
                                  </a:lnTo>
                                  <a:lnTo>
                                    <a:pt x="9" y="375"/>
                                  </a:lnTo>
                                  <a:lnTo>
                                    <a:pt x="17" y="370"/>
                                  </a:lnTo>
                                  <a:lnTo>
                                    <a:pt x="17" y="370"/>
                                  </a:lnTo>
                                  <a:lnTo>
                                    <a:pt x="17" y="366"/>
                                  </a:lnTo>
                                  <a:lnTo>
                                    <a:pt x="17" y="366"/>
                                  </a:lnTo>
                                  <a:lnTo>
                                    <a:pt x="31" y="362"/>
                                  </a:lnTo>
                                  <a:lnTo>
                                    <a:pt x="31" y="362"/>
                                  </a:lnTo>
                                  <a:lnTo>
                                    <a:pt x="35" y="357"/>
                                  </a:lnTo>
                                  <a:lnTo>
                                    <a:pt x="35" y="357"/>
                                  </a:lnTo>
                                  <a:lnTo>
                                    <a:pt x="53" y="353"/>
                                  </a:lnTo>
                                  <a:lnTo>
                                    <a:pt x="53" y="353"/>
                                  </a:lnTo>
                                  <a:lnTo>
                                    <a:pt x="66" y="348"/>
                                  </a:lnTo>
                                  <a:lnTo>
                                    <a:pt x="66" y="348"/>
                                  </a:lnTo>
                                  <a:lnTo>
                                    <a:pt x="75" y="348"/>
                                  </a:lnTo>
                                  <a:lnTo>
                                    <a:pt x="75" y="348"/>
                                  </a:lnTo>
                                  <a:lnTo>
                                    <a:pt x="84" y="348"/>
                                  </a:lnTo>
                                  <a:lnTo>
                                    <a:pt x="84" y="348"/>
                                  </a:lnTo>
                                  <a:lnTo>
                                    <a:pt x="97" y="348"/>
                                  </a:lnTo>
                                  <a:lnTo>
                                    <a:pt x="97" y="348"/>
                                  </a:lnTo>
                                  <a:lnTo>
                                    <a:pt x="128" y="348"/>
                                  </a:lnTo>
                                  <a:lnTo>
                                    <a:pt x="128" y="348"/>
                                  </a:lnTo>
                                  <a:lnTo>
                                    <a:pt x="154" y="348"/>
                                  </a:lnTo>
                                  <a:lnTo>
                                    <a:pt x="154" y="348"/>
                                  </a:lnTo>
                                  <a:lnTo>
                                    <a:pt x="211" y="339"/>
                                  </a:lnTo>
                                  <a:lnTo>
                                    <a:pt x="211" y="339"/>
                                  </a:lnTo>
                                  <a:lnTo>
                                    <a:pt x="225" y="339"/>
                                  </a:lnTo>
                                  <a:lnTo>
                                    <a:pt x="225" y="339"/>
                                  </a:lnTo>
                                  <a:lnTo>
                                    <a:pt x="238" y="335"/>
                                  </a:lnTo>
                                  <a:lnTo>
                                    <a:pt x="238" y="335"/>
                                  </a:lnTo>
                                  <a:lnTo>
                                    <a:pt x="291" y="322"/>
                                  </a:lnTo>
                                  <a:lnTo>
                                    <a:pt x="291" y="322"/>
                                  </a:lnTo>
                                  <a:lnTo>
                                    <a:pt x="322" y="322"/>
                                  </a:lnTo>
                                  <a:lnTo>
                                    <a:pt x="322" y="322"/>
                                  </a:lnTo>
                                  <a:lnTo>
                                    <a:pt x="330" y="322"/>
                                  </a:lnTo>
                                  <a:lnTo>
                                    <a:pt x="330" y="322"/>
                                  </a:lnTo>
                                  <a:lnTo>
                                    <a:pt x="352" y="326"/>
                                  </a:lnTo>
                                  <a:lnTo>
                                    <a:pt x="352" y="326"/>
                                  </a:lnTo>
                                  <a:lnTo>
                                    <a:pt x="370" y="331"/>
                                  </a:lnTo>
                                  <a:lnTo>
                                    <a:pt x="370" y="331"/>
                                  </a:lnTo>
                                  <a:lnTo>
                                    <a:pt x="383" y="339"/>
                                  </a:lnTo>
                                  <a:lnTo>
                                    <a:pt x="392" y="348"/>
                                  </a:lnTo>
                                  <a:lnTo>
                                    <a:pt x="392" y="348"/>
                                  </a:lnTo>
                                  <a:lnTo>
                                    <a:pt x="396" y="353"/>
                                  </a:lnTo>
                                  <a:lnTo>
                                    <a:pt x="396" y="353"/>
                                  </a:lnTo>
                                  <a:lnTo>
                                    <a:pt x="401" y="366"/>
                                  </a:lnTo>
                                  <a:lnTo>
                                    <a:pt x="401" y="366"/>
                                  </a:lnTo>
                                  <a:lnTo>
                                    <a:pt x="410" y="419"/>
                                  </a:lnTo>
                                  <a:lnTo>
                                    <a:pt x="410" y="419"/>
                                  </a:lnTo>
                                  <a:lnTo>
                                    <a:pt x="410" y="428"/>
                                  </a:lnTo>
                                  <a:lnTo>
                                    <a:pt x="410" y="441"/>
                                  </a:lnTo>
                                  <a:lnTo>
                                    <a:pt x="410" y="441"/>
                                  </a:lnTo>
                                  <a:lnTo>
                                    <a:pt x="418" y="458"/>
                                  </a:lnTo>
                                  <a:lnTo>
                                    <a:pt x="418" y="458"/>
                                  </a:lnTo>
                                  <a:lnTo>
                                    <a:pt x="418" y="467"/>
                                  </a:lnTo>
                                  <a:lnTo>
                                    <a:pt x="414" y="481"/>
                                  </a:lnTo>
                                  <a:lnTo>
                                    <a:pt x="414" y="481"/>
                                  </a:lnTo>
                                  <a:lnTo>
                                    <a:pt x="418" y="503"/>
                                  </a:lnTo>
                                  <a:lnTo>
                                    <a:pt x="418" y="503"/>
                                  </a:lnTo>
                                  <a:lnTo>
                                    <a:pt x="418" y="525"/>
                                  </a:lnTo>
                                  <a:lnTo>
                                    <a:pt x="418" y="525"/>
                                  </a:lnTo>
                                  <a:lnTo>
                                    <a:pt x="498" y="3887"/>
                                  </a:lnTo>
                                  <a:lnTo>
                                    <a:pt x="498" y="3887"/>
                                  </a:lnTo>
                                  <a:lnTo>
                                    <a:pt x="524" y="3887"/>
                                  </a:lnTo>
                                  <a:lnTo>
                                    <a:pt x="524" y="3887"/>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手繪多邊形 18"/>
                          <wps:cNvSpPr>
                            <a:spLocks/>
                          </wps:cNvSpPr>
                          <wps:spPr bwMode="auto">
                            <a:xfrm>
                              <a:off x="481190" y="8634700"/>
                              <a:ext cx="502800" cy="828465"/>
                            </a:xfrm>
                            <a:custGeom>
                              <a:avLst/>
                              <a:gdLst>
                                <a:gd name="T0" fmla="*/ 498 w 842"/>
                                <a:gd name="T1" fmla="*/ 560 h 1388"/>
                                <a:gd name="T2" fmla="*/ 494 w 842"/>
                                <a:gd name="T3" fmla="*/ 498 h 1388"/>
                                <a:gd name="T4" fmla="*/ 485 w 842"/>
                                <a:gd name="T5" fmla="*/ 410 h 1388"/>
                                <a:gd name="T6" fmla="*/ 520 w 842"/>
                                <a:gd name="T7" fmla="*/ 397 h 1388"/>
                                <a:gd name="T8" fmla="*/ 670 w 842"/>
                                <a:gd name="T9" fmla="*/ 450 h 1388"/>
                                <a:gd name="T10" fmla="*/ 776 w 842"/>
                                <a:gd name="T11" fmla="*/ 476 h 1388"/>
                                <a:gd name="T12" fmla="*/ 816 w 842"/>
                                <a:gd name="T13" fmla="*/ 489 h 1388"/>
                                <a:gd name="T14" fmla="*/ 745 w 842"/>
                                <a:gd name="T15" fmla="*/ 441 h 1388"/>
                                <a:gd name="T16" fmla="*/ 520 w 842"/>
                                <a:gd name="T17" fmla="*/ 366 h 1388"/>
                                <a:gd name="T18" fmla="*/ 626 w 842"/>
                                <a:gd name="T19" fmla="*/ 379 h 1388"/>
                                <a:gd name="T20" fmla="*/ 816 w 842"/>
                                <a:gd name="T21" fmla="*/ 379 h 1388"/>
                                <a:gd name="T22" fmla="*/ 824 w 842"/>
                                <a:gd name="T23" fmla="*/ 370 h 1388"/>
                                <a:gd name="T24" fmla="*/ 705 w 842"/>
                                <a:gd name="T25" fmla="*/ 331 h 1388"/>
                                <a:gd name="T26" fmla="*/ 719 w 842"/>
                                <a:gd name="T27" fmla="*/ 309 h 1388"/>
                                <a:gd name="T28" fmla="*/ 811 w 842"/>
                                <a:gd name="T29" fmla="*/ 273 h 1388"/>
                                <a:gd name="T30" fmla="*/ 732 w 842"/>
                                <a:gd name="T31" fmla="*/ 269 h 1388"/>
                                <a:gd name="T32" fmla="*/ 661 w 842"/>
                                <a:gd name="T33" fmla="*/ 221 h 1388"/>
                                <a:gd name="T34" fmla="*/ 692 w 842"/>
                                <a:gd name="T35" fmla="*/ 176 h 1388"/>
                                <a:gd name="T36" fmla="*/ 697 w 842"/>
                                <a:gd name="T37" fmla="*/ 141 h 1388"/>
                                <a:gd name="T38" fmla="*/ 653 w 842"/>
                                <a:gd name="T39" fmla="*/ 168 h 1388"/>
                                <a:gd name="T40" fmla="*/ 560 w 842"/>
                                <a:gd name="T41" fmla="*/ 229 h 1388"/>
                                <a:gd name="T42" fmla="*/ 538 w 842"/>
                                <a:gd name="T43" fmla="*/ 229 h 1388"/>
                                <a:gd name="T44" fmla="*/ 560 w 842"/>
                                <a:gd name="T45" fmla="*/ 66 h 1388"/>
                                <a:gd name="T46" fmla="*/ 556 w 842"/>
                                <a:gd name="T47" fmla="*/ 22 h 1388"/>
                                <a:gd name="T48" fmla="*/ 512 w 842"/>
                                <a:gd name="T49" fmla="*/ 84 h 1388"/>
                                <a:gd name="T50" fmla="*/ 485 w 842"/>
                                <a:gd name="T51" fmla="*/ 185 h 1388"/>
                                <a:gd name="T52" fmla="*/ 481 w 842"/>
                                <a:gd name="T53" fmla="*/ 260 h 1388"/>
                                <a:gd name="T54" fmla="*/ 467 w 842"/>
                                <a:gd name="T55" fmla="*/ 322 h 1388"/>
                                <a:gd name="T56" fmla="*/ 459 w 842"/>
                                <a:gd name="T57" fmla="*/ 199 h 1388"/>
                                <a:gd name="T58" fmla="*/ 437 w 842"/>
                                <a:gd name="T59" fmla="*/ 40 h 1388"/>
                                <a:gd name="T60" fmla="*/ 410 w 842"/>
                                <a:gd name="T61" fmla="*/ 9 h 1388"/>
                                <a:gd name="T62" fmla="*/ 401 w 842"/>
                                <a:gd name="T63" fmla="*/ 93 h 1388"/>
                                <a:gd name="T64" fmla="*/ 410 w 842"/>
                                <a:gd name="T65" fmla="*/ 190 h 1388"/>
                                <a:gd name="T66" fmla="*/ 432 w 842"/>
                                <a:gd name="T67" fmla="*/ 269 h 1388"/>
                                <a:gd name="T68" fmla="*/ 291 w 842"/>
                                <a:gd name="T69" fmla="*/ 62 h 1388"/>
                                <a:gd name="T70" fmla="*/ 260 w 842"/>
                                <a:gd name="T71" fmla="*/ 49 h 1388"/>
                                <a:gd name="T72" fmla="*/ 287 w 842"/>
                                <a:gd name="T73" fmla="*/ 102 h 1388"/>
                                <a:gd name="T74" fmla="*/ 366 w 842"/>
                                <a:gd name="T75" fmla="*/ 234 h 1388"/>
                                <a:gd name="T76" fmla="*/ 344 w 842"/>
                                <a:gd name="T77" fmla="*/ 238 h 1388"/>
                                <a:gd name="T78" fmla="*/ 230 w 842"/>
                                <a:gd name="T79" fmla="*/ 146 h 1388"/>
                                <a:gd name="T80" fmla="*/ 146 w 842"/>
                                <a:gd name="T81" fmla="*/ 110 h 1388"/>
                                <a:gd name="T82" fmla="*/ 172 w 842"/>
                                <a:gd name="T83" fmla="*/ 150 h 1388"/>
                                <a:gd name="T84" fmla="*/ 225 w 842"/>
                                <a:gd name="T85" fmla="*/ 203 h 1388"/>
                                <a:gd name="T86" fmla="*/ 304 w 842"/>
                                <a:gd name="T87" fmla="*/ 265 h 1388"/>
                                <a:gd name="T88" fmla="*/ 230 w 842"/>
                                <a:gd name="T89" fmla="*/ 238 h 1388"/>
                                <a:gd name="T90" fmla="*/ 71 w 842"/>
                                <a:gd name="T91" fmla="*/ 199 h 1388"/>
                                <a:gd name="T92" fmla="*/ 88 w 842"/>
                                <a:gd name="T93" fmla="*/ 221 h 1388"/>
                                <a:gd name="T94" fmla="*/ 119 w 842"/>
                                <a:gd name="T95" fmla="*/ 238 h 1388"/>
                                <a:gd name="T96" fmla="*/ 190 w 842"/>
                                <a:gd name="T97" fmla="*/ 273 h 1388"/>
                                <a:gd name="T98" fmla="*/ 260 w 842"/>
                                <a:gd name="T99" fmla="*/ 309 h 1388"/>
                                <a:gd name="T100" fmla="*/ 291 w 842"/>
                                <a:gd name="T101" fmla="*/ 335 h 1388"/>
                                <a:gd name="T102" fmla="*/ 146 w 842"/>
                                <a:gd name="T103" fmla="*/ 353 h 1388"/>
                                <a:gd name="T104" fmla="*/ 9 w 842"/>
                                <a:gd name="T105" fmla="*/ 423 h 1388"/>
                                <a:gd name="T106" fmla="*/ 18 w 842"/>
                                <a:gd name="T107" fmla="*/ 423 h 1388"/>
                                <a:gd name="T108" fmla="*/ 80 w 842"/>
                                <a:gd name="T109" fmla="*/ 397 h 1388"/>
                                <a:gd name="T110" fmla="*/ 146 w 842"/>
                                <a:gd name="T111" fmla="*/ 401 h 1388"/>
                                <a:gd name="T112" fmla="*/ 274 w 842"/>
                                <a:gd name="T113" fmla="*/ 384 h 1388"/>
                                <a:gd name="T114" fmla="*/ 401 w 842"/>
                                <a:gd name="T115" fmla="*/ 375 h 1388"/>
                                <a:gd name="T116" fmla="*/ 454 w 842"/>
                                <a:gd name="T117" fmla="*/ 406 h 1388"/>
                                <a:gd name="T118" fmla="*/ 476 w 842"/>
                                <a:gd name="T119" fmla="*/ 525 h 1388"/>
                                <a:gd name="T120" fmla="*/ 481 w 842"/>
                                <a:gd name="T121" fmla="*/ 604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2" h="1388">
                                  <a:moveTo>
                                    <a:pt x="542" y="1388"/>
                                  </a:moveTo>
                                  <a:lnTo>
                                    <a:pt x="542" y="1388"/>
                                  </a:lnTo>
                                  <a:lnTo>
                                    <a:pt x="507" y="595"/>
                                  </a:lnTo>
                                  <a:lnTo>
                                    <a:pt x="507" y="595"/>
                                  </a:lnTo>
                                  <a:lnTo>
                                    <a:pt x="503" y="577"/>
                                  </a:lnTo>
                                  <a:lnTo>
                                    <a:pt x="503" y="577"/>
                                  </a:lnTo>
                                  <a:lnTo>
                                    <a:pt x="498" y="560"/>
                                  </a:lnTo>
                                  <a:lnTo>
                                    <a:pt x="498" y="560"/>
                                  </a:lnTo>
                                  <a:lnTo>
                                    <a:pt x="498" y="542"/>
                                  </a:lnTo>
                                  <a:lnTo>
                                    <a:pt x="498" y="529"/>
                                  </a:lnTo>
                                  <a:lnTo>
                                    <a:pt x="498" y="529"/>
                                  </a:lnTo>
                                  <a:lnTo>
                                    <a:pt x="498" y="520"/>
                                  </a:lnTo>
                                  <a:lnTo>
                                    <a:pt x="498" y="520"/>
                                  </a:lnTo>
                                  <a:lnTo>
                                    <a:pt x="494" y="511"/>
                                  </a:lnTo>
                                  <a:lnTo>
                                    <a:pt x="494" y="511"/>
                                  </a:lnTo>
                                  <a:lnTo>
                                    <a:pt x="494" y="498"/>
                                  </a:lnTo>
                                  <a:lnTo>
                                    <a:pt x="494" y="481"/>
                                  </a:lnTo>
                                  <a:lnTo>
                                    <a:pt x="494" y="467"/>
                                  </a:lnTo>
                                  <a:lnTo>
                                    <a:pt x="490" y="454"/>
                                  </a:lnTo>
                                  <a:lnTo>
                                    <a:pt x="490" y="454"/>
                                  </a:lnTo>
                                  <a:lnTo>
                                    <a:pt x="485" y="436"/>
                                  </a:lnTo>
                                  <a:lnTo>
                                    <a:pt x="485" y="436"/>
                                  </a:lnTo>
                                  <a:lnTo>
                                    <a:pt x="485" y="410"/>
                                  </a:lnTo>
                                  <a:lnTo>
                                    <a:pt x="485" y="410"/>
                                  </a:lnTo>
                                  <a:lnTo>
                                    <a:pt x="485" y="401"/>
                                  </a:lnTo>
                                  <a:lnTo>
                                    <a:pt x="485" y="401"/>
                                  </a:lnTo>
                                  <a:lnTo>
                                    <a:pt x="494" y="392"/>
                                  </a:lnTo>
                                  <a:lnTo>
                                    <a:pt x="494" y="392"/>
                                  </a:lnTo>
                                  <a:lnTo>
                                    <a:pt x="503" y="392"/>
                                  </a:lnTo>
                                  <a:lnTo>
                                    <a:pt x="503" y="392"/>
                                  </a:lnTo>
                                  <a:lnTo>
                                    <a:pt x="512" y="392"/>
                                  </a:lnTo>
                                  <a:lnTo>
                                    <a:pt x="520" y="397"/>
                                  </a:lnTo>
                                  <a:lnTo>
                                    <a:pt x="520" y="397"/>
                                  </a:lnTo>
                                  <a:lnTo>
                                    <a:pt x="560" y="414"/>
                                  </a:lnTo>
                                  <a:lnTo>
                                    <a:pt x="560" y="414"/>
                                  </a:lnTo>
                                  <a:lnTo>
                                    <a:pt x="582" y="423"/>
                                  </a:lnTo>
                                  <a:lnTo>
                                    <a:pt x="582" y="423"/>
                                  </a:lnTo>
                                  <a:lnTo>
                                    <a:pt x="617" y="436"/>
                                  </a:lnTo>
                                  <a:lnTo>
                                    <a:pt x="617" y="436"/>
                                  </a:lnTo>
                                  <a:lnTo>
                                    <a:pt x="670" y="450"/>
                                  </a:lnTo>
                                  <a:lnTo>
                                    <a:pt x="670" y="450"/>
                                  </a:lnTo>
                                  <a:lnTo>
                                    <a:pt x="701" y="454"/>
                                  </a:lnTo>
                                  <a:lnTo>
                                    <a:pt x="701" y="454"/>
                                  </a:lnTo>
                                  <a:lnTo>
                                    <a:pt x="727" y="463"/>
                                  </a:lnTo>
                                  <a:lnTo>
                                    <a:pt x="727" y="463"/>
                                  </a:lnTo>
                                  <a:lnTo>
                                    <a:pt x="754" y="467"/>
                                  </a:lnTo>
                                  <a:lnTo>
                                    <a:pt x="776" y="476"/>
                                  </a:lnTo>
                                  <a:lnTo>
                                    <a:pt x="776" y="476"/>
                                  </a:lnTo>
                                  <a:lnTo>
                                    <a:pt x="798" y="485"/>
                                  </a:lnTo>
                                  <a:lnTo>
                                    <a:pt x="798" y="485"/>
                                  </a:lnTo>
                                  <a:lnTo>
                                    <a:pt x="816" y="494"/>
                                  </a:lnTo>
                                  <a:lnTo>
                                    <a:pt x="816" y="494"/>
                                  </a:lnTo>
                                  <a:lnTo>
                                    <a:pt x="824" y="498"/>
                                  </a:lnTo>
                                  <a:lnTo>
                                    <a:pt x="824" y="498"/>
                                  </a:lnTo>
                                  <a:lnTo>
                                    <a:pt x="816" y="489"/>
                                  </a:lnTo>
                                  <a:lnTo>
                                    <a:pt x="816" y="489"/>
                                  </a:lnTo>
                                  <a:lnTo>
                                    <a:pt x="811" y="485"/>
                                  </a:lnTo>
                                  <a:lnTo>
                                    <a:pt x="811" y="485"/>
                                  </a:lnTo>
                                  <a:lnTo>
                                    <a:pt x="794" y="472"/>
                                  </a:lnTo>
                                  <a:lnTo>
                                    <a:pt x="794" y="472"/>
                                  </a:lnTo>
                                  <a:lnTo>
                                    <a:pt x="763" y="450"/>
                                  </a:lnTo>
                                  <a:lnTo>
                                    <a:pt x="763" y="450"/>
                                  </a:lnTo>
                                  <a:lnTo>
                                    <a:pt x="745" y="441"/>
                                  </a:lnTo>
                                  <a:lnTo>
                                    <a:pt x="745" y="441"/>
                                  </a:lnTo>
                                  <a:lnTo>
                                    <a:pt x="692" y="410"/>
                                  </a:lnTo>
                                  <a:lnTo>
                                    <a:pt x="692" y="410"/>
                                  </a:lnTo>
                                  <a:lnTo>
                                    <a:pt x="653" y="397"/>
                                  </a:lnTo>
                                  <a:lnTo>
                                    <a:pt x="613" y="384"/>
                                  </a:lnTo>
                                  <a:lnTo>
                                    <a:pt x="613" y="384"/>
                                  </a:lnTo>
                                  <a:lnTo>
                                    <a:pt x="569" y="375"/>
                                  </a:lnTo>
                                  <a:lnTo>
                                    <a:pt x="520" y="366"/>
                                  </a:lnTo>
                                  <a:lnTo>
                                    <a:pt x="520" y="366"/>
                                  </a:lnTo>
                                  <a:lnTo>
                                    <a:pt x="538" y="366"/>
                                  </a:lnTo>
                                  <a:lnTo>
                                    <a:pt x="556" y="370"/>
                                  </a:lnTo>
                                  <a:lnTo>
                                    <a:pt x="556" y="370"/>
                                  </a:lnTo>
                                  <a:lnTo>
                                    <a:pt x="560" y="370"/>
                                  </a:lnTo>
                                  <a:lnTo>
                                    <a:pt x="560" y="370"/>
                                  </a:lnTo>
                                  <a:lnTo>
                                    <a:pt x="600" y="375"/>
                                  </a:lnTo>
                                  <a:lnTo>
                                    <a:pt x="600" y="375"/>
                                  </a:lnTo>
                                  <a:lnTo>
                                    <a:pt x="626" y="379"/>
                                  </a:lnTo>
                                  <a:lnTo>
                                    <a:pt x="626" y="379"/>
                                  </a:lnTo>
                                  <a:lnTo>
                                    <a:pt x="675" y="384"/>
                                  </a:lnTo>
                                  <a:lnTo>
                                    <a:pt x="675" y="384"/>
                                  </a:lnTo>
                                  <a:lnTo>
                                    <a:pt x="736" y="379"/>
                                  </a:lnTo>
                                  <a:lnTo>
                                    <a:pt x="736" y="379"/>
                                  </a:lnTo>
                                  <a:lnTo>
                                    <a:pt x="798" y="379"/>
                                  </a:lnTo>
                                  <a:lnTo>
                                    <a:pt x="798" y="379"/>
                                  </a:lnTo>
                                  <a:lnTo>
                                    <a:pt x="816" y="379"/>
                                  </a:lnTo>
                                  <a:lnTo>
                                    <a:pt x="833" y="384"/>
                                  </a:lnTo>
                                  <a:lnTo>
                                    <a:pt x="833" y="384"/>
                                  </a:lnTo>
                                  <a:lnTo>
                                    <a:pt x="838" y="384"/>
                                  </a:lnTo>
                                  <a:lnTo>
                                    <a:pt x="838" y="384"/>
                                  </a:lnTo>
                                  <a:lnTo>
                                    <a:pt x="842" y="384"/>
                                  </a:lnTo>
                                  <a:lnTo>
                                    <a:pt x="842" y="384"/>
                                  </a:lnTo>
                                  <a:lnTo>
                                    <a:pt x="824" y="370"/>
                                  </a:lnTo>
                                  <a:lnTo>
                                    <a:pt x="824" y="370"/>
                                  </a:lnTo>
                                  <a:lnTo>
                                    <a:pt x="807" y="357"/>
                                  </a:lnTo>
                                  <a:lnTo>
                                    <a:pt x="807" y="357"/>
                                  </a:lnTo>
                                  <a:lnTo>
                                    <a:pt x="785" y="348"/>
                                  </a:lnTo>
                                  <a:lnTo>
                                    <a:pt x="763" y="344"/>
                                  </a:lnTo>
                                  <a:lnTo>
                                    <a:pt x="763" y="344"/>
                                  </a:lnTo>
                                  <a:lnTo>
                                    <a:pt x="750" y="340"/>
                                  </a:lnTo>
                                  <a:lnTo>
                                    <a:pt x="750" y="340"/>
                                  </a:lnTo>
                                  <a:lnTo>
                                    <a:pt x="705" y="331"/>
                                  </a:lnTo>
                                  <a:lnTo>
                                    <a:pt x="679" y="326"/>
                                  </a:lnTo>
                                  <a:lnTo>
                                    <a:pt x="653" y="326"/>
                                  </a:lnTo>
                                  <a:lnTo>
                                    <a:pt x="653" y="326"/>
                                  </a:lnTo>
                                  <a:lnTo>
                                    <a:pt x="675" y="322"/>
                                  </a:lnTo>
                                  <a:lnTo>
                                    <a:pt x="697" y="313"/>
                                  </a:lnTo>
                                  <a:lnTo>
                                    <a:pt x="697" y="313"/>
                                  </a:lnTo>
                                  <a:lnTo>
                                    <a:pt x="719" y="309"/>
                                  </a:lnTo>
                                  <a:lnTo>
                                    <a:pt x="719" y="309"/>
                                  </a:lnTo>
                                  <a:lnTo>
                                    <a:pt x="758" y="295"/>
                                  </a:lnTo>
                                  <a:lnTo>
                                    <a:pt x="758" y="295"/>
                                  </a:lnTo>
                                  <a:lnTo>
                                    <a:pt x="772" y="291"/>
                                  </a:lnTo>
                                  <a:lnTo>
                                    <a:pt x="772" y="291"/>
                                  </a:lnTo>
                                  <a:lnTo>
                                    <a:pt x="802" y="278"/>
                                  </a:lnTo>
                                  <a:lnTo>
                                    <a:pt x="802" y="278"/>
                                  </a:lnTo>
                                  <a:lnTo>
                                    <a:pt x="811" y="273"/>
                                  </a:lnTo>
                                  <a:lnTo>
                                    <a:pt x="811" y="273"/>
                                  </a:lnTo>
                                  <a:lnTo>
                                    <a:pt x="820" y="269"/>
                                  </a:lnTo>
                                  <a:lnTo>
                                    <a:pt x="820" y="269"/>
                                  </a:lnTo>
                                  <a:lnTo>
                                    <a:pt x="789" y="269"/>
                                  </a:lnTo>
                                  <a:lnTo>
                                    <a:pt x="789" y="269"/>
                                  </a:lnTo>
                                  <a:lnTo>
                                    <a:pt x="758" y="265"/>
                                  </a:lnTo>
                                  <a:lnTo>
                                    <a:pt x="758" y="265"/>
                                  </a:lnTo>
                                  <a:lnTo>
                                    <a:pt x="732" y="269"/>
                                  </a:lnTo>
                                  <a:lnTo>
                                    <a:pt x="732" y="269"/>
                                  </a:lnTo>
                                  <a:lnTo>
                                    <a:pt x="701" y="273"/>
                                  </a:lnTo>
                                  <a:lnTo>
                                    <a:pt x="701" y="273"/>
                                  </a:lnTo>
                                  <a:lnTo>
                                    <a:pt x="600" y="300"/>
                                  </a:lnTo>
                                  <a:lnTo>
                                    <a:pt x="600" y="300"/>
                                  </a:lnTo>
                                  <a:lnTo>
                                    <a:pt x="653" y="229"/>
                                  </a:lnTo>
                                  <a:lnTo>
                                    <a:pt x="653" y="229"/>
                                  </a:lnTo>
                                  <a:lnTo>
                                    <a:pt x="661" y="221"/>
                                  </a:lnTo>
                                  <a:lnTo>
                                    <a:pt x="661" y="221"/>
                                  </a:lnTo>
                                  <a:lnTo>
                                    <a:pt x="666" y="212"/>
                                  </a:lnTo>
                                  <a:lnTo>
                                    <a:pt x="666" y="212"/>
                                  </a:lnTo>
                                  <a:lnTo>
                                    <a:pt x="675" y="203"/>
                                  </a:lnTo>
                                  <a:lnTo>
                                    <a:pt x="675" y="203"/>
                                  </a:lnTo>
                                  <a:lnTo>
                                    <a:pt x="688" y="185"/>
                                  </a:lnTo>
                                  <a:lnTo>
                                    <a:pt x="688" y="185"/>
                                  </a:lnTo>
                                  <a:lnTo>
                                    <a:pt x="692" y="176"/>
                                  </a:lnTo>
                                  <a:lnTo>
                                    <a:pt x="692" y="176"/>
                                  </a:lnTo>
                                  <a:lnTo>
                                    <a:pt x="701" y="154"/>
                                  </a:lnTo>
                                  <a:lnTo>
                                    <a:pt x="701" y="154"/>
                                  </a:lnTo>
                                  <a:lnTo>
                                    <a:pt x="710" y="146"/>
                                  </a:lnTo>
                                  <a:lnTo>
                                    <a:pt x="710" y="137"/>
                                  </a:lnTo>
                                  <a:lnTo>
                                    <a:pt x="710" y="137"/>
                                  </a:lnTo>
                                  <a:lnTo>
                                    <a:pt x="701" y="137"/>
                                  </a:lnTo>
                                  <a:lnTo>
                                    <a:pt x="701" y="137"/>
                                  </a:lnTo>
                                  <a:lnTo>
                                    <a:pt x="697" y="141"/>
                                  </a:lnTo>
                                  <a:lnTo>
                                    <a:pt x="697" y="141"/>
                                  </a:lnTo>
                                  <a:lnTo>
                                    <a:pt x="692" y="146"/>
                                  </a:lnTo>
                                  <a:lnTo>
                                    <a:pt x="692" y="146"/>
                                  </a:lnTo>
                                  <a:lnTo>
                                    <a:pt x="683" y="150"/>
                                  </a:lnTo>
                                  <a:lnTo>
                                    <a:pt x="683" y="150"/>
                                  </a:lnTo>
                                  <a:lnTo>
                                    <a:pt x="670" y="154"/>
                                  </a:lnTo>
                                  <a:lnTo>
                                    <a:pt x="670" y="154"/>
                                  </a:lnTo>
                                  <a:lnTo>
                                    <a:pt x="653" y="168"/>
                                  </a:lnTo>
                                  <a:lnTo>
                                    <a:pt x="653" y="168"/>
                                  </a:lnTo>
                                  <a:lnTo>
                                    <a:pt x="635" y="176"/>
                                  </a:lnTo>
                                  <a:lnTo>
                                    <a:pt x="635" y="176"/>
                                  </a:lnTo>
                                  <a:lnTo>
                                    <a:pt x="613" y="190"/>
                                  </a:lnTo>
                                  <a:lnTo>
                                    <a:pt x="613" y="190"/>
                                  </a:lnTo>
                                  <a:lnTo>
                                    <a:pt x="586" y="207"/>
                                  </a:lnTo>
                                  <a:lnTo>
                                    <a:pt x="586" y="207"/>
                                  </a:lnTo>
                                  <a:lnTo>
                                    <a:pt x="560" y="229"/>
                                  </a:lnTo>
                                  <a:lnTo>
                                    <a:pt x="560" y="229"/>
                                  </a:lnTo>
                                  <a:lnTo>
                                    <a:pt x="538" y="256"/>
                                  </a:lnTo>
                                  <a:lnTo>
                                    <a:pt x="538" y="256"/>
                                  </a:lnTo>
                                  <a:lnTo>
                                    <a:pt x="516" y="282"/>
                                  </a:lnTo>
                                  <a:lnTo>
                                    <a:pt x="516" y="282"/>
                                  </a:lnTo>
                                  <a:lnTo>
                                    <a:pt x="529" y="256"/>
                                  </a:lnTo>
                                  <a:lnTo>
                                    <a:pt x="529" y="256"/>
                                  </a:lnTo>
                                  <a:lnTo>
                                    <a:pt x="538" y="229"/>
                                  </a:lnTo>
                                  <a:lnTo>
                                    <a:pt x="538" y="229"/>
                                  </a:lnTo>
                                  <a:lnTo>
                                    <a:pt x="547" y="203"/>
                                  </a:lnTo>
                                  <a:lnTo>
                                    <a:pt x="547" y="203"/>
                                  </a:lnTo>
                                  <a:lnTo>
                                    <a:pt x="556" y="172"/>
                                  </a:lnTo>
                                  <a:lnTo>
                                    <a:pt x="556" y="172"/>
                                  </a:lnTo>
                                  <a:lnTo>
                                    <a:pt x="556" y="137"/>
                                  </a:lnTo>
                                  <a:lnTo>
                                    <a:pt x="556" y="137"/>
                                  </a:lnTo>
                                  <a:lnTo>
                                    <a:pt x="560" y="66"/>
                                  </a:lnTo>
                                  <a:lnTo>
                                    <a:pt x="560" y="66"/>
                                  </a:lnTo>
                                  <a:lnTo>
                                    <a:pt x="560" y="44"/>
                                  </a:lnTo>
                                  <a:lnTo>
                                    <a:pt x="560" y="22"/>
                                  </a:lnTo>
                                  <a:lnTo>
                                    <a:pt x="560" y="22"/>
                                  </a:lnTo>
                                  <a:lnTo>
                                    <a:pt x="560" y="22"/>
                                  </a:lnTo>
                                  <a:lnTo>
                                    <a:pt x="560" y="22"/>
                                  </a:lnTo>
                                  <a:lnTo>
                                    <a:pt x="560" y="22"/>
                                  </a:lnTo>
                                  <a:lnTo>
                                    <a:pt x="556" y="22"/>
                                  </a:lnTo>
                                  <a:lnTo>
                                    <a:pt x="556" y="22"/>
                                  </a:lnTo>
                                  <a:lnTo>
                                    <a:pt x="542" y="35"/>
                                  </a:lnTo>
                                  <a:lnTo>
                                    <a:pt x="534" y="44"/>
                                  </a:lnTo>
                                  <a:lnTo>
                                    <a:pt x="534" y="44"/>
                                  </a:lnTo>
                                  <a:lnTo>
                                    <a:pt x="520" y="71"/>
                                  </a:lnTo>
                                  <a:lnTo>
                                    <a:pt x="520" y="71"/>
                                  </a:lnTo>
                                  <a:lnTo>
                                    <a:pt x="512" y="84"/>
                                  </a:lnTo>
                                  <a:lnTo>
                                    <a:pt x="512" y="84"/>
                                  </a:lnTo>
                                  <a:lnTo>
                                    <a:pt x="507" y="102"/>
                                  </a:lnTo>
                                  <a:lnTo>
                                    <a:pt x="507" y="102"/>
                                  </a:lnTo>
                                  <a:lnTo>
                                    <a:pt x="498" y="132"/>
                                  </a:lnTo>
                                  <a:lnTo>
                                    <a:pt x="498" y="132"/>
                                  </a:lnTo>
                                  <a:lnTo>
                                    <a:pt x="490" y="168"/>
                                  </a:lnTo>
                                  <a:lnTo>
                                    <a:pt x="490" y="168"/>
                                  </a:lnTo>
                                  <a:lnTo>
                                    <a:pt x="485" y="185"/>
                                  </a:lnTo>
                                  <a:lnTo>
                                    <a:pt x="485" y="185"/>
                                  </a:lnTo>
                                  <a:lnTo>
                                    <a:pt x="485" y="216"/>
                                  </a:lnTo>
                                  <a:lnTo>
                                    <a:pt x="485" y="216"/>
                                  </a:lnTo>
                                  <a:lnTo>
                                    <a:pt x="485" y="225"/>
                                  </a:lnTo>
                                  <a:lnTo>
                                    <a:pt x="485" y="225"/>
                                  </a:lnTo>
                                  <a:lnTo>
                                    <a:pt x="481" y="251"/>
                                  </a:lnTo>
                                  <a:lnTo>
                                    <a:pt x="481" y="251"/>
                                  </a:lnTo>
                                  <a:lnTo>
                                    <a:pt x="481" y="260"/>
                                  </a:lnTo>
                                  <a:lnTo>
                                    <a:pt x="481" y="260"/>
                                  </a:lnTo>
                                  <a:lnTo>
                                    <a:pt x="481" y="282"/>
                                  </a:lnTo>
                                  <a:lnTo>
                                    <a:pt x="481" y="282"/>
                                  </a:lnTo>
                                  <a:lnTo>
                                    <a:pt x="476" y="300"/>
                                  </a:lnTo>
                                  <a:lnTo>
                                    <a:pt x="476" y="300"/>
                                  </a:lnTo>
                                  <a:lnTo>
                                    <a:pt x="472" y="317"/>
                                  </a:lnTo>
                                  <a:lnTo>
                                    <a:pt x="472" y="317"/>
                                  </a:lnTo>
                                  <a:lnTo>
                                    <a:pt x="467" y="322"/>
                                  </a:lnTo>
                                  <a:lnTo>
                                    <a:pt x="467" y="322"/>
                                  </a:lnTo>
                                  <a:lnTo>
                                    <a:pt x="463" y="331"/>
                                  </a:lnTo>
                                  <a:lnTo>
                                    <a:pt x="463" y="331"/>
                                  </a:lnTo>
                                  <a:lnTo>
                                    <a:pt x="459" y="291"/>
                                  </a:lnTo>
                                  <a:lnTo>
                                    <a:pt x="459" y="291"/>
                                  </a:lnTo>
                                  <a:lnTo>
                                    <a:pt x="459" y="243"/>
                                  </a:lnTo>
                                  <a:lnTo>
                                    <a:pt x="459" y="243"/>
                                  </a:lnTo>
                                  <a:lnTo>
                                    <a:pt x="459" y="199"/>
                                  </a:lnTo>
                                  <a:lnTo>
                                    <a:pt x="459" y="199"/>
                                  </a:lnTo>
                                  <a:lnTo>
                                    <a:pt x="459" y="154"/>
                                  </a:lnTo>
                                  <a:lnTo>
                                    <a:pt x="459" y="154"/>
                                  </a:lnTo>
                                  <a:lnTo>
                                    <a:pt x="459" y="110"/>
                                  </a:lnTo>
                                  <a:lnTo>
                                    <a:pt x="459" y="110"/>
                                  </a:lnTo>
                                  <a:lnTo>
                                    <a:pt x="445" y="75"/>
                                  </a:lnTo>
                                  <a:lnTo>
                                    <a:pt x="445" y="75"/>
                                  </a:lnTo>
                                  <a:lnTo>
                                    <a:pt x="437" y="40"/>
                                  </a:lnTo>
                                  <a:lnTo>
                                    <a:pt x="437" y="40"/>
                                  </a:lnTo>
                                  <a:lnTo>
                                    <a:pt x="419" y="9"/>
                                  </a:lnTo>
                                  <a:lnTo>
                                    <a:pt x="419" y="9"/>
                                  </a:lnTo>
                                  <a:lnTo>
                                    <a:pt x="419" y="5"/>
                                  </a:lnTo>
                                  <a:lnTo>
                                    <a:pt x="419" y="5"/>
                                  </a:lnTo>
                                  <a:lnTo>
                                    <a:pt x="419" y="0"/>
                                  </a:lnTo>
                                  <a:lnTo>
                                    <a:pt x="419" y="0"/>
                                  </a:lnTo>
                                  <a:lnTo>
                                    <a:pt x="410" y="9"/>
                                  </a:lnTo>
                                  <a:lnTo>
                                    <a:pt x="410" y="9"/>
                                  </a:lnTo>
                                  <a:lnTo>
                                    <a:pt x="410" y="22"/>
                                  </a:lnTo>
                                  <a:lnTo>
                                    <a:pt x="410" y="22"/>
                                  </a:lnTo>
                                  <a:lnTo>
                                    <a:pt x="406" y="44"/>
                                  </a:lnTo>
                                  <a:lnTo>
                                    <a:pt x="406" y="44"/>
                                  </a:lnTo>
                                  <a:lnTo>
                                    <a:pt x="401" y="71"/>
                                  </a:lnTo>
                                  <a:lnTo>
                                    <a:pt x="401" y="71"/>
                                  </a:lnTo>
                                  <a:lnTo>
                                    <a:pt x="401" y="93"/>
                                  </a:lnTo>
                                  <a:lnTo>
                                    <a:pt x="401" y="93"/>
                                  </a:lnTo>
                                  <a:lnTo>
                                    <a:pt x="401" y="97"/>
                                  </a:lnTo>
                                  <a:lnTo>
                                    <a:pt x="401" y="97"/>
                                  </a:lnTo>
                                  <a:lnTo>
                                    <a:pt x="401" y="124"/>
                                  </a:lnTo>
                                  <a:lnTo>
                                    <a:pt x="401" y="124"/>
                                  </a:lnTo>
                                  <a:lnTo>
                                    <a:pt x="401" y="146"/>
                                  </a:lnTo>
                                  <a:lnTo>
                                    <a:pt x="401" y="146"/>
                                  </a:lnTo>
                                  <a:lnTo>
                                    <a:pt x="410" y="190"/>
                                  </a:lnTo>
                                  <a:lnTo>
                                    <a:pt x="410" y="190"/>
                                  </a:lnTo>
                                  <a:lnTo>
                                    <a:pt x="415" y="199"/>
                                  </a:lnTo>
                                  <a:lnTo>
                                    <a:pt x="415" y="199"/>
                                  </a:lnTo>
                                  <a:lnTo>
                                    <a:pt x="419" y="221"/>
                                  </a:lnTo>
                                  <a:lnTo>
                                    <a:pt x="419" y="221"/>
                                  </a:lnTo>
                                  <a:lnTo>
                                    <a:pt x="423" y="229"/>
                                  </a:lnTo>
                                  <a:lnTo>
                                    <a:pt x="423" y="229"/>
                                  </a:lnTo>
                                  <a:lnTo>
                                    <a:pt x="432" y="269"/>
                                  </a:lnTo>
                                  <a:lnTo>
                                    <a:pt x="432" y="269"/>
                                  </a:lnTo>
                                  <a:lnTo>
                                    <a:pt x="401" y="203"/>
                                  </a:lnTo>
                                  <a:lnTo>
                                    <a:pt x="401" y="203"/>
                                  </a:lnTo>
                                  <a:lnTo>
                                    <a:pt x="362" y="141"/>
                                  </a:lnTo>
                                  <a:lnTo>
                                    <a:pt x="362" y="141"/>
                                  </a:lnTo>
                                  <a:lnTo>
                                    <a:pt x="340" y="110"/>
                                  </a:lnTo>
                                  <a:lnTo>
                                    <a:pt x="318" y="84"/>
                                  </a:lnTo>
                                  <a:lnTo>
                                    <a:pt x="318" y="84"/>
                                  </a:lnTo>
                                  <a:lnTo>
                                    <a:pt x="291" y="62"/>
                                  </a:lnTo>
                                  <a:lnTo>
                                    <a:pt x="291" y="62"/>
                                  </a:lnTo>
                                  <a:lnTo>
                                    <a:pt x="269" y="44"/>
                                  </a:lnTo>
                                  <a:lnTo>
                                    <a:pt x="269" y="44"/>
                                  </a:lnTo>
                                  <a:lnTo>
                                    <a:pt x="260" y="40"/>
                                  </a:lnTo>
                                  <a:lnTo>
                                    <a:pt x="260" y="40"/>
                                  </a:lnTo>
                                  <a:lnTo>
                                    <a:pt x="260" y="44"/>
                                  </a:lnTo>
                                  <a:lnTo>
                                    <a:pt x="260" y="44"/>
                                  </a:lnTo>
                                  <a:lnTo>
                                    <a:pt x="260" y="49"/>
                                  </a:lnTo>
                                  <a:lnTo>
                                    <a:pt x="260" y="49"/>
                                  </a:lnTo>
                                  <a:lnTo>
                                    <a:pt x="265" y="53"/>
                                  </a:lnTo>
                                  <a:lnTo>
                                    <a:pt x="265" y="53"/>
                                  </a:lnTo>
                                  <a:lnTo>
                                    <a:pt x="274" y="75"/>
                                  </a:lnTo>
                                  <a:lnTo>
                                    <a:pt x="274" y="75"/>
                                  </a:lnTo>
                                  <a:lnTo>
                                    <a:pt x="282" y="88"/>
                                  </a:lnTo>
                                  <a:lnTo>
                                    <a:pt x="282" y="88"/>
                                  </a:lnTo>
                                  <a:lnTo>
                                    <a:pt x="287" y="102"/>
                                  </a:lnTo>
                                  <a:lnTo>
                                    <a:pt x="287" y="102"/>
                                  </a:lnTo>
                                  <a:lnTo>
                                    <a:pt x="322" y="163"/>
                                  </a:lnTo>
                                  <a:lnTo>
                                    <a:pt x="322" y="163"/>
                                  </a:lnTo>
                                  <a:lnTo>
                                    <a:pt x="340" y="190"/>
                                  </a:lnTo>
                                  <a:lnTo>
                                    <a:pt x="340" y="190"/>
                                  </a:lnTo>
                                  <a:lnTo>
                                    <a:pt x="357" y="216"/>
                                  </a:lnTo>
                                  <a:lnTo>
                                    <a:pt x="357" y="216"/>
                                  </a:lnTo>
                                  <a:lnTo>
                                    <a:pt x="366" y="234"/>
                                  </a:lnTo>
                                  <a:lnTo>
                                    <a:pt x="366" y="234"/>
                                  </a:lnTo>
                                  <a:lnTo>
                                    <a:pt x="379" y="251"/>
                                  </a:lnTo>
                                  <a:lnTo>
                                    <a:pt x="397" y="269"/>
                                  </a:lnTo>
                                  <a:lnTo>
                                    <a:pt x="397" y="269"/>
                                  </a:lnTo>
                                  <a:lnTo>
                                    <a:pt x="432" y="322"/>
                                  </a:lnTo>
                                  <a:lnTo>
                                    <a:pt x="432" y="322"/>
                                  </a:lnTo>
                                  <a:lnTo>
                                    <a:pt x="388" y="282"/>
                                  </a:lnTo>
                                  <a:lnTo>
                                    <a:pt x="344" y="238"/>
                                  </a:lnTo>
                                  <a:lnTo>
                                    <a:pt x="344" y="238"/>
                                  </a:lnTo>
                                  <a:lnTo>
                                    <a:pt x="335" y="229"/>
                                  </a:lnTo>
                                  <a:lnTo>
                                    <a:pt x="335" y="229"/>
                                  </a:lnTo>
                                  <a:lnTo>
                                    <a:pt x="304" y="199"/>
                                  </a:lnTo>
                                  <a:lnTo>
                                    <a:pt x="269" y="168"/>
                                  </a:lnTo>
                                  <a:lnTo>
                                    <a:pt x="269" y="168"/>
                                  </a:lnTo>
                                  <a:lnTo>
                                    <a:pt x="230" y="146"/>
                                  </a:lnTo>
                                  <a:lnTo>
                                    <a:pt x="230" y="146"/>
                                  </a:lnTo>
                                  <a:lnTo>
                                    <a:pt x="194" y="124"/>
                                  </a:lnTo>
                                  <a:lnTo>
                                    <a:pt x="159" y="106"/>
                                  </a:lnTo>
                                  <a:lnTo>
                                    <a:pt x="159" y="106"/>
                                  </a:lnTo>
                                  <a:lnTo>
                                    <a:pt x="155" y="102"/>
                                  </a:lnTo>
                                  <a:lnTo>
                                    <a:pt x="146" y="102"/>
                                  </a:lnTo>
                                  <a:lnTo>
                                    <a:pt x="146" y="102"/>
                                  </a:lnTo>
                                  <a:lnTo>
                                    <a:pt x="146" y="110"/>
                                  </a:lnTo>
                                  <a:lnTo>
                                    <a:pt x="146" y="110"/>
                                  </a:lnTo>
                                  <a:lnTo>
                                    <a:pt x="155" y="119"/>
                                  </a:lnTo>
                                  <a:lnTo>
                                    <a:pt x="155" y="119"/>
                                  </a:lnTo>
                                  <a:lnTo>
                                    <a:pt x="159" y="132"/>
                                  </a:lnTo>
                                  <a:lnTo>
                                    <a:pt x="159" y="132"/>
                                  </a:lnTo>
                                  <a:lnTo>
                                    <a:pt x="168" y="141"/>
                                  </a:lnTo>
                                  <a:lnTo>
                                    <a:pt x="168" y="141"/>
                                  </a:lnTo>
                                  <a:lnTo>
                                    <a:pt x="172" y="150"/>
                                  </a:lnTo>
                                  <a:lnTo>
                                    <a:pt x="172" y="150"/>
                                  </a:lnTo>
                                  <a:lnTo>
                                    <a:pt x="194" y="172"/>
                                  </a:lnTo>
                                  <a:lnTo>
                                    <a:pt x="194" y="172"/>
                                  </a:lnTo>
                                  <a:lnTo>
                                    <a:pt x="203" y="185"/>
                                  </a:lnTo>
                                  <a:lnTo>
                                    <a:pt x="203" y="185"/>
                                  </a:lnTo>
                                  <a:lnTo>
                                    <a:pt x="216" y="194"/>
                                  </a:lnTo>
                                  <a:lnTo>
                                    <a:pt x="216" y="194"/>
                                  </a:lnTo>
                                  <a:lnTo>
                                    <a:pt x="225" y="203"/>
                                  </a:lnTo>
                                  <a:lnTo>
                                    <a:pt x="225" y="203"/>
                                  </a:lnTo>
                                  <a:lnTo>
                                    <a:pt x="247" y="225"/>
                                  </a:lnTo>
                                  <a:lnTo>
                                    <a:pt x="247" y="225"/>
                                  </a:lnTo>
                                  <a:lnTo>
                                    <a:pt x="260" y="238"/>
                                  </a:lnTo>
                                  <a:lnTo>
                                    <a:pt x="260" y="238"/>
                                  </a:lnTo>
                                  <a:lnTo>
                                    <a:pt x="282" y="251"/>
                                  </a:lnTo>
                                  <a:lnTo>
                                    <a:pt x="282" y="251"/>
                                  </a:lnTo>
                                  <a:lnTo>
                                    <a:pt x="304" y="265"/>
                                  </a:lnTo>
                                  <a:lnTo>
                                    <a:pt x="304" y="265"/>
                                  </a:lnTo>
                                  <a:lnTo>
                                    <a:pt x="326" y="282"/>
                                  </a:lnTo>
                                  <a:lnTo>
                                    <a:pt x="326" y="282"/>
                                  </a:lnTo>
                                  <a:lnTo>
                                    <a:pt x="366" y="313"/>
                                  </a:lnTo>
                                  <a:lnTo>
                                    <a:pt x="366" y="313"/>
                                  </a:lnTo>
                                  <a:lnTo>
                                    <a:pt x="318" y="282"/>
                                  </a:lnTo>
                                  <a:lnTo>
                                    <a:pt x="269" y="256"/>
                                  </a:lnTo>
                                  <a:lnTo>
                                    <a:pt x="269" y="256"/>
                                  </a:lnTo>
                                  <a:lnTo>
                                    <a:pt x="230" y="238"/>
                                  </a:lnTo>
                                  <a:lnTo>
                                    <a:pt x="230" y="238"/>
                                  </a:lnTo>
                                  <a:lnTo>
                                    <a:pt x="194" y="221"/>
                                  </a:lnTo>
                                  <a:lnTo>
                                    <a:pt x="194" y="221"/>
                                  </a:lnTo>
                                  <a:lnTo>
                                    <a:pt x="146" y="207"/>
                                  </a:lnTo>
                                  <a:lnTo>
                                    <a:pt x="115" y="199"/>
                                  </a:lnTo>
                                  <a:lnTo>
                                    <a:pt x="88" y="199"/>
                                  </a:lnTo>
                                  <a:lnTo>
                                    <a:pt x="88" y="199"/>
                                  </a:lnTo>
                                  <a:lnTo>
                                    <a:pt x="71" y="199"/>
                                  </a:lnTo>
                                  <a:lnTo>
                                    <a:pt x="71" y="199"/>
                                  </a:lnTo>
                                  <a:lnTo>
                                    <a:pt x="62" y="199"/>
                                  </a:lnTo>
                                  <a:lnTo>
                                    <a:pt x="62" y="199"/>
                                  </a:lnTo>
                                  <a:lnTo>
                                    <a:pt x="66" y="207"/>
                                  </a:lnTo>
                                  <a:lnTo>
                                    <a:pt x="75" y="212"/>
                                  </a:lnTo>
                                  <a:lnTo>
                                    <a:pt x="75" y="212"/>
                                  </a:lnTo>
                                  <a:lnTo>
                                    <a:pt x="88" y="221"/>
                                  </a:lnTo>
                                  <a:lnTo>
                                    <a:pt x="88" y="221"/>
                                  </a:lnTo>
                                  <a:lnTo>
                                    <a:pt x="97" y="225"/>
                                  </a:lnTo>
                                  <a:lnTo>
                                    <a:pt x="97" y="225"/>
                                  </a:lnTo>
                                  <a:lnTo>
                                    <a:pt x="102" y="229"/>
                                  </a:lnTo>
                                  <a:lnTo>
                                    <a:pt x="102" y="229"/>
                                  </a:lnTo>
                                  <a:lnTo>
                                    <a:pt x="111" y="234"/>
                                  </a:lnTo>
                                  <a:lnTo>
                                    <a:pt x="111" y="234"/>
                                  </a:lnTo>
                                  <a:lnTo>
                                    <a:pt x="119" y="238"/>
                                  </a:lnTo>
                                  <a:lnTo>
                                    <a:pt x="119" y="238"/>
                                  </a:lnTo>
                                  <a:lnTo>
                                    <a:pt x="133" y="243"/>
                                  </a:lnTo>
                                  <a:lnTo>
                                    <a:pt x="133" y="243"/>
                                  </a:lnTo>
                                  <a:lnTo>
                                    <a:pt x="155" y="256"/>
                                  </a:lnTo>
                                  <a:lnTo>
                                    <a:pt x="155" y="256"/>
                                  </a:lnTo>
                                  <a:lnTo>
                                    <a:pt x="159" y="260"/>
                                  </a:lnTo>
                                  <a:lnTo>
                                    <a:pt x="159" y="260"/>
                                  </a:lnTo>
                                  <a:lnTo>
                                    <a:pt x="190" y="273"/>
                                  </a:lnTo>
                                  <a:lnTo>
                                    <a:pt x="190" y="273"/>
                                  </a:lnTo>
                                  <a:lnTo>
                                    <a:pt x="216" y="287"/>
                                  </a:lnTo>
                                  <a:lnTo>
                                    <a:pt x="216" y="287"/>
                                  </a:lnTo>
                                  <a:lnTo>
                                    <a:pt x="225" y="291"/>
                                  </a:lnTo>
                                  <a:lnTo>
                                    <a:pt x="225" y="291"/>
                                  </a:lnTo>
                                  <a:lnTo>
                                    <a:pt x="230" y="295"/>
                                  </a:lnTo>
                                  <a:lnTo>
                                    <a:pt x="230" y="295"/>
                                  </a:lnTo>
                                  <a:lnTo>
                                    <a:pt x="260" y="309"/>
                                  </a:lnTo>
                                  <a:lnTo>
                                    <a:pt x="260" y="309"/>
                                  </a:lnTo>
                                  <a:lnTo>
                                    <a:pt x="278" y="313"/>
                                  </a:lnTo>
                                  <a:lnTo>
                                    <a:pt x="278" y="313"/>
                                  </a:lnTo>
                                  <a:lnTo>
                                    <a:pt x="340" y="340"/>
                                  </a:lnTo>
                                  <a:lnTo>
                                    <a:pt x="340" y="340"/>
                                  </a:lnTo>
                                  <a:lnTo>
                                    <a:pt x="313" y="335"/>
                                  </a:lnTo>
                                  <a:lnTo>
                                    <a:pt x="313" y="335"/>
                                  </a:lnTo>
                                  <a:lnTo>
                                    <a:pt x="291" y="335"/>
                                  </a:lnTo>
                                  <a:lnTo>
                                    <a:pt x="291" y="335"/>
                                  </a:lnTo>
                                  <a:lnTo>
                                    <a:pt x="238" y="335"/>
                                  </a:lnTo>
                                  <a:lnTo>
                                    <a:pt x="238" y="335"/>
                                  </a:lnTo>
                                  <a:lnTo>
                                    <a:pt x="212" y="340"/>
                                  </a:lnTo>
                                  <a:lnTo>
                                    <a:pt x="212" y="340"/>
                                  </a:lnTo>
                                  <a:lnTo>
                                    <a:pt x="190" y="344"/>
                                  </a:lnTo>
                                  <a:lnTo>
                                    <a:pt x="190" y="344"/>
                                  </a:lnTo>
                                  <a:lnTo>
                                    <a:pt x="146" y="353"/>
                                  </a:lnTo>
                                  <a:lnTo>
                                    <a:pt x="146" y="353"/>
                                  </a:lnTo>
                                  <a:lnTo>
                                    <a:pt x="106" y="370"/>
                                  </a:lnTo>
                                  <a:lnTo>
                                    <a:pt x="106" y="370"/>
                                  </a:lnTo>
                                  <a:lnTo>
                                    <a:pt x="66" y="388"/>
                                  </a:lnTo>
                                  <a:lnTo>
                                    <a:pt x="66" y="388"/>
                                  </a:lnTo>
                                  <a:lnTo>
                                    <a:pt x="31" y="406"/>
                                  </a:lnTo>
                                  <a:lnTo>
                                    <a:pt x="31" y="406"/>
                                  </a:lnTo>
                                  <a:lnTo>
                                    <a:pt x="9" y="423"/>
                                  </a:lnTo>
                                  <a:lnTo>
                                    <a:pt x="9" y="423"/>
                                  </a:lnTo>
                                  <a:lnTo>
                                    <a:pt x="5" y="428"/>
                                  </a:lnTo>
                                  <a:lnTo>
                                    <a:pt x="0" y="432"/>
                                  </a:lnTo>
                                  <a:lnTo>
                                    <a:pt x="0" y="432"/>
                                  </a:lnTo>
                                  <a:lnTo>
                                    <a:pt x="9" y="428"/>
                                  </a:lnTo>
                                  <a:lnTo>
                                    <a:pt x="9" y="428"/>
                                  </a:lnTo>
                                  <a:lnTo>
                                    <a:pt x="18" y="423"/>
                                  </a:lnTo>
                                  <a:lnTo>
                                    <a:pt x="18" y="423"/>
                                  </a:lnTo>
                                  <a:lnTo>
                                    <a:pt x="18" y="423"/>
                                  </a:lnTo>
                                  <a:lnTo>
                                    <a:pt x="18" y="423"/>
                                  </a:lnTo>
                                  <a:lnTo>
                                    <a:pt x="31" y="414"/>
                                  </a:lnTo>
                                  <a:lnTo>
                                    <a:pt x="31" y="414"/>
                                  </a:lnTo>
                                  <a:lnTo>
                                    <a:pt x="40" y="410"/>
                                  </a:lnTo>
                                  <a:lnTo>
                                    <a:pt x="40" y="410"/>
                                  </a:lnTo>
                                  <a:lnTo>
                                    <a:pt x="62" y="401"/>
                                  </a:lnTo>
                                  <a:lnTo>
                                    <a:pt x="62" y="401"/>
                                  </a:lnTo>
                                  <a:lnTo>
                                    <a:pt x="80" y="397"/>
                                  </a:lnTo>
                                  <a:lnTo>
                                    <a:pt x="80" y="397"/>
                                  </a:lnTo>
                                  <a:lnTo>
                                    <a:pt x="84" y="401"/>
                                  </a:lnTo>
                                  <a:lnTo>
                                    <a:pt x="84" y="401"/>
                                  </a:lnTo>
                                  <a:lnTo>
                                    <a:pt x="93" y="397"/>
                                  </a:lnTo>
                                  <a:lnTo>
                                    <a:pt x="93" y="397"/>
                                  </a:lnTo>
                                  <a:lnTo>
                                    <a:pt x="111" y="397"/>
                                  </a:lnTo>
                                  <a:lnTo>
                                    <a:pt x="111" y="397"/>
                                  </a:lnTo>
                                  <a:lnTo>
                                    <a:pt x="146" y="401"/>
                                  </a:lnTo>
                                  <a:lnTo>
                                    <a:pt x="146" y="401"/>
                                  </a:lnTo>
                                  <a:lnTo>
                                    <a:pt x="181" y="397"/>
                                  </a:lnTo>
                                  <a:lnTo>
                                    <a:pt x="181" y="397"/>
                                  </a:lnTo>
                                  <a:lnTo>
                                    <a:pt x="243" y="392"/>
                                  </a:lnTo>
                                  <a:lnTo>
                                    <a:pt x="243" y="392"/>
                                  </a:lnTo>
                                  <a:lnTo>
                                    <a:pt x="256" y="388"/>
                                  </a:lnTo>
                                  <a:lnTo>
                                    <a:pt x="256" y="388"/>
                                  </a:lnTo>
                                  <a:lnTo>
                                    <a:pt x="274" y="384"/>
                                  </a:lnTo>
                                  <a:lnTo>
                                    <a:pt x="274" y="384"/>
                                  </a:lnTo>
                                  <a:lnTo>
                                    <a:pt x="331" y="370"/>
                                  </a:lnTo>
                                  <a:lnTo>
                                    <a:pt x="331" y="370"/>
                                  </a:lnTo>
                                  <a:lnTo>
                                    <a:pt x="366" y="370"/>
                                  </a:lnTo>
                                  <a:lnTo>
                                    <a:pt x="366" y="370"/>
                                  </a:lnTo>
                                  <a:lnTo>
                                    <a:pt x="379" y="370"/>
                                  </a:lnTo>
                                  <a:lnTo>
                                    <a:pt x="379" y="370"/>
                                  </a:lnTo>
                                  <a:lnTo>
                                    <a:pt x="401" y="375"/>
                                  </a:lnTo>
                                  <a:lnTo>
                                    <a:pt x="401" y="375"/>
                                  </a:lnTo>
                                  <a:lnTo>
                                    <a:pt x="423" y="379"/>
                                  </a:lnTo>
                                  <a:lnTo>
                                    <a:pt x="423" y="379"/>
                                  </a:lnTo>
                                  <a:lnTo>
                                    <a:pt x="437" y="388"/>
                                  </a:lnTo>
                                  <a:lnTo>
                                    <a:pt x="445" y="397"/>
                                  </a:lnTo>
                                  <a:lnTo>
                                    <a:pt x="445" y="397"/>
                                  </a:lnTo>
                                  <a:lnTo>
                                    <a:pt x="454" y="406"/>
                                  </a:lnTo>
                                  <a:lnTo>
                                    <a:pt x="454" y="406"/>
                                  </a:lnTo>
                                  <a:lnTo>
                                    <a:pt x="454" y="419"/>
                                  </a:lnTo>
                                  <a:lnTo>
                                    <a:pt x="454" y="419"/>
                                  </a:lnTo>
                                  <a:lnTo>
                                    <a:pt x="467" y="481"/>
                                  </a:lnTo>
                                  <a:lnTo>
                                    <a:pt x="467" y="481"/>
                                  </a:lnTo>
                                  <a:lnTo>
                                    <a:pt x="467" y="489"/>
                                  </a:lnTo>
                                  <a:lnTo>
                                    <a:pt x="467" y="503"/>
                                  </a:lnTo>
                                  <a:lnTo>
                                    <a:pt x="467" y="503"/>
                                  </a:lnTo>
                                  <a:lnTo>
                                    <a:pt x="476" y="525"/>
                                  </a:lnTo>
                                  <a:lnTo>
                                    <a:pt x="476" y="525"/>
                                  </a:lnTo>
                                  <a:lnTo>
                                    <a:pt x="476" y="538"/>
                                  </a:lnTo>
                                  <a:lnTo>
                                    <a:pt x="476" y="547"/>
                                  </a:lnTo>
                                  <a:lnTo>
                                    <a:pt x="476" y="547"/>
                                  </a:lnTo>
                                  <a:lnTo>
                                    <a:pt x="481" y="573"/>
                                  </a:lnTo>
                                  <a:lnTo>
                                    <a:pt x="481" y="573"/>
                                  </a:lnTo>
                                  <a:lnTo>
                                    <a:pt x="481" y="604"/>
                                  </a:lnTo>
                                  <a:lnTo>
                                    <a:pt x="481" y="604"/>
                                  </a:lnTo>
                                  <a:lnTo>
                                    <a:pt x="512" y="1388"/>
                                  </a:lnTo>
                                  <a:lnTo>
                                    <a:pt x="512" y="1388"/>
                                  </a:lnTo>
                                  <a:lnTo>
                                    <a:pt x="542" y="1388"/>
                                  </a:lnTo>
                                  <a:lnTo>
                                    <a:pt x="542" y="1388"/>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手繪多邊形​​ 19"/>
                          <wps:cNvSpPr>
                            <a:spLocks/>
                          </wps:cNvSpPr>
                          <wps:spPr bwMode="auto">
                            <a:xfrm>
                              <a:off x="165911" y="8826111"/>
                              <a:ext cx="732709" cy="644466"/>
                            </a:xfrm>
                            <a:custGeom>
                              <a:avLst/>
                              <a:gdLst>
                                <a:gd name="T0" fmla="*/ 811 w 1362"/>
                                <a:gd name="T1" fmla="*/ 903 h 1198"/>
                                <a:gd name="T2" fmla="*/ 798 w 1362"/>
                                <a:gd name="T3" fmla="*/ 802 h 1198"/>
                                <a:gd name="T4" fmla="*/ 784 w 1362"/>
                                <a:gd name="T5" fmla="*/ 656 h 1198"/>
                                <a:gd name="T6" fmla="*/ 837 w 1362"/>
                                <a:gd name="T7" fmla="*/ 634 h 1198"/>
                                <a:gd name="T8" fmla="*/ 1088 w 1362"/>
                                <a:gd name="T9" fmla="*/ 722 h 1198"/>
                                <a:gd name="T10" fmla="*/ 1296 w 1362"/>
                                <a:gd name="T11" fmla="*/ 784 h 1198"/>
                                <a:gd name="T12" fmla="*/ 1309 w 1362"/>
                                <a:gd name="T13" fmla="*/ 780 h 1198"/>
                                <a:gd name="T14" fmla="*/ 1119 w 1362"/>
                                <a:gd name="T15" fmla="*/ 661 h 1198"/>
                                <a:gd name="T16" fmla="*/ 899 w 1362"/>
                                <a:gd name="T17" fmla="*/ 595 h 1198"/>
                                <a:gd name="T18" fmla="*/ 1141 w 1362"/>
                                <a:gd name="T19" fmla="*/ 617 h 1198"/>
                                <a:gd name="T20" fmla="*/ 1357 w 1362"/>
                                <a:gd name="T21" fmla="*/ 621 h 1198"/>
                                <a:gd name="T22" fmla="*/ 1234 w 1362"/>
                                <a:gd name="T23" fmla="*/ 551 h 1198"/>
                                <a:gd name="T24" fmla="*/ 1128 w 1362"/>
                                <a:gd name="T25" fmla="*/ 506 h 1198"/>
                                <a:gd name="T26" fmla="*/ 1300 w 1362"/>
                                <a:gd name="T27" fmla="*/ 449 h 1198"/>
                                <a:gd name="T28" fmla="*/ 1252 w 1362"/>
                                <a:gd name="T29" fmla="*/ 427 h 1198"/>
                                <a:gd name="T30" fmla="*/ 969 w 1362"/>
                                <a:gd name="T31" fmla="*/ 480 h 1198"/>
                                <a:gd name="T32" fmla="*/ 1088 w 1362"/>
                                <a:gd name="T33" fmla="*/ 326 h 1198"/>
                                <a:gd name="T34" fmla="*/ 1150 w 1362"/>
                                <a:gd name="T35" fmla="*/ 216 h 1198"/>
                                <a:gd name="T36" fmla="*/ 1102 w 1362"/>
                                <a:gd name="T37" fmla="*/ 233 h 1198"/>
                                <a:gd name="T38" fmla="*/ 992 w 1362"/>
                                <a:gd name="T39" fmla="*/ 299 h 1198"/>
                                <a:gd name="T40" fmla="*/ 851 w 1362"/>
                                <a:gd name="T41" fmla="*/ 432 h 1198"/>
                                <a:gd name="T42" fmla="*/ 895 w 1362"/>
                                <a:gd name="T43" fmla="*/ 273 h 1198"/>
                                <a:gd name="T44" fmla="*/ 903 w 1362"/>
                                <a:gd name="T45" fmla="*/ 31 h 1198"/>
                                <a:gd name="T46" fmla="*/ 837 w 1362"/>
                                <a:gd name="T47" fmla="*/ 110 h 1198"/>
                                <a:gd name="T48" fmla="*/ 789 w 1362"/>
                                <a:gd name="T49" fmla="*/ 269 h 1198"/>
                                <a:gd name="T50" fmla="*/ 780 w 1362"/>
                                <a:gd name="T51" fmla="*/ 405 h 1198"/>
                                <a:gd name="T52" fmla="*/ 758 w 1362"/>
                                <a:gd name="T53" fmla="*/ 520 h 1198"/>
                                <a:gd name="T54" fmla="*/ 745 w 1362"/>
                                <a:gd name="T55" fmla="*/ 321 h 1198"/>
                                <a:gd name="T56" fmla="*/ 723 w 1362"/>
                                <a:gd name="T57" fmla="*/ 114 h 1198"/>
                                <a:gd name="T58" fmla="*/ 674 w 1362"/>
                                <a:gd name="T59" fmla="*/ 0 h 1198"/>
                                <a:gd name="T60" fmla="*/ 648 w 1362"/>
                                <a:gd name="T61" fmla="*/ 105 h 1198"/>
                                <a:gd name="T62" fmla="*/ 665 w 1362"/>
                                <a:gd name="T63" fmla="*/ 299 h 1198"/>
                                <a:gd name="T64" fmla="*/ 701 w 1362"/>
                                <a:gd name="T65" fmla="*/ 432 h 1198"/>
                                <a:gd name="T66" fmla="*/ 511 w 1362"/>
                                <a:gd name="T67" fmla="*/ 132 h 1198"/>
                                <a:gd name="T68" fmla="*/ 419 w 1362"/>
                                <a:gd name="T69" fmla="*/ 66 h 1198"/>
                                <a:gd name="T70" fmla="*/ 454 w 1362"/>
                                <a:gd name="T71" fmla="*/ 141 h 1198"/>
                                <a:gd name="T72" fmla="*/ 564 w 1362"/>
                                <a:gd name="T73" fmla="*/ 326 h 1198"/>
                                <a:gd name="T74" fmla="*/ 670 w 1362"/>
                                <a:gd name="T75" fmla="*/ 476 h 1198"/>
                                <a:gd name="T76" fmla="*/ 489 w 1362"/>
                                <a:gd name="T77" fmla="*/ 317 h 1198"/>
                                <a:gd name="T78" fmla="*/ 247 w 1362"/>
                                <a:gd name="T79" fmla="*/ 163 h 1198"/>
                                <a:gd name="T80" fmla="*/ 269 w 1362"/>
                                <a:gd name="T81" fmla="*/ 224 h 1198"/>
                                <a:gd name="T82" fmla="*/ 348 w 1362"/>
                                <a:gd name="T83" fmla="*/ 313 h 1198"/>
                                <a:gd name="T84" fmla="*/ 494 w 1362"/>
                                <a:gd name="T85" fmla="*/ 427 h 1198"/>
                                <a:gd name="T86" fmla="*/ 375 w 1362"/>
                                <a:gd name="T87" fmla="*/ 379 h 1198"/>
                                <a:gd name="T88" fmla="*/ 110 w 1362"/>
                                <a:gd name="T89" fmla="*/ 317 h 1198"/>
                                <a:gd name="T90" fmla="*/ 145 w 1362"/>
                                <a:gd name="T91" fmla="*/ 357 h 1198"/>
                                <a:gd name="T92" fmla="*/ 189 w 1362"/>
                                <a:gd name="T93" fmla="*/ 379 h 1198"/>
                                <a:gd name="T94" fmla="*/ 353 w 1362"/>
                                <a:gd name="T95" fmla="*/ 462 h 1198"/>
                                <a:gd name="T96" fmla="*/ 445 w 1362"/>
                                <a:gd name="T97" fmla="*/ 502 h 1198"/>
                                <a:gd name="T98" fmla="*/ 383 w 1362"/>
                                <a:gd name="T99" fmla="*/ 542 h 1198"/>
                                <a:gd name="T100" fmla="*/ 167 w 1362"/>
                                <a:gd name="T101" fmla="*/ 595 h 1198"/>
                                <a:gd name="T102" fmla="*/ 4 w 1362"/>
                                <a:gd name="T103" fmla="*/ 687 h 1198"/>
                                <a:gd name="T104" fmla="*/ 44 w 1362"/>
                                <a:gd name="T105" fmla="*/ 674 h 1198"/>
                                <a:gd name="T106" fmla="*/ 123 w 1362"/>
                                <a:gd name="T107" fmla="*/ 643 h 1198"/>
                                <a:gd name="T108" fmla="*/ 291 w 1362"/>
                                <a:gd name="T109" fmla="*/ 643 h 1198"/>
                                <a:gd name="T110" fmla="*/ 485 w 1362"/>
                                <a:gd name="T111" fmla="*/ 603 h 1198"/>
                                <a:gd name="T112" fmla="*/ 670 w 1362"/>
                                <a:gd name="T113" fmla="*/ 603 h 1198"/>
                                <a:gd name="T114" fmla="*/ 736 w 1362"/>
                                <a:gd name="T115" fmla="*/ 674 h 1198"/>
                                <a:gd name="T116" fmla="*/ 771 w 1362"/>
                                <a:gd name="T117" fmla="*/ 855 h 1198"/>
                                <a:gd name="T118" fmla="*/ 780 w 1362"/>
                                <a:gd name="T119" fmla="*/ 1198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62" h="1198">
                                  <a:moveTo>
                                    <a:pt x="837" y="1198"/>
                                  </a:moveTo>
                                  <a:lnTo>
                                    <a:pt x="837" y="1198"/>
                                  </a:lnTo>
                                  <a:lnTo>
                                    <a:pt x="828" y="1075"/>
                                  </a:lnTo>
                                  <a:lnTo>
                                    <a:pt x="820" y="956"/>
                                  </a:lnTo>
                                  <a:lnTo>
                                    <a:pt x="820" y="956"/>
                                  </a:lnTo>
                                  <a:lnTo>
                                    <a:pt x="815" y="930"/>
                                  </a:lnTo>
                                  <a:lnTo>
                                    <a:pt x="815" y="930"/>
                                  </a:lnTo>
                                  <a:lnTo>
                                    <a:pt x="811" y="903"/>
                                  </a:lnTo>
                                  <a:lnTo>
                                    <a:pt x="811" y="903"/>
                                  </a:lnTo>
                                  <a:lnTo>
                                    <a:pt x="806" y="877"/>
                                  </a:lnTo>
                                  <a:lnTo>
                                    <a:pt x="811" y="863"/>
                                  </a:lnTo>
                                  <a:lnTo>
                                    <a:pt x="806" y="850"/>
                                  </a:lnTo>
                                  <a:lnTo>
                                    <a:pt x="806" y="850"/>
                                  </a:lnTo>
                                  <a:lnTo>
                                    <a:pt x="802" y="837"/>
                                  </a:lnTo>
                                  <a:lnTo>
                                    <a:pt x="802" y="837"/>
                                  </a:lnTo>
                                  <a:lnTo>
                                    <a:pt x="802" y="824"/>
                                  </a:lnTo>
                                  <a:lnTo>
                                    <a:pt x="802" y="824"/>
                                  </a:lnTo>
                                  <a:lnTo>
                                    <a:pt x="798" y="802"/>
                                  </a:lnTo>
                                  <a:lnTo>
                                    <a:pt x="798" y="775"/>
                                  </a:lnTo>
                                  <a:lnTo>
                                    <a:pt x="798" y="753"/>
                                  </a:lnTo>
                                  <a:lnTo>
                                    <a:pt x="793" y="727"/>
                                  </a:lnTo>
                                  <a:lnTo>
                                    <a:pt x="793" y="727"/>
                                  </a:lnTo>
                                  <a:lnTo>
                                    <a:pt x="789" y="700"/>
                                  </a:lnTo>
                                  <a:lnTo>
                                    <a:pt x="789" y="700"/>
                                  </a:lnTo>
                                  <a:lnTo>
                                    <a:pt x="784" y="683"/>
                                  </a:lnTo>
                                  <a:lnTo>
                                    <a:pt x="784" y="656"/>
                                  </a:lnTo>
                                  <a:lnTo>
                                    <a:pt x="784" y="656"/>
                                  </a:lnTo>
                                  <a:lnTo>
                                    <a:pt x="789" y="643"/>
                                  </a:lnTo>
                                  <a:lnTo>
                                    <a:pt x="789" y="643"/>
                                  </a:lnTo>
                                  <a:lnTo>
                                    <a:pt x="798" y="634"/>
                                  </a:lnTo>
                                  <a:lnTo>
                                    <a:pt x="798" y="634"/>
                                  </a:lnTo>
                                  <a:lnTo>
                                    <a:pt x="811" y="630"/>
                                  </a:lnTo>
                                  <a:lnTo>
                                    <a:pt x="811" y="630"/>
                                  </a:lnTo>
                                  <a:lnTo>
                                    <a:pt x="824" y="630"/>
                                  </a:lnTo>
                                  <a:lnTo>
                                    <a:pt x="837" y="634"/>
                                  </a:lnTo>
                                  <a:lnTo>
                                    <a:pt x="837" y="634"/>
                                  </a:lnTo>
                                  <a:lnTo>
                                    <a:pt x="908" y="665"/>
                                  </a:lnTo>
                                  <a:lnTo>
                                    <a:pt x="908" y="665"/>
                                  </a:lnTo>
                                  <a:lnTo>
                                    <a:pt x="943" y="678"/>
                                  </a:lnTo>
                                  <a:lnTo>
                                    <a:pt x="943" y="678"/>
                                  </a:lnTo>
                                  <a:lnTo>
                                    <a:pt x="1000" y="700"/>
                                  </a:lnTo>
                                  <a:lnTo>
                                    <a:pt x="1000" y="700"/>
                                  </a:lnTo>
                                  <a:lnTo>
                                    <a:pt x="1044" y="714"/>
                                  </a:lnTo>
                                  <a:lnTo>
                                    <a:pt x="1088" y="722"/>
                                  </a:lnTo>
                                  <a:lnTo>
                                    <a:pt x="1088" y="722"/>
                                  </a:lnTo>
                                  <a:lnTo>
                                    <a:pt x="1133" y="731"/>
                                  </a:lnTo>
                                  <a:lnTo>
                                    <a:pt x="1133" y="731"/>
                                  </a:lnTo>
                                  <a:lnTo>
                                    <a:pt x="1172" y="744"/>
                                  </a:lnTo>
                                  <a:lnTo>
                                    <a:pt x="1172" y="744"/>
                                  </a:lnTo>
                                  <a:lnTo>
                                    <a:pt x="1216" y="753"/>
                                  </a:lnTo>
                                  <a:lnTo>
                                    <a:pt x="1260" y="766"/>
                                  </a:lnTo>
                                  <a:lnTo>
                                    <a:pt x="1260" y="766"/>
                                  </a:lnTo>
                                  <a:lnTo>
                                    <a:pt x="1296" y="784"/>
                                  </a:lnTo>
                                  <a:lnTo>
                                    <a:pt x="1296" y="784"/>
                                  </a:lnTo>
                                  <a:lnTo>
                                    <a:pt x="1322" y="797"/>
                                  </a:lnTo>
                                  <a:lnTo>
                                    <a:pt x="1322" y="797"/>
                                  </a:lnTo>
                                  <a:lnTo>
                                    <a:pt x="1331" y="802"/>
                                  </a:lnTo>
                                  <a:lnTo>
                                    <a:pt x="1331" y="802"/>
                                  </a:lnTo>
                                  <a:lnTo>
                                    <a:pt x="1326" y="793"/>
                                  </a:lnTo>
                                  <a:lnTo>
                                    <a:pt x="1322" y="789"/>
                                  </a:lnTo>
                                  <a:lnTo>
                                    <a:pt x="1322" y="789"/>
                                  </a:lnTo>
                                  <a:lnTo>
                                    <a:pt x="1309" y="780"/>
                                  </a:lnTo>
                                  <a:lnTo>
                                    <a:pt x="1309" y="780"/>
                                  </a:lnTo>
                                  <a:lnTo>
                                    <a:pt x="1282" y="762"/>
                                  </a:lnTo>
                                  <a:lnTo>
                                    <a:pt x="1282" y="762"/>
                                  </a:lnTo>
                                  <a:lnTo>
                                    <a:pt x="1234" y="722"/>
                                  </a:lnTo>
                                  <a:lnTo>
                                    <a:pt x="1234" y="722"/>
                                  </a:lnTo>
                                  <a:lnTo>
                                    <a:pt x="1207" y="709"/>
                                  </a:lnTo>
                                  <a:lnTo>
                                    <a:pt x="1207" y="709"/>
                                  </a:lnTo>
                                  <a:lnTo>
                                    <a:pt x="1163" y="683"/>
                                  </a:lnTo>
                                  <a:lnTo>
                                    <a:pt x="1119" y="661"/>
                                  </a:lnTo>
                                  <a:lnTo>
                                    <a:pt x="1119" y="661"/>
                                  </a:lnTo>
                                  <a:lnTo>
                                    <a:pt x="1058" y="639"/>
                                  </a:lnTo>
                                  <a:lnTo>
                                    <a:pt x="992" y="617"/>
                                  </a:lnTo>
                                  <a:lnTo>
                                    <a:pt x="992" y="617"/>
                                  </a:lnTo>
                                  <a:lnTo>
                                    <a:pt x="921" y="603"/>
                                  </a:lnTo>
                                  <a:lnTo>
                                    <a:pt x="842" y="590"/>
                                  </a:lnTo>
                                  <a:lnTo>
                                    <a:pt x="842" y="590"/>
                                  </a:lnTo>
                                  <a:lnTo>
                                    <a:pt x="868" y="590"/>
                                  </a:lnTo>
                                  <a:lnTo>
                                    <a:pt x="899" y="595"/>
                                  </a:lnTo>
                                  <a:lnTo>
                                    <a:pt x="899" y="595"/>
                                  </a:lnTo>
                                  <a:lnTo>
                                    <a:pt x="908" y="595"/>
                                  </a:lnTo>
                                  <a:lnTo>
                                    <a:pt x="908" y="595"/>
                                  </a:lnTo>
                                  <a:lnTo>
                                    <a:pt x="965" y="608"/>
                                  </a:lnTo>
                                  <a:lnTo>
                                    <a:pt x="965" y="608"/>
                                  </a:lnTo>
                                  <a:lnTo>
                                    <a:pt x="1014" y="612"/>
                                  </a:lnTo>
                                  <a:lnTo>
                                    <a:pt x="1014" y="612"/>
                                  </a:lnTo>
                                  <a:lnTo>
                                    <a:pt x="1088" y="617"/>
                                  </a:lnTo>
                                  <a:lnTo>
                                    <a:pt x="1088" y="617"/>
                                  </a:lnTo>
                                  <a:lnTo>
                                    <a:pt x="1141" y="617"/>
                                  </a:lnTo>
                                  <a:lnTo>
                                    <a:pt x="1190" y="612"/>
                                  </a:lnTo>
                                  <a:lnTo>
                                    <a:pt x="1190" y="612"/>
                                  </a:lnTo>
                                  <a:lnTo>
                                    <a:pt x="1291" y="608"/>
                                  </a:lnTo>
                                  <a:lnTo>
                                    <a:pt x="1291" y="608"/>
                                  </a:lnTo>
                                  <a:lnTo>
                                    <a:pt x="1322" y="612"/>
                                  </a:lnTo>
                                  <a:lnTo>
                                    <a:pt x="1348" y="617"/>
                                  </a:lnTo>
                                  <a:lnTo>
                                    <a:pt x="1348" y="617"/>
                                  </a:lnTo>
                                  <a:lnTo>
                                    <a:pt x="1357" y="621"/>
                                  </a:lnTo>
                                  <a:lnTo>
                                    <a:pt x="1357" y="621"/>
                                  </a:lnTo>
                                  <a:lnTo>
                                    <a:pt x="1362" y="621"/>
                                  </a:lnTo>
                                  <a:lnTo>
                                    <a:pt x="1362" y="621"/>
                                  </a:lnTo>
                                  <a:lnTo>
                                    <a:pt x="1335" y="599"/>
                                  </a:lnTo>
                                  <a:lnTo>
                                    <a:pt x="1335" y="599"/>
                                  </a:lnTo>
                                  <a:lnTo>
                                    <a:pt x="1304" y="577"/>
                                  </a:lnTo>
                                  <a:lnTo>
                                    <a:pt x="1304" y="577"/>
                                  </a:lnTo>
                                  <a:lnTo>
                                    <a:pt x="1269" y="564"/>
                                  </a:lnTo>
                                  <a:lnTo>
                                    <a:pt x="1234" y="551"/>
                                  </a:lnTo>
                                  <a:lnTo>
                                    <a:pt x="1234" y="551"/>
                                  </a:lnTo>
                                  <a:lnTo>
                                    <a:pt x="1212" y="542"/>
                                  </a:lnTo>
                                  <a:lnTo>
                                    <a:pt x="1212" y="542"/>
                                  </a:lnTo>
                                  <a:lnTo>
                                    <a:pt x="1181" y="533"/>
                                  </a:lnTo>
                                  <a:lnTo>
                                    <a:pt x="1141" y="529"/>
                                  </a:lnTo>
                                  <a:lnTo>
                                    <a:pt x="1102" y="524"/>
                                  </a:lnTo>
                                  <a:lnTo>
                                    <a:pt x="1058" y="529"/>
                                  </a:lnTo>
                                  <a:lnTo>
                                    <a:pt x="1058" y="529"/>
                                  </a:lnTo>
                                  <a:lnTo>
                                    <a:pt x="1093" y="515"/>
                                  </a:lnTo>
                                  <a:lnTo>
                                    <a:pt x="1128" y="506"/>
                                  </a:lnTo>
                                  <a:lnTo>
                                    <a:pt x="1128" y="506"/>
                                  </a:lnTo>
                                  <a:lnTo>
                                    <a:pt x="1163" y="493"/>
                                  </a:lnTo>
                                  <a:lnTo>
                                    <a:pt x="1163" y="493"/>
                                  </a:lnTo>
                                  <a:lnTo>
                                    <a:pt x="1229" y="471"/>
                                  </a:lnTo>
                                  <a:lnTo>
                                    <a:pt x="1229" y="471"/>
                                  </a:lnTo>
                                  <a:lnTo>
                                    <a:pt x="1247" y="467"/>
                                  </a:lnTo>
                                  <a:lnTo>
                                    <a:pt x="1247" y="467"/>
                                  </a:lnTo>
                                  <a:lnTo>
                                    <a:pt x="1274" y="458"/>
                                  </a:lnTo>
                                  <a:lnTo>
                                    <a:pt x="1300" y="449"/>
                                  </a:lnTo>
                                  <a:lnTo>
                                    <a:pt x="1300" y="449"/>
                                  </a:lnTo>
                                  <a:lnTo>
                                    <a:pt x="1313" y="440"/>
                                  </a:lnTo>
                                  <a:lnTo>
                                    <a:pt x="1313" y="440"/>
                                  </a:lnTo>
                                  <a:lnTo>
                                    <a:pt x="1322" y="436"/>
                                  </a:lnTo>
                                  <a:lnTo>
                                    <a:pt x="1326" y="432"/>
                                  </a:lnTo>
                                  <a:lnTo>
                                    <a:pt x="1326" y="432"/>
                                  </a:lnTo>
                                  <a:lnTo>
                                    <a:pt x="1278" y="427"/>
                                  </a:lnTo>
                                  <a:lnTo>
                                    <a:pt x="1278" y="427"/>
                                  </a:lnTo>
                                  <a:lnTo>
                                    <a:pt x="1252" y="427"/>
                                  </a:lnTo>
                                  <a:lnTo>
                                    <a:pt x="1229" y="427"/>
                                  </a:lnTo>
                                  <a:lnTo>
                                    <a:pt x="1229" y="427"/>
                                  </a:lnTo>
                                  <a:lnTo>
                                    <a:pt x="1181" y="432"/>
                                  </a:lnTo>
                                  <a:lnTo>
                                    <a:pt x="1181" y="432"/>
                                  </a:lnTo>
                                  <a:lnTo>
                                    <a:pt x="1137" y="436"/>
                                  </a:lnTo>
                                  <a:lnTo>
                                    <a:pt x="1137" y="436"/>
                                  </a:lnTo>
                                  <a:lnTo>
                                    <a:pt x="1049" y="458"/>
                                  </a:lnTo>
                                  <a:lnTo>
                                    <a:pt x="969" y="480"/>
                                  </a:lnTo>
                                  <a:lnTo>
                                    <a:pt x="969" y="480"/>
                                  </a:lnTo>
                                  <a:lnTo>
                                    <a:pt x="1014" y="423"/>
                                  </a:lnTo>
                                  <a:lnTo>
                                    <a:pt x="1058" y="370"/>
                                  </a:lnTo>
                                  <a:lnTo>
                                    <a:pt x="1058" y="370"/>
                                  </a:lnTo>
                                  <a:lnTo>
                                    <a:pt x="1066" y="357"/>
                                  </a:lnTo>
                                  <a:lnTo>
                                    <a:pt x="1066" y="357"/>
                                  </a:lnTo>
                                  <a:lnTo>
                                    <a:pt x="1080" y="339"/>
                                  </a:lnTo>
                                  <a:lnTo>
                                    <a:pt x="1080" y="339"/>
                                  </a:lnTo>
                                  <a:lnTo>
                                    <a:pt x="1088" y="326"/>
                                  </a:lnTo>
                                  <a:lnTo>
                                    <a:pt x="1088" y="326"/>
                                  </a:lnTo>
                                  <a:lnTo>
                                    <a:pt x="1111" y="295"/>
                                  </a:lnTo>
                                  <a:lnTo>
                                    <a:pt x="1111" y="295"/>
                                  </a:lnTo>
                                  <a:lnTo>
                                    <a:pt x="1119" y="282"/>
                                  </a:lnTo>
                                  <a:lnTo>
                                    <a:pt x="1119" y="282"/>
                                  </a:lnTo>
                                  <a:lnTo>
                                    <a:pt x="1137" y="246"/>
                                  </a:lnTo>
                                  <a:lnTo>
                                    <a:pt x="1137" y="246"/>
                                  </a:lnTo>
                                  <a:lnTo>
                                    <a:pt x="1146" y="233"/>
                                  </a:lnTo>
                                  <a:lnTo>
                                    <a:pt x="1150" y="216"/>
                                  </a:lnTo>
                                  <a:lnTo>
                                    <a:pt x="1150" y="216"/>
                                  </a:lnTo>
                                  <a:lnTo>
                                    <a:pt x="1141" y="216"/>
                                  </a:lnTo>
                                  <a:lnTo>
                                    <a:pt x="1133" y="220"/>
                                  </a:lnTo>
                                  <a:lnTo>
                                    <a:pt x="1133" y="220"/>
                                  </a:lnTo>
                                  <a:lnTo>
                                    <a:pt x="1124" y="224"/>
                                  </a:lnTo>
                                  <a:lnTo>
                                    <a:pt x="1124" y="224"/>
                                  </a:lnTo>
                                  <a:lnTo>
                                    <a:pt x="1119" y="229"/>
                                  </a:lnTo>
                                  <a:lnTo>
                                    <a:pt x="1119" y="229"/>
                                  </a:lnTo>
                                  <a:lnTo>
                                    <a:pt x="1102" y="233"/>
                                  </a:lnTo>
                                  <a:lnTo>
                                    <a:pt x="1102" y="233"/>
                                  </a:lnTo>
                                  <a:lnTo>
                                    <a:pt x="1084" y="246"/>
                                  </a:lnTo>
                                  <a:lnTo>
                                    <a:pt x="1084" y="246"/>
                                  </a:lnTo>
                                  <a:lnTo>
                                    <a:pt x="1071" y="255"/>
                                  </a:lnTo>
                                  <a:lnTo>
                                    <a:pt x="1058" y="264"/>
                                  </a:lnTo>
                                  <a:lnTo>
                                    <a:pt x="1058" y="264"/>
                                  </a:lnTo>
                                  <a:lnTo>
                                    <a:pt x="1022" y="282"/>
                                  </a:lnTo>
                                  <a:lnTo>
                                    <a:pt x="1022" y="282"/>
                                  </a:lnTo>
                                  <a:lnTo>
                                    <a:pt x="992" y="299"/>
                                  </a:lnTo>
                                  <a:lnTo>
                                    <a:pt x="992" y="299"/>
                                  </a:lnTo>
                                  <a:lnTo>
                                    <a:pt x="969" y="317"/>
                                  </a:lnTo>
                                  <a:lnTo>
                                    <a:pt x="947" y="335"/>
                                  </a:lnTo>
                                  <a:lnTo>
                                    <a:pt x="947" y="335"/>
                                  </a:lnTo>
                                  <a:lnTo>
                                    <a:pt x="908" y="370"/>
                                  </a:lnTo>
                                  <a:lnTo>
                                    <a:pt x="908" y="370"/>
                                  </a:lnTo>
                                  <a:lnTo>
                                    <a:pt x="886" y="387"/>
                                  </a:lnTo>
                                  <a:lnTo>
                                    <a:pt x="868" y="410"/>
                                  </a:lnTo>
                                  <a:lnTo>
                                    <a:pt x="868" y="410"/>
                                  </a:lnTo>
                                  <a:lnTo>
                                    <a:pt x="851" y="432"/>
                                  </a:lnTo>
                                  <a:lnTo>
                                    <a:pt x="833" y="454"/>
                                  </a:lnTo>
                                  <a:lnTo>
                                    <a:pt x="833" y="454"/>
                                  </a:lnTo>
                                  <a:lnTo>
                                    <a:pt x="851" y="410"/>
                                  </a:lnTo>
                                  <a:lnTo>
                                    <a:pt x="851" y="410"/>
                                  </a:lnTo>
                                  <a:lnTo>
                                    <a:pt x="868" y="370"/>
                                  </a:lnTo>
                                  <a:lnTo>
                                    <a:pt x="868" y="370"/>
                                  </a:lnTo>
                                  <a:lnTo>
                                    <a:pt x="886" y="321"/>
                                  </a:lnTo>
                                  <a:lnTo>
                                    <a:pt x="886" y="321"/>
                                  </a:lnTo>
                                  <a:lnTo>
                                    <a:pt x="895" y="273"/>
                                  </a:lnTo>
                                  <a:lnTo>
                                    <a:pt x="895" y="273"/>
                                  </a:lnTo>
                                  <a:lnTo>
                                    <a:pt x="899" y="220"/>
                                  </a:lnTo>
                                  <a:lnTo>
                                    <a:pt x="899" y="220"/>
                                  </a:lnTo>
                                  <a:lnTo>
                                    <a:pt x="903" y="163"/>
                                  </a:lnTo>
                                  <a:lnTo>
                                    <a:pt x="903" y="105"/>
                                  </a:lnTo>
                                  <a:lnTo>
                                    <a:pt x="903" y="105"/>
                                  </a:lnTo>
                                  <a:lnTo>
                                    <a:pt x="903" y="66"/>
                                  </a:lnTo>
                                  <a:lnTo>
                                    <a:pt x="903" y="31"/>
                                  </a:lnTo>
                                  <a:lnTo>
                                    <a:pt x="903" y="31"/>
                                  </a:lnTo>
                                  <a:lnTo>
                                    <a:pt x="903" y="31"/>
                                  </a:lnTo>
                                  <a:lnTo>
                                    <a:pt x="903" y="31"/>
                                  </a:lnTo>
                                  <a:lnTo>
                                    <a:pt x="903" y="31"/>
                                  </a:lnTo>
                                  <a:lnTo>
                                    <a:pt x="899" y="31"/>
                                  </a:lnTo>
                                  <a:lnTo>
                                    <a:pt x="899" y="31"/>
                                  </a:lnTo>
                                  <a:lnTo>
                                    <a:pt x="881" y="48"/>
                                  </a:lnTo>
                                  <a:lnTo>
                                    <a:pt x="868" y="70"/>
                                  </a:lnTo>
                                  <a:lnTo>
                                    <a:pt x="868" y="70"/>
                                  </a:lnTo>
                                  <a:lnTo>
                                    <a:pt x="837" y="110"/>
                                  </a:lnTo>
                                  <a:lnTo>
                                    <a:pt x="837" y="110"/>
                                  </a:lnTo>
                                  <a:lnTo>
                                    <a:pt x="828" y="136"/>
                                  </a:lnTo>
                                  <a:lnTo>
                                    <a:pt x="828" y="136"/>
                                  </a:lnTo>
                                  <a:lnTo>
                                    <a:pt x="820" y="158"/>
                                  </a:lnTo>
                                  <a:lnTo>
                                    <a:pt x="820" y="158"/>
                                  </a:lnTo>
                                  <a:lnTo>
                                    <a:pt x="811" y="185"/>
                                  </a:lnTo>
                                  <a:lnTo>
                                    <a:pt x="802" y="211"/>
                                  </a:lnTo>
                                  <a:lnTo>
                                    <a:pt x="802" y="211"/>
                                  </a:lnTo>
                                  <a:lnTo>
                                    <a:pt x="789" y="269"/>
                                  </a:lnTo>
                                  <a:lnTo>
                                    <a:pt x="789" y="269"/>
                                  </a:lnTo>
                                  <a:lnTo>
                                    <a:pt x="784" y="299"/>
                                  </a:lnTo>
                                  <a:lnTo>
                                    <a:pt x="784" y="299"/>
                                  </a:lnTo>
                                  <a:lnTo>
                                    <a:pt x="784" y="343"/>
                                  </a:lnTo>
                                  <a:lnTo>
                                    <a:pt x="784" y="343"/>
                                  </a:lnTo>
                                  <a:lnTo>
                                    <a:pt x="784" y="361"/>
                                  </a:lnTo>
                                  <a:lnTo>
                                    <a:pt x="784" y="361"/>
                                  </a:lnTo>
                                  <a:lnTo>
                                    <a:pt x="780" y="405"/>
                                  </a:lnTo>
                                  <a:lnTo>
                                    <a:pt x="780" y="405"/>
                                  </a:lnTo>
                                  <a:lnTo>
                                    <a:pt x="780" y="423"/>
                                  </a:lnTo>
                                  <a:lnTo>
                                    <a:pt x="780" y="423"/>
                                  </a:lnTo>
                                  <a:lnTo>
                                    <a:pt x="776" y="454"/>
                                  </a:lnTo>
                                  <a:lnTo>
                                    <a:pt x="776" y="454"/>
                                  </a:lnTo>
                                  <a:lnTo>
                                    <a:pt x="771" y="480"/>
                                  </a:lnTo>
                                  <a:lnTo>
                                    <a:pt x="771" y="480"/>
                                  </a:lnTo>
                                  <a:lnTo>
                                    <a:pt x="767" y="511"/>
                                  </a:lnTo>
                                  <a:lnTo>
                                    <a:pt x="767" y="511"/>
                                  </a:lnTo>
                                  <a:lnTo>
                                    <a:pt x="758" y="520"/>
                                  </a:lnTo>
                                  <a:lnTo>
                                    <a:pt x="758" y="520"/>
                                  </a:lnTo>
                                  <a:lnTo>
                                    <a:pt x="754" y="533"/>
                                  </a:lnTo>
                                  <a:lnTo>
                                    <a:pt x="754" y="533"/>
                                  </a:lnTo>
                                  <a:lnTo>
                                    <a:pt x="745" y="498"/>
                                  </a:lnTo>
                                  <a:lnTo>
                                    <a:pt x="740" y="462"/>
                                  </a:lnTo>
                                  <a:lnTo>
                                    <a:pt x="740" y="462"/>
                                  </a:lnTo>
                                  <a:lnTo>
                                    <a:pt x="740" y="392"/>
                                  </a:lnTo>
                                  <a:lnTo>
                                    <a:pt x="740" y="392"/>
                                  </a:lnTo>
                                  <a:lnTo>
                                    <a:pt x="745" y="321"/>
                                  </a:lnTo>
                                  <a:lnTo>
                                    <a:pt x="745" y="321"/>
                                  </a:lnTo>
                                  <a:lnTo>
                                    <a:pt x="745" y="282"/>
                                  </a:lnTo>
                                  <a:lnTo>
                                    <a:pt x="745" y="246"/>
                                  </a:lnTo>
                                  <a:lnTo>
                                    <a:pt x="745" y="246"/>
                                  </a:lnTo>
                                  <a:lnTo>
                                    <a:pt x="740" y="211"/>
                                  </a:lnTo>
                                  <a:lnTo>
                                    <a:pt x="740" y="176"/>
                                  </a:lnTo>
                                  <a:lnTo>
                                    <a:pt x="740" y="176"/>
                                  </a:lnTo>
                                  <a:lnTo>
                                    <a:pt x="732" y="145"/>
                                  </a:lnTo>
                                  <a:lnTo>
                                    <a:pt x="723" y="114"/>
                                  </a:lnTo>
                                  <a:lnTo>
                                    <a:pt x="723" y="114"/>
                                  </a:lnTo>
                                  <a:lnTo>
                                    <a:pt x="705" y="57"/>
                                  </a:lnTo>
                                  <a:lnTo>
                                    <a:pt x="705" y="57"/>
                                  </a:lnTo>
                                  <a:lnTo>
                                    <a:pt x="683" y="13"/>
                                  </a:lnTo>
                                  <a:lnTo>
                                    <a:pt x="683" y="13"/>
                                  </a:lnTo>
                                  <a:lnTo>
                                    <a:pt x="679" y="9"/>
                                  </a:lnTo>
                                  <a:lnTo>
                                    <a:pt x="679" y="9"/>
                                  </a:lnTo>
                                  <a:lnTo>
                                    <a:pt x="674" y="0"/>
                                  </a:lnTo>
                                  <a:lnTo>
                                    <a:pt x="674" y="0"/>
                                  </a:lnTo>
                                  <a:lnTo>
                                    <a:pt x="670" y="4"/>
                                  </a:lnTo>
                                  <a:lnTo>
                                    <a:pt x="665" y="13"/>
                                  </a:lnTo>
                                  <a:lnTo>
                                    <a:pt x="665" y="13"/>
                                  </a:lnTo>
                                  <a:lnTo>
                                    <a:pt x="661" y="31"/>
                                  </a:lnTo>
                                  <a:lnTo>
                                    <a:pt x="661" y="31"/>
                                  </a:lnTo>
                                  <a:lnTo>
                                    <a:pt x="652" y="66"/>
                                  </a:lnTo>
                                  <a:lnTo>
                                    <a:pt x="652" y="66"/>
                                  </a:lnTo>
                                  <a:lnTo>
                                    <a:pt x="648" y="105"/>
                                  </a:lnTo>
                                  <a:lnTo>
                                    <a:pt x="648" y="105"/>
                                  </a:lnTo>
                                  <a:lnTo>
                                    <a:pt x="648" y="150"/>
                                  </a:lnTo>
                                  <a:lnTo>
                                    <a:pt x="648" y="150"/>
                                  </a:lnTo>
                                  <a:lnTo>
                                    <a:pt x="648" y="154"/>
                                  </a:lnTo>
                                  <a:lnTo>
                                    <a:pt x="648" y="154"/>
                                  </a:lnTo>
                                  <a:lnTo>
                                    <a:pt x="648" y="194"/>
                                  </a:lnTo>
                                  <a:lnTo>
                                    <a:pt x="648" y="194"/>
                                  </a:lnTo>
                                  <a:lnTo>
                                    <a:pt x="648" y="233"/>
                                  </a:lnTo>
                                  <a:lnTo>
                                    <a:pt x="648" y="233"/>
                                  </a:lnTo>
                                  <a:lnTo>
                                    <a:pt x="665" y="299"/>
                                  </a:lnTo>
                                  <a:lnTo>
                                    <a:pt x="665" y="299"/>
                                  </a:lnTo>
                                  <a:lnTo>
                                    <a:pt x="670" y="317"/>
                                  </a:lnTo>
                                  <a:lnTo>
                                    <a:pt x="670" y="317"/>
                                  </a:lnTo>
                                  <a:lnTo>
                                    <a:pt x="679" y="352"/>
                                  </a:lnTo>
                                  <a:lnTo>
                                    <a:pt x="679" y="352"/>
                                  </a:lnTo>
                                  <a:lnTo>
                                    <a:pt x="683" y="365"/>
                                  </a:lnTo>
                                  <a:lnTo>
                                    <a:pt x="683" y="365"/>
                                  </a:lnTo>
                                  <a:lnTo>
                                    <a:pt x="692" y="401"/>
                                  </a:lnTo>
                                  <a:lnTo>
                                    <a:pt x="701" y="432"/>
                                  </a:lnTo>
                                  <a:lnTo>
                                    <a:pt x="701" y="432"/>
                                  </a:lnTo>
                                  <a:lnTo>
                                    <a:pt x="674" y="379"/>
                                  </a:lnTo>
                                  <a:lnTo>
                                    <a:pt x="648" y="326"/>
                                  </a:lnTo>
                                  <a:lnTo>
                                    <a:pt x="648" y="326"/>
                                  </a:lnTo>
                                  <a:lnTo>
                                    <a:pt x="586" y="220"/>
                                  </a:lnTo>
                                  <a:lnTo>
                                    <a:pt x="586" y="220"/>
                                  </a:lnTo>
                                  <a:lnTo>
                                    <a:pt x="551" y="176"/>
                                  </a:lnTo>
                                  <a:lnTo>
                                    <a:pt x="511" y="132"/>
                                  </a:lnTo>
                                  <a:lnTo>
                                    <a:pt x="511" y="132"/>
                                  </a:lnTo>
                                  <a:lnTo>
                                    <a:pt x="467" y="97"/>
                                  </a:lnTo>
                                  <a:lnTo>
                                    <a:pt x="467" y="97"/>
                                  </a:lnTo>
                                  <a:lnTo>
                                    <a:pt x="449" y="83"/>
                                  </a:lnTo>
                                  <a:lnTo>
                                    <a:pt x="432" y="70"/>
                                  </a:lnTo>
                                  <a:lnTo>
                                    <a:pt x="432" y="70"/>
                                  </a:lnTo>
                                  <a:lnTo>
                                    <a:pt x="427" y="66"/>
                                  </a:lnTo>
                                  <a:lnTo>
                                    <a:pt x="419" y="66"/>
                                  </a:lnTo>
                                  <a:lnTo>
                                    <a:pt x="419" y="66"/>
                                  </a:lnTo>
                                  <a:lnTo>
                                    <a:pt x="419" y="66"/>
                                  </a:lnTo>
                                  <a:lnTo>
                                    <a:pt x="419" y="70"/>
                                  </a:lnTo>
                                  <a:lnTo>
                                    <a:pt x="419" y="70"/>
                                  </a:lnTo>
                                  <a:lnTo>
                                    <a:pt x="423" y="75"/>
                                  </a:lnTo>
                                  <a:lnTo>
                                    <a:pt x="423" y="75"/>
                                  </a:lnTo>
                                  <a:lnTo>
                                    <a:pt x="427" y="83"/>
                                  </a:lnTo>
                                  <a:lnTo>
                                    <a:pt x="427" y="83"/>
                                  </a:lnTo>
                                  <a:lnTo>
                                    <a:pt x="441" y="114"/>
                                  </a:lnTo>
                                  <a:lnTo>
                                    <a:pt x="441" y="114"/>
                                  </a:lnTo>
                                  <a:lnTo>
                                    <a:pt x="454" y="141"/>
                                  </a:lnTo>
                                  <a:lnTo>
                                    <a:pt x="454" y="141"/>
                                  </a:lnTo>
                                  <a:lnTo>
                                    <a:pt x="467" y="163"/>
                                  </a:lnTo>
                                  <a:lnTo>
                                    <a:pt x="467" y="163"/>
                                  </a:lnTo>
                                  <a:lnTo>
                                    <a:pt x="494" y="211"/>
                                  </a:lnTo>
                                  <a:lnTo>
                                    <a:pt x="520" y="260"/>
                                  </a:lnTo>
                                  <a:lnTo>
                                    <a:pt x="520" y="260"/>
                                  </a:lnTo>
                                  <a:lnTo>
                                    <a:pt x="546" y="304"/>
                                  </a:lnTo>
                                  <a:lnTo>
                                    <a:pt x="546" y="304"/>
                                  </a:lnTo>
                                  <a:lnTo>
                                    <a:pt x="564" y="326"/>
                                  </a:lnTo>
                                  <a:lnTo>
                                    <a:pt x="577" y="348"/>
                                  </a:lnTo>
                                  <a:lnTo>
                                    <a:pt x="577" y="348"/>
                                  </a:lnTo>
                                  <a:lnTo>
                                    <a:pt x="591" y="370"/>
                                  </a:lnTo>
                                  <a:lnTo>
                                    <a:pt x="591" y="370"/>
                                  </a:lnTo>
                                  <a:lnTo>
                                    <a:pt x="604" y="387"/>
                                  </a:lnTo>
                                  <a:lnTo>
                                    <a:pt x="617" y="405"/>
                                  </a:lnTo>
                                  <a:lnTo>
                                    <a:pt x="643" y="432"/>
                                  </a:lnTo>
                                  <a:lnTo>
                                    <a:pt x="643" y="432"/>
                                  </a:lnTo>
                                  <a:lnTo>
                                    <a:pt x="670" y="476"/>
                                  </a:lnTo>
                                  <a:lnTo>
                                    <a:pt x="701" y="520"/>
                                  </a:lnTo>
                                  <a:lnTo>
                                    <a:pt x="701" y="520"/>
                                  </a:lnTo>
                                  <a:lnTo>
                                    <a:pt x="626" y="454"/>
                                  </a:lnTo>
                                  <a:lnTo>
                                    <a:pt x="591" y="418"/>
                                  </a:lnTo>
                                  <a:lnTo>
                                    <a:pt x="555" y="383"/>
                                  </a:lnTo>
                                  <a:lnTo>
                                    <a:pt x="555" y="383"/>
                                  </a:lnTo>
                                  <a:lnTo>
                                    <a:pt x="542" y="370"/>
                                  </a:lnTo>
                                  <a:lnTo>
                                    <a:pt x="542" y="370"/>
                                  </a:lnTo>
                                  <a:lnTo>
                                    <a:pt x="489" y="317"/>
                                  </a:lnTo>
                                  <a:lnTo>
                                    <a:pt x="463" y="295"/>
                                  </a:lnTo>
                                  <a:lnTo>
                                    <a:pt x="436" y="273"/>
                                  </a:lnTo>
                                  <a:lnTo>
                                    <a:pt x="436" y="273"/>
                                  </a:lnTo>
                                  <a:lnTo>
                                    <a:pt x="370" y="229"/>
                                  </a:lnTo>
                                  <a:lnTo>
                                    <a:pt x="370" y="229"/>
                                  </a:lnTo>
                                  <a:lnTo>
                                    <a:pt x="313" y="198"/>
                                  </a:lnTo>
                                  <a:lnTo>
                                    <a:pt x="256" y="167"/>
                                  </a:lnTo>
                                  <a:lnTo>
                                    <a:pt x="256" y="167"/>
                                  </a:lnTo>
                                  <a:lnTo>
                                    <a:pt x="247" y="163"/>
                                  </a:lnTo>
                                  <a:lnTo>
                                    <a:pt x="234" y="163"/>
                                  </a:lnTo>
                                  <a:lnTo>
                                    <a:pt x="234" y="163"/>
                                  </a:lnTo>
                                  <a:lnTo>
                                    <a:pt x="234" y="176"/>
                                  </a:lnTo>
                                  <a:lnTo>
                                    <a:pt x="234" y="176"/>
                                  </a:lnTo>
                                  <a:lnTo>
                                    <a:pt x="247" y="189"/>
                                  </a:lnTo>
                                  <a:lnTo>
                                    <a:pt x="247" y="189"/>
                                  </a:lnTo>
                                  <a:lnTo>
                                    <a:pt x="256" y="207"/>
                                  </a:lnTo>
                                  <a:lnTo>
                                    <a:pt x="256" y="207"/>
                                  </a:lnTo>
                                  <a:lnTo>
                                    <a:pt x="269" y="224"/>
                                  </a:lnTo>
                                  <a:lnTo>
                                    <a:pt x="269" y="224"/>
                                  </a:lnTo>
                                  <a:lnTo>
                                    <a:pt x="282" y="238"/>
                                  </a:lnTo>
                                  <a:lnTo>
                                    <a:pt x="282" y="238"/>
                                  </a:lnTo>
                                  <a:lnTo>
                                    <a:pt x="313" y="277"/>
                                  </a:lnTo>
                                  <a:lnTo>
                                    <a:pt x="313" y="277"/>
                                  </a:lnTo>
                                  <a:lnTo>
                                    <a:pt x="331" y="291"/>
                                  </a:lnTo>
                                  <a:lnTo>
                                    <a:pt x="331" y="291"/>
                                  </a:lnTo>
                                  <a:lnTo>
                                    <a:pt x="348" y="313"/>
                                  </a:lnTo>
                                  <a:lnTo>
                                    <a:pt x="348" y="313"/>
                                  </a:lnTo>
                                  <a:lnTo>
                                    <a:pt x="361" y="326"/>
                                  </a:lnTo>
                                  <a:lnTo>
                                    <a:pt x="361" y="326"/>
                                  </a:lnTo>
                                  <a:lnTo>
                                    <a:pt x="401" y="361"/>
                                  </a:lnTo>
                                  <a:lnTo>
                                    <a:pt x="401" y="361"/>
                                  </a:lnTo>
                                  <a:lnTo>
                                    <a:pt x="423" y="379"/>
                                  </a:lnTo>
                                  <a:lnTo>
                                    <a:pt x="423" y="379"/>
                                  </a:lnTo>
                                  <a:lnTo>
                                    <a:pt x="458" y="405"/>
                                  </a:lnTo>
                                  <a:lnTo>
                                    <a:pt x="458" y="405"/>
                                  </a:lnTo>
                                  <a:lnTo>
                                    <a:pt x="494" y="427"/>
                                  </a:lnTo>
                                  <a:lnTo>
                                    <a:pt x="494" y="427"/>
                                  </a:lnTo>
                                  <a:lnTo>
                                    <a:pt x="529" y="449"/>
                                  </a:lnTo>
                                  <a:lnTo>
                                    <a:pt x="529" y="449"/>
                                  </a:lnTo>
                                  <a:lnTo>
                                    <a:pt x="595" y="502"/>
                                  </a:lnTo>
                                  <a:lnTo>
                                    <a:pt x="595" y="502"/>
                                  </a:lnTo>
                                  <a:lnTo>
                                    <a:pt x="516" y="454"/>
                                  </a:lnTo>
                                  <a:lnTo>
                                    <a:pt x="432" y="410"/>
                                  </a:lnTo>
                                  <a:lnTo>
                                    <a:pt x="432" y="410"/>
                                  </a:lnTo>
                                  <a:lnTo>
                                    <a:pt x="375" y="379"/>
                                  </a:lnTo>
                                  <a:lnTo>
                                    <a:pt x="375" y="379"/>
                                  </a:lnTo>
                                  <a:lnTo>
                                    <a:pt x="313" y="357"/>
                                  </a:lnTo>
                                  <a:lnTo>
                                    <a:pt x="313" y="357"/>
                                  </a:lnTo>
                                  <a:lnTo>
                                    <a:pt x="273" y="343"/>
                                  </a:lnTo>
                                  <a:lnTo>
                                    <a:pt x="234" y="330"/>
                                  </a:lnTo>
                                  <a:lnTo>
                                    <a:pt x="189" y="321"/>
                                  </a:lnTo>
                                  <a:lnTo>
                                    <a:pt x="141" y="317"/>
                                  </a:lnTo>
                                  <a:lnTo>
                                    <a:pt x="141" y="317"/>
                                  </a:lnTo>
                                  <a:lnTo>
                                    <a:pt x="110" y="317"/>
                                  </a:lnTo>
                                  <a:lnTo>
                                    <a:pt x="110" y="317"/>
                                  </a:lnTo>
                                  <a:lnTo>
                                    <a:pt x="106" y="317"/>
                                  </a:lnTo>
                                  <a:lnTo>
                                    <a:pt x="101" y="321"/>
                                  </a:lnTo>
                                  <a:lnTo>
                                    <a:pt x="101" y="321"/>
                                  </a:lnTo>
                                  <a:lnTo>
                                    <a:pt x="106" y="326"/>
                                  </a:lnTo>
                                  <a:lnTo>
                                    <a:pt x="110" y="330"/>
                                  </a:lnTo>
                                  <a:lnTo>
                                    <a:pt x="123" y="339"/>
                                  </a:lnTo>
                                  <a:lnTo>
                                    <a:pt x="123" y="339"/>
                                  </a:lnTo>
                                  <a:lnTo>
                                    <a:pt x="145" y="357"/>
                                  </a:lnTo>
                                  <a:lnTo>
                                    <a:pt x="145" y="357"/>
                                  </a:lnTo>
                                  <a:lnTo>
                                    <a:pt x="159" y="365"/>
                                  </a:lnTo>
                                  <a:lnTo>
                                    <a:pt x="159" y="365"/>
                                  </a:lnTo>
                                  <a:lnTo>
                                    <a:pt x="167" y="370"/>
                                  </a:lnTo>
                                  <a:lnTo>
                                    <a:pt x="167" y="370"/>
                                  </a:lnTo>
                                  <a:lnTo>
                                    <a:pt x="176" y="374"/>
                                  </a:lnTo>
                                  <a:lnTo>
                                    <a:pt x="176" y="374"/>
                                  </a:lnTo>
                                  <a:lnTo>
                                    <a:pt x="189" y="379"/>
                                  </a:lnTo>
                                  <a:lnTo>
                                    <a:pt x="189" y="379"/>
                                  </a:lnTo>
                                  <a:lnTo>
                                    <a:pt x="216" y="392"/>
                                  </a:lnTo>
                                  <a:lnTo>
                                    <a:pt x="216" y="392"/>
                                  </a:lnTo>
                                  <a:lnTo>
                                    <a:pt x="247" y="410"/>
                                  </a:lnTo>
                                  <a:lnTo>
                                    <a:pt x="247" y="410"/>
                                  </a:lnTo>
                                  <a:lnTo>
                                    <a:pt x="260" y="414"/>
                                  </a:lnTo>
                                  <a:lnTo>
                                    <a:pt x="260" y="414"/>
                                  </a:lnTo>
                                  <a:lnTo>
                                    <a:pt x="304" y="440"/>
                                  </a:lnTo>
                                  <a:lnTo>
                                    <a:pt x="304" y="440"/>
                                  </a:lnTo>
                                  <a:lnTo>
                                    <a:pt x="353" y="462"/>
                                  </a:lnTo>
                                  <a:lnTo>
                                    <a:pt x="353" y="462"/>
                                  </a:lnTo>
                                  <a:lnTo>
                                    <a:pt x="361" y="467"/>
                                  </a:lnTo>
                                  <a:lnTo>
                                    <a:pt x="361" y="467"/>
                                  </a:lnTo>
                                  <a:lnTo>
                                    <a:pt x="375" y="471"/>
                                  </a:lnTo>
                                  <a:lnTo>
                                    <a:pt x="375" y="471"/>
                                  </a:lnTo>
                                  <a:lnTo>
                                    <a:pt x="423" y="493"/>
                                  </a:lnTo>
                                  <a:lnTo>
                                    <a:pt x="423" y="493"/>
                                  </a:lnTo>
                                  <a:lnTo>
                                    <a:pt x="445" y="502"/>
                                  </a:lnTo>
                                  <a:lnTo>
                                    <a:pt x="445" y="502"/>
                                  </a:lnTo>
                                  <a:lnTo>
                                    <a:pt x="498" y="524"/>
                                  </a:lnTo>
                                  <a:lnTo>
                                    <a:pt x="546" y="542"/>
                                  </a:lnTo>
                                  <a:lnTo>
                                    <a:pt x="546" y="542"/>
                                  </a:lnTo>
                                  <a:lnTo>
                                    <a:pt x="507" y="537"/>
                                  </a:lnTo>
                                  <a:lnTo>
                                    <a:pt x="507" y="537"/>
                                  </a:lnTo>
                                  <a:lnTo>
                                    <a:pt x="467" y="537"/>
                                  </a:lnTo>
                                  <a:lnTo>
                                    <a:pt x="467" y="537"/>
                                  </a:lnTo>
                                  <a:lnTo>
                                    <a:pt x="423" y="537"/>
                                  </a:lnTo>
                                  <a:lnTo>
                                    <a:pt x="383" y="542"/>
                                  </a:lnTo>
                                  <a:lnTo>
                                    <a:pt x="383" y="542"/>
                                  </a:lnTo>
                                  <a:lnTo>
                                    <a:pt x="344" y="546"/>
                                  </a:lnTo>
                                  <a:lnTo>
                                    <a:pt x="344" y="546"/>
                                  </a:lnTo>
                                  <a:lnTo>
                                    <a:pt x="304" y="551"/>
                                  </a:lnTo>
                                  <a:lnTo>
                                    <a:pt x="304" y="551"/>
                                  </a:lnTo>
                                  <a:lnTo>
                                    <a:pt x="269" y="559"/>
                                  </a:lnTo>
                                  <a:lnTo>
                                    <a:pt x="234" y="568"/>
                                  </a:lnTo>
                                  <a:lnTo>
                                    <a:pt x="234" y="568"/>
                                  </a:lnTo>
                                  <a:lnTo>
                                    <a:pt x="167" y="595"/>
                                  </a:lnTo>
                                  <a:lnTo>
                                    <a:pt x="167" y="595"/>
                                  </a:lnTo>
                                  <a:lnTo>
                                    <a:pt x="110" y="621"/>
                                  </a:lnTo>
                                  <a:lnTo>
                                    <a:pt x="110" y="621"/>
                                  </a:lnTo>
                                  <a:lnTo>
                                    <a:pt x="79" y="639"/>
                                  </a:lnTo>
                                  <a:lnTo>
                                    <a:pt x="53" y="652"/>
                                  </a:lnTo>
                                  <a:lnTo>
                                    <a:pt x="53" y="652"/>
                                  </a:lnTo>
                                  <a:lnTo>
                                    <a:pt x="13" y="683"/>
                                  </a:lnTo>
                                  <a:lnTo>
                                    <a:pt x="13" y="683"/>
                                  </a:lnTo>
                                  <a:lnTo>
                                    <a:pt x="4" y="687"/>
                                  </a:lnTo>
                                  <a:lnTo>
                                    <a:pt x="0" y="692"/>
                                  </a:lnTo>
                                  <a:lnTo>
                                    <a:pt x="0" y="692"/>
                                  </a:lnTo>
                                  <a:lnTo>
                                    <a:pt x="18" y="687"/>
                                  </a:lnTo>
                                  <a:lnTo>
                                    <a:pt x="18" y="687"/>
                                  </a:lnTo>
                                  <a:lnTo>
                                    <a:pt x="31" y="678"/>
                                  </a:lnTo>
                                  <a:lnTo>
                                    <a:pt x="31" y="678"/>
                                  </a:lnTo>
                                  <a:lnTo>
                                    <a:pt x="31" y="678"/>
                                  </a:lnTo>
                                  <a:lnTo>
                                    <a:pt x="31" y="678"/>
                                  </a:lnTo>
                                  <a:lnTo>
                                    <a:pt x="44" y="674"/>
                                  </a:lnTo>
                                  <a:lnTo>
                                    <a:pt x="53" y="670"/>
                                  </a:lnTo>
                                  <a:lnTo>
                                    <a:pt x="53" y="670"/>
                                  </a:lnTo>
                                  <a:lnTo>
                                    <a:pt x="62" y="661"/>
                                  </a:lnTo>
                                  <a:lnTo>
                                    <a:pt x="62" y="661"/>
                                  </a:lnTo>
                                  <a:lnTo>
                                    <a:pt x="79" y="652"/>
                                  </a:lnTo>
                                  <a:lnTo>
                                    <a:pt x="97" y="647"/>
                                  </a:lnTo>
                                  <a:lnTo>
                                    <a:pt x="97" y="647"/>
                                  </a:lnTo>
                                  <a:lnTo>
                                    <a:pt x="123" y="643"/>
                                  </a:lnTo>
                                  <a:lnTo>
                                    <a:pt x="123" y="643"/>
                                  </a:lnTo>
                                  <a:lnTo>
                                    <a:pt x="137" y="643"/>
                                  </a:lnTo>
                                  <a:lnTo>
                                    <a:pt x="137" y="643"/>
                                  </a:lnTo>
                                  <a:lnTo>
                                    <a:pt x="150" y="643"/>
                                  </a:lnTo>
                                  <a:lnTo>
                                    <a:pt x="150" y="643"/>
                                  </a:lnTo>
                                  <a:lnTo>
                                    <a:pt x="181" y="643"/>
                                  </a:lnTo>
                                  <a:lnTo>
                                    <a:pt x="181" y="643"/>
                                  </a:lnTo>
                                  <a:lnTo>
                                    <a:pt x="234" y="643"/>
                                  </a:lnTo>
                                  <a:lnTo>
                                    <a:pt x="234" y="643"/>
                                  </a:lnTo>
                                  <a:lnTo>
                                    <a:pt x="291" y="643"/>
                                  </a:lnTo>
                                  <a:lnTo>
                                    <a:pt x="291" y="643"/>
                                  </a:lnTo>
                                  <a:lnTo>
                                    <a:pt x="339" y="634"/>
                                  </a:lnTo>
                                  <a:lnTo>
                                    <a:pt x="392" y="630"/>
                                  </a:lnTo>
                                  <a:lnTo>
                                    <a:pt x="392" y="630"/>
                                  </a:lnTo>
                                  <a:lnTo>
                                    <a:pt x="414" y="621"/>
                                  </a:lnTo>
                                  <a:lnTo>
                                    <a:pt x="414" y="621"/>
                                  </a:lnTo>
                                  <a:lnTo>
                                    <a:pt x="441" y="617"/>
                                  </a:lnTo>
                                  <a:lnTo>
                                    <a:pt x="441" y="617"/>
                                  </a:lnTo>
                                  <a:lnTo>
                                    <a:pt x="485" y="603"/>
                                  </a:lnTo>
                                  <a:lnTo>
                                    <a:pt x="533" y="595"/>
                                  </a:lnTo>
                                  <a:lnTo>
                                    <a:pt x="533" y="595"/>
                                  </a:lnTo>
                                  <a:lnTo>
                                    <a:pt x="591" y="595"/>
                                  </a:lnTo>
                                  <a:lnTo>
                                    <a:pt x="591" y="595"/>
                                  </a:lnTo>
                                  <a:lnTo>
                                    <a:pt x="613" y="595"/>
                                  </a:lnTo>
                                  <a:lnTo>
                                    <a:pt x="613" y="595"/>
                                  </a:lnTo>
                                  <a:lnTo>
                                    <a:pt x="652" y="599"/>
                                  </a:lnTo>
                                  <a:lnTo>
                                    <a:pt x="652" y="599"/>
                                  </a:lnTo>
                                  <a:lnTo>
                                    <a:pt x="670" y="603"/>
                                  </a:lnTo>
                                  <a:lnTo>
                                    <a:pt x="687" y="612"/>
                                  </a:lnTo>
                                  <a:lnTo>
                                    <a:pt x="687" y="612"/>
                                  </a:lnTo>
                                  <a:lnTo>
                                    <a:pt x="705" y="625"/>
                                  </a:lnTo>
                                  <a:lnTo>
                                    <a:pt x="723" y="643"/>
                                  </a:lnTo>
                                  <a:lnTo>
                                    <a:pt x="723" y="643"/>
                                  </a:lnTo>
                                  <a:lnTo>
                                    <a:pt x="732" y="652"/>
                                  </a:lnTo>
                                  <a:lnTo>
                                    <a:pt x="732" y="652"/>
                                  </a:lnTo>
                                  <a:lnTo>
                                    <a:pt x="736" y="674"/>
                                  </a:lnTo>
                                  <a:lnTo>
                                    <a:pt x="736" y="674"/>
                                  </a:lnTo>
                                  <a:lnTo>
                                    <a:pt x="749" y="722"/>
                                  </a:lnTo>
                                  <a:lnTo>
                                    <a:pt x="758" y="771"/>
                                  </a:lnTo>
                                  <a:lnTo>
                                    <a:pt x="758" y="771"/>
                                  </a:lnTo>
                                  <a:lnTo>
                                    <a:pt x="758" y="793"/>
                                  </a:lnTo>
                                  <a:lnTo>
                                    <a:pt x="758" y="811"/>
                                  </a:lnTo>
                                  <a:lnTo>
                                    <a:pt x="758" y="811"/>
                                  </a:lnTo>
                                  <a:lnTo>
                                    <a:pt x="771" y="846"/>
                                  </a:lnTo>
                                  <a:lnTo>
                                    <a:pt x="771" y="846"/>
                                  </a:lnTo>
                                  <a:lnTo>
                                    <a:pt x="771" y="855"/>
                                  </a:lnTo>
                                  <a:lnTo>
                                    <a:pt x="771" y="868"/>
                                  </a:lnTo>
                                  <a:lnTo>
                                    <a:pt x="771" y="885"/>
                                  </a:lnTo>
                                  <a:lnTo>
                                    <a:pt x="771" y="885"/>
                                  </a:lnTo>
                                  <a:lnTo>
                                    <a:pt x="776" y="925"/>
                                  </a:lnTo>
                                  <a:lnTo>
                                    <a:pt x="776" y="925"/>
                                  </a:lnTo>
                                  <a:lnTo>
                                    <a:pt x="776" y="969"/>
                                  </a:lnTo>
                                  <a:lnTo>
                                    <a:pt x="776" y="969"/>
                                  </a:lnTo>
                                  <a:lnTo>
                                    <a:pt x="780" y="1084"/>
                                  </a:lnTo>
                                  <a:lnTo>
                                    <a:pt x="780" y="1198"/>
                                  </a:lnTo>
                                  <a:lnTo>
                                    <a:pt x="780" y="1198"/>
                                  </a:lnTo>
                                  <a:lnTo>
                                    <a:pt x="837" y="1198"/>
                                  </a:lnTo>
                                  <a:lnTo>
                                    <a:pt x="837" y="119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群組 5"/>
                        <wpg:cNvGrpSpPr/>
                        <wpg:grpSpPr>
                          <a:xfrm>
                            <a:off x="5609539" y="521908"/>
                            <a:ext cx="1762127" cy="9138287"/>
                            <a:chOff x="5619968" y="521908"/>
                            <a:chExt cx="1586778" cy="8223754"/>
                          </a:xfrm>
                          <a:solidFill>
                            <a:schemeClr val="accent4"/>
                          </a:solidFill>
                        </wpg:grpSpPr>
                        <wps:wsp>
                          <wps:cNvPr id="6" name="手繪多邊形 6"/>
                          <wps:cNvSpPr>
                            <a:spLocks/>
                          </wps:cNvSpPr>
                          <wps:spPr bwMode="auto">
                            <a:xfrm>
                              <a:off x="6553885" y="6991805"/>
                              <a:ext cx="391795" cy="1727835"/>
                            </a:xfrm>
                            <a:custGeom>
                              <a:avLst/>
                              <a:gdLst>
                                <a:gd name="T0" fmla="*/ 340 w 569"/>
                                <a:gd name="T1" fmla="*/ 374 h 2507"/>
                                <a:gd name="T2" fmla="*/ 331 w 569"/>
                                <a:gd name="T3" fmla="*/ 304 h 2507"/>
                                <a:gd name="T4" fmla="*/ 335 w 569"/>
                                <a:gd name="T5" fmla="*/ 264 h 2507"/>
                                <a:gd name="T6" fmla="*/ 392 w 569"/>
                                <a:gd name="T7" fmla="*/ 282 h 2507"/>
                                <a:gd name="T8" fmla="*/ 489 w 569"/>
                                <a:gd name="T9" fmla="*/ 308 h 2507"/>
                                <a:gd name="T10" fmla="*/ 556 w 569"/>
                                <a:gd name="T11" fmla="*/ 330 h 2507"/>
                                <a:gd name="T12" fmla="*/ 516 w 569"/>
                                <a:gd name="T13" fmla="*/ 300 h 2507"/>
                                <a:gd name="T14" fmla="*/ 414 w 569"/>
                                <a:gd name="T15" fmla="*/ 255 h 2507"/>
                                <a:gd name="T16" fmla="*/ 406 w 569"/>
                                <a:gd name="T17" fmla="*/ 251 h 2507"/>
                                <a:gd name="T18" fmla="*/ 542 w 569"/>
                                <a:gd name="T19" fmla="*/ 251 h 2507"/>
                                <a:gd name="T20" fmla="*/ 560 w 569"/>
                                <a:gd name="T21" fmla="*/ 247 h 2507"/>
                                <a:gd name="T22" fmla="*/ 476 w 569"/>
                                <a:gd name="T23" fmla="*/ 220 h 2507"/>
                                <a:gd name="T24" fmla="*/ 516 w 569"/>
                                <a:gd name="T25" fmla="*/ 194 h 2507"/>
                                <a:gd name="T26" fmla="*/ 556 w 569"/>
                                <a:gd name="T27" fmla="*/ 181 h 2507"/>
                                <a:gd name="T28" fmla="*/ 476 w 569"/>
                                <a:gd name="T29" fmla="*/ 181 h 2507"/>
                                <a:gd name="T30" fmla="*/ 450 w 569"/>
                                <a:gd name="T31" fmla="*/ 141 h 2507"/>
                                <a:gd name="T32" fmla="*/ 476 w 569"/>
                                <a:gd name="T33" fmla="*/ 101 h 2507"/>
                                <a:gd name="T34" fmla="*/ 467 w 569"/>
                                <a:gd name="T35" fmla="*/ 92 h 2507"/>
                                <a:gd name="T36" fmla="*/ 428 w 569"/>
                                <a:gd name="T37" fmla="*/ 114 h 2507"/>
                                <a:gd name="T38" fmla="*/ 366 w 569"/>
                                <a:gd name="T39" fmla="*/ 172 h 2507"/>
                                <a:gd name="T40" fmla="*/ 370 w 569"/>
                                <a:gd name="T41" fmla="*/ 132 h 2507"/>
                                <a:gd name="T42" fmla="*/ 379 w 569"/>
                                <a:gd name="T43" fmla="*/ 13 h 2507"/>
                                <a:gd name="T44" fmla="*/ 353 w 569"/>
                                <a:gd name="T45" fmla="*/ 44 h 2507"/>
                                <a:gd name="T46" fmla="*/ 331 w 569"/>
                                <a:gd name="T47" fmla="*/ 110 h 2507"/>
                                <a:gd name="T48" fmla="*/ 326 w 569"/>
                                <a:gd name="T49" fmla="*/ 167 h 2507"/>
                                <a:gd name="T50" fmla="*/ 322 w 569"/>
                                <a:gd name="T51" fmla="*/ 211 h 2507"/>
                                <a:gd name="T52" fmla="*/ 309 w 569"/>
                                <a:gd name="T53" fmla="*/ 163 h 2507"/>
                                <a:gd name="T54" fmla="*/ 304 w 569"/>
                                <a:gd name="T55" fmla="*/ 48 h 2507"/>
                                <a:gd name="T56" fmla="*/ 282 w 569"/>
                                <a:gd name="T57" fmla="*/ 0 h 2507"/>
                                <a:gd name="T58" fmla="*/ 273 w 569"/>
                                <a:gd name="T59" fmla="*/ 44 h 2507"/>
                                <a:gd name="T60" fmla="*/ 273 w 569"/>
                                <a:gd name="T61" fmla="*/ 97 h 2507"/>
                                <a:gd name="T62" fmla="*/ 287 w 569"/>
                                <a:gd name="T63" fmla="*/ 154 h 2507"/>
                                <a:gd name="T64" fmla="*/ 234 w 569"/>
                                <a:gd name="T65" fmla="*/ 70 h 2507"/>
                                <a:gd name="T66" fmla="*/ 177 w 569"/>
                                <a:gd name="T67" fmla="*/ 26 h 2507"/>
                                <a:gd name="T68" fmla="*/ 185 w 569"/>
                                <a:gd name="T69" fmla="*/ 48 h 2507"/>
                                <a:gd name="T70" fmla="*/ 229 w 569"/>
                                <a:gd name="T71" fmla="*/ 123 h 2507"/>
                                <a:gd name="T72" fmla="*/ 296 w 569"/>
                                <a:gd name="T73" fmla="*/ 216 h 2507"/>
                                <a:gd name="T74" fmla="*/ 181 w 569"/>
                                <a:gd name="T75" fmla="*/ 110 h 2507"/>
                                <a:gd name="T76" fmla="*/ 102 w 569"/>
                                <a:gd name="T77" fmla="*/ 66 h 2507"/>
                                <a:gd name="T78" fmla="*/ 115 w 569"/>
                                <a:gd name="T79" fmla="*/ 92 h 2507"/>
                                <a:gd name="T80" fmla="*/ 146 w 569"/>
                                <a:gd name="T81" fmla="*/ 128 h 2507"/>
                                <a:gd name="T82" fmla="*/ 194 w 569"/>
                                <a:gd name="T83" fmla="*/ 167 h 2507"/>
                                <a:gd name="T84" fmla="*/ 181 w 569"/>
                                <a:gd name="T85" fmla="*/ 167 h 2507"/>
                                <a:gd name="T86" fmla="*/ 49 w 569"/>
                                <a:gd name="T87" fmla="*/ 132 h 2507"/>
                                <a:gd name="T88" fmla="*/ 62 w 569"/>
                                <a:gd name="T89" fmla="*/ 150 h 2507"/>
                                <a:gd name="T90" fmla="*/ 80 w 569"/>
                                <a:gd name="T91" fmla="*/ 159 h 2507"/>
                                <a:gd name="T92" fmla="*/ 128 w 569"/>
                                <a:gd name="T93" fmla="*/ 181 h 2507"/>
                                <a:gd name="T94" fmla="*/ 177 w 569"/>
                                <a:gd name="T95" fmla="*/ 203 h 2507"/>
                                <a:gd name="T96" fmla="*/ 199 w 569"/>
                                <a:gd name="T97" fmla="*/ 225 h 2507"/>
                                <a:gd name="T98" fmla="*/ 102 w 569"/>
                                <a:gd name="T99" fmla="*/ 238 h 2507"/>
                                <a:gd name="T100" fmla="*/ 9 w 569"/>
                                <a:gd name="T101" fmla="*/ 282 h 2507"/>
                                <a:gd name="T102" fmla="*/ 13 w 569"/>
                                <a:gd name="T103" fmla="*/ 282 h 2507"/>
                                <a:gd name="T104" fmla="*/ 53 w 569"/>
                                <a:gd name="T105" fmla="*/ 269 h 2507"/>
                                <a:gd name="T106" fmla="*/ 102 w 569"/>
                                <a:gd name="T107" fmla="*/ 269 h 2507"/>
                                <a:gd name="T108" fmla="*/ 185 w 569"/>
                                <a:gd name="T109" fmla="*/ 255 h 2507"/>
                                <a:gd name="T110" fmla="*/ 273 w 569"/>
                                <a:gd name="T111" fmla="*/ 251 h 2507"/>
                                <a:gd name="T112" fmla="*/ 309 w 569"/>
                                <a:gd name="T113" fmla="*/ 282 h 2507"/>
                                <a:gd name="T114" fmla="*/ 322 w 569"/>
                                <a:gd name="T115" fmla="*/ 366 h 2507"/>
                                <a:gd name="T116" fmla="*/ 344 w 569"/>
                                <a:gd name="T117" fmla="*/ 2507 h 2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9" h="2507">
                                  <a:moveTo>
                                    <a:pt x="344" y="2507"/>
                                  </a:moveTo>
                                  <a:lnTo>
                                    <a:pt x="344" y="2507"/>
                                  </a:lnTo>
                                  <a:lnTo>
                                    <a:pt x="344" y="396"/>
                                  </a:lnTo>
                                  <a:lnTo>
                                    <a:pt x="344" y="396"/>
                                  </a:lnTo>
                                  <a:lnTo>
                                    <a:pt x="344" y="388"/>
                                  </a:lnTo>
                                  <a:lnTo>
                                    <a:pt x="344" y="388"/>
                                  </a:lnTo>
                                  <a:lnTo>
                                    <a:pt x="340" y="374"/>
                                  </a:lnTo>
                                  <a:lnTo>
                                    <a:pt x="340" y="374"/>
                                  </a:lnTo>
                                  <a:lnTo>
                                    <a:pt x="340" y="352"/>
                                  </a:lnTo>
                                  <a:lnTo>
                                    <a:pt x="340" y="352"/>
                                  </a:lnTo>
                                  <a:lnTo>
                                    <a:pt x="335" y="348"/>
                                  </a:lnTo>
                                  <a:lnTo>
                                    <a:pt x="335" y="348"/>
                                  </a:lnTo>
                                  <a:lnTo>
                                    <a:pt x="335" y="344"/>
                                  </a:lnTo>
                                  <a:lnTo>
                                    <a:pt x="335" y="344"/>
                                  </a:lnTo>
                                  <a:lnTo>
                                    <a:pt x="335" y="322"/>
                                  </a:lnTo>
                                  <a:lnTo>
                                    <a:pt x="331" y="304"/>
                                  </a:lnTo>
                                  <a:lnTo>
                                    <a:pt x="331" y="304"/>
                                  </a:lnTo>
                                  <a:lnTo>
                                    <a:pt x="331" y="291"/>
                                  </a:lnTo>
                                  <a:lnTo>
                                    <a:pt x="331" y="291"/>
                                  </a:lnTo>
                                  <a:lnTo>
                                    <a:pt x="331" y="273"/>
                                  </a:lnTo>
                                  <a:lnTo>
                                    <a:pt x="331" y="273"/>
                                  </a:lnTo>
                                  <a:lnTo>
                                    <a:pt x="331" y="269"/>
                                  </a:lnTo>
                                  <a:lnTo>
                                    <a:pt x="331" y="269"/>
                                  </a:lnTo>
                                  <a:lnTo>
                                    <a:pt x="335" y="264"/>
                                  </a:lnTo>
                                  <a:lnTo>
                                    <a:pt x="335" y="264"/>
                                  </a:lnTo>
                                  <a:lnTo>
                                    <a:pt x="340" y="260"/>
                                  </a:lnTo>
                                  <a:lnTo>
                                    <a:pt x="340" y="260"/>
                                  </a:lnTo>
                                  <a:lnTo>
                                    <a:pt x="353" y="264"/>
                                  </a:lnTo>
                                  <a:lnTo>
                                    <a:pt x="353" y="264"/>
                                  </a:lnTo>
                                  <a:lnTo>
                                    <a:pt x="379" y="278"/>
                                  </a:lnTo>
                                  <a:lnTo>
                                    <a:pt x="379" y="278"/>
                                  </a:lnTo>
                                  <a:lnTo>
                                    <a:pt x="392" y="282"/>
                                  </a:lnTo>
                                  <a:lnTo>
                                    <a:pt x="392" y="282"/>
                                  </a:lnTo>
                                  <a:lnTo>
                                    <a:pt x="419" y="291"/>
                                  </a:lnTo>
                                  <a:lnTo>
                                    <a:pt x="419" y="291"/>
                                  </a:lnTo>
                                  <a:lnTo>
                                    <a:pt x="454" y="300"/>
                                  </a:lnTo>
                                  <a:lnTo>
                                    <a:pt x="454" y="300"/>
                                  </a:lnTo>
                                  <a:lnTo>
                                    <a:pt x="472" y="304"/>
                                  </a:lnTo>
                                  <a:lnTo>
                                    <a:pt x="472" y="304"/>
                                  </a:lnTo>
                                  <a:lnTo>
                                    <a:pt x="489" y="308"/>
                                  </a:lnTo>
                                  <a:lnTo>
                                    <a:pt x="489" y="308"/>
                                  </a:lnTo>
                                  <a:lnTo>
                                    <a:pt x="525" y="317"/>
                                  </a:lnTo>
                                  <a:lnTo>
                                    <a:pt x="525" y="317"/>
                                  </a:lnTo>
                                  <a:lnTo>
                                    <a:pt x="542" y="326"/>
                                  </a:lnTo>
                                  <a:lnTo>
                                    <a:pt x="542" y="326"/>
                                  </a:lnTo>
                                  <a:lnTo>
                                    <a:pt x="551" y="330"/>
                                  </a:lnTo>
                                  <a:lnTo>
                                    <a:pt x="551" y="330"/>
                                  </a:lnTo>
                                  <a:lnTo>
                                    <a:pt x="556" y="330"/>
                                  </a:lnTo>
                                  <a:lnTo>
                                    <a:pt x="556" y="330"/>
                                  </a:lnTo>
                                  <a:lnTo>
                                    <a:pt x="551" y="326"/>
                                  </a:lnTo>
                                  <a:lnTo>
                                    <a:pt x="551" y="326"/>
                                  </a:lnTo>
                                  <a:lnTo>
                                    <a:pt x="547" y="326"/>
                                  </a:lnTo>
                                  <a:lnTo>
                                    <a:pt x="547" y="326"/>
                                  </a:lnTo>
                                  <a:lnTo>
                                    <a:pt x="538" y="317"/>
                                  </a:lnTo>
                                  <a:lnTo>
                                    <a:pt x="538" y="317"/>
                                  </a:lnTo>
                                  <a:lnTo>
                                    <a:pt x="516" y="300"/>
                                  </a:lnTo>
                                  <a:lnTo>
                                    <a:pt x="516" y="300"/>
                                  </a:lnTo>
                                  <a:lnTo>
                                    <a:pt x="503" y="295"/>
                                  </a:lnTo>
                                  <a:lnTo>
                                    <a:pt x="503" y="295"/>
                                  </a:lnTo>
                                  <a:lnTo>
                                    <a:pt x="467" y="273"/>
                                  </a:lnTo>
                                  <a:lnTo>
                                    <a:pt x="467" y="273"/>
                                  </a:lnTo>
                                  <a:lnTo>
                                    <a:pt x="445" y="264"/>
                                  </a:lnTo>
                                  <a:lnTo>
                                    <a:pt x="414" y="255"/>
                                  </a:lnTo>
                                  <a:lnTo>
                                    <a:pt x="414" y="255"/>
                                  </a:lnTo>
                                  <a:lnTo>
                                    <a:pt x="384" y="251"/>
                                  </a:lnTo>
                                  <a:lnTo>
                                    <a:pt x="353" y="247"/>
                                  </a:lnTo>
                                  <a:lnTo>
                                    <a:pt x="353" y="247"/>
                                  </a:lnTo>
                                  <a:lnTo>
                                    <a:pt x="375" y="247"/>
                                  </a:lnTo>
                                  <a:lnTo>
                                    <a:pt x="375" y="247"/>
                                  </a:lnTo>
                                  <a:lnTo>
                                    <a:pt x="379" y="247"/>
                                  </a:lnTo>
                                  <a:lnTo>
                                    <a:pt x="379" y="247"/>
                                  </a:lnTo>
                                  <a:lnTo>
                                    <a:pt x="406" y="251"/>
                                  </a:lnTo>
                                  <a:lnTo>
                                    <a:pt x="406" y="251"/>
                                  </a:lnTo>
                                  <a:lnTo>
                                    <a:pt x="423" y="255"/>
                                  </a:lnTo>
                                  <a:lnTo>
                                    <a:pt x="423" y="255"/>
                                  </a:lnTo>
                                  <a:lnTo>
                                    <a:pt x="459" y="255"/>
                                  </a:lnTo>
                                  <a:lnTo>
                                    <a:pt x="459" y="255"/>
                                  </a:lnTo>
                                  <a:lnTo>
                                    <a:pt x="498" y="255"/>
                                  </a:lnTo>
                                  <a:lnTo>
                                    <a:pt x="498" y="255"/>
                                  </a:lnTo>
                                  <a:lnTo>
                                    <a:pt x="542" y="251"/>
                                  </a:lnTo>
                                  <a:lnTo>
                                    <a:pt x="542" y="251"/>
                                  </a:lnTo>
                                  <a:lnTo>
                                    <a:pt x="564" y="255"/>
                                  </a:lnTo>
                                  <a:lnTo>
                                    <a:pt x="564" y="255"/>
                                  </a:lnTo>
                                  <a:lnTo>
                                    <a:pt x="569" y="255"/>
                                  </a:lnTo>
                                  <a:lnTo>
                                    <a:pt x="569" y="255"/>
                                  </a:lnTo>
                                  <a:lnTo>
                                    <a:pt x="569" y="255"/>
                                  </a:lnTo>
                                  <a:lnTo>
                                    <a:pt x="569" y="255"/>
                                  </a:lnTo>
                                  <a:lnTo>
                                    <a:pt x="560" y="247"/>
                                  </a:lnTo>
                                  <a:lnTo>
                                    <a:pt x="560" y="247"/>
                                  </a:lnTo>
                                  <a:lnTo>
                                    <a:pt x="547" y="238"/>
                                  </a:lnTo>
                                  <a:lnTo>
                                    <a:pt x="547" y="238"/>
                                  </a:lnTo>
                                  <a:lnTo>
                                    <a:pt x="516" y="229"/>
                                  </a:lnTo>
                                  <a:lnTo>
                                    <a:pt x="516" y="229"/>
                                  </a:lnTo>
                                  <a:lnTo>
                                    <a:pt x="507" y="225"/>
                                  </a:lnTo>
                                  <a:lnTo>
                                    <a:pt x="507" y="225"/>
                                  </a:lnTo>
                                  <a:lnTo>
                                    <a:pt x="476" y="220"/>
                                  </a:lnTo>
                                  <a:lnTo>
                                    <a:pt x="445" y="220"/>
                                  </a:lnTo>
                                  <a:lnTo>
                                    <a:pt x="445" y="220"/>
                                  </a:lnTo>
                                  <a:lnTo>
                                    <a:pt x="472" y="211"/>
                                  </a:lnTo>
                                  <a:lnTo>
                                    <a:pt x="472" y="211"/>
                                  </a:lnTo>
                                  <a:lnTo>
                                    <a:pt x="485" y="207"/>
                                  </a:lnTo>
                                  <a:lnTo>
                                    <a:pt x="485" y="207"/>
                                  </a:lnTo>
                                  <a:lnTo>
                                    <a:pt x="516" y="194"/>
                                  </a:lnTo>
                                  <a:lnTo>
                                    <a:pt x="516" y="194"/>
                                  </a:lnTo>
                                  <a:lnTo>
                                    <a:pt x="520" y="194"/>
                                  </a:lnTo>
                                  <a:lnTo>
                                    <a:pt x="520" y="194"/>
                                  </a:lnTo>
                                  <a:lnTo>
                                    <a:pt x="542" y="185"/>
                                  </a:lnTo>
                                  <a:lnTo>
                                    <a:pt x="542" y="185"/>
                                  </a:lnTo>
                                  <a:lnTo>
                                    <a:pt x="551" y="181"/>
                                  </a:lnTo>
                                  <a:lnTo>
                                    <a:pt x="551" y="181"/>
                                  </a:lnTo>
                                  <a:lnTo>
                                    <a:pt x="556" y="181"/>
                                  </a:lnTo>
                                  <a:lnTo>
                                    <a:pt x="556" y="181"/>
                                  </a:lnTo>
                                  <a:lnTo>
                                    <a:pt x="533" y="176"/>
                                  </a:lnTo>
                                  <a:lnTo>
                                    <a:pt x="533" y="176"/>
                                  </a:lnTo>
                                  <a:lnTo>
                                    <a:pt x="516" y="176"/>
                                  </a:lnTo>
                                  <a:lnTo>
                                    <a:pt x="516" y="176"/>
                                  </a:lnTo>
                                  <a:lnTo>
                                    <a:pt x="494" y="176"/>
                                  </a:lnTo>
                                  <a:lnTo>
                                    <a:pt x="494" y="176"/>
                                  </a:lnTo>
                                  <a:lnTo>
                                    <a:pt x="476" y="181"/>
                                  </a:lnTo>
                                  <a:lnTo>
                                    <a:pt x="476" y="181"/>
                                  </a:lnTo>
                                  <a:lnTo>
                                    <a:pt x="406" y="198"/>
                                  </a:lnTo>
                                  <a:lnTo>
                                    <a:pt x="406" y="198"/>
                                  </a:lnTo>
                                  <a:lnTo>
                                    <a:pt x="441" y="154"/>
                                  </a:lnTo>
                                  <a:lnTo>
                                    <a:pt x="441" y="154"/>
                                  </a:lnTo>
                                  <a:lnTo>
                                    <a:pt x="445" y="145"/>
                                  </a:lnTo>
                                  <a:lnTo>
                                    <a:pt x="445" y="145"/>
                                  </a:lnTo>
                                  <a:lnTo>
                                    <a:pt x="450" y="141"/>
                                  </a:lnTo>
                                  <a:lnTo>
                                    <a:pt x="450" y="141"/>
                                  </a:lnTo>
                                  <a:lnTo>
                                    <a:pt x="454" y="136"/>
                                  </a:lnTo>
                                  <a:lnTo>
                                    <a:pt x="454" y="136"/>
                                  </a:lnTo>
                                  <a:lnTo>
                                    <a:pt x="463" y="123"/>
                                  </a:lnTo>
                                  <a:lnTo>
                                    <a:pt x="463" y="123"/>
                                  </a:lnTo>
                                  <a:lnTo>
                                    <a:pt x="467" y="114"/>
                                  </a:lnTo>
                                  <a:lnTo>
                                    <a:pt x="467" y="114"/>
                                  </a:lnTo>
                                  <a:lnTo>
                                    <a:pt x="476" y="101"/>
                                  </a:lnTo>
                                  <a:lnTo>
                                    <a:pt x="476" y="101"/>
                                  </a:lnTo>
                                  <a:lnTo>
                                    <a:pt x="481" y="97"/>
                                  </a:lnTo>
                                  <a:lnTo>
                                    <a:pt x="481" y="88"/>
                                  </a:lnTo>
                                  <a:lnTo>
                                    <a:pt x="481" y="88"/>
                                  </a:lnTo>
                                  <a:lnTo>
                                    <a:pt x="476" y="88"/>
                                  </a:lnTo>
                                  <a:lnTo>
                                    <a:pt x="476" y="88"/>
                                  </a:lnTo>
                                  <a:lnTo>
                                    <a:pt x="472" y="92"/>
                                  </a:lnTo>
                                  <a:lnTo>
                                    <a:pt x="472" y="92"/>
                                  </a:lnTo>
                                  <a:lnTo>
                                    <a:pt x="467" y="92"/>
                                  </a:lnTo>
                                  <a:lnTo>
                                    <a:pt x="467" y="92"/>
                                  </a:lnTo>
                                  <a:lnTo>
                                    <a:pt x="463" y="97"/>
                                  </a:lnTo>
                                  <a:lnTo>
                                    <a:pt x="463" y="97"/>
                                  </a:lnTo>
                                  <a:lnTo>
                                    <a:pt x="454" y="101"/>
                                  </a:lnTo>
                                  <a:lnTo>
                                    <a:pt x="454" y="101"/>
                                  </a:lnTo>
                                  <a:lnTo>
                                    <a:pt x="441" y="110"/>
                                  </a:lnTo>
                                  <a:lnTo>
                                    <a:pt x="441" y="110"/>
                                  </a:lnTo>
                                  <a:lnTo>
                                    <a:pt x="428" y="114"/>
                                  </a:lnTo>
                                  <a:lnTo>
                                    <a:pt x="428" y="114"/>
                                  </a:lnTo>
                                  <a:lnTo>
                                    <a:pt x="414" y="123"/>
                                  </a:lnTo>
                                  <a:lnTo>
                                    <a:pt x="414" y="123"/>
                                  </a:lnTo>
                                  <a:lnTo>
                                    <a:pt x="397" y="136"/>
                                  </a:lnTo>
                                  <a:lnTo>
                                    <a:pt x="397" y="136"/>
                                  </a:lnTo>
                                  <a:lnTo>
                                    <a:pt x="379" y="154"/>
                                  </a:lnTo>
                                  <a:lnTo>
                                    <a:pt x="379" y="154"/>
                                  </a:lnTo>
                                  <a:lnTo>
                                    <a:pt x="366" y="172"/>
                                  </a:lnTo>
                                  <a:lnTo>
                                    <a:pt x="366" y="172"/>
                                  </a:lnTo>
                                  <a:lnTo>
                                    <a:pt x="348" y="189"/>
                                  </a:lnTo>
                                  <a:lnTo>
                                    <a:pt x="348" y="189"/>
                                  </a:lnTo>
                                  <a:lnTo>
                                    <a:pt x="357" y="172"/>
                                  </a:lnTo>
                                  <a:lnTo>
                                    <a:pt x="357" y="172"/>
                                  </a:lnTo>
                                  <a:lnTo>
                                    <a:pt x="366" y="154"/>
                                  </a:lnTo>
                                  <a:lnTo>
                                    <a:pt x="366" y="154"/>
                                  </a:lnTo>
                                  <a:lnTo>
                                    <a:pt x="370" y="132"/>
                                  </a:lnTo>
                                  <a:lnTo>
                                    <a:pt x="370" y="132"/>
                                  </a:lnTo>
                                  <a:lnTo>
                                    <a:pt x="375" y="114"/>
                                  </a:lnTo>
                                  <a:lnTo>
                                    <a:pt x="375" y="114"/>
                                  </a:lnTo>
                                  <a:lnTo>
                                    <a:pt x="379" y="88"/>
                                  </a:lnTo>
                                  <a:lnTo>
                                    <a:pt x="379" y="88"/>
                                  </a:lnTo>
                                  <a:lnTo>
                                    <a:pt x="379" y="44"/>
                                  </a:lnTo>
                                  <a:lnTo>
                                    <a:pt x="379" y="44"/>
                                  </a:lnTo>
                                  <a:lnTo>
                                    <a:pt x="379" y="13"/>
                                  </a:lnTo>
                                  <a:lnTo>
                                    <a:pt x="379" y="13"/>
                                  </a:lnTo>
                                  <a:lnTo>
                                    <a:pt x="379" y="13"/>
                                  </a:lnTo>
                                  <a:lnTo>
                                    <a:pt x="379" y="13"/>
                                  </a:lnTo>
                                  <a:lnTo>
                                    <a:pt x="375" y="13"/>
                                  </a:lnTo>
                                  <a:lnTo>
                                    <a:pt x="375" y="13"/>
                                  </a:lnTo>
                                  <a:lnTo>
                                    <a:pt x="362" y="26"/>
                                  </a:lnTo>
                                  <a:lnTo>
                                    <a:pt x="362" y="26"/>
                                  </a:lnTo>
                                  <a:lnTo>
                                    <a:pt x="353" y="44"/>
                                  </a:lnTo>
                                  <a:lnTo>
                                    <a:pt x="353" y="44"/>
                                  </a:lnTo>
                                  <a:lnTo>
                                    <a:pt x="348" y="53"/>
                                  </a:lnTo>
                                  <a:lnTo>
                                    <a:pt x="348" y="53"/>
                                  </a:lnTo>
                                  <a:lnTo>
                                    <a:pt x="344" y="66"/>
                                  </a:lnTo>
                                  <a:lnTo>
                                    <a:pt x="344" y="66"/>
                                  </a:lnTo>
                                  <a:lnTo>
                                    <a:pt x="335" y="88"/>
                                  </a:lnTo>
                                  <a:lnTo>
                                    <a:pt x="335" y="88"/>
                                  </a:lnTo>
                                  <a:lnTo>
                                    <a:pt x="331" y="110"/>
                                  </a:lnTo>
                                  <a:lnTo>
                                    <a:pt x="331" y="110"/>
                                  </a:lnTo>
                                  <a:lnTo>
                                    <a:pt x="331" y="123"/>
                                  </a:lnTo>
                                  <a:lnTo>
                                    <a:pt x="331" y="123"/>
                                  </a:lnTo>
                                  <a:lnTo>
                                    <a:pt x="331" y="141"/>
                                  </a:lnTo>
                                  <a:lnTo>
                                    <a:pt x="331" y="141"/>
                                  </a:lnTo>
                                  <a:lnTo>
                                    <a:pt x="326" y="150"/>
                                  </a:lnTo>
                                  <a:lnTo>
                                    <a:pt x="326" y="150"/>
                                  </a:lnTo>
                                  <a:lnTo>
                                    <a:pt x="326" y="167"/>
                                  </a:lnTo>
                                  <a:lnTo>
                                    <a:pt x="326" y="167"/>
                                  </a:lnTo>
                                  <a:lnTo>
                                    <a:pt x="326" y="176"/>
                                  </a:lnTo>
                                  <a:lnTo>
                                    <a:pt x="326" y="176"/>
                                  </a:lnTo>
                                  <a:lnTo>
                                    <a:pt x="326" y="189"/>
                                  </a:lnTo>
                                  <a:lnTo>
                                    <a:pt x="326" y="189"/>
                                  </a:lnTo>
                                  <a:lnTo>
                                    <a:pt x="322" y="198"/>
                                  </a:lnTo>
                                  <a:lnTo>
                                    <a:pt x="322" y="198"/>
                                  </a:lnTo>
                                  <a:lnTo>
                                    <a:pt x="322" y="211"/>
                                  </a:lnTo>
                                  <a:lnTo>
                                    <a:pt x="322" y="211"/>
                                  </a:lnTo>
                                  <a:lnTo>
                                    <a:pt x="318" y="216"/>
                                  </a:lnTo>
                                  <a:lnTo>
                                    <a:pt x="318" y="216"/>
                                  </a:lnTo>
                                  <a:lnTo>
                                    <a:pt x="313" y="220"/>
                                  </a:lnTo>
                                  <a:lnTo>
                                    <a:pt x="313" y="220"/>
                                  </a:lnTo>
                                  <a:lnTo>
                                    <a:pt x="313" y="194"/>
                                  </a:lnTo>
                                  <a:lnTo>
                                    <a:pt x="313" y="194"/>
                                  </a:lnTo>
                                  <a:lnTo>
                                    <a:pt x="309" y="163"/>
                                  </a:lnTo>
                                  <a:lnTo>
                                    <a:pt x="309" y="163"/>
                                  </a:lnTo>
                                  <a:lnTo>
                                    <a:pt x="313" y="132"/>
                                  </a:lnTo>
                                  <a:lnTo>
                                    <a:pt x="313" y="132"/>
                                  </a:lnTo>
                                  <a:lnTo>
                                    <a:pt x="313" y="101"/>
                                  </a:lnTo>
                                  <a:lnTo>
                                    <a:pt x="313" y="101"/>
                                  </a:lnTo>
                                  <a:lnTo>
                                    <a:pt x="309" y="70"/>
                                  </a:lnTo>
                                  <a:lnTo>
                                    <a:pt x="309" y="70"/>
                                  </a:lnTo>
                                  <a:lnTo>
                                    <a:pt x="304" y="48"/>
                                  </a:lnTo>
                                  <a:lnTo>
                                    <a:pt x="304" y="48"/>
                                  </a:lnTo>
                                  <a:lnTo>
                                    <a:pt x="296" y="22"/>
                                  </a:lnTo>
                                  <a:lnTo>
                                    <a:pt x="296" y="22"/>
                                  </a:lnTo>
                                  <a:lnTo>
                                    <a:pt x="287" y="4"/>
                                  </a:lnTo>
                                  <a:lnTo>
                                    <a:pt x="287" y="4"/>
                                  </a:lnTo>
                                  <a:lnTo>
                                    <a:pt x="282" y="0"/>
                                  </a:lnTo>
                                  <a:lnTo>
                                    <a:pt x="282" y="0"/>
                                  </a:lnTo>
                                  <a:lnTo>
                                    <a:pt x="282" y="0"/>
                                  </a:lnTo>
                                  <a:lnTo>
                                    <a:pt x="282" y="0"/>
                                  </a:lnTo>
                                  <a:lnTo>
                                    <a:pt x="278" y="4"/>
                                  </a:lnTo>
                                  <a:lnTo>
                                    <a:pt x="278" y="4"/>
                                  </a:lnTo>
                                  <a:lnTo>
                                    <a:pt x="278" y="13"/>
                                  </a:lnTo>
                                  <a:lnTo>
                                    <a:pt x="278" y="13"/>
                                  </a:lnTo>
                                  <a:lnTo>
                                    <a:pt x="273" y="26"/>
                                  </a:lnTo>
                                  <a:lnTo>
                                    <a:pt x="273" y="26"/>
                                  </a:lnTo>
                                  <a:lnTo>
                                    <a:pt x="273" y="44"/>
                                  </a:lnTo>
                                  <a:lnTo>
                                    <a:pt x="273" y="44"/>
                                  </a:lnTo>
                                  <a:lnTo>
                                    <a:pt x="269" y="62"/>
                                  </a:lnTo>
                                  <a:lnTo>
                                    <a:pt x="269" y="62"/>
                                  </a:lnTo>
                                  <a:lnTo>
                                    <a:pt x="273" y="62"/>
                                  </a:lnTo>
                                  <a:lnTo>
                                    <a:pt x="273" y="62"/>
                                  </a:lnTo>
                                  <a:lnTo>
                                    <a:pt x="269" y="79"/>
                                  </a:lnTo>
                                  <a:lnTo>
                                    <a:pt x="269" y="79"/>
                                  </a:lnTo>
                                  <a:lnTo>
                                    <a:pt x="273" y="97"/>
                                  </a:lnTo>
                                  <a:lnTo>
                                    <a:pt x="273" y="97"/>
                                  </a:lnTo>
                                  <a:lnTo>
                                    <a:pt x="278" y="123"/>
                                  </a:lnTo>
                                  <a:lnTo>
                                    <a:pt x="278" y="123"/>
                                  </a:lnTo>
                                  <a:lnTo>
                                    <a:pt x="282" y="132"/>
                                  </a:lnTo>
                                  <a:lnTo>
                                    <a:pt x="282" y="132"/>
                                  </a:lnTo>
                                  <a:lnTo>
                                    <a:pt x="282" y="145"/>
                                  </a:lnTo>
                                  <a:lnTo>
                                    <a:pt x="282" y="145"/>
                                  </a:lnTo>
                                  <a:lnTo>
                                    <a:pt x="287" y="154"/>
                                  </a:lnTo>
                                  <a:lnTo>
                                    <a:pt x="287" y="154"/>
                                  </a:lnTo>
                                  <a:lnTo>
                                    <a:pt x="296" y="181"/>
                                  </a:lnTo>
                                  <a:lnTo>
                                    <a:pt x="296" y="181"/>
                                  </a:lnTo>
                                  <a:lnTo>
                                    <a:pt x="273" y="132"/>
                                  </a:lnTo>
                                  <a:lnTo>
                                    <a:pt x="273" y="132"/>
                                  </a:lnTo>
                                  <a:lnTo>
                                    <a:pt x="247" y="92"/>
                                  </a:lnTo>
                                  <a:lnTo>
                                    <a:pt x="247" y="92"/>
                                  </a:lnTo>
                                  <a:lnTo>
                                    <a:pt x="234" y="70"/>
                                  </a:lnTo>
                                  <a:lnTo>
                                    <a:pt x="216" y="53"/>
                                  </a:lnTo>
                                  <a:lnTo>
                                    <a:pt x="216" y="53"/>
                                  </a:lnTo>
                                  <a:lnTo>
                                    <a:pt x="199" y="40"/>
                                  </a:lnTo>
                                  <a:lnTo>
                                    <a:pt x="199" y="40"/>
                                  </a:lnTo>
                                  <a:lnTo>
                                    <a:pt x="181" y="26"/>
                                  </a:lnTo>
                                  <a:lnTo>
                                    <a:pt x="181" y="26"/>
                                  </a:lnTo>
                                  <a:lnTo>
                                    <a:pt x="177" y="26"/>
                                  </a:lnTo>
                                  <a:lnTo>
                                    <a:pt x="177" y="26"/>
                                  </a:lnTo>
                                  <a:lnTo>
                                    <a:pt x="177" y="26"/>
                                  </a:lnTo>
                                  <a:lnTo>
                                    <a:pt x="177" y="26"/>
                                  </a:lnTo>
                                  <a:lnTo>
                                    <a:pt x="177" y="31"/>
                                  </a:lnTo>
                                  <a:lnTo>
                                    <a:pt x="177" y="31"/>
                                  </a:lnTo>
                                  <a:lnTo>
                                    <a:pt x="181" y="35"/>
                                  </a:lnTo>
                                  <a:lnTo>
                                    <a:pt x="181" y="35"/>
                                  </a:lnTo>
                                  <a:lnTo>
                                    <a:pt x="185" y="48"/>
                                  </a:lnTo>
                                  <a:lnTo>
                                    <a:pt x="185" y="48"/>
                                  </a:lnTo>
                                  <a:lnTo>
                                    <a:pt x="190" y="57"/>
                                  </a:lnTo>
                                  <a:lnTo>
                                    <a:pt x="190" y="57"/>
                                  </a:lnTo>
                                  <a:lnTo>
                                    <a:pt x="199" y="66"/>
                                  </a:lnTo>
                                  <a:lnTo>
                                    <a:pt x="199" y="66"/>
                                  </a:lnTo>
                                  <a:lnTo>
                                    <a:pt x="221" y="106"/>
                                  </a:lnTo>
                                  <a:lnTo>
                                    <a:pt x="221" y="106"/>
                                  </a:lnTo>
                                  <a:lnTo>
                                    <a:pt x="229" y="123"/>
                                  </a:lnTo>
                                  <a:lnTo>
                                    <a:pt x="229" y="123"/>
                                  </a:lnTo>
                                  <a:lnTo>
                                    <a:pt x="243" y="145"/>
                                  </a:lnTo>
                                  <a:lnTo>
                                    <a:pt x="243" y="145"/>
                                  </a:lnTo>
                                  <a:lnTo>
                                    <a:pt x="247" y="154"/>
                                  </a:lnTo>
                                  <a:lnTo>
                                    <a:pt x="247" y="154"/>
                                  </a:lnTo>
                                  <a:lnTo>
                                    <a:pt x="260" y="167"/>
                                  </a:lnTo>
                                  <a:lnTo>
                                    <a:pt x="269" y="181"/>
                                  </a:lnTo>
                                  <a:lnTo>
                                    <a:pt x="269" y="181"/>
                                  </a:lnTo>
                                  <a:lnTo>
                                    <a:pt x="296" y="216"/>
                                  </a:lnTo>
                                  <a:lnTo>
                                    <a:pt x="296" y="216"/>
                                  </a:lnTo>
                                  <a:lnTo>
                                    <a:pt x="260" y="189"/>
                                  </a:lnTo>
                                  <a:lnTo>
                                    <a:pt x="234" y="159"/>
                                  </a:lnTo>
                                  <a:lnTo>
                                    <a:pt x="234" y="159"/>
                                  </a:lnTo>
                                  <a:lnTo>
                                    <a:pt x="229" y="154"/>
                                  </a:lnTo>
                                  <a:lnTo>
                                    <a:pt x="229" y="154"/>
                                  </a:lnTo>
                                  <a:lnTo>
                                    <a:pt x="207" y="132"/>
                                  </a:lnTo>
                                  <a:lnTo>
                                    <a:pt x="181" y="110"/>
                                  </a:lnTo>
                                  <a:lnTo>
                                    <a:pt x="181" y="110"/>
                                  </a:lnTo>
                                  <a:lnTo>
                                    <a:pt x="154" y="97"/>
                                  </a:lnTo>
                                  <a:lnTo>
                                    <a:pt x="154" y="97"/>
                                  </a:lnTo>
                                  <a:lnTo>
                                    <a:pt x="132" y="79"/>
                                  </a:lnTo>
                                  <a:lnTo>
                                    <a:pt x="110" y="66"/>
                                  </a:lnTo>
                                  <a:lnTo>
                                    <a:pt x="110" y="66"/>
                                  </a:lnTo>
                                  <a:lnTo>
                                    <a:pt x="102" y="66"/>
                                  </a:lnTo>
                                  <a:lnTo>
                                    <a:pt x="102" y="66"/>
                                  </a:lnTo>
                                  <a:lnTo>
                                    <a:pt x="102" y="70"/>
                                  </a:lnTo>
                                  <a:lnTo>
                                    <a:pt x="102" y="70"/>
                                  </a:lnTo>
                                  <a:lnTo>
                                    <a:pt x="106" y="79"/>
                                  </a:lnTo>
                                  <a:lnTo>
                                    <a:pt x="106" y="79"/>
                                  </a:lnTo>
                                  <a:lnTo>
                                    <a:pt x="110" y="84"/>
                                  </a:lnTo>
                                  <a:lnTo>
                                    <a:pt x="110" y="84"/>
                                  </a:lnTo>
                                  <a:lnTo>
                                    <a:pt x="115" y="92"/>
                                  </a:lnTo>
                                  <a:lnTo>
                                    <a:pt x="115" y="92"/>
                                  </a:lnTo>
                                  <a:lnTo>
                                    <a:pt x="119" y="97"/>
                                  </a:lnTo>
                                  <a:lnTo>
                                    <a:pt x="119" y="97"/>
                                  </a:lnTo>
                                  <a:lnTo>
                                    <a:pt x="132" y="114"/>
                                  </a:lnTo>
                                  <a:lnTo>
                                    <a:pt x="132" y="114"/>
                                  </a:lnTo>
                                  <a:lnTo>
                                    <a:pt x="141" y="119"/>
                                  </a:lnTo>
                                  <a:lnTo>
                                    <a:pt x="141" y="119"/>
                                  </a:lnTo>
                                  <a:lnTo>
                                    <a:pt x="146" y="128"/>
                                  </a:lnTo>
                                  <a:lnTo>
                                    <a:pt x="146" y="128"/>
                                  </a:lnTo>
                                  <a:lnTo>
                                    <a:pt x="154" y="136"/>
                                  </a:lnTo>
                                  <a:lnTo>
                                    <a:pt x="154" y="136"/>
                                  </a:lnTo>
                                  <a:lnTo>
                                    <a:pt x="168" y="150"/>
                                  </a:lnTo>
                                  <a:lnTo>
                                    <a:pt x="168" y="150"/>
                                  </a:lnTo>
                                  <a:lnTo>
                                    <a:pt x="177" y="159"/>
                                  </a:lnTo>
                                  <a:lnTo>
                                    <a:pt x="177" y="159"/>
                                  </a:lnTo>
                                  <a:lnTo>
                                    <a:pt x="194" y="167"/>
                                  </a:lnTo>
                                  <a:lnTo>
                                    <a:pt x="194" y="167"/>
                                  </a:lnTo>
                                  <a:lnTo>
                                    <a:pt x="207" y="176"/>
                                  </a:lnTo>
                                  <a:lnTo>
                                    <a:pt x="207" y="176"/>
                                  </a:lnTo>
                                  <a:lnTo>
                                    <a:pt x="221" y="185"/>
                                  </a:lnTo>
                                  <a:lnTo>
                                    <a:pt x="221" y="185"/>
                                  </a:lnTo>
                                  <a:lnTo>
                                    <a:pt x="247" y="207"/>
                                  </a:lnTo>
                                  <a:lnTo>
                                    <a:pt x="247" y="207"/>
                                  </a:lnTo>
                                  <a:lnTo>
                                    <a:pt x="181" y="167"/>
                                  </a:lnTo>
                                  <a:lnTo>
                                    <a:pt x="181" y="167"/>
                                  </a:lnTo>
                                  <a:lnTo>
                                    <a:pt x="159" y="159"/>
                                  </a:lnTo>
                                  <a:lnTo>
                                    <a:pt x="159" y="159"/>
                                  </a:lnTo>
                                  <a:lnTo>
                                    <a:pt x="132" y="150"/>
                                  </a:lnTo>
                                  <a:lnTo>
                                    <a:pt x="132" y="150"/>
                                  </a:lnTo>
                                  <a:lnTo>
                                    <a:pt x="97" y="136"/>
                                  </a:lnTo>
                                  <a:lnTo>
                                    <a:pt x="62" y="132"/>
                                  </a:lnTo>
                                  <a:lnTo>
                                    <a:pt x="62" y="132"/>
                                  </a:lnTo>
                                  <a:lnTo>
                                    <a:pt x="49" y="132"/>
                                  </a:lnTo>
                                  <a:lnTo>
                                    <a:pt x="49" y="132"/>
                                  </a:lnTo>
                                  <a:lnTo>
                                    <a:pt x="44" y="132"/>
                                  </a:lnTo>
                                  <a:lnTo>
                                    <a:pt x="44" y="132"/>
                                  </a:lnTo>
                                  <a:lnTo>
                                    <a:pt x="49" y="136"/>
                                  </a:lnTo>
                                  <a:lnTo>
                                    <a:pt x="53" y="141"/>
                                  </a:lnTo>
                                  <a:lnTo>
                                    <a:pt x="53" y="141"/>
                                  </a:lnTo>
                                  <a:lnTo>
                                    <a:pt x="62" y="150"/>
                                  </a:lnTo>
                                  <a:lnTo>
                                    <a:pt x="62" y="150"/>
                                  </a:lnTo>
                                  <a:lnTo>
                                    <a:pt x="66" y="150"/>
                                  </a:lnTo>
                                  <a:lnTo>
                                    <a:pt x="66" y="150"/>
                                  </a:lnTo>
                                  <a:lnTo>
                                    <a:pt x="71" y="154"/>
                                  </a:lnTo>
                                  <a:lnTo>
                                    <a:pt x="71" y="154"/>
                                  </a:lnTo>
                                  <a:lnTo>
                                    <a:pt x="75" y="154"/>
                                  </a:lnTo>
                                  <a:lnTo>
                                    <a:pt x="75" y="154"/>
                                  </a:lnTo>
                                  <a:lnTo>
                                    <a:pt x="80" y="159"/>
                                  </a:lnTo>
                                  <a:lnTo>
                                    <a:pt x="80" y="159"/>
                                  </a:lnTo>
                                  <a:lnTo>
                                    <a:pt x="93" y="163"/>
                                  </a:lnTo>
                                  <a:lnTo>
                                    <a:pt x="93" y="163"/>
                                  </a:lnTo>
                                  <a:lnTo>
                                    <a:pt x="106" y="172"/>
                                  </a:lnTo>
                                  <a:lnTo>
                                    <a:pt x="106" y="172"/>
                                  </a:lnTo>
                                  <a:lnTo>
                                    <a:pt x="110" y="172"/>
                                  </a:lnTo>
                                  <a:lnTo>
                                    <a:pt x="110" y="172"/>
                                  </a:lnTo>
                                  <a:lnTo>
                                    <a:pt x="128" y="181"/>
                                  </a:lnTo>
                                  <a:lnTo>
                                    <a:pt x="128" y="181"/>
                                  </a:lnTo>
                                  <a:lnTo>
                                    <a:pt x="150" y="189"/>
                                  </a:lnTo>
                                  <a:lnTo>
                                    <a:pt x="150" y="189"/>
                                  </a:lnTo>
                                  <a:lnTo>
                                    <a:pt x="154" y="194"/>
                                  </a:lnTo>
                                  <a:lnTo>
                                    <a:pt x="154" y="194"/>
                                  </a:lnTo>
                                  <a:lnTo>
                                    <a:pt x="159" y="198"/>
                                  </a:lnTo>
                                  <a:lnTo>
                                    <a:pt x="159" y="198"/>
                                  </a:lnTo>
                                  <a:lnTo>
                                    <a:pt x="177" y="203"/>
                                  </a:lnTo>
                                  <a:lnTo>
                                    <a:pt x="177" y="203"/>
                                  </a:lnTo>
                                  <a:lnTo>
                                    <a:pt x="190" y="207"/>
                                  </a:lnTo>
                                  <a:lnTo>
                                    <a:pt x="190" y="207"/>
                                  </a:lnTo>
                                  <a:lnTo>
                                    <a:pt x="229" y="225"/>
                                  </a:lnTo>
                                  <a:lnTo>
                                    <a:pt x="229" y="225"/>
                                  </a:lnTo>
                                  <a:lnTo>
                                    <a:pt x="212" y="225"/>
                                  </a:lnTo>
                                  <a:lnTo>
                                    <a:pt x="212" y="225"/>
                                  </a:lnTo>
                                  <a:lnTo>
                                    <a:pt x="199" y="225"/>
                                  </a:lnTo>
                                  <a:lnTo>
                                    <a:pt x="199" y="225"/>
                                  </a:lnTo>
                                  <a:lnTo>
                                    <a:pt x="163" y="225"/>
                                  </a:lnTo>
                                  <a:lnTo>
                                    <a:pt x="163" y="225"/>
                                  </a:lnTo>
                                  <a:lnTo>
                                    <a:pt x="146" y="225"/>
                                  </a:lnTo>
                                  <a:lnTo>
                                    <a:pt x="146" y="225"/>
                                  </a:lnTo>
                                  <a:lnTo>
                                    <a:pt x="128" y="229"/>
                                  </a:lnTo>
                                  <a:lnTo>
                                    <a:pt x="128" y="229"/>
                                  </a:lnTo>
                                  <a:lnTo>
                                    <a:pt x="102" y="238"/>
                                  </a:lnTo>
                                  <a:lnTo>
                                    <a:pt x="102" y="238"/>
                                  </a:lnTo>
                                  <a:lnTo>
                                    <a:pt x="71" y="247"/>
                                  </a:lnTo>
                                  <a:lnTo>
                                    <a:pt x="71" y="247"/>
                                  </a:lnTo>
                                  <a:lnTo>
                                    <a:pt x="49" y="260"/>
                                  </a:lnTo>
                                  <a:lnTo>
                                    <a:pt x="49" y="260"/>
                                  </a:lnTo>
                                  <a:lnTo>
                                    <a:pt x="22" y="273"/>
                                  </a:lnTo>
                                  <a:lnTo>
                                    <a:pt x="22" y="273"/>
                                  </a:lnTo>
                                  <a:lnTo>
                                    <a:pt x="9" y="282"/>
                                  </a:lnTo>
                                  <a:lnTo>
                                    <a:pt x="9" y="282"/>
                                  </a:lnTo>
                                  <a:lnTo>
                                    <a:pt x="0" y="286"/>
                                  </a:lnTo>
                                  <a:lnTo>
                                    <a:pt x="0" y="286"/>
                                  </a:lnTo>
                                  <a:lnTo>
                                    <a:pt x="9" y="286"/>
                                  </a:lnTo>
                                  <a:lnTo>
                                    <a:pt x="9" y="286"/>
                                  </a:lnTo>
                                  <a:lnTo>
                                    <a:pt x="13" y="282"/>
                                  </a:lnTo>
                                  <a:lnTo>
                                    <a:pt x="13" y="282"/>
                                  </a:lnTo>
                                  <a:lnTo>
                                    <a:pt x="13" y="282"/>
                                  </a:lnTo>
                                  <a:lnTo>
                                    <a:pt x="13" y="282"/>
                                  </a:lnTo>
                                  <a:lnTo>
                                    <a:pt x="22" y="278"/>
                                  </a:lnTo>
                                  <a:lnTo>
                                    <a:pt x="22" y="278"/>
                                  </a:lnTo>
                                  <a:lnTo>
                                    <a:pt x="27" y="273"/>
                                  </a:lnTo>
                                  <a:lnTo>
                                    <a:pt x="27" y="273"/>
                                  </a:lnTo>
                                  <a:lnTo>
                                    <a:pt x="44" y="269"/>
                                  </a:lnTo>
                                  <a:lnTo>
                                    <a:pt x="44" y="269"/>
                                  </a:lnTo>
                                  <a:lnTo>
                                    <a:pt x="53" y="269"/>
                                  </a:lnTo>
                                  <a:lnTo>
                                    <a:pt x="53" y="269"/>
                                  </a:lnTo>
                                  <a:lnTo>
                                    <a:pt x="58" y="269"/>
                                  </a:lnTo>
                                  <a:lnTo>
                                    <a:pt x="58" y="269"/>
                                  </a:lnTo>
                                  <a:lnTo>
                                    <a:pt x="66" y="264"/>
                                  </a:lnTo>
                                  <a:lnTo>
                                    <a:pt x="66" y="264"/>
                                  </a:lnTo>
                                  <a:lnTo>
                                    <a:pt x="75" y="264"/>
                                  </a:lnTo>
                                  <a:lnTo>
                                    <a:pt x="75" y="264"/>
                                  </a:lnTo>
                                  <a:lnTo>
                                    <a:pt x="102" y="269"/>
                                  </a:lnTo>
                                  <a:lnTo>
                                    <a:pt x="102" y="269"/>
                                  </a:lnTo>
                                  <a:lnTo>
                                    <a:pt x="124" y="269"/>
                                  </a:lnTo>
                                  <a:lnTo>
                                    <a:pt x="124" y="269"/>
                                  </a:lnTo>
                                  <a:lnTo>
                                    <a:pt x="163" y="260"/>
                                  </a:lnTo>
                                  <a:lnTo>
                                    <a:pt x="163" y="260"/>
                                  </a:lnTo>
                                  <a:lnTo>
                                    <a:pt x="177" y="260"/>
                                  </a:lnTo>
                                  <a:lnTo>
                                    <a:pt x="177" y="260"/>
                                  </a:lnTo>
                                  <a:lnTo>
                                    <a:pt x="185" y="255"/>
                                  </a:lnTo>
                                  <a:lnTo>
                                    <a:pt x="185" y="255"/>
                                  </a:lnTo>
                                  <a:lnTo>
                                    <a:pt x="225" y="247"/>
                                  </a:lnTo>
                                  <a:lnTo>
                                    <a:pt x="225" y="247"/>
                                  </a:lnTo>
                                  <a:lnTo>
                                    <a:pt x="247" y="247"/>
                                  </a:lnTo>
                                  <a:lnTo>
                                    <a:pt x="247" y="247"/>
                                  </a:lnTo>
                                  <a:lnTo>
                                    <a:pt x="256" y="247"/>
                                  </a:lnTo>
                                  <a:lnTo>
                                    <a:pt x="256" y="247"/>
                                  </a:lnTo>
                                  <a:lnTo>
                                    <a:pt x="273" y="251"/>
                                  </a:lnTo>
                                  <a:lnTo>
                                    <a:pt x="273" y="251"/>
                                  </a:lnTo>
                                  <a:lnTo>
                                    <a:pt x="287" y="255"/>
                                  </a:lnTo>
                                  <a:lnTo>
                                    <a:pt x="287" y="255"/>
                                  </a:lnTo>
                                  <a:lnTo>
                                    <a:pt x="304" y="264"/>
                                  </a:lnTo>
                                  <a:lnTo>
                                    <a:pt x="304" y="264"/>
                                  </a:lnTo>
                                  <a:lnTo>
                                    <a:pt x="309" y="273"/>
                                  </a:lnTo>
                                  <a:lnTo>
                                    <a:pt x="309" y="273"/>
                                  </a:lnTo>
                                  <a:lnTo>
                                    <a:pt x="309" y="282"/>
                                  </a:lnTo>
                                  <a:lnTo>
                                    <a:pt x="309" y="282"/>
                                  </a:lnTo>
                                  <a:lnTo>
                                    <a:pt x="318" y="322"/>
                                  </a:lnTo>
                                  <a:lnTo>
                                    <a:pt x="318" y="322"/>
                                  </a:lnTo>
                                  <a:lnTo>
                                    <a:pt x="318" y="335"/>
                                  </a:lnTo>
                                  <a:lnTo>
                                    <a:pt x="318" y="335"/>
                                  </a:lnTo>
                                  <a:lnTo>
                                    <a:pt x="322" y="352"/>
                                  </a:lnTo>
                                  <a:lnTo>
                                    <a:pt x="322" y="352"/>
                                  </a:lnTo>
                                  <a:lnTo>
                                    <a:pt x="322" y="366"/>
                                  </a:lnTo>
                                  <a:lnTo>
                                    <a:pt x="322" y="366"/>
                                  </a:lnTo>
                                  <a:lnTo>
                                    <a:pt x="326" y="383"/>
                                  </a:lnTo>
                                  <a:lnTo>
                                    <a:pt x="326" y="383"/>
                                  </a:lnTo>
                                  <a:lnTo>
                                    <a:pt x="326" y="405"/>
                                  </a:lnTo>
                                  <a:lnTo>
                                    <a:pt x="326" y="405"/>
                                  </a:lnTo>
                                  <a:lnTo>
                                    <a:pt x="322" y="2507"/>
                                  </a:lnTo>
                                  <a:lnTo>
                                    <a:pt x="322" y="2507"/>
                                  </a:lnTo>
                                  <a:lnTo>
                                    <a:pt x="344" y="2507"/>
                                  </a:lnTo>
                                  <a:lnTo>
                                    <a:pt x="344" y="2507"/>
                                  </a:lnTo>
                                  <a:close/>
                                </a:path>
                              </a:pathLst>
                            </a:custGeom>
                            <a:solidFill>
                              <a:schemeClr val="accent4">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手繪多邊形​​ 7"/>
                          <wps:cNvSpPr>
                            <a:spLocks/>
                          </wps:cNvSpPr>
                          <wps:spPr bwMode="auto">
                            <a:xfrm>
                              <a:off x="6467932" y="521908"/>
                              <a:ext cx="738814" cy="8223754"/>
                            </a:xfrm>
                            <a:custGeom>
                              <a:avLst/>
                              <a:gdLst>
                                <a:gd name="T0" fmla="*/ 1129 w 1177"/>
                                <a:gd name="T1" fmla="*/ 212 h 11722"/>
                                <a:gd name="T2" fmla="*/ 1071 w 1177"/>
                                <a:gd name="T3" fmla="*/ 181 h 11722"/>
                                <a:gd name="T4" fmla="*/ 1001 w 1177"/>
                                <a:gd name="T5" fmla="*/ 181 h 11722"/>
                                <a:gd name="T6" fmla="*/ 952 w 1177"/>
                                <a:gd name="T7" fmla="*/ 194 h 11722"/>
                                <a:gd name="T8" fmla="*/ 930 w 1177"/>
                                <a:gd name="T9" fmla="*/ 256 h 11722"/>
                                <a:gd name="T10" fmla="*/ 921 w 1177"/>
                                <a:gd name="T11" fmla="*/ 317 h 11722"/>
                                <a:gd name="T12" fmla="*/ 939 w 1177"/>
                                <a:gd name="T13" fmla="*/ 401 h 11722"/>
                                <a:gd name="T14" fmla="*/ 833 w 1177"/>
                                <a:gd name="T15" fmla="*/ 749 h 11722"/>
                                <a:gd name="T16" fmla="*/ 723 w 1177"/>
                                <a:gd name="T17" fmla="*/ 833 h 11722"/>
                                <a:gd name="T18" fmla="*/ 802 w 1177"/>
                                <a:gd name="T19" fmla="*/ 516 h 11722"/>
                                <a:gd name="T20" fmla="*/ 851 w 1177"/>
                                <a:gd name="T21" fmla="*/ 507 h 11722"/>
                                <a:gd name="T22" fmla="*/ 873 w 1177"/>
                                <a:gd name="T23" fmla="*/ 449 h 11722"/>
                                <a:gd name="T24" fmla="*/ 838 w 1177"/>
                                <a:gd name="T25" fmla="*/ 410 h 11722"/>
                                <a:gd name="T26" fmla="*/ 785 w 1177"/>
                                <a:gd name="T27" fmla="*/ 410 h 11722"/>
                                <a:gd name="T28" fmla="*/ 763 w 1177"/>
                                <a:gd name="T29" fmla="*/ 463 h 11722"/>
                                <a:gd name="T30" fmla="*/ 750 w 1177"/>
                                <a:gd name="T31" fmla="*/ 546 h 11722"/>
                                <a:gd name="T32" fmla="*/ 670 w 1177"/>
                                <a:gd name="T33" fmla="*/ 291 h 11722"/>
                                <a:gd name="T34" fmla="*/ 736 w 1177"/>
                                <a:gd name="T35" fmla="*/ 273 h 11722"/>
                                <a:gd name="T36" fmla="*/ 767 w 1177"/>
                                <a:gd name="T37" fmla="*/ 207 h 11722"/>
                                <a:gd name="T38" fmla="*/ 767 w 1177"/>
                                <a:gd name="T39" fmla="*/ 123 h 11722"/>
                                <a:gd name="T40" fmla="*/ 741 w 1177"/>
                                <a:gd name="T41" fmla="*/ 53 h 11722"/>
                                <a:gd name="T42" fmla="*/ 683 w 1177"/>
                                <a:gd name="T43" fmla="*/ 13 h 11722"/>
                                <a:gd name="T44" fmla="*/ 600 w 1177"/>
                                <a:gd name="T45" fmla="*/ 4 h 11722"/>
                                <a:gd name="T46" fmla="*/ 529 w 1177"/>
                                <a:gd name="T47" fmla="*/ 44 h 11722"/>
                                <a:gd name="T48" fmla="*/ 494 w 1177"/>
                                <a:gd name="T49" fmla="*/ 110 h 11722"/>
                                <a:gd name="T50" fmla="*/ 498 w 1177"/>
                                <a:gd name="T51" fmla="*/ 198 h 11722"/>
                                <a:gd name="T52" fmla="*/ 547 w 1177"/>
                                <a:gd name="T53" fmla="*/ 260 h 11722"/>
                                <a:gd name="T54" fmla="*/ 613 w 1177"/>
                                <a:gd name="T55" fmla="*/ 353 h 11722"/>
                                <a:gd name="T56" fmla="*/ 648 w 1177"/>
                                <a:gd name="T57" fmla="*/ 793 h 11722"/>
                                <a:gd name="T58" fmla="*/ 551 w 1177"/>
                                <a:gd name="T59" fmla="*/ 502 h 11722"/>
                                <a:gd name="T60" fmla="*/ 569 w 1177"/>
                                <a:gd name="T61" fmla="*/ 445 h 11722"/>
                                <a:gd name="T62" fmla="*/ 503 w 1177"/>
                                <a:gd name="T63" fmla="*/ 388 h 11722"/>
                                <a:gd name="T64" fmla="*/ 463 w 1177"/>
                                <a:gd name="T65" fmla="*/ 458 h 11722"/>
                                <a:gd name="T66" fmla="*/ 512 w 1177"/>
                                <a:gd name="T67" fmla="*/ 516 h 11722"/>
                                <a:gd name="T68" fmla="*/ 349 w 1177"/>
                                <a:gd name="T69" fmla="*/ 414 h 11722"/>
                                <a:gd name="T70" fmla="*/ 375 w 1177"/>
                                <a:gd name="T71" fmla="*/ 348 h 11722"/>
                                <a:gd name="T72" fmla="*/ 366 w 1177"/>
                                <a:gd name="T73" fmla="*/ 273 h 11722"/>
                                <a:gd name="T74" fmla="*/ 344 w 1177"/>
                                <a:gd name="T75" fmla="*/ 212 h 11722"/>
                                <a:gd name="T76" fmla="*/ 296 w 1177"/>
                                <a:gd name="T77" fmla="*/ 189 h 11722"/>
                                <a:gd name="T78" fmla="*/ 234 w 1177"/>
                                <a:gd name="T79" fmla="*/ 176 h 11722"/>
                                <a:gd name="T80" fmla="*/ 194 w 1177"/>
                                <a:gd name="T81" fmla="*/ 207 h 11722"/>
                                <a:gd name="T82" fmla="*/ 137 w 1177"/>
                                <a:gd name="T83" fmla="*/ 251 h 11722"/>
                                <a:gd name="T84" fmla="*/ 124 w 1177"/>
                                <a:gd name="T85" fmla="*/ 295 h 11722"/>
                                <a:gd name="T86" fmla="*/ 141 w 1177"/>
                                <a:gd name="T87" fmla="*/ 366 h 11722"/>
                                <a:gd name="T88" fmla="*/ 163 w 1177"/>
                                <a:gd name="T89" fmla="*/ 410 h 11722"/>
                                <a:gd name="T90" fmla="*/ 221 w 1177"/>
                                <a:gd name="T91" fmla="*/ 427 h 11722"/>
                                <a:gd name="T92" fmla="*/ 278 w 1177"/>
                                <a:gd name="T93" fmla="*/ 449 h 11722"/>
                                <a:gd name="T94" fmla="*/ 168 w 1177"/>
                                <a:gd name="T95" fmla="*/ 591 h 11722"/>
                                <a:gd name="T96" fmla="*/ 97 w 1177"/>
                                <a:gd name="T97" fmla="*/ 551 h 11722"/>
                                <a:gd name="T98" fmla="*/ 27 w 1177"/>
                                <a:gd name="T99" fmla="*/ 564 h 11722"/>
                                <a:gd name="T100" fmla="*/ 0 w 1177"/>
                                <a:gd name="T101" fmla="*/ 630 h 11722"/>
                                <a:gd name="T102" fmla="*/ 40 w 1177"/>
                                <a:gd name="T103" fmla="*/ 709 h 11722"/>
                                <a:gd name="T104" fmla="*/ 128 w 1177"/>
                                <a:gd name="T105" fmla="*/ 709 h 11722"/>
                                <a:gd name="T106" fmla="*/ 181 w 1177"/>
                                <a:gd name="T107" fmla="*/ 648 h 11722"/>
                                <a:gd name="T108" fmla="*/ 670 w 1177"/>
                                <a:gd name="T109" fmla="*/ 921 h 11722"/>
                                <a:gd name="T110" fmla="*/ 816 w 1177"/>
                                <a:gd name="T111" fmla="*/ 11722 h 11722"/>
                                <a:gd name="T112" fmla="*/ 838 w 1177"/>
                                <a:gd name="T113" fmla="*/ 978 h 11722"/>
                                <a:gd name="T114" fmla="*/ 1027 w 1177"/>
                                <a:gd name="T115" fmla="*/ 463 h 11722"/>
                                <a:gd name="T116" fmla="*/ 1120 w 1177"/>
                                <a:gd name="T117" fmla="*/ 445 h 11722"/>
                                <a:gd name="T118" fmla="*/ 1155 w 1177"/>
                                <a:gd name="T119" fmla="*/ 344 h 11722"/>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824 w 10000"/>
                                <a:gd name="connsiteY835" fmla="*/ 462 h 10000"/>
                                <a:gd name="connsiteX836" fmla="*/ 637 w 10000"/>
                                <a:gd name="connsiteY836" fmla="*/ 466 h 10000"/>
                                <a:gd name="connsiteX837" fmla="*/ 637 w 10000"/>
                                <a:gd name="connsiteY837" fmla="*/ 466 h 10000"/>
                                <a:gd name="connsiteX838" fmla="*/ 603 w 10000"/>
                                <a:gd name="connsiteY838" fmla="*/ 473 h 10000"/>
                                <a:gd name="connsiteX839" fmla="*/ 603 w 10000"/>
                                <a:gd name="connsiteY839" fmla="*/ 473 h 10000"/>
                                <a:gd name="connsiteX840" fmla="*/ 561 w 10000"/>
                                <a:gd name="connsiteY840" fmla="*/ 470 h 10000"/>
                                <a:gd name="connsiteX841" fmla="*/ 493 w 10000"/>
                                <a:gd name="connsiteY841" fmla="*/ 470 h 10000"/>
                                <a:gd name="connsiteX842" fmla="*/ 416 w 10000"/>
                                <a:gd name="connsiteY842" fmla="*/ 470 h 10000"/>
                                <a:gd name="connsiteX843" fmla="*/ 374 w 10000"/>
                                <a:gd name="connsiteY843" fmla="*/ 478 h 10000"/>
                                <a:gd name="connsiteX844" fmla="*/ 374 w 10000"/>
                                <a:gd name="connsiteY844" fmla="*/ 478 h 10000"/>
                                <a:gd name="connsiteX845" fmla="*/ 340 w 10000"/>
                                <a:gd name="connsiteY845" fmla="*/ 473 h 10000"/>
                                <a:gd name="connsiteX846" fmla="*/ 306 w 10000"/>
                                <a:gd name="connsiteY846" fmla="*/ 478 h 10000"/>
                                <a:gd name="connsiteX847" fmla="*/ 229 w 10000"/>
                                <a:gd name="connsiteY847" fmla="*/ 481 h 10000"/>
                                <a:gd name="connsiteX848" fmla="*/ 229 w 10000"/>
                                <a:gd name="connsiteY848" fmla="*/ 481 h 10000"/>
                                <a:gd name="connsiteX849" fmla="*/ 229 w 10000"/>
                                <a:gd name="connsiteY849" fmla="*/ 489 h 10000"/>
                                <a:gd name="connsiteX850" fmla="*/ 229 w 10000"/>
                                <a:gd name="connsiteY850" fmla="*/ 489 h 10000"/>
                                <a:gd name="connsiteX851" fmla="*/ 187 w 10000"/>
                                <a:gd name="connsiteY851" fmla="*/ 492 h 10000"/>
                                <a:gd name="connsiteX852" fmla="*/ 153 w 10000"/>
                                <a:gd name="connsiteY852" fmla="*/ 492 h 10000"/>
                                <a:gd name="connsiteX853" fmla="*/ 76 w 10000"/>
                                <a:gd name="connsiteY853" fmla="*/ 497 h 10000"/>
                                <a:gd name="connsiteX854" fmla="*/ 76 w 10000"/>
                                <a:gd name="connsiteY854" fmla="*/ 497 h 10000"/>
                                <a:gd name="connsiteX855" fmla="*/ 76 w 10000"/>
                                <a:gd name="connsiteY855" fmla="*/ 500 h 10000"/>
                                <a:gd name="connsiteX856" fmla="*/ 119 w 10000"/>
                                <a:gd name="connsiteY856" fmla="*/ 504 h 10000"/>
                                <a:gd name="connsiteX857" fmla="*/ 119 w 10000"/>
                                <a:gd name="connsiteY857" fmla="*/ 504 h 10000"/>
                                <a:gd name="connsiteX858" fmla="*/ 42 w 10000"/>
                                <a:gd name="connsiteY858" fmla="*/ 508 h 10000"/>
                                <a:gd name="connsiteX859" fmla="*/ 0 w 10000"/>
                                <a:gd name="connsiteY859" fmla="*/ 511 h 10000"/>
                                <a:gd name="connsiteX860" fmla="*/ 0 w 10000"/>
                                <a:gd name="connsiteY860" fmla="*/ 515 h 10000"/>
                                <a:gd name="connsiteX861" fmla="*/ 42 w 10000"/>
                                <a:gd name="connsiteY861" fmla="*/ 519 h 10000"/>
                                <a:gd name="connsiteX862" fmla="*/ 42 w 10000"/>
                                <a:gd name="connsiteY862" fmla="*/ 519 h 10000"/>
                                <a:gd name="connsiteX863" fmla="*/ 0 w 10000"/>
                                <a:gd name="connsiteY863" fmla="*/ 526 h 10000"/>
                                <a:gd name="connsiteX864" fmla="*/ 0 w 10000"/>
                                <a:gd name="connsiteY864" fmla="*/ 530 h 10000"/>
                                <a:gd name="connsiteX865" fmla="*/ 0 w 10000"/>
                                <a:gd name="connsiteY865" fmla="*/ 537 h 10000"/>
                                <a:gd name="connsiteX866" fmla="*/ 42 w 10000"/>
                                <a:gd name="connsiteY866" fmla="*/ 542 h 10000"/>
                                <a:gd name="connsiteX867" fmla="*/ 42 w 10000"/>
                                <a:gd name="connsiteY867" fmla="*/ 542 h 10000"/>
                                <a:gd name="connsiteX868" fmla="*/ 0 w 10000"/>
                                <a:gd name="connsiteY868" fmla="*/ 542 h 10000"/>
                                <a:gd name="connsiteX869" fmla="*/ 0 w 10000"/>
                                <a:gd name="connsiteY869" fmla="*/ 549 h 10000"/>
                                <a:gd name="connsiteX870" fmla="*/ 0 w 10000"/>
                                <a:gd name="connsiteY870" fmla="*/ 549 h 10000"/>
                                <a:gd name="connsiteX871" fmla="*/ 0 w 10000"/>
                                <a:gd name="connsiteY871" fmla="*/ 556 h 10000"/>
                                <a:gd name="connsiteX872" fmla="*/ 76 w 10000"/>
                                <a:gd name="connsiteY872" fmla="*/ 567 h 10000"/>
                                <a:gd name="connsiteX873" fmla="*/ 76 w 10000"/>
                                <a:gd name="connsiteY873" fmla="*/ 567 h 10000"/>
                                <a:gd name="connsiteX874" fmla="*/ 119 w 10000"/>
                                <a:gd name="connsiteY874" fmla="*/ 575 h 10000"/>
                                <a:gd name="connsiteX875" fmla="*/ 153 w 10000"/>
                                <a:gd name="connsiteY875" fmla="*/ 575 h 10000"/>
                                <a:gd name="connsiteX876" fmla="*/ 153 w 10000"/>
                                <a:gd name="connsiteY876" fmla="*/ 575 h 10000"/>
                                <a:gd name="connsiteX877" fmla="*/ 187 w 10000"/>
                                <a:gd name="connsiteY877" fmla="*/ 586 h 10000"/>
                                <a:gd name="connsiteX878" fmla="*/ 306 w 10000"/>
                                <a:gd name="connsiteY878" fmla="*/ 590 h 10000"/>
                                <a:gd name="connsiteX879" fmla="*/ 306 w 10000"/>
                                <a:gd name="connsiteY879" fmla="*/ 590 h 10000"/>
                                <a:gd name="connsiteX880" fmla="*/ 306 w 10000"/>
                                <a:gd name="connsiteY880" fmla="*/ 594 h 10000"/>
                                <a:gd name="connsiteX881" fmla="*/ 306 w 10000"/>
                                <a:gd name="connsiteY881" fmla="*/ 594 h 10000"/>
                                <a:gd name="connsiteX882" fmla="*/ 340 w 10000"/>
                                <a:gd name="connsiteY882" fmla="*/ 605 h 10000"/>
                                <a:gd name="connsiteX883" fmla="*/ 416 w 10000"/>
                                <a:gd name="connsiteY883" fmla="*/ 609 h 10000"/>
                                <a:gd name="connsiteX884" fmla="*/ 493 w 10000"/>
                                <a:gd name="connsiteY884" fmla="*/ 613 h 10000"/>
                                <a:gd name="connsiteX885" fmla="*/ 493 w 10000"/>
                                <a:gd name="connsiteY885" fmla="*/ 613 h 10000"/>
                                <a:gd name="connsiteX886" fmla="*/ 561 w 10000"/>
                                <a:gd name="connsiteY886" fmla="*/ 613 h 10000"/>
                                <a:gd name="connsiteX887" fmla="*/ 637 w 10000"/>
                                <a:gd name="connsiteY887" fmla="*/ 609 h 10000"/>
                                <a:gd name="connsiteX888" fmla="*/ 637 w 10000"/>
                                <a:gd name="connsiteY888" fmla="*/ 609 h 10000"/>
                                <a:gd name="connsiteX889" fmla="*/ 756 w 10000"/>
                                <a:gd name="connsiteY889" fmla="*/ 613 h 10000"/>
                                <a:gd name="connsiteX890" fmla="*/ 824 w 10000"/>
                                <a:gd name="connsiteY890" fmla="*/ 613 h 10000"/>
                                <a:gd name="connsiteX891" fmla="*/ 867 w 10000"/>
                                <a:gd name="connsiteY891" fmla="*/ 609 h 10000"/>
                                <a:gd name="connsiteX892" fmla="*/ 867 w 10000"/>
                                <a:gd name="connsiteY892" fmla="*/ 609 h 10000"/>
                                <a:gd name="connsiteX893" fmla="*/ 943 w 10000"/>
                                <a:gd name="connsiteY893" fmla="*/ 613 h 10000"/>
                                <a:gd name="connsiteX894" fmla="*/ 977 w 10000"/>
                                <a:gd name="connsiteY894" fmla="*/ 613 h 10000"/>
                                <a:gd name="connsiteX895" fmla="*/ 1011 w 10000"/>
                                <a:gd name="connsiteY895" fmla="*/ 613 h 10000"/>
                                <a:gd name="connsiteX896" fmla="*/ 1011 w 10000"/>
                                <a:gd name="connsiteY896" fmla="*/ 613 h 10000"/>
                                <a:gd name="connsiteX897" fmla="*/ 1054 w 10000"/>
                                <a:gd name="connsiteY897" fmla="*/ 601 h 10000"/>
                                <a:gd name="connsiteX898" fmla="*/ 1054 w 10000"/>
                                <a:gd name="connsiteY898" fmla="*/ 601 h 10000"/>
                                <a:gd name="connsiteX899" fmla="*/ 1088 w 10000"/>
                                <a:gd name="connsiteY899" fmla="*/ 605 h 10000"/>
                                <a:gd name="connsiteX900" fmla="*/ 1130 w 10000"/>
                                <a:gd name="connsiteY900" fmla="*/ 609 h 10000"/>
                                <a:gd name="connsiteX901" fmla="*/ 1198 w 10000"/>
                                <a:gd name="connsiteY901" fmla="*/ 609 h 10000"/>
                                <a:gd name="connsiteX902" fmla="*/ 1240 w 10000"/>
                                <a:gd name="connsiteY902" fmla="*/ 601 h 10000"/>
                                <a:gd name="connsiteX903" fmla="*/ 1240 w 10000"/>
                                <a:gd name="connsiteY903" fmla="*/ 601 h 10000"/>
                                <a:gd name="connsiteX904" fmla="*/ 1274 w 10000"/>
                                <a:gd name="connsiteY904" fmla="*/ 601 h 10000"/>
                                <a:gd name="connsiteX905" fmla="*/ 1317 w 10000"/>
                                <a:gd name="connsiteY905" fmla="*/ 601 h 10000"/>
                                <a:gd name="connsiteX906" fmla="*/ 1351 w 10000"/>
                                <a:gd name="connsiteY906" fmla="*/ 598 h 10000"/>
                                <a:gd name="connsiteX907" fmla="*/ 1351 w 10000"/>
                                <a:gd name="connsiteY907" fmla="*/ 590 h 10000"/>
                                <a:gd name="connsiteX908" fmla="*/ 1351 w 10000"/>
                                <a:gd name="connsiteY908" fmla="*/ 590 h 10000"/>
                                <a:gd name="connsiteX909" fmla="*/ 1427 w 10000"/>
                                <a:gd name="connsiteY909" fmla="*/ 590 h 10000"/>
                                <a:gd name="connsiteX910" fmla="*/ 1427 w 10000"/>
                                <a:gd name="connsiteY910" fmla="*/ 590 h 10000"/>
                                <a:gd name="connsiteX911" fmla="*/ 1461 w 10000"/>
                                <a:gd name="connsiteY911" fmla="*/ 583 h 10000"/>
                                <a:gd name="connsiteX912" fmla="*/ 1461 w 10000"/>
                                <a:gd name="connsiteY912" fmla="*/ 575 h 10000"/>
                                <a:gd name="connsiteX913" fmla="*/ 1461 w 10000"/>
                                <a:gd name="connsiteY913" fmla="*/ 575 h 10000"/>
                                <a:gd name="connsiteX914" fmla="*/ 1504 w 10000"/>
                                <a:gd name="connsiteY914" fmla="*/ 572 h 10000"/>
                                <a:gd name="connsiteX915" fmla="*/ 1504 w 10000"/>
                                <a:gd name="connsiteY915" fmla="*/ 564 h 10000"/>
                                <a:gd name="connsiteX916" fmla="*/ 1538 w 10000"/>
                                <a:gd name="connsiteY916" fmla="*/ 553 h 10000"/>
                                <a:gd name="connsiteX917" fmla="*/ 1538 w 10000"/>
                                <a:gd name="connsiteY917" fmla="*/ 553 h 10000"/>
                                <a:gd name="connsiteX918" fmla="*/ 2099 w 10000"/>
                                <a:gd name="connsiteY918" fmla="*/ 553 h 10000"/>
                                <a:gd name="connsiteX919" fmla="*/ 2625 w 10000"/>
                                <a:gd name="connsiteY919" fmla="*/ 556 h 10000"/>
                                <a:gd name="connsiteX920" fmla="*/ 3152 w 10000"/>
                                <a:gd name="connsiteY920" fmla="*/ 567 h 10000"/>
                                <a:gd name="connsiteX921" fmla="*/ 3636 w 10000"/>
                                <a:gd name="connsiteY921" fmla="*/ 579 h 10000"/>
                                <a:gd name="connsiteX922" fmla="*/ 3636 w 10000"/>
                                <a:gd name="connsiteY922" fmla="*/ 579 h 10000"/>
                                <a:gd name="connsiteX923" fmla="*/ 3934 w 10000"/>
                                <a:gd name="connsiteY923" fmla="*/ 586 h 10000"/>
                                <a:gd name="connsiteX924" fmla="*/ 3934 w 10000"/>
                                <a:gd name="connsiteY924" fmla="*/ 586 h 10000"/>
                                <a:gd name="connsiteX925" fmla="*/ 4197 w 10000"/>
                                <a:gd name="connsiteY925" fmla="*/ 601 h 10000"/>
                                <a:gd name="connsiteX926" fmla="*/ 4460 w 10000"/>
                                <a:gd name="connsiteY926" fmla="*/ 620 h 10000"/>
                                <a:gd name="connsiteX927" fmla="*/ 4460 w 10000"/>
                                <a:gd name="connsiteY927" fmla="*/ 620 h 10000"/>
                                <a:gd name="connsiteX928" fmla="*/ 4647 w 10000"/>
                                <a:gd name="connsiteY928" fmla="*/ 639 h 10000"/>
                                <a:gd name="connsiteX929" fmla="*/ 4911 w 10000"/>
                                <a:gd name="connsiteY929" fmla="*/ 665 h 10000"/>
                                <a:gd name="connsiteX930" fmla="*/ 4911 w 10000"/>
                                <a:gd name="connsiteY930" fmla="*/ 665 h 10000"/>
                                <a:gd name="connsiteX931" fmla="*/ 5174 w 10000"/>
                                <a:gd name="connsiteY931" fmla="*/ 695 h 10000"/>
                                <a:gd name="connsiteX932" fmla="*/ 5395 w 10000"/>
                                <a:gd name="connsiteY932" fmla="*/ 726 h 10000"/>
                                <a:gd name="connsiteX933" fmla="*/ 5692 w 10000"/>
                                <a:gd name="connsiteY933" fmla="*/ 786 h 10000"/>
                                <a:gd name="connsiteX934" fmla="*/ 5692 w 10000"/>
                                <a:gd name="connsiteY934" fmla="*/ 786 h 10000"/>
                                <a:gd name="connsiteX935" fmla="*/ 5803 w 10000"/>
                                <a:gd name="connsiteY935" fmla="*/ 820 h 10000"/>
                                <a:gd name="connsiteX936" fmla="*/ 5922 w 10000"/>
                                <a:gd name="connsiteY936" fmla="*/ 857 h 10000"/>
                                <a:gd name="connsiteX937" fmla="*/ 6143 w 10000"/>
                                <a:gd name="connsiteY937" fmla="*/ 932 h 10000"/>
                                <a:gd name="connsiteX938" fmla="*/ 6143 w 10000"/>
                                <a:gd name="connsiteY938" fmla="*/ 932 h 10000"/>
                                <a:gd name="connsiteX939" fmla="*/ 6296 w 10000"/>
                                <a:gd name="connsiteY939" fmla="*/ 1000 h 10000"/>
                                <a:gd name="connsiteX940" fmla="*/ 6372 w 10000"/>
                                <a:gd name="connsiteY940" fmla="*/ 1060 h 10000"/>
                                <a:gd name="connsiteX941" fmla="*/ 6483 w 10000"/>
                                <a:gd name="connsiteY941" fmla="*/ 1173 h 10000"/>
                                <a:gd name="connsiteX942" fmla="*/ 6483 w 10000"/>
                                <a:gd name="connsiteY942" fmla="*/ 1173 h 10000"/>
                                <a:gd name="connsiteX943" fmla="*/ 6517 w 10000"/>
                                <a:gd name="connsiteY943" fmla="*/ 1270 h 10000"/>
                                <a:gd name="connsiteX944" fmla="*/ 6517 w 10000"/>
                                <a:gd name="connsiteY944" fmla="*/ 1346 h 10000"/>
                                <a:gd name="connsiteX945" fmla="*/ 6517 w 10000"/>
                                <a:gd name="connsiteY945" fmla="*/ 1346 h 10000"/>
                                <a:gd name="connsiteX946" fmla="*/ 6440 w 10000"/>
                                <a:gd name="connsiteY946" fmla="*/ 5677 h 10000"/>
                                <a:gd name="connsiteX947" fmla="*/ 6406 w 10000"/>
                                <a:gd name="connsiteY947" fmla="*/ 9997 h 10000"/>
                                <a:gd name="connsiteX948" fmla="*/ 6406 w 10000"/>
                                <a:gd name="connsiteY948" fmla="*/ 9997 h 10000"/>
                                <a:gd name="connsiteX949" fmla="*/ 6406 w 10000"/>
                                <a:gd name="connsiteY949" fmla="*/ 10000 h 10000"/>
                                <a:gd name="connsiteX950" fmla="*/ 6933 w 10000"/>
                                <a:gd name="connsiteY950" fmla="*/ 10000 h 10000"/>
                                <a:gd name="connsiteX951" fmla="*/ 6933 w 10000"/>
                                <a:gd name="connsiteY951" fmla="*/ 10000 h 10000"/>
                                <a:gd name="connsiteX952" fmla="*/ 6933 w 10000"/>
                                <a:gd name="connsiteY952" fmla="*/ 9997 h 10000"/>
                                <a:gd name="connsiteX953" fmla="*/ 6933 w 10000"/>
                                <a:gd name="connsiteY953" fmla="*/ 9997 h 10000"/>
                                <a:gd name="connsiteX954" fmla="*/ 6933 w 10000"/>
                                <a:gd name="connsiteY954" fmla="*/ 8632 h 10000"/>
                                <a:gd name="connsiteX955" fmla="*/ 6967 w 10000"/>
                                <a:gd name="connsiteY955" fmla="*/ 5662 h 10000"/>
                                <a:gd name="connsiteX956" fmla="*/ 7001 w 10000"/>
                                <a:gd name="connsiteY956" fmla="*/ 1331 h 10000"/>
                                <a:gd name="connsiteX957" fmla="*/ 7001 w 10000"/>
                                <a:gd name="connsiteY957" fmla="*/ 1331 h 10000"/>
                                <a:gd name="connsiteX958" fmla="*/ 7043 w 10000"/>
                                <a:gd name="connsiteY958" fmla="*/ 1195 h 10000"/>
                                <a:gd name="connsiteX959" fmla="*/ 7043 w 10000"/>
                                <a:gd name="connsiteY959" fmla="*/ 1064 h 10000"/>
                                <a:gd name="connsiteX960" fmla="*/ 7043 w 10000"/>
                                <a:gd name="connsiteY960" fmla="*/ 1064 h 10000"/>
                                <a:gd name="connsiteX961" fmla="*/ 7001 w 10000"/>
                                <a:gd name="connsiteY961" fmla="*/ 1000 h 10000"/>
                                <a:gd name="connsiteX962" fmla="*/ 7043 w 10000"/>
                                <a:gd name="connsiteY962" fmla="*/ 936 h 10000"/>
                                <a:gd name="connsiteX963" fmla="*/ 7043 w 10000"/>
                                <a:gd name="connsiteY963" fmla="*/ 936 h 10000"/>
                                <a:gd name="connsiteX964" fmla="*/ 7043 w 10000"/>
                                <a:gd name="connsiteY964" fmla="*/ 917 h 10000"/>
                                <a:gd name="connsiteX965" fmla="*/ 7043 w 10000"/>
                                <a:gd name="connsiteY965" fmla="*/ 917 h 10000"/>
                                <a:gd name="connsiteX966" fmla="*/ 7077 w 10000"/>
                                <a:gd name="connsiteY966" fmla="*/ 876 h 10000"/>
                                <a:gd name="connsiteX967" fmla="*/ 7120 w 10000"/>
                                <a:gd name="connsiteY967" fmla="*/ 834 h 10000"/>
                                <a:gd name="connsiteX968" fmla="*/ 7230 w 10000"/>
                                <a:gd name="connsiteY968" fmla="*/ 748 h 10000"/>
                                <a:gd name="connsiteX969" fmla="*/ 7230 w 10000"/>
                                <a:gd name="connsiteY969" fmla="*/ 748 h 10000"/>
                                <a:gd name="connsiteX970" fmla="*/ 7307 w 10000"/>
                                <a:gd name="connsiteY970" fmla="*/ 718 h 10000"/>
                                <a:gd name="connsiteX971" fmla="*/ 7383 w 10000"/>
                                <a:gd name="connsiteY971" fmla="*/ 688 h 10000"/>
                                <a:gd name="connsiteX972" fmla="*/ 7570 w 10000"/>
                                <a:gd name="connsiteY972" fmla="*/ 628 h 10000"/>
                                <a:gd name="connsiteX973" fmla="*/ 7570 w 10000"/>
                                <a:gd name="connsiteY973" fmla="*/ 628 h 10000"/>
                                <a:gd name="connsiteX974" fmla="*/ 7715 w 10000"/>
                                <a:gd name="connsiteY974" fmla="*/ 583 h 10000"/>
                                <a:gd name="connsiteX975" fmla="*/ 7867 w 10000"/>
                                <a:gd name="connsiteY975" fmla="*/ 542 h 10000"/>
                                <a:gd name="connsiteX976" fmla="*/ 7867 w 10000"/>
                                <a:gd name="connsiteY976" fmla="*/ 542 h 10000"/>
                                <a:gd name="connsiteX977" fmla="*/ 8241 w 10000"/>
                                <a:gd name="connsiteY977" fmla="*/ 459 h 10000"/>
                                <a:gd name="connsiteX978" fmla="*/ 8241 w 10000"/>
                                <a:gd name="connsiteY978" fmla="*/ 459 h 10000"/>
                                <a:gd name="connsiteX979" fmla="*/ 8428 w 10000"/>
                                <a:gd name="connsiteY979" fmla="*/ 417 h 10000"/>
                                <a:gd name="connsiteX980" fmla="*/ 8539 w 10000"/>
                                <a:gd name="connsiteY980" fmla="*/ 398 h 10000"/>
                                <a:gd name="connsiteX981" fmla="*/ 8649 w 10000"/>
                                <a:gd name="connsiteY981" fmla="*/ 380 h 10000"/>
                                <a:gd name="connsiteX982" fmla="*/ 8649 w 10000"/>
                                <a:gd name="connsiteY982" fmla="*/ 380 h 10000"/>
                                <a:gd name="connsiteX983" fmla="*/ 8649 w 10000"/>
                                <a:gd name="connsiteY983" fmla="*/ 387 h 10000"/>
                                <a:gd name="connsiteX984" fmla="*/ 8726 w 10000"/>
                                <a:gd name="connsiteY984" fmla="*/ 395 h 10000"/>
                                <a:gd name="connsiteX985" fmla="*/ 8802 w 10000"/>
                                <a:gd name="connsiteY985" fmla="*/ 398 h 10000"/>
                                <a:gd name="connsiteX986" fmla="*/ 8912 w 10000"/>
                                <a:gd name="connsiteY986" fmla="*/ 398 h 10000"/>
                                <a:gd name="connsiteX987" fmla="*/ 8912 w 10000"/>
                                <a:gd name="connsiteY987" fmla="*/ 398 h 10000"/>
                                <a:gd name="connsiteX988" fmla="*/ 8955 w 10000"/>
                                <a:gd name="connsiteY988" fmla="*/ 391 h 10000"/>
                                <a:gd name="connsiteX989" fmla="*/ 8989 w 10000"/>
                                <a:gd name="connsiteY989" fmla="*/ 387 h 10000"/>
                                <a:gd name="connsiteX990" fmla="*/ 8989 w 10000"/>
                                <a:gd name="connsiteY990" fmla="*/ 387 h 10000"/>
                                <a:gd name="connsiteX991" fmla="*/ 9065 w 10000"/>
                                <a:gd name="connsiteY991" fmla="*/ 391 h 10000"/>
                                <a:gd name="connsiteX992" fmla="*/ 9176 w 10000"/>
                                <a:gd name="connsiteY992" fmla="*/ 395 h 10000"/>
                                <a:gd name="connsiteX993" fmla="*/ 9210 w 10000"/>
                                <a:gd name="connsiteY993" fmla="*/ 395 h 10000"/>
                                <a:gd name="connsiteX994" fmla="*/ 9286 w 10000"/>
                                <a:gd name="connsiteY994" fmla="*/ 391 h 10000"/>
                                <a:gd name="connsiteX995" fmla="*/ 9286 w 10000"/>
                                <a:gd name="connsiteY995" fmla="*/ 387 h 10000"/>
                                <a:gd name="connsiteX996" fmla="*/ 9286 w 10000"/>
                                <a:gd name="connsiteY996" fmla="*/ 380 h 10000"/>
                                <a:gd name="connsiteX997" fmla="*/ 9286 w 10000"/>
                                <a:gd name="connsiteY997" fmla="*/ 380 h 10000"/>
                                <a:gd name="connsiteX998" fmla="*/ 9363 w 10000"/>
                                <a:gd name="connsiteY998" fmla="*/ 380 h 10000"/>
                                <a:gd name="connsiteX999" fmla="*/ 9473 w 10000"/>
                                <a:gd name="connsiteY999" fmla="*/ 383 h 10000"/>
                                <a:gd name="connsiteX1000" fmla="*/ 9473 w 10000"/>
                                <a:gd name="connsiteY1000" fmla="*/ 383 h 10000"/>
                                <a:gd name="connsiteX1001" fmla="*/ 9516 w 10000"/>
                                <a:gd name="connsiteY1001" fmla="*/ 380 h 10000"/>
                                <a:gd name="connsiteX1002" fmla="*/ 9550 w 10000"/>
                                <a:gd name="connsiteY1002" fmla="*/ 372 h 10000"/>
                                <a:gd name="connsiteX1003" fmla="*/ 9516 w 10000"/>
                                <a:gd name="connsiteY1003" fmla="*/ 357 h 10000"/>
                                <a:gd name="connsiteX1004" fmla="*/ 9516 w 10000"/>
                                <a:gd name="connsiteY1004" fmla="*/ 357 h 10000"/>
                                <a:gd name="connsiteX1005" fmla="*/ 9660 w 10000"/>
                                <a:gd name="connsiteY1005" fmla="*/ 361 h 10000"/>
                                <a:gd name="connsiteX1006" fmla="*/ 9779 w 10000"/>
                                <a:gd name="connsiteY1006" fmla="*/ 357 h 10000"/>
                                <a:gd name="connsiteX1007" fmla="*/ 9779 w 10000"/>
                                <a:gd name="connsiteY1007" fmla="*/ 357 h 10000"/>
                                <a:gd name="connsiteX1008" fmla="*/ 9779 w 10000"/>
                                <a:gd name="connsiteY1008" fmla="*/ 350 h 10000"/>
                                <a:gd name="connsiteX1009" fmla="*/ 9737 w 10000"/>
                                <a:gd name="connsiteY1009" fmla="*/ 342 h 10000"/>
                                <a:gd name="connsiteX1010" fmla="*/ 9703 w 10000"/>
                                <a:gd name="connsiteY1010" fmla="*/ 331 h 10000"/>
                                <a:gd name="connsiteX1011" fmla="*/ 9703 w 10000"/>
                                <a:gd name="connsiteY1011" fmla="*/ 331 h 10000"/>
                                <a:gd name="connsiteX1012" fmla="*/ 9813 w 10000"/>
                                <a:gd name="connsiteY1012" fmla="*/ 327 h 10000"/>
                                <a:gd name="connsiteX1013" fmla="*/ 9890 w 10000"/>
                                <a:gd name="connsiteY1013" fmla="*/ 327 h 10000"/>
                                <a:gd name="connsiteX1014" fmla="*/ 9924 w 10000"/>
                                <a:gd name="connsiteY1014" fmla="*/ 323 h 10000"/>
                                <a:gd name="connsiteX1015" fmla="*/ 9924 w 10000"/>
                                <a:gd name="connsiteY1015" fmla="*/ 323 h 10000"/>
                                <a:gd name="connsiteX1016" fmla="*/ 9966 w 10000"/>
                                <a:gd name="connsiteY1016" fmla="*/ 316 h 10000"/>
                                <a:gd name="connsiteX1017" fmla="*/ 9924 w 10000"/>
                                <a:gd name="connsiteY1017" fmla="*/ 308 h 10000"/>
                                <a:gd name="connsiteX1018" fmla="*/ 9813 w 10000"/>
                                <a:gd name="connsiteY1018" fmla="*/ 293 h 10000"/>
                                <a:gd name="connsiteX1019" fmla="*/ 9813 w 10000"/>
                                <a:gd name="connsiteY1019" fmla="*/ 293 h 10000"/>
                                <a:gd name="connsiteX1020" fmla="*/ 9966 w 10000"/>
                                <a:gd name="connsiteY1020" fmla="*/ 286 h 10000"/>
                                <a:gd name="connsiteX1021" fmla="*/ 10000 w 10000"/>
                                <a:gd name="connsiteY1021" fmla="*/ 278 h 10000"/>
                                <a:gd name="connsiteX1022" fmla="*/ 10000 w 10000"/>
                                <a:gd name="connsiteY1022" fmla="*/ 270 h 10000"/>
                                <a:gd name="connsiteX1023" fmla="*/ 10000 w 10000"/>
                                <a:gd name="connsiteY102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603 w 10000"/>
                                <a:gd name="connsiteY837" fmla="*/ 473 h 10000"/>
                                <a:gd name="connsiteX838" fmla="*/ 603 w 10000"/>
                                <a:gd name="connsiteY838" fmla="*/ 473 h 10000"/>
                                <a:gd name="connsiteX839" fmla="*/ 561 w 10000"/>
                                <a:gd name="connsiteY839" fmla="*/ 470 h 10000"/>
                                <a:gd name="connsiteX840" fmla="*/ 493 w 10000"/>
                                <a:gd name="connsiteY840" fmla="*/ 470 h 10000"/>
                                <a:gd name="connsiteX841" fmla="*/ 416 w 10000"/>
                                <a:gd name="connsiteY841" fmla="*/ 470 h 10000"/>
                                <a:gd name="connsiteX842" fmla="*/ 374 w 10000"/>
                                <a:gd name="connsiteY842" fmla="*/ 478 h 10000"/>
                                <a:gd name="connsiteX843" fmla="*/ 374 w 10000"/>
                                <a:gd name="connsiteY843" fmla="*/ 478 h 10000"/>
                                <a:gd name="connsiteX844" fmla="*/ 340 w 10000"/>
                                <a:gd name="connsiteY844" fmla="*/ 473 h 10000"/>
                                <a:gd name="connsiteX845" fmla="*/ 306 w 10000"/>
                                <a:gd name="connsiteY845" fmla="*/ 478 h 10000"/>
                                <a:gd name="connsiteX846" fmla="*/ 229 w 10000"/>
                                <a:gd name="connsiteY846" fmla="*/ 481 h 10000"/>
                                <a:gd name="connsiteX847" fmla="*/ 229 w 10000"/>
                                <a:gd name="connsiteY847" fmla="*/ 481 h 10000"/>
                                <a:gd name="connsiteX848" fmla="*/ 229 w 10000"/>
                                <a:gd name="connsiteY848" fmla="*/ 489 h 10000"/>
                                <a:gd name="connsiteX849" fmla="*/ 229 w 10000"/>
                                <a:gd name="connsiteY849" fmla="*/ 489 h 10000"/>
                                <a:gd name="connsiteX850" fmla="*/ 187 w 10000"/>
                                <a:gd name="connsiteY850" fmla="*/ 492 h 10000"/>
                                <a:gd name="connsiteX851" fmla="*/ 153 w 10000"/>
                                <a:gd name="connsiteY851" fmla="*/ 492 h 10000"/>
                                <a:gd name="connsiteX852" fmla="*/ 76 w 10000"/>
                                <a:gd name="connsiteY852" fmla="*/ 497 h 10000"/>
                                <a:gd name="connsiteX853" fmla="*/ 76 w 10000"/>
                                <a:gd name="connsiteY853" fmla="*/ 497 h 10000"/>
                                <a:gd name="connsiteX854" fmla="*/ 76 w 10000"/>
                                <a:gd name="connsiteY854" fmla="*/ 500 h 10000"/>
                                <a:gd name="connsiteX855" fmla="*/ 119 w 10000"/>
                                <a:gd name="connsiteY855" fmla="*/ 504 h 10000"/>
                                <a:gd name="connsiteX856" fmla="*/ 119 w 10000"/>
                                <a:gd name="connsiteY856" fmla="*/ 504 h 10000"/>
                                <a:gd name="connsiteX857" fmla="*/ 42 w 10000"/>
                                <a:gd name="connsiteY857" fmla="*/ 508 h 10000"/>
                                <a:gd name="connsiteX858" fmla="*/ 0 w 10000"/>
                                <a:gd name="connsiteY858" fmla="*/ 511 h 10000"/>
                                <a:gd name="connsiteX859" fmla="*/ 0 w 10000"/>
                                <a:gd name="connsiteY859" fmla="*/ 515 h 10000"/>
                                <a:gd name="connsiteX860" fmla="*/ 42 w 10000"/>
                                <a:gd name="connsiteY860" fmla="*/ 519 h 10000"/>
                                <a:gd name="connsiteX861" fmla="*/ 42 w 10000"/>
                                <a:gd name="connsiteY861" fmla="*/ 519 h 10000"/>
                                <a:gd name="connsiteX862" fmla="*/ 0 w 10000"/>
                                <a:gd name="connsiteY862" fmla="*/ 526 h 10000"/>
                                <a:gd name="connsiteX863" fmla="*/ 0 w 10000"/>
                                <a:gd name="connsiteY863" fmla="*/ 530 h 10000"/>
                                <a:gd name="connsiteX864" fmla="*/ 0 w 10000"/>
                                <a:gd name="connsiteY864" fmla="*/ 537 h 10000"/>
                                <a:gd name="connsiteX865" fmla="*/ 42 w 10000"/>
                                <a:gd name="connsiteY865" fmla="*/ 542 h 10000"/>
                                <a:gd name="connsiteX866" fmla="*/ 42 w 10000"/>
                                <a:gd name="connsiteY866" fmla="*/ 542 h 10000"/>
                                <a:gd name="connsiteX867" fmla="*/ 0 w 10000"/>
                                <a:gd name="connsiteY867" fmla="*/ 542 h 10000"/>
                                <a:gd name="connsiteX868" fmla="*/ 0 w 10000"/>
                                <a:gd name="connsiteY868" fmla="*/ 549 h 10000"/>
                                <a:gd name="connsiteX869" fmla="*/ 0 w 10000"/>
                                <a:gd name="connsiteY869" fmla="*/ 549 h 10000"/>
                                <a:gd name="connsiteX870" fmla="*/ 0 w 10000"/>
                                <a:gd name="connsiteY870" fmla="*/ 556 h 10000"/>
                                <a:gd name="connsiteX871" fmla="*/ 76 w 10000"/>
                                <a:gd name="connsiteY871" fmla="*/ 567 h 10000"/>
                                <a:gd name="connsiteX872" fmla="*/ 76 w 10000"/>
                                <a:gd name="connsiteY872" fmla="*/ 567 h 10000"/>
                                <a:gd name="connsiteX873" fmla="*/ 119 w 10000"/>
                                <a:gd name="connsiteY873" fmla="*/ 575 h 10000"/>
                                <a:gd name="connsiteX874" fmla="*/ 153 w 10000"/>
                                <a:gd name="connsiteY874" fmla="*/ 575 h 10000"/>
                                <a:gd name="connsiteX875" fmla="*/ 153 w 10000"/>
                                <a:gd name="connsiteY875" fmla="*/ 575 h 10000"/>
                                <a:gd name="connsiteX876" fmla="*/ 187 w 10000"/>
                                <a:gd name="connsiteY876" fmla="*/ 586 h 10000"/>
                                <a:gd name="connsiteX877" fmla="*/ 306 w 10000"/>
                                <a:gd name="connsiteY877" fmla="*/ 590 h 10000"/>
                                <a:gd name="connsiteX878" fmla="*/ 306 w 10000"/>
                                <a:gd name="connsiteY878" fmla="*/ 590 h 10000"/>
                                <a:gd name="connsiteX879" fmla="*/ 306 w 10000"/>
                                <a:gd name="connsiteY879" fmla="*/ 594 h 10000"/>
                                <a:gd name="connsiteX880" fmla="*/ 306 w 10000"/>
                                <a:gd name="connsiteY880" fmla="*/ 594 h 10000"/>
                                <a:gd name="connsiteX881" fmla="*/ 340 w 10000"/>
                                <a:gd name="connsiteY881" fmla="*/ 605 h 10000"/>
                                <a:gd name="connsiteX882" fmla="*/ 416 w 10000"/>
                                <a:gd name="connsiteY882" fmla="*/ 609 h 10000"/>
                                <a:gd name="connsiteX883" fmla="*/ 493 w 10000"/>
                                <a:gd name="connsiteY883" fmla="*/ 613 h 10000"/>
                                <a:gd name="connsiteX884" fmla="*/ 493 w 10000"/>
                                <a:gd name="connsiteY884" fmla="*/ 613 h 10000"/>
                                <a:gd name="connsiteX885" fmla="*/ 561 w 10000"/>
                                <a:gd name="connsiteY885" fmla="*/ 613 h 10000"/>
                                <a:gd name="connsiteX886" fmla="*/ 637 w 10000"/>
                                <a:gd name="connsiteY886" fmla="*/ 609 h 10000"/>
                                <a:gd name="connsiteX887" fmla="*/ 637 w 10000"/>
                                <a:gd name="connsiteY887" fmla="*/ 609 h 10000"/>
                                <a:gd name="connsiteX888" fmla="*/ 756 w 10000"/>
                                <a:gd name="connsiteY888" fmla="*/ 613 h 10000"/>
                                <a:gd name="connsiteX889" fmla="*/ 824 w 10000"/>
                                <a:gd name="connsiteY889" fmla="*/ 613 h 10000"/>
                                <a:gd name="connsiteX890" fmla="*/ 867 w 10000"/>
                                <a:gd name="connsiteY890" fmla="*/ 609 h 10000"/>
                                <a:gd name="connsiteX891" fmla="*/ 867 w 10000"/>
                                <a:gd name="connsiteY891" fmla="*/ 609 h 10000"/>
                                <a:gd name="connsiteX892" fmla="*/ 943 w 10000"/>
                                <a:gd name="connsiteY892" fmla="*/ 613 h 10000"/>
                                <a:gd name="connsiteX893" fmla="*/ 977 w 10000"/>
                                <a:gd name="connsiteY893" fmla="*/ 613 h 10000"/>
                                <a:gd name="connsiteX894" fmla="*/ 1011 w 10000"/>
                                <a:gd name="connsiteY894" fmla="*/ 613 h 10000"/>
                                <a:gd name="connsiteX895" fmla="*/ 1011 w 10000"/>
                                <a:gd name="connsiteY895" fmla="*/ 613 h 10000"/>
                                <a:gd name="connsiteX896" fmla="*/ 1054 w 10000"/>
                                <a:gd name="connsiteY896" fmla="*/ 601 h 10000"/>
                                <a:gd name="connsiteX897" fmla="*/ 1054 w 10000"/>
                                <a:gd name="connsiteY897" fmla="*/ 601 h 10000"/>
                                <a:gd name="connsiteX898" fmla="*/ 1088 w 10000"/>
                                <a:gd name="connsiteY898" fmla="*/ 605 h 10000"/>
                                <a:gd name="connsiteX899" fmla="*/ 1130 w 10000"/>
                                <a:gd name="connsiteY899" fmla="*/ 609 h 10000"/>
                                <a:gd name="connsiteX900" fmla="*/ 1198 w 10000"/>
                                <a:gd name="connsiteY900" fmla="*/ 609 h 10000"/>
                                <a:gd name="connsiteX901" fmla="*/ 1240 w 10000"/>
                                <a:gd name="connsiteY901" fmla="*/ 601 h 10000"/>
                                <a:gd name="connsiteX902" fmla="*/ 1240 w 10000"/>
                                <a:gd name="connsiteY902" fmla="*/ 601 h 10000"/>
                                <a:gd name="connsiteX903" fmla="*/ 1274 w 10000"/>
                                <a:gd name="connsiteY903" fmla="*/ 601 h 10000"/>
                                <a:gd name="connsiteX904" fmla="*/ 1317 w 10000"/>
                                <a:gd name="connsiteY904" fmla="*/ 601 h 10000"/>
                                <a:gd name="connsiteX905" fmla="*/ 1351 w 10000"/>
                                <a:gd name="connsiteY905" fmla="*/ 598 h 10000"/>
                                <a:gd name="connsiteX906" fmla="*/ 1351 w 10000"/>
                                <a:gd name="connsiteY906" fmla="*/ 590 h 10000"/>
                                <a:gd name="connsiteX907" fmla="*/ 1351 w 10000"/>
                                <a:gd name="connsiteY907" fmla="*/ 590 h 10000"/>
                                <a:gd name="connsiteX908" fmla="*/ 1427 w 10000"/>
                                <a:gd name="connsiteY908" fmla="*/ 590 h 10000"/>
                                <a:gd name="connsiteX909" fmla="*/ 1427 w 10000"/>
                                <a:gd name="connsiteY909" fmla="*/ 590 h 10000"/>
                                <a:gd name="connsiteX910" fmla="*/ 1461 w 10000"/>
                                <a:gd name="connsiteY910" fmla="*/ 583 h 10000"/>
                                <a:gd name="connsiteX911" fmla="*/ 1461 w 10000"/>
                                <a:gd name="connsiteY911" fmla="*/ 575 h 10000"/>
                                <a:gd name="connsiteX912" fmla="*/ 1461 w 10000"/>
                                <a:gd name="connsiteY912" fmla="*/ 575 h 10000"/>
                                <a:gd name="connsiteX913" fmla="*/ 1504 w 10000"/>
                                <a:gd name="connsiteY913" fmla="*/ 572 h 10000"/>
                                <a:gd name="connsiteX914" fmla="*/ 1504 w 10000"/>
                                <a:gd name="connsiteY914" fmla="*/ 564 h 10000"/>
                                <a:gd name="connsiteX915" fmla="*/ 1538 w 10000"/>
                                <a:gd name="connsiteY915" fmla="*/ 553 h 10000"/>
                                <a:gd name="connsiteX916" fmla="*/ 1538 w 10000"/>
                                <a:gd name="connsiteY916" fmla="*/ 553 h 10000"/>
                                <a:gd name="connsiteX917" fmla="*/ 2099 w 10000"/>
                                <a:gd name="connsiteY917" fmla="*/ 553 h 10000"/>
                                <a:gd name="connsiteX918" fmla="*/ 2625 w 10000"/>
                                <a:gd name="connsiteY918" fmla="*/ 556 h 10000"/>
                                <a:gd name="connsiteX919" fmla="*/ 3152 w 10000"/>
                                <a:gd name="connsiteY919" fmla="*/ 567 h 10000"/>
                                <a:gd name="connsiteX920" fmla="*/ 3636 w 10000"/>
                                <a:gd name="connsiteY920" fmla="*/ 579 h 10000"/>
                                <a:gd name="connsiteX921" fmla="*/ 3636 w 10000"/>
                                <a:gd name="connsiteY921" fmla="*/ 579 h 10000"/>
                                <a:gd name="connsiteX922" fmla="*/ 3934 w 10000"/>
                                <a:gd name="connsiteY922" fmla="*/ 586 h 10000"/>
                                <a:gd name="connsiteX923" fmla="*/ 3934 w 10000"/>
                                <a:gd name="connsiteY923" fmla="*/ 586 h 10000"/>
                                <a:gd name="connsiteX924" fmla="*/ 4197 w 10000"/>
                                <a:gd name="connsiteY924" fmla="*/ 601 h 10000"/>
                                <a:gd name="connsiteX925" fmla="*/ 4460 w 10000"/>
                                <a:gd name="connsiteY925" fmla="*/ 620 h 10000"/>
                                <a:gd name="connsiteX926" fmla="*/ 4460 w 10000"/>
                                <a:gd name="connsiteY926" fmla="*/ 620 h 10000"/>
                                <a:gd name="connsiteX927" fmla="*/ 4647 w 10000"/>
                                <a:gd name="connsiteY927" fmla="*/ 639 h 10000"/>
                                <a:gd name="connsiteX928" fmla="*/ 4911 w 10000"/>
                                <a:gd name="connsiteY928" fmla="*/ 665 h 10000"/>
                                <a:gd name="connsiteX929" fmla="*/ 4911 w 10000"/>
                                <a:gd name="connsiteY929" fmla="*/ 665 h 10000"/>
                                <a:gd name="connsiteX930" fmla="*/ 5174 w 10000"/>
                                <a:gd name="connsiteY930" fmla="*/ 695 h 10000"/>
                                <a:gd name="connsiteX931" fmla="*/ 5395 w 10000"/>
                                <a:gd name="connsiteY931" fmla="*/ 726 h 10000"/>
                                <a:gd name="connsiteX932" fmla="*/ 5692 w 10000"/>
                                <a:gd name="connsiteY932" fmla="*/ 786 h 10000"/>
                                <a:gd name="connsiteX933" fmla="*/ 5692 w 10000"/>
                                <a:gd name="connsiteY933" fmla="*/ 786 h 10000"/>
                                <a:gd name="connsiteX934" fmla="*/ 5803 w 10000"/>
                                <a:gd name="connsiteY934" fmla="*/ 820 h 10000"/>
                                <a:gd name="connsiteX935" fmla="*/ 5922 w 10000"/>
                                <a:gd name="connsiteY935" fmla="*/ 857 h 10000"/>
                                <a:gd name="connsiteX936" fmla="*/ 6143 w 10000"/>
                                <a:gd name="connsiteY936" fmla="*/ 932 h 10000"/>
                                <a:gd name="connsiteX937" fmla="*/ 6143 w 10000"/>
                                <a:gd name="connsiteY937" fmla="*/ 932 h 10000"/>
                                <a:gd name="connsiteX938" fmla="*/ 6296 w 10000"/>
                                <a:gd name="connsiteY938" fmla="*/ 1000 h 10000"/>
                                <a:gd name="connsiteX939" fmla="*/ 6372 w 10000"/>
                                <a:gd name="connsiteY939" fmla="*/ 1060 h 10000"/>
                                <a:gd name="connsiteX940" fmla="*/ 6483 w 10000"/>
                                <a:gd name="connsiteY940" fmla="*/ 1173 h 10000"/>
                                <a:gd name="connsiteX941" fmla="*/ 6483 w 10000"/>
                                <a:gd name="connsiteY941" fmla="*/ 1173 h 10000"/>
                                <a:gd name="connsiteX942" fmla="*/ 6517 w 10000"/>
                                <a:gd name="connsiteY942" fmla="*/ 1270 h 10000"/>
                                <a:gd name="connsiteX943" fmla="*/ 6517 w 10000"/>
                                <a:gd name="connsiteY943" fmla="*/ 1346 h 10000"/>
                                <a:gd name="connsiteX944" fmla="*/ 6517 w 10000"/>
                                <a:gd name="connsiteY944" fmla="*/ 1346 h 10000"/>
                                <a:gd name="connsiteX945" fmla="*/ 6440 w 10000"/>
                                <a:gd name="connsiteY945" fmla="*/ 5677 h 10000"/>
                                <a:gd name="connsiteX946" fmla="*/ 6406 w 10000"/>
                                <a:gd name="connsiteY946" fmla="*/ 9997 h 10000"/>
                                <a:gd name="connsiteX947" fmla="*/ 6406 w 10000"/>
                                <a:gd name="connsiteY947" fmla="*/ 9997 h 10000"/>
                                <a:gd name="connsiteX948" fmla="*/ 6406 w 10000"/>
                                <a:gd name="connsiteY948" fmla="*/ 10000 h 10000"/>
                                <a:gd name="connsiteX949" fmla="*/ 6933 w 10000"/>
                                <a:gd name="connsiteY949" fmla="*/ 10000 h 10000"/>
                                <a:gd name="connsiteX950" fmla="*/ 6933 w 10000"/>
                                <a:gd name="connsiteY950" fmla="*/ 10000 h 10000"/>
                                <a:gd name="connsiteX951" fmla="*/ 6933 w 10000"/>
                                <a:gd name="connsiteY951" fmla="*/ 9997 h 10000"/>
                                <a:gd name="connsiteX952" fmla="*/ 6933 w 10000"/>
                                <a:gd name="connsiteY952" fmla="*/ 9997 h 10000"/>
                                <a:gd name="connsiteX953" fmla="*/ 6933 w 10000"/>
                                <a:gd name="connsiteY953" fmla="*/ 8632 h 10000"/>
                                <a:gd name="connsiteX954" fmla="*/ 6967 w 10000"/>
                                <a:gd name="connsiteY954" fmla="*/ 5662 h 10000"/>
                                <a:gd name="connsiteX955" fmla="*/ 7001 w 10000"/>
                                <a:gd name="connsiteY955" fmla="*/ 1331 h 10000"/>
                                <a:gd name="connsiteX956" fmla="*/ 7001 w 10000"/>
                                <a:gd name="connsiteY956" fmla="*/ 1331 h 10000"/>
                                <a:gd name="connsiteX957" fmla="*/ 7043 w 10000"/>
                                <a:gd name="connsiteY957" fmla="*/ 1195 h 10000"/>
                                <a:gd name="connsiteX958" fmla="*/ 7043 w 10000"/>
                                <a:gd name="connsiteY958" fmla="*/ 1064 h 10000"/>
                                <a:gd name="connsiteX959" fmla="*/ 7043 w 10000"/>
                                <a:gd name="connsiteY959" fmla="*/ 1064 h 10000"/>
                                <a:gd name="connsiteX960" fmla="*/ 7001 w 10000"/>
                                <a:gd name="connsiteY960" fmla="*/ 1000 h 10000"/>
                                <a:gd name="connsiteX961" fmla="*/ 7043 w 10000"/>
                                <a:gd name="connsiteY961" fmla="*/ 936 h 10000"/>
                                <a:gd name="connsiteX962" fmla="*/ 7043 w 10000"/>
                                <a:gd name="connsiteY962" fmla="*/ 936 h 10000"/>
                                <a:gd name="connsiteX963" fmla="*/ 7043 w 10000"/>
                                <a:gd name="connsiteY963" fmla="*/ 917 h 10000"/>
                                <a:gd name="connsiteX964" fmla="*/ 7043 w 10000"/>
                                <a:gd name="connsiteY964" fmla="*/ 917 h 10000"/>
                                <a:gd name="connsiteX965" fmla="*/ 7077 w 10000"/>
                                <a:gd name="connsiteY965" fmla="*/ 876 h 10000"/>
                                <a:gd name="connsiteX966" fmla="*/ 7120 w 10000"/>
                                <a:gd name="connsiteY966" fmla="*/ 834 h 10000"/>
                                <a:gd name="connsiteX967" fmla="*/ 7230 w 10000"/>
                                <a:gd name="connsiteY967" fmla="*/ 748 h 10000"/>
                                <a:gd name="connsiteX968" fmla="*/ 7230 w 10000"/>
                                <a:gd name="connsiteY968" fmla="*/ 748 h 10000"/>
                                <a:gd name="connsiteX969" fmla="*/ 7307 w 10000"/>
                                <a:gd name="connsiteY969" fmla="*/ 718 h 10000"/>
                                <a:gd name="connsiteX970" fmla="*/ 7383 w 10000"/>
                                <a:gd name="connsiteY970" fmla="*/ 688 h 10000"/>
                                <a:gd name="connsiteX971" fmla="*/ 7570 w 10000"/>
                                <a:gd name="connsiteY971" fmla="*/ 628 h 10000"/>
                                <a:gd name="connsiteX972" fmla="*/ 7570 w 10000"/>
                                <a:gd name="connsiteY972" fmla="*/ 628 h 10000"/>
                                <a:gd name="connsiteX973" fmla="*/ 7715 w 10000"/>
                                <a:gd name="connsiteY973" fmla="*/ 583 h 10000"/>
                                <a:gd name="connsiteX974" fmla="*/ 7867 w 10000"/>
                                <a:gd name="connsiteY974" fmla="*/ 542 h 10000"/>
                                <a:gd name="connsiteX975" fmla="*/ 7867 w 10000"/>
                                <a:gd name="connsiteY975" fmla="*/ 542 h 10000"/>
                                <a:gd name="connsiteX976" fmla="*/ 8241 w 10000"/>
                                <a:gd name="connsiteY976" fmla="*/ 459 h 10000"/>
                                <a:gd name="connsiteX977" fmla="*/ 8241 w 10000"/>
                                <a:gd name="connsiteY977" fmla="*/ 459 h 10000"/>
                                <a:gd name="connsiteX978" fmla="*/ 8428 w 10000"/>
                                <a:gd name="connsiteY978" fmla="*/ 417 h 10000"/>
                                <a:gd name="connsiteX979" fmla="*/ 8539 w 10000"/>
                                <a:gd name="connsiteY979" fmla="*/ 398 h 10000"/>
                                <a:gd name="connsiteX980" fmla="*/ 8649 w 10000"/>
                                <a:gd name="connsiteY980" fmla="*/ 380 h 10000"/>
                                <a:gd name="connsiteX981" fmla="*/ 8649 w 10000"/>
                                <a:gd name="connsiteY981" fmla="*/ 380 h 10000"/>
                                <a:gd name="connsiteX982" fmla="*/ 8649 w 10000"/>
                                <a:gd name="connsiteY982" fmla="*/ 387 h 10000"/>
                                <a:gd name="connsiteX983" fmla="*/ 8726 w 10000"/>
                                <a:gd name="connsiteY983" fmla="*/ 395 h 10000"/>
                                <a:gd name="connsiteX984" fmla="*/ 8802 w 10000"/>
                                <a:gd name="connsiteY984" fmla="*/ 398 h 10000"/>
                                <a:gd name="connsiteX985" fmla="*/ 8912 w 10000"/>
                                <a:gd name="connsiteY985" fmla="*/ 398 h 10000"/>
                                <a:gd name="connsiteX986" fmla="*/ 8912 w 10000"/>
                                <a:gd name="connsiteY986" fmla="*/ 398 h 10000"/>
                                <a:gd name="connsiteX987" fmla="*/ 8955 w 10000"/>
                                <a:gd name="connsiteY987" fmla="*/ 391 h 10000"/>
                                <a:gd name="connsiteX988" fmla="*/ 8989 w 10000"/>
                                <a:gd name="connsiteY988" fmla="*/ 387 h 10000"/>
                                <a:gd name="connsiteX989" fmla="*/ 8989 w 10000"/>
                                <a:gd name="connsiteY989" fmla="*/ 387 h 10000"/>
                                <a:gd name="connsiteX990" fmla="*/ 9065 w 10000"/>
                                <a:gd name="connsiteY990" fmla="*/ 391 h 10000"/>
                                <a:gd name="connsiteX991" fmla="*/ 9176 w 10000"/>
                                <a:gd name="connsiteY991" fmla="*/ 395 h 10000"/>
                                <a:gd name="connsiteX992" fmla="*/ 9210 w 10000"/>
                                <a:gd name="connsiteY992" fmla="*/ 395 h 10000"/>
                                <a:gd name="connsiteX993" fmla="*/ 9286 w 10000"/>
                                <a:gd name="connsiteY993" fmla="*/ 391 h 10000"/>
                                <a:gd name="connsiteX994" fmla="*/ 9286 w 10000"/>
                                <a:gd name="connsiteY994" fmla="*/ 387 h 10000"/>
                                <a:gd name="connsiteX995" fmla="*/ 9286 w 10000"/>
                                <a:gd name="connsiteY995" fmla="*/ 380 h 10000"/>
                                <a:gd name="connsiteX996" fmla="*/ 9286 w 10000"/>
                                <a:gd name="connsiteY996" fmla="*/ 380 h 10000"/>
                                <a:gd name="connsiteX997" fmla="*/ 9363 w 10000"/>
                                <a:gd name="connsiteY997" fmla="*/ 380 h 10000"/>
                                <a:gd name="connsiteX998" fmla="*/ 9473 w 10000"/>
                                <a:gd name="connsiteY998" fmla="*/ 383 h 10000"/>
                                <a:gd name="connsiteX999" fmla="*/ 9473 w 10000"/>
                                <a:gd name="connsiteY999" fmla="*/ 383 h 10000"/>
                                <a:gd name="connsiteX1000" fmla="*/ 9516 w 10000"/>
                                <a:gd name="connsiteY1000" fmla="*/ 380 h 10000"/>
                                <a:gd name="connsiteX1001" fmla="*/ 9550 w 10000"/>
                                <a:gd name="connsiteY1001" fmla="*/ 372 h 10000"/>
                                <a:gd name="connsiteX1002" fmla="*/ 9516 w 10000"/>
                                <a:gd name="connsiteY1002" fmla="*/ 357 h 10000"/>
                                <a:gd name="connsiteX1003" fmla="*/ 9516 w 10000"/>
                                <a:gd name="connsiteY1003" fmla="*/ 357 h 10000"/>
                                <a:gd name="connsiteX1004" fmla="*/ 9660 w 10000"/>
                                <a:gd name="connsiteY1004" fmla="*/ 361 h 10000"/>
                                <a:gd name="connsiteX1005" fmla="*/ 9779 w 10000"/>
                                <a:gd name="connsiteY1005" fmla="*/ 357 h 10000"/>
                                <a:gd name="connsiteX1006" fmla="*/ 9779 w 10000"/>
                                <a:gd name="connsiteY1006" fmla="*/ 357 h 10000"/>
                                <a:gd name="connsiteX1007" fmla="*/ 9779 w 10000"/>
                                <a:gd name="connsiteY1007" fmla="*/ 350 h 10000"/>
                                <a:gd name="connsiteX1008" fmla="*/ 9737 w 10000"/>
                                <a:gd name="connsiteY1008" fmla="*/ 342 h 10000"/>
                                <a:gd name="connsiteX1009" fmla="*/ 9703 w 10000"/>
                                <a:gd name="connsiteY1009" fmla="*/ 331 h 10000"/>
                                <a:gd name="connsiteX1010" fmla="*/ 9703 w 10000"/>
                                <a:gd name="connsiteY1010" fmla="*/ 331 h 10000"/>
                                <a:gd name="connsiteX1011" fmla="*/ 9813 w 10000"/>
                                <a:gd name="connsiteY1011" fmla="*/ 327 h 10000"/>
                                <a:gd name="connsiteX1012" fmla="*/ 9890 w 10000"/>
                                <a:gd name="connsiteY1012" fmla="*/ 327 h 10000"/>
                                <a:gd name="connsiteX1013" fmla="*/ 9924 w 10000"/>
                                <a:gd name="connsiteY1013" fmla="*/ 323 h 10000"/>
                                <a:gd name="connsiteX1014" fmla="*/ 9924 w 10000"/>
                                <a:gd name="connsiteY1014" fmla="*/ 323 h 10000"/>
                                <a:gd name="connsiteX1015" fmla="*/ 9966 w 10000"/>
                                <a:gd name="connsiteY1015" fmla="*/ 316 h 10000"/>
                                <a:gd name="connsiteX1016" fmla="*/ 9924 w 10000"/>
                                <a:gd name="connsiteY1016" fmla="*/ 308 h 10000"/>
                                <a:gd name="connsiteX1017" fmla="*/ 9813 w 10000"/>
                                <a:gd name="connsiteY1017" fmla="*/ 293 h 10000"/>
                                <a:gd name="connsiteX1018" fmla="*/ 9813 w 10000"/>
                                <a:gd name="connsiteY1018" fmla="*/ 293 h 10000"/>
                                <a:gd name="connsiteX1019" fmla="*/ 9966 w 10000"/>
                                <a:gd name="connsiteY1019" fmla="*/ 286 h 10000"/>
                                <a:gd name="connsiteX1020" fmla="*/ 10000 w 10000"/>
                                <a:gd name="connsiteY1020" fmla="*/ 278 h 10000"/>
                                <a:gd name="connsiteX1021" fmla="*/ 10000 w 10000"/>
                                <a:gd name="connsiteY1021" fmla="*/ 270 h 10000"/>
                                <a:gd name="connsiteX1022" fmla="*/ 10000 w 10000"/>
                                <a:gd name="connsiteY102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603 w 10000"/>
                                <a:gd name="connsiteY837" fmla="*/ 473 h 10000"/>
                                <a:gd name="connsiteX838" fmla="*/ 561 w 10000"/>
                                <a:gd name="connsiteY838" fmla="*/ 470 h 10000"/>
                                <a:gd name="connsiteX839" fmla="*/ 493 w 10000"/>
                                <a:gd name="connsiteY839" fmla="*/ 470 h 10000"/>
                                <a:gd name="connsiteX840" fmla="*/ 416 w 10000"/>
                                <a:gd name="connsiteY840" fmla="*/ 470 h 10000"/>
                                <a:gd name="connsiteX841" fmla="*/ 374 w 10000"/>
                                <a:gd name="connsiteY841" fmla="*/ 478 h 10000"/>
                                <a:gd name="connsiteX842" fmla="*/ 374 w 10000"/>
                                <a:gd name="connsiteY842" fmla="*/ 478 h 10000"/>
                                <a:gd name="connsiteX843" fmla="*/ 340 w 10000"/>
                                <a:gd name="connsiteY843" fmla="*/ 473 h 10000"/>
                                <a:gd name="connsiteX844" fmla="*/ 306 w 10000"/>
                                <a:gd name="connsiteY844" fmla="*/ 478 h 10000"/>
                                <a:gd name="connsiteX845" fmla="*/ 229 w 10000"/>
                                <a:gd name="connsiteY845" fmla="*/ 481 h 10000"/>
                                <a:gd name="connsiteX846" fmla="*/ 229 w 10000"/>
                                <a:gd name="connsiteY846" fmla="*/ 481 h 10000"/>
                                <a:gd name="connsiteX847" fmla="*/ 229 w 10000"/>
                                <a:gd name="connsiteY847" fmla="*/ 489 h 10000"/>
                                <a:gd name="connsiteX848" fmla="*/ 229 w 10000"/>
                                <a:gd name="connsiteY848" fmla="*/ 489 h 10000"/>
                                <a:gd name="connsiteX849" fmla="*/ 187 w 10000"/>
                                <a:gd name="connsiteY849" fmla="*/ 492 h 10000"/>
                                <a:gd name="connsiteX850" fmla="*/ 153 w 10000"/>
                                <a:gd name="connsiteY850" fmla="*/ 492 h 10000"/>
                                <a:gd name="connsiteX851" fmla="*/ 76 w 10000"/>
                                <a:gd name="connsiteY851" fmla="*/ 497 h 10000"/>
                                <a:gd name="connsiteX852" fmla="*/ 76 w 10000"/>
                                <a:gd name="connsiteY852" fmla="*/ 497 h 10000"/>
                                <a:gd name="connsiteX853" fmla="*/ 76 w 10000"/>
                                <a:gd name="connsiteY853" fmla="*/ 500 h 10000"/>
                                <a:gd name="connsiteX854" fmla="*/ 119 w 10000"/>
                                <a:gd name="connsiteY854" fmla="*/ 504 h 10000"/>
                                <a:gd name="connsiteX855" fmla="*/ 119 w 10000"/>
                                <a:gd name="connsiteY855" fmla="*/ 504 h 10000"/>
                                <a:gd name="connsiteX856" fmla="*/ 42 w 10000"/>
                                <a:gd name="connsiteY856" fmla="*/ 508 h 10000"/>
                                <a:gd name="connsiteX857" fmla="*/ 0 w 10000"/>
                                <a:gd name="connsiteY857" fmla="*/ 511 h 10000"/>
                                <a:gd name="connsiteX858" fmla="*/ 0 w 10000"/>
                                <a:gd name="connsiteY858" fmla="*/ 515 h 10000"/>
                                <a:gd name="connsiteX859" fmla="*/ 42 w 10000"/>
                                <a:gd name="connsiteY859" fmla="*/ 519 h 10000"/>
                                <a:gd name="connsiteX860" fmla="*/ 42 w 10000"/>
                                <a:gd name="connsiteY860" fmla="*/ 519 h 10000"/>
                                <a:gd name="connsiteX861" fmla="*/ 0 w 10000"/>
                                <a:gd name="connsiteY861" fmla="*/ 526 h 10000"/>
                                <a:gd name="connsiteX862" fmla="*/ 0 w 10000"/>
                                <a:gd name="connsiteY862" fmla="*/ 530 h 10000"/>
                                <a:gd name="connsiteX863" fmla="*/ 0 w 10000"/>
                                <a:gd name="connsiteY863" fmla="*/ 537 h 10000"/>
                                <a:gd name="connsiteX864" fmla="*/ 42 w 10000"/>
                                <a:gd name="connsiteY864" fmla="*/ 542 h 10000"/>
                                <a:gd name="connsiteX865" fmla="*/ 42 w 10000"/>
                                <a:gd name="connsiteY865" fmla="*/ 542 h 10000"/>
                                <a:gd name="connsiteX866" fmla="*/ 0 w 10000"/>
                                <a:gd name="connsiteY866" fmla="*/ 542 h 10000"/>
                                <a:gd name="connsiteX867" fmla="*/ 0 w 10000"/>
                                <a:gd name="connsiteY867" fmla="*/ 549 h 10000"/>
                                <a:gd name="connsiteX868" fmla="*/ 0 w 10000"/>
                                <a:gd name="connsiteY868" fmla="*/ 549 h 10000"/>
                                <a:gd name="connsiteX869" fmla="*/ 0 w 10000"/>
                                <a:gd name="connsiteY869" fmla="*/ 556 h 10000"/>
                                <a:gd name="connsiteX870" fmla="*/ 76 w 10000"/>
                                <a:gd name="connsiteY870" fmla="*/ 567 h 10000"/>
                                <a:gd name="connsiteX871" fmla="*/ 76 w 10000"/>
                                <a:gd name="connsiteY871" fmla="*/ 567 h 10000"/>
                                <a:gd name="connsiteX872" fmla="*/ 119 w 10000"/>
                                <a:gd name="connsiteY872" fmla="*/ 575 h 10000"/>
                                <a:gd name="connsiteX873" fmla="*/ 153 w 10000"/>
                                <a:gd name="connsiteY873" fmla="*/ 575 h 10000"/>
                                <a:gd name="connsiteX874" fmla="*/ 153 w 10000"/>
                                <a:gd name="connsiteY874" fmla="*/ 575 h 10000"/>
                                <a:gd name="connsiteX875" fmla="*/ 187 w 10000"/>
                                <a:gd name="connsiteY875" fmla="*/ 586 h 10000"/>
                                <a:gd name="connsiteX876" fmla="*/ 306 w 10000"/>
                                <a:gd name="connsiteY876" fmla="*/ 590 h 10000"/>
                                <a:gd name="connsiteX877" fmla="*/ 306 w 10000"/>
                                <a:gd name="connsiteY877" fmla="*/ 590 h 10000"/>
                                <a:gd name="connsiteX878" fmla="*/ 306 w 10000"/>
                                <a:gd name="connsiteY878" fmla="*/ 594 h 10000"/>
                                <a:gd name="connsiteX879" fmla="*/ 306 w 10000"/>
                                <a:gd name="connsiteY879" fmla="*/ 594 h 10000"/>
                                <a:gd name="connsiteX880" fmla="*/ 340 w 10000"/>
                                <a:gd name="connsiteY880" fmla="*/ 605 h 10000"/>
                                <a:gd name="connsiteX881" fmla="*/ 416 w 10000"/>
                                <a:gd name="connsiteY881" fmla="*/ 609 h 10000"/>
                                <a:gd name="connsiteX882" fmla="*/ 493 w 10000"/>
                                <a:gd name="connsiteY882" fmla="*/ 613 h 10000"/>
                                <a:gd name="connsiteX883" fmla="*/ 493 w 10000"/>
                                <a:gd name="connsiteY883" fmla="*/ 613 h 10000"/>
                                <a:gd name="connsiteX884" fmla="*/ 561 w 10000"/>
                                <a:gd name="connsiteY884" fmla="*/ 613 h 10000"/>
                                <a:gd name="connsiteX885" fmla="*/ 637 w 10000"/>
                                <a:gd name="connsiteY885" fmla="*/ 609 h 10000"/>
                                <a:gd name="connsiteX886" fmla="*/ 637 w 10000"/>
                                <a:gd name="connsiteY886" fmla="*/ 609 h 10000"/>
                                <a:gd name="connsiteX887" fmla="*/ 756 w 10000"/>
                                <a:gd name="connsiteY887" fmla="*/ 613 h 10000"/>
                                <a:gd name="connsiteX888" fmla="*/ 824 w 10000"/>
                                <a:gd name="connsiteY888" fmla="*/ 613 h 10000"/>
                                <a:gd name="connsiteX889" fmla="*/ 867 w 10000"/>
                                <a:gd name="connsiteY889" fmla="*/ 609 h 10000"/>
                                <a:gd name="connsiteX890" fmla="*/ 867 w 10000"/>
                                <a:gd name="connsiteY890" fmla="*/ 609 h 10000"/>
                                <a:gd name="connsiteX891" fmla="*/ 943 w 10000"/>
                                <a:gd name="connsiteY891" fmla="*/ 613 h 10000"/>
                                <a:gd name="connsiteX892" fmla="*/ 977 w 10000"/>
                                <a:gd name="connsiteY892" fmla="*/ 613 h 10000"/>
                                <a:gd name="connsiteX893" fmla="*/ 1011 w 10000"/>
                                <a:gd name="connsiteY893" fmla="*/ 613 h 10000"/>
                                <a:gd name="connsiteX894" fmla="*/ 1011 w 10000"/>
                                <a:gd name="connsiteY894" fmla="*/ 613 h 10000"/>
                                <a:gd name="connsiteX895" fmla="*/ 1054 w 10000"/>
                                <a:gd name="connsiteY895" fmla="*/ 601 h 10000"/>
                                <a:gd name="connsiteX896" fmla="*/ 1054 w 10000"/>
                                <a:gd name="connsiteY896" fmla="*/ 601 h 10000"/>
                                <a:gd name="connsiteX897" fmla="*/ 1088 w 10000"/>
                                <a:gd name="connsiteY897" fmla="*/ 605 h 10000"/>
                                <a:gd name="connsiteX898" fmla="*/ 1130 w 10000"/>
                                <a:gd name="connsiteY898" fmla="*/ 609 h 10000"/>
                                <a:gd name="connsiteX899" fmla="*/ 1198 w 10000"/>
                                <a:gd name="connsiteY899" fmla="*/ 609 h 10000"/>
                                <a:gd name="connsiteX900" fmla="*/ 1240 w 10000"/>
                                <a:gd name="connsiteY900" fmla="*/ 601 h 10000"/>
                                <a:gd name="connsiteX901" fmla="*/ 1240 w 10000"/>
                                <a:gd name="connsiteY901" fmla="*/ 601 h 10000"/>
                                <a:gd name="connsiteX902" fmla="*/ 1274 w 10000"/>
                                <a:gd name="connsiteY902" fmla="*/ 601 h 10000"/>
                                <a:gd name="connsiteX903" fmla="*/ 1317 w 10000"/>
                                <a:gd name="connsiteY903" fmla="*/ 601 h 10000"/>
                                <a:gd name="connsiteX904" fmla="*/ 1351 w 10000"/>
                                <a:gd name="connsiteY904" fmla="*/ 598 h 10000"/>
                                <a:gd name="connsiteX905" fmla="*/ 1351 w 10000"/>
                                <a:gd name="connsiteY905" fmla="*/ 590 h 10000"/>
                                <a:gd name="connsiteX906" fmla="*/ 1351 w 10000"/>
                                <a:gd name="connsiteY906" fmla="*/ 590 h 10000"/>
                                <a:gd name="connsiteX907" fmla="*/ 1427 w 10000"/>
                                <a:gd name="connsiteY907" fmla="*/ 590 h 10000"/>
                                <a:gd name="connsiteX908" fmla="*/ 1427 w 10000"/>
                                <a:gd name="connsiteY908" fmla="*/ 590 h 10000"/>
                                <a:gd name="connsiteX909" fmla="*/ 1461 w 10000"/>
                                <a:gd name="connsiteY909" fmla="*/ 583 h 10000"/>
                                <a:gd name="connsiteX910" fmla="*/ 1461 w 10000"/>
                                <a:gd name="connsiteY910" fmla="*/ 575 h 10000"/>
                                <a:gd name="connsiteX911" fmla="*/ 1461 w 10000"/>
                                <a:gd name="connsiteY911" fmla="*/ 575 h 10000"/>
                                <a:gd name="connsiteX912" fmla="*/ 1504 w 10000"/>
                                <a:gd name="connsiteY912" fmla="*/ 572 h 10000"/>
                                <a:gd name="connsiteX913" fmla="*/ 1504 w 10000"/>
                                <a:gd name="connsiteY913" fmla="*/ 564 h 10000"/>
                                <a:gd name="connsiteX914" fmla="*/ 1538 w 10000"/>
                                <a:gd name="connsiteY914" fmla="*/ 553 h 10000"/>
                                <a:gd name="connsiteX915" fmla="*/ 1538 w 10000"/>
                                <a:gd name="connsiteY915" fmla="*/ 553 h 10000"/>
                                <a:gd name="connsiteX916" fmla="*/ 2099 w 10000"/>
                                <a:gd name="connsiteY916" fmla="*/ 553 h 10000"/>
                                <a:gd name="connsiteX917" fmla="*/ 2625 w 10000"/>
                                <a:gd name="connsiteY917" fmla="*/ 556 h 10000"/>
                                <a:gd name="connsiteX918" fmla="*/ 3152 w 10000"/>
                                <a:gd name="connsiteY918" fmla="*/ 567 h 10000"/>
                                <a:gd name="connsiteX919" fmla="*/ 3636 w 10000"/>
                                <a:gd name="connsiteY919" fmla="*/ 579 h 10000"/>
                                <a:gd name="connsiteX920" fmla="*/ 3636 w 10000"/>
                                <a:gd name="connsiteY920" fmla="*/ 579 h 10000"/>
                                <a:gd name="connsiteX921" fmla="*/ 3934 w 10000"/>
                                <a:gd name="connsiteY921" fmla="*/ 586 h 10000"/>
                                <a:gd name="connsiteX922" fmla="*/ 3934 w 10000"/>
                                <a:gd name="connsiteY922" fmla="*/ 586 h 10000"/>
                                <a:gd name="connsiteX923" fmla="*/ 4197 w 10000"/>
                                <a:gd name="connsiteY923" fmla="*/ 601 h 10000"/>
                                <a:gd name="connsiteX924" fmla="*/ 4460 w 10000"/>
                                <a:gd name="connsiteY924" fmla="*/ 620 h 10000"/>
                                <a:gd name="connsiteX925" fmla="*/ 4460 w 10000"/>
                                <a:gd name="connsiteY925" fmla="*/ 620 h 10000"/>
                                <a:gd name="connsiteX926" fmla="*/ 4647 w 10000"/>
                                <a:gd name="connsiteY926" fmla="*/ 639 h 10000"/>
                                <a:gd name="connsiteX927" fmla="*/ 4911 w 10000"/>
                                <a:gd name="connsiteY927" fmla="*/ 665 h 10000"/>
                                <a:gd name="connsiteX928" fmla="*/ 4911 w 10000"/>
                                <a:gd name="connsiteY928" fmla="*/ 665 h 10000"/>
                                <a:gd name="connsiteX929" fmla="*/ 5174 w 10000"/>
                                <a:gd name="connsiteY929" fmla="*/ 695 h 10000"/>
                                <a:gd name="connsiteX930" fmla="*/ 5395 w 10000"/>
                                <a:gd name="connsiteY930" fmla="*/ 726 h 10000"/>
                                <a:gd name="connsiteX931" fmla="*/ 5692 w 10000"/>
                                <a:gd name="connsiteY931" fmla="*/ 786 h 10000"/>
                                <a:gd name="connsiteX932" fmla="*/ 5692 w 10000"/>
                                <a:gd name="connsiteY932" fmla="*/ 786 h 10000"/>
                                <a:gd name="connsiteX933" fmla="*/ 5803 w 10000"/>
                                <a:gd name="connsiteY933" fmla="*/ 820 h 10000"/>
                                <a:gd name="connsiteX934" fmla="*/ 5922 w 10000"/>
                                <a:gd name="connsiteY934" fmla="*/ 857 h 10000"/>
                                <a:gd name="connsiteX935" fmla="*/ 6143 w 10000"/>
                                <a:gd name="connsiteY935" fmla="*/ 932 h 10000"/>
                                <a:gd name="connsiteX936" fmla="*/ 6143 w 10000"/>
                                <a:gd name="connsiteY936" fmla="*/ 932 h 10000"/>
                                <a:gd name="connsiteX937" fmla="*/ 6296 w 10000"/>
                                <a:gd name="connsiteY937" fmla="*/ 1000 h 10000"/>
                                <a:gd name="connsiteX938" fmla="*/ 6372 w 10000"/>
                                <a:gd name="connsiteY938" fmla="*/ 1060 h 10000"/>
                                <a:gd name="connsiteX939" fmla="*/ 6483 w 10000"/>
                                <a:gd name="connsiteY939" fmla="*/ 1173 h 10000"/>
                                <a:gd name="connsiteX940" fmla="*/ 6483 w 10000"/>
                                <a:gd name="connsiteY940" fmla="*/ 1173 h 10000"/>
                                <a:gd name="connsiteX941" fmla="*/ 6517 w 10000"/>
                                <a:gd name="connsiteY941" fmla="*/ 1270 h 10000"/>
                                <a:gd name="connsiteX942" fmla="*/ 6517 w 10000"/>
                                <a:gd name="connsiteY942" fmla="*/ 1346 h 10000"/>
                                <a:gd name="connsiteX943" fmla="*/ 6517 w 10000"/>
                                <a:gd name="connsiteY943" fmla="*/ 1346 h 10000"/>
                                <a:gd name="connsiteX944" fmla="*/ 6440 w 10000"/>
                                <a:gd name="connsiteY944" fmla="*/ 5677 h 10000"/>
                                <a:gd name="connsiteX945" fmla="*/ 6406 w 10000"/>
                                <a:gd name="connsiteY945" fmla="*/ 9997 h 10000"/>
                                <a:gd name="connsiteX946" fmla="*/ 6406 w 10000"/>
                                <a:gd name="connsiteY946" fmla="*/ 9997 h 10000"/>
                                <a:gd name="connsiteX947" fmla="*/ 6406 w 10000"/>
                                <a:gd name="connsiteY947" fmla="*/ 10000 h 10000"/>
                                <a:gd name="connsiteX948" fmla="*/ 6933 w 10000"/>
                                <a:gd name="connsiteY948" fmla="*/ 10000 h 10000"/>
                                <a:gd name="connsiteX949" fmla="*/ 6933 w 10000"/>
                                <a:gd name="connsiteY949" fmla="*/ 10000 h 10000"/>
                                <a:gd name="connsiteX950" fmla="*/ 6933 w 10000"/>
                                <a:gd name="connsiteY950" fmla="*/ 9997 h 10000"/>
                                <a:gd name="connsiteX951" fmla="*/ 6933 w 10000"/>
                                <a:gd name="connsiteY951" fmla="*/ 9997 h 10000"/>
                                <a:gd name="connsiteX952" fmla="*/ 6933 w 10000"/>
                                <a:gd name="connsiteY952" fmla="*/ 8632 h 10000"/>
                                <a:gd name="connsiteX953" fmla="*/ 6967 w 10000"/>
                                <a:gd name="connsiteY953" fmla="*/ 5662 h 10000"/>
                                <a:gd name="connsiteX954" fmla="*/ 7001 w 10000"/>
                                <a:gd name="connsiteY954" fmla="*/ 1331 h 10000"/>
                                <a:gd name="connsiteX955" fmla="*/ 7001 w 10000"/>
                                <a:gd name="connsiteY955" fmla="*/ 1331 h 10000"/>
                                <a:gd name="connsiteX956" fmla="*/ 7043 w 10000"/>
                                <a:gd name="connsiteY956" fmla="*/ 1195 h 10000"/>
                                <a:gd name="connsiteX957" fmla="*/ 7043 w 10000"/>
                                <a:gd name="connsiteY957" fmla="*/ 1064 h 10000"/>
                                <a:gd name="connsiteX958" fmla="*/ 7043 w 10000"/>
                                <a:gd name="connsiteY958" fmla="*/ 1064 h 10000"/>
                                <a:gd name="connsiteX959" fmla="*/ 7001 w 10000"/>
                                <a:gd name="connsiteY959" fmla="*/ 1000 h 10000"/>
                                <a:gd name="connsiteX960" fmla="*/ 7043 w 10000"/>
                                <a:gd name="connsiteY960" fmla="*/ 936 h 10000"/>
                                <a:gd name="connsiteX961" fmla="*/ 7043 w 10000"/>
                                <a:gd name="connsiteY961" fmla="*/ 936 h 10000"/>
                                <a:gd name="connsiteX962" fmla="*/ 7043 w 10000"/>
                                <a:gd name="connsiteY962" fmla="*/ 917 h 10000"/>
                                <a:gd name="connsiteX963" fmla="*/ 7043 w 10000"/>
                                <a:gd name="connsiteY963" fmla="*/ 917 h 10000"/>
                                <a:gd name="connsiteX964" fmla="*/ 7077 w 10000"/>
                                <a:gd name="connsiteY964" fmla="*/ 876 h 10000"/>
                                <a:gd name="connsiteX965" fmla="*/ 7120 w 10000"/>
                                <a:gd name="connsiteY965" fmla="*/ 834 h 10000"/>
                                <a:gd name="connsiteX966" fmla="*/ 7230 w 10000"/>
                                <a:gd name="connsiteY966" fmla="*/ 748 h 10000"/>
                                <a:gd name="connsiteX967" fmla="*/ 7230 w 10000"/>
                                <a:gd name="connsiteY967" fmla="*/ 748 h 10000"/>
                                <a:gd name="connsiteX968" fmla="*/ 7307 w 10000"/>
                                <a:gd name="connsiteY968" fmla="*/ 718 h 10000"/>
                                <a:gd name="connsiteX969" fmla="*/ 7383 w 10000"/>
                                <a:gd name="connsiteY969" fmla="*/ 688 h 10000"/>
                                <a:gd name="connsiteX970" fmla="*/ 7570 w 10000"/>
                                <a:gd name="connsiteY970" fmla="*/ 628 h 10000"/>
                                <a:gd name="connsiteX971" fmla="*/ 7570 w 10000"/>
                                <a:gd name="connsiteY971" fmla="*/ 628 h 10000"/>
                                <a:gd name="connsiteX972" fmla="*/ 7715 w 10000"/>
                                <a:gd name="connsiteY972" fmla="*/ 583 h 10000"/>
                                <a:gd name="connsiteX973" fmla="*/ 7867 w 10000"/>
                                <a:gd name="connsiteY973" fmla="*/ 542 h 10000"/>
                                <a:gd name="connsiteX974" fmla="*/ 7867 w 10000"/>
                                <a:gd name="connsiteY974" fmla="*/ 542 h 10000"/>
                                <a:gd name="connsiteX975" fmla="*/ 8241 w 10000"/>
                                <a:gd name="connsiteY975" fmla="*/ 459 h 10000"/>
                                <a:gd name="connsiteX976" fmla="*/ 8241 w 10000"/>
                                <a:gd name="connsiteY976" fmla="*/ 459 h 10000"/>
                                <a:gd name="connsiteX977" fmla="*/ 8428 w 10000"/>
                                <a:gd name="connsiteY977" fmla="*/ 417 h 10000"/>
                                <a:gd name="connsiteX978" fmla="*/ 8539 w 10000"/>
                                <a:gd name="connsiteY978" fmla="*/ 398 h 10000"/>
                                <a:gd name="connsiteX979" fmla="*/ 8649 w 10000"/>
                                <a:gd name="connsiteY979" fmla="*/ 380 h 10000"/>
                                <a:gd name="connsiteX980" fmla="*/ 8649 w 10000"/>
                                <a:gd name="connsiteY980" fmla="*/ 380 h 10000"/>
                                <a:gd name="connsiteX981" fmla="*/ 8649 w 10000"/>
                                <a:gd name="connsiteY981" fmla="*/ 387 h 10000"/>
                                <a:gd name="connsiteX982" fmla="*/ 8726 w 10000"/>
                                <a:gd name="connsiteY982" fmla="*/ 395 h 10000"/>
                                <a:gd name="connsiteX983" fmla="*/ 8802 w 10000"/>
                                <a:gd name="connsiteY983" fmla="*/ 398 h 10000"/>
                                <a:gd name="connsiteX984" fmla="*/ 8912 w 10000"/>
                                <a:gd name="connsiteY984" fmla="*/ 398 h 10000"/>
                                <a:gd name="connsiteX985" fmla="*/ 8912 w 10000"/>
                                <a:gd name="connsiteY985" fmla="*/ 398 h 10000"/>
                                <a:gd name="connsiteX986" fmla="*/ 8955 w 10000"/>
                                <a:gd name="connsiteY986" fmla="*/ 391 h 10000"/>
                                <a:gd name="connsiteX987" fmla="*/ 8989 w 10000"/>
                                <a:gd name="connsiteY987" fmla="*/ 387 h 10000"/>
                                <a:gd name="connsiteX988" fmla="*/ 8989 w 10000"/>
                                <a:gd name="connsiteY988" fmla="*/ 387 h 10000"/>
                                <a:gd name="connsiteX989" fmla="*/ 9065 w 10000"/>
                                <a:gd name="connsiteY989" fmla="*/ 391 h 10000"/>
                                <a:gd name="connsiteX990" fmla="*/ 9176 w 10000"/>
                                <a:gd name="connsiteY990" fmla="*/ 395 h 10000"/>
                                <a:gd name="connsiteX991" fmla="*/ 9210 w 10000"/>
                                <a:gd name="connsiteY991" fmla="*/ 395 h 10000"/>
                                <a:gd name="connsiteX992" fmla="*/ 9286 w 10000"/>
                                <a:gd name="connsiteY992" fmla="*/ 391 h 10000"/>
                                <a:gd name="connsiteX993" fmla="*/ 9286 w 10000"/>
                                <a:gd name="connsiteY993" fmla="*/ 387 h 10000"/>
                                <a:gd name="connsiteX994" fmla="*/ 9286 w 10000"/>
                                <a:gd name="connsiteY994" fmla="*/ 380 h 10000"/>
                                <a:gd name="connsiteX995" fmla="*/ 9286 w 10000"/>
                                <a:gd name="connsiteY995" fmla="*/ 380 h 10000"/>
                                <a:gd name="connsiteX996" fmla="*/ 9363 w 10000"/>
                                <a:gd name="connsiteY996" fmla="*/ 380 h 10000"/>
                                <a:gd name="connsiteX997" fmla="*/ 9473 w 10000"/>
                                <a:gd name="connsiteY997" fmla="*/ 383 h 10000"/>
                                <a:gd name="connsiteX998" fmla="*/ 9473 w 10000"/>
                                <a:gd name="connsiteY998" fmla="*/ 383 h 10000"/>
                                <a:gd name="connsiteX999" fmla="*/ 9516 w 10000"/>
                                <a:gd name="connsiteY999" fmla="*/ 380 h 10000"/>
                                <a:gd name="connsiteX1000" fmla="*/ 9550 w 10000"/>
                                <a:gd name="connsiteY1000" fmla="*/ 372 h 10000"/>
                                <a:gd name="connsiteX1001" fmla="*/ 9516 w 10000"/>
                                <a:gd name="connsiteY1001" fmla="*/ 357 h 10000"/>
                                <a:gd name="connsiteX1002" fmla="*/ 9516 w 10000"/>
                                <a:gd name="connsiteY1002" fmla="*/ 357 h 10000"/>
                                <a:gd name="connsiteX1003" fmla="*/ 9660 w 10000"/>
                                <a:gd name="connsiteY1003" fmla="*/ 361 h 10000"/>
                                <a:gd name="connsiteX1004" fmla="*/ 9779 w 10000"/>
                                <a:gd name="connsiteY1004" fmla="*/ 357 h 10000"/>
                                <a:gd name="connsiteX1005" fmla="*/ 9779 w 10000"/>
                                <a:gd name="connsiteY1005" fmla="*/ 357 h 10000"/>
                                <a:gd name="connsiteX1006" fmla="*/ 9779 w 10000"/>
                                <a:gd name="connsiteY1006" fmla="*/ 350 h 10000"/>
                                <a:gd name="connsiteX1007" fmla="*/ 9737 w 10000"/>
                                <a:gd name="connsiteY1007" fmla="*/ 342 h 10000"/>
                                <a:gd name="connsiteX1008" fmla="*/ 9703 w 10000"/>
                                <a:gd name="connsiteY1008" fmla="*/ 331 h 10000"/>
                                <a:gd name="connsiteX1009" fmla="*/ 9703 w 10000"/>
                                <a:gd name="connsiteY1009" fmla="*/ 331 h 10000"/>
                                <a:gd name="connsiteX1010" fmla="*/ 9813 w 10000"/>
                                <a:gd name="connsiteY1010" fmla="*/ 327 h 10000"/>
                                <a:gd name="connsiteX1011" fmla="*/ 9890 w 10000"/>
                                <a:gd name="connsiteY1011" fmla="*/ 327 h 10000"/>
                                <a:gd name="connsiteX1012" fmla="*/ 9924 w 10000"/>
                                <a:gd name="connsiteY1012" fmla="*/ 323 h 10000"/>
                                <a:gd name="connsiteX1013" fmla="*/ 9924 w 10000"/>
                                <a:gd name="connsiteY1013" fmla="*/ 323 h 10000"/>
                                <a:gd name="connsiteX1014" fmla="*/ 9966 w 10000"/>
                                <a:gd name="connsiteY1014" fmla="*/ 316 h 10000"/>
                                <a:gd name="connsiteX1015" fmla="*/ 9924 w 10000"/>
                                <a:gd name="connsiteY1015" fmla="*/ 308 h 10000"/>
                                <a:gd name="connsiteX1016" fmla="*/ 9813 w 10000"/>
                                <a:gd name="connsiteY1016" fmla="*/ 293 h 10000"/>
                                <a:gd name="connsiteX1017" fmla="*/ 9813 w 10000"/>
                                <a:gd name="connsiteY1017" fmla="*/ 293 h 10000"/>
                                <a:gd name="connsiteX1018" fmla="*/ 9966 w 10000"/>
                                <a:gd name="connsiteY1018" fmla="*/ 286 h 10000"/>
                                <a:gd name="connsiteX1019" fmla="*/ 10000 w 10000"/>
                                <a:gd name="connsiteY1019" fmla="*/ 278 h 10000"/>
                                <a:gd name="connsiteX1020" fmla="*/ 10000 w 10000"/>
                                <a:gd name="connsiteY1020" fmla="*/ 270 h 10000"/>
                                <a:gd name="connsiteX1021" fmla="*/ 10000 w 10000"/>
                                <a:gd name="connsiteY102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74 w 10000"/>
                                <a:gd name="connsiteY840" fmla="*/ 478 h 10000"/>
                                <a:gd name="connsiteX841" fmla="*/ 374 w 10000"/>
                                <a:gd name="connsiteY841" fmla="*/ 478 h 10000"/>
                                <a:gd name="connsiteX842" fmla="*/ 340 w 10000"/>
                                <a:gd name="connsiteY842" fmla="*/ 473 h 10000"/>
                                <a:gd name="connsiteX843" fmla="*/ 306 w 10000"/>
                                <a:gd name="connsiteY843" fmla="*/ 478 h 10000"/>
                                <a:gd name="connsiteX844" fmla="*/ 229 w 10000"/>
                                <a:gd name="connsiteY844" fmla="*/ 481 h 10000"/>
                                <a:gd name="connsiteX845" fmla="*/ 229 w 10000"/>
                                <a:gd name="connsiteY845" fmla="*/ 481 h 10000"/>
                                <a:gd name="connsiteX846" fmla="*/ 229 w 10000"/>
                                <a:gd name="connsiteY846" fmla="*/ 489 h 10000"/>
                                <a:gd name="connsiteX847" fmla="*/ 229 w 10000"/>
                                <a:gd name="connsiteY847" fmla="*/ 489 h 10000"/>
                                <a:gd name="connsiteX848" fmla="*/ 187 w 10000"/>
                                <a:gd name="connsiteY848" fmla="*/ 492 h 10000"/>
                                <a:gd name="connsiteX849" fmla="*/ 153 w 10000"/>
                                <a:gd name="connsiteY849" fmla="*/ 492 h 10000"/>
                                <a:gd name="connsiteX850" fmla="*/ 76 w 10000"/>
                                <a:gd name="connsiteY850" fmla="*/ 497 h 10000"/>
                                <a:gd name="connsiteX851" fmla="*/ 76 w 10000"/>
                                <a:gd name="connsiteY851" fmla="*/ 497 h 10000"/>
                                <a:gd name="connsiteX852" fmla="*/ 76 w 10000"/>
                                <a:gd name="connsiteY852" fmla="*/ 500 h 10000"/>
                                <a:gd name="connsiteX853" fmla="*/ 119 w 10000"/>
                                <a:gd name="connsiteY853" fmla="*/ 504 h 10000"/>
                                <a:gd name="connsiteX854" fmla="*/ 119 w 10000"/>
                                <a:gd name="connsiteY854" fmla="*/ 504 h 10000"/>
                                <a:gd name="connsiteX855" fmla="*/ 42 w 10000"/>
                                <a:gd name="connsiteY855" fmla="*/ 508 h 10000"/>
                                <a:gd name="connsiteX856" fmla="*/ 0 w 10000"/>
                                <a:gd name="connsiteY856" fmla="*/ 511 h 10000"/>
                                <a:gd name="connsiteX857" fmla="*/ 0 w 10000"/>
                                <a:gd name="connsiteY857" fmla="*/ 515 h 10000"/>
                                <a:gd name="connsiteX858" fmla="*/ 42 w 10000"/>
                                <a:gd name="connsiteY858" fmla="*/ 519 h 10000"/>
                                <a:gd name="connsiteX859" fmla="*/ 42 w 10000"/>
                                <a:gd name="connsiteY859" fmla="*/ 519 h 10000"/>
                                <a:gd name="connsiteX860" fmla="*/ 0 w 10000"/>
                                <a:gd name="connsiteY860" fmla="*/ 526 h 10000"/>
                                <a:gd name="connsiteX861" fmla="*/ 0 w 10000"/>
                                <a:gd name="connsiteY861" fmla="*/ 530 h 10000"/>
                                <a:gd name="connsiteX862" fmla="*/ 0 w 10000"/>
                                <a:gd name="connsiteY862" fmla="*/ 537 h 10000"/>
                                <a:gd name="connsiteX863" fmla="*/ 42 w 10000"/>
                                <a:gd name="connsiteY863" fmla="*/ 542 h 10000"/>
                                <a:gd name="connsiteX864" fmla="*/ 42 w 10000"/>
                                <a:gd name="connsiteY864" fmla="*/ 542 h 10000"/>
                                <a:gd name="connsiteX865" fmla="*/ 0 w 10000"/>
                                <a:gd name="connsiteY865" fmla="*/ 542 h 10000"/>
                                <a:gd name="connsiteX866" fmla="*/ 0 w 10000"/>
                                <a:gd name="connsiteY866" fmla="*/ 549 h 10000"/>
                                <a:gd name="connsiteX867" fmla="*/ 0 w 10000"/>
                                <a:gd name="connsiteY867" fmla="*/ 549 h 10000"/>
                                <a:gd name="connsiteX868" fmla="*/ 0 w 10000"/>
                                <a:gd name="connsiteY868" fmla="*/ 556 h 10000"/>
                                <a:gd name="connsiteX869" fmla="*/ 76 w 10000"/>
                                <a:gd name="connsiteY869" fmla="*/ 567 h 10000"/>
                                <a:gd name="connsiteX870" fmla="*/ 76 w 10000"/>
                                <a:gd name="connsiteY870" fmla="*/ 567 h 10000"/>
                                <a:gd name="connsiteX871" fmla="*/ 119 w 10000"/>
                                <a:gd name="connsiteY871" fmla="*/ 575 h 10000"/>
                                <a:gd name="connsiteX872" fmla="*/ 153 w 10000"/>
                                <a:gd name="connsiteY872" fmla="*/ 575 h 10000"/>
                                <a:gd name="connsiteX873" fmla="*/ 153 w 10000"/>
                                <a:gd name="connsiteY873" fmla="*/ 575 h 10000"/>
                                <a:gd name="connsiteX874" fmla="*/ 187 w 10000"/>
                                <a:gd name="connsiteY874" fmla="*/ 586 h 10000"/>
                                <a:gd name="connsiteX875" fmla="*/ 306 w 10000"/>
                                <a:gd name="connsiteY875" fmla="*/ 590 h 10000"/>
                                <a:gd name="connsiteX876" fmla="*/ 306 w 10000"/>
                                <a:gd name="connsiteY876" fmla="*/ 590 h 10000"/>
                                <a:gd name="connsiteX877" fmla="*/ 306 w 10000"/>
                                <a:gd name="connsiteY877" fmla="*/ 594 h 10000"/>
                                <a:gd name="connsiteX878" fmla="*/ 306 w 10000"/>
                                <a:gd name="connsiteY878" fmla="*/ 594 h 10000"/>
                                <a:gd name="connsiteX879" fmla="*/ 340 w 10000"/>
                                <a:gd name="connsiteY879" fmla="*/ 605 h 10000"/>
                                <a:gd name="connsiteX880" fmla="*/ 416 w 10000"/>
                                <a:gd name="connsiteY880" fmla="*/ 609 h 10000"/>
                                <a:gd name="connsiteX881" fmla="*/ 493 w 10000"/>
                                <a:gd name="connsiteY881" fmla="*/ 613 h 10000"/>
                                <a:gd name="connsiteX882" fmla="*/ 493 w 10000"/>
                                <a:gd name="connsiteY882" fmla="*/ 613 h 10000"/>
                                <a:gd name="connsiteX883" fmla="*/ 561 w 10000"/>
                                <a:gd name="connsiteY883" fmla="*/ 613 h 10000"/>
                                <a:gd name="connsiteX884" fmla="*/ 637 w 10000"/>
                                <a:gd name="connsiteY884" fmla="*/ 609 h 10000"/>
                                <a:gd name="connsiteX885" fmla="*/ 637 w 10000"/>
                                <a:gd name="connsiteY885" fmla="*/ 609 h 10000"/>
                                <a:gd name="connsiteX886" fmla="*/ 756 w 10000"/>
                                <a:gd name="connsiteY886" fmla="*/ 613 h 10000"/>
                                <a:gd name="connsiteX887" fmla="*/ 824 w 10000"/>
                                <a:gd name="connsiteY887" fmla="*/ 613 h 10000"/>
                                <a:gd name="connsiteX888" fmla="*/ 867 w 10000"/>
                                <a:gd name="connsiteY888" fmla="*/ 609 h 10000"/>
                                <a:gd name="connsiteX889" fmla="*/ 867 w 10000"/>
                                <a:gd name="connsiteY889" fmla="*/ 609 h 10000"/>
                                <a:gd name="connsiteX890" fmla="*/ 943 w 10000"/>
                                <a:gd name="connsiteY890" fmla="*/ 613 h 10000"/>
                                <a:gd name="connsiteX891" fmla="*/ 977 w 10000"/>
                                <a:gd name="connsiteY891" fmla="*/ 613 h 10000"/>
                                <a:gd name="connsiteX892" fmla="*/ 1011 w 10000"/>
                                <a:gd name="connsiteY892" fmla="*/ 613 h 10000"/>
                                <a:gd name="connsiteX893" fmla="*/ 1011 w 10000"/>
                                <a:gd name="connsiteY893" fmla="*/ 613 h 10000"/>
                                <a:gd name="connsiteX894" fmla="*/ 1054 w 10000"/>
                                <a:gd name="connsiteY894" fmla="*/ 601 h 10000"/>
                                <a:gd name="connsiteX895" fmla="*/ 1054 w 10000"/>
                                <a:gd name="connsiteY895" fmla="*/ 601 h 10000"/>
                                <a:gd name="connsiteX896" fmla="*/ 1088 w 10000"/>
                                <a:gd name="connsiteY896" fmla="*/ 605 h 10000"/>
                                <a:gd name="connsiteX897" fmla="*/ 1130 w 10000"/>
                                <a:gd name="connsiteY897" fmla="*/ 609 h 10000"/>
                                <a:gd name="connsiteX898" fmla="*/ 1198 w 10000"/>
                                <a:gd name="connsiteY898" fmla="*/ 609 h 10000"/>
                                <a:gd name="connsiteX899" fmla="*/ 1240 w 10000"/>
                                <a:gd name="connsiteY899" fmla="*/ 601 h 10000"/>
                                <a:gd name="connsiteX900" fmla="*/ 1240 w 10000"/>
                                <a:gd name="connsiteY900" fmla="*/ 601 h 10000"/>
                                <a:gd name="connsiteX901" fmla="*/ 1274 w 10000"/>
                                <a:gd name="connsiteY901" fmla="*/ 601 h 10000"/>
                                <a:gd name="connsiteX902" fmla="*/ 1317 w 10000"/>
                                <a:gd name="connsiteY902" fmla="*/ 601 h 10000"/>
                                <a:gd name="connsiteX903" fmla="*/ 1351 w 10000"/>
                                <a:gd name="connsiteY903" fmla="*/ 598 h 10000"/>
                                <a:gd name="connsiteX904" fmla="*/ 1351 w 10000"/>
                                <a:gd name="connsiteY904" fmla="*/ 590 h 10000"/>
                                <a:gd name="connsiteX905" fmla="*/ 1351 w 10000"/>
                                <a:gd name="connsiteY905" fmla="*/ 590 h 10000"/>
                                <a:gd name="connsiteX906" fmla="*/ 1427 w 10000"/>
                                <a:gd name="connsiteY906" fmla="*/ 590 h 10000"/>
                                <a:gd name="connsiteX907" fmla="*/ 1427 w 10000"/>
                                <a:gd name="connsiteY907" fmla="*/ 590 h 10000"/>
                                <a:gd name="connsiteX908" fmla="*/ 1461 w 10000"/>
                                <a:gd name="connsiteY908" fmla="*/ 583 h 10000"/>
                                <a:gd name="connsiteX909" fmla="*/ 1461 w 10000"/>
                                <a:gd name="connsiteY909" fmla="*/ 575 h 10000"/>
                                <a:gd name="connsiteX910" fmla="*/ 1461 w 10000"/>
                                <a:gd name="connsiteY910" fmla="*/ 575 h 10000"/>
                                <a:gd name="connsiteX911" fmla="*/ 1504 w 10000"/>
                                <a:gd name="connsiteY911" fmla="*/ 572 h 10000"/>
                                <a:gd name="connsiteX912" fmla="*/ 1504 w 10000"/>
                                <a:gd name="connsiteY912" fmla="*/ 564 h 10000"/>
                                <a:gd name="connsiteX913" fmla="*/ 1538 w 10000"/>
                                <a:gd name="connsiteY913" fmla="*/ 553 h 10000"/>
                                <a:gd name="connsiteX914" fmla="*/ 1538 w 10000"/>
                                <a:gd name="connsiteY914" fmla="*/ 553 h 10000"/>
                                <a:gd name="connsiteX915" fmla="*/ 2099 w 10000"/>
                                <a:gd name="connsiteY915" fmla="*/ 553 h 10000"/>
                                <a:gd name="connsiteX916" fmla="*/ 2625 w 10000"/>
                                <a:gd name="connsiteY916" fmla="*/ 556 h 10000"/>
                                <a:gd name="connsiteX917" fmla="*/ 3152 w 10000"/>
                                <a:gd name="connsiteY917" fmla="*/ 567 h 10000"/>
                                <a:gd name="connsiteX918" fmla="*/ 3636 w 10000"/>
                                <a:gd name="connsiteY918" fmla="*/ 579 h 10000"/>
                                <a:gd name="connsiteX919" fmla="*/ 3636 w 10000"/>
                                <a:gd name="connsiteY919" fmla="*/ 579 h 10000"/>
                                <a:gd name="connsiteX920" fmla="*/ 3934 w 10000"/>
                                <a:gd name="connsiteY920" fmla="*/ 586 h 10000"/>
                                <a:gd name="connsiteX921" fmla="*/ 3934 w 10000"/>
                                <a:gd name="connsiteY921" fmla="*/ 586 h 10000"/>
                                <a:gd name="connsiteX922" fmla="*/ 4197 w 10000"/>
                                <a:gd name="connsiteY922" fmla="*/ 601 h 10000"/>
                                <a:gd name="connsiteX923" fmla="*/ 4460 w 10000"/>
                                <a:gd name="connsiteY923" fmla="*/ 620 h 10000"/>
                                <a:gd name="connsiteX924" fmla="*/ 4460 w 10000"/>
                                <a:gd name="connsiteY924" fmla="*/ 620 h 10000"/>
                                <a:gd name="connsiteX925" fmla="*/ 4647 w 10000"/>
                                <a:gd name="connsiteY925" fmla="*/ 639 h 10000"/>
                                <a:gd name="connsiteX926" fmla="*/ 4911 w 10000"/>
                                <a:gd name="connsiteY926" fmla="*/ 665 h 10000"/>
                                <a:gd name="connsiteX927" fmla="*/ 4911 w 10000"/>
                                <a:gd name="connsiteY927" fmla="*/ 665 h 10000"/>
                                <a:gd name="connsiteX928" fmla="*/ 5174 w 10000"/>
                                <a:gd name="connsiteY928" fmla="*/ 695 h 10000"/>
                                <a:gd name="connsiteX929" fmla="*/ 5395 w 10000"/>
                                <a:gd name="connsiteY929" fmla="*/ 726 h 10000"/>
                                <a:gd name="connsiteX930" fmla="*/ 5692 w 10000"/>
                                <a:gd name="connsiteY930" fmla="*/ 786 h 10000"/>
                                <a:gd name="connsiteX931" fmla="*/ 5692 w 10000"/>
                                <a:gd name="connsiteY931" fmla="*/ 786 h 10000"/>
                                <a:gd name="connsiteX932" fmla="*/ 5803 w 10000"/>
                                <a:gd name="connsiteY932" fmla="*/ 820 h 10000"/>
                                <a:gd name="connsiteX933" fmla="*/ 5922 w 10000"/>
                                <a:gd name="connsiteY933" fmla="*/ 857 h 10000"/>
                                <a:gd name="connsiteX934" fmla="*/ 6143 w 10000"/>
                                <a:gd name="connsiteY934" fmla="*/ 932 h 10000"/>
                                <a:gd name="connsiteX935" fmla="*/ 6143 w 10000"/>
                                <a:gd name="connsiteY935" fmla="*/ 932 h 10000"/>
                                <a:gd name="connsiteX936" fmla="*/ 6296 w 10000"/>
                                <a:gd name="connsiteY936" fmla="*/ 1000 h 10000"/>
                                <a:gd name="connsiteX937" fmla="*/ 6372 w 10000"/>
                                <a:gd name="connsiteY937" fmla="*/ 1060 h 10000"/>
                                <a:gd name="connsiteX938" fmla="*/ 6483 w 10000"/>
                                <a:gd name="connsiteY938" fmla="*/ 1173 h 10000"/>
                                <a:gd name="connsiteX939" fmla="*/ 6483 w 10000"/>
                                <a:gd name="connsiteY939" fmla="*/ 1173 h 10000"/>
                                <a:gd name="connsiteX940" fmla="*/ 6517 w 10000"/>
                                <a:gd name="connsiteY940" fmla="*/ 1270 h 10000"/>
                                <a:gd name="connsiteX941" fmla="*/ 6517 w 10000"/>
                                <a:gd name="connsiteY941" fmla="*/ 1346 h 10000"/>
                                <a:gd name="connsiteX942" fmla="*/ 6517 w 10000"/>
                                <a:gd name="connsiteY942" fmla="*/ 1346 h 10000"/>
                                <a:gd name="connsiteX943" fmla="*/ 6440 w 10000"/>
                                <a:gd name="connsiteY943" fmla="*/ 5677 h 10000"/>
                                <a:gd name="connsiteX944" fmla="*/ 6406 w 10000"/>
                                <a:gd name="connsiteY944" fmla="*/ 9997 h 10000"/>
                                <a:gd name="connsiteX945" fmla="*/ 6406 w 10000"/>
                                <a:gd name="connsiteY945" fmla="*/ 9997 h 10000"/>
                                <a:gd name="connsiteX946" fmla="*/ 6406 w 10000"/>
                                <a:gd name="connsiteY946" fmla="*/ 10000 h 10000"/>
                                <a:gd name="connsiteX947" fmla="*/ 6933 w 10000"/>
                                <a:gd name="connsiteY947" fmla="*/ 10000 h 10000"/>
                                <a:gd name="connsiteX948" fmla="*/ 6933 w 10000"/>
                                <a:gd name="connsiteY948" fmla="*/ 10000 h 10000"/>
                                <a:gd name="connsiteX949" fmla="*/ 6933 w 10000"/>
                                <a:gd name="connsiteY949" fmla="*/ 9997 h 10000"/>
                                <a:gd name="connsiteX950" fmla="*/ 6933 w 10000"/>
                                <a:gd name="connsiteY950" fmla="*/ 9997 h 10000"/>
                                <a:gd name="connsiteX951" fmla="*/ 6933 w 10000"/>
                                <a:gd name="connsiteY951" fmla="*/ 8632 h 10000"/>
                                <a:gd name="connsiteX952" fmla="*/ 6967 w 10000"/>
                                <a:gd name="connsiteY952" fmla="*/ 5662 h 10000"/>
                                <a:gd name="connsiteX953" fmla="*/ 7001 w 10000"/>
                                <a:gd name="connsiteY953" fmla="*/ 1331 h 10000"/>
                                <a:gd name="connsiteX954" fmla="*/ 7001 w 10000"/>
                                <a:gd name="connsiteY954" fmla="*/ 1331 h 10000"/>
                                <a:gd name="connsiteX955" fmla="*/ 7043 w 10000"/>
                                <a:gd name="connsiteY955" fmla="*/ 1195 h 10000"/>
                                <a:gd name="connsiteX956" fmla="*/ 7043 w 10000"/>
                                <a:gd name="connsiteY956" fmla="*/ 1064 h 10000"/>
                                <a:gd name="connsiteX957" fmla="*/ 7043 w 10000"/>
                                <a:gd name="connsiteY957" fmla="*/ 1064 h 10000"/>
                                <a:gd name="connsiteX958" fmla="*/ 7001 w 10000"/>
                                <a:gd name="connsiteY958" fmla="*/ 1000 h 10000"/>
                                <a:gd name="connsiteX959" fmla="*/ 7043 w 10000"/>
                                <a:gd name="connsiteY959" fmla="*/ 936 h 10000"/>
                                <a:gd name="connsiteX960" fmla="*/ 7043 w 10000"/>
                                <a:gd name="connsiteY960" fmla="*/ 936 h 10000"/>
                                <a:gd name="connsiteX961" fmla="*/ 7043 w 10000"/>
                                <a:gd name="connsiteY961" fmla="*/ 917 h 10000"/>
                                <a:gd name="connsiteX962" fmla="*/ 7043 w 10000"/>
                                <a:gd name="connsiteY962" fmla="*/ 917 h 10000"/>
                                <a:gd name="connsiteX963" fmla="*/ 7077 w 10000"/>
                                <a:gd name="connsiteY963" fmla="*/ 876 h 10000"/>
                                <a:gd name="connsiteX964" fmla="*/ 7120 w 10000"/>
                                <a:gd name="connsiteY964" fmla="*/ 834 h 10000"/>
                                <a:gd name="connsiteX965" fmla="*/ 7230 w 10000"/>
                                <a:gd name="connsiteY965" fmla="*/ 748 h 10000"/>
                                <a:gd name="connsiteX966" fmla="*/ 7230 w 10000"/>
                                <a:gd name="connsiteY966" fmla="*/ 748 h 10000"/>
                                <a:gd name="connsiteX967" fmla="*/ 7307 w 10000"/>
                                <a:gd name="connsiteY967" fmla="*/ 718 h 10000"/>
                                <a:gd name="connsiteX968" fmla="*/ 7383 w 10000"/>
                                <a:gd name="connsiteY968" fmla="*/ 688 h 10000"/>
                                <a:gd name="connsiteX969" fmla="*/ 7570 w 10000"/>
                                <a:gd name="connsiteY969" fmla="*/ 628 h 10000"/>
                                <a:gd name="connsiteX970" fmla="*/ 7570 w 10000"/>
                                <a:gd name="connsiteY970" fmla="*/ 628 h 10000"/>
                                <a:gd name="connsiteX971" fmla="*/ 7715 w 10000"/>
                                <a:gd name="connsiteY971" fmla="*/ 583 h 10000"/>
                                <a:gd name="connsiteX972" fmla="*/ 7867 w 10000"/>
                                <a:gd name="connsiteY972" fmla="*/ 542 h 10000"/>
                                <a:gd name="connsiteX973" fmla="*/ 7867 w 10000"/>
                                <a:gd name="connsiteY973" fmla="*/ 542 h 10000"/>
                                <a:gd name="connsiteX974" fmla="*/ 8241 w 10000"/>
                                <a:gd name="connsiteY974" fmla="*/ 459 h 10000"/>
                                <a:gd name="connsiteX975" fmla="*/ 8241 w 10000"/>
                                <a:gd name="connsiteY975" fmla="*/ 459 h 10000"/>
                                <a:gd name="connsiteX976" fmla="*/ 8428 w 10000"/>
                                <a:gd name="connsiteY976" fmla="*/ 417 h 10000"/>
                                <a:gd name="connsiteX977" fmla="*/ 8539 w 10000"/>
                                <a:gd name="connsiteY977" fmla="*/ 398 h 10000"/>
                                <a:gd name="connsiteX978" fmla="*/ 8649 w 10000"/>
                                <a:gd name="connsiteY978" fmla="*/ 380 h 10000"/>
                                <a:gd name="connsiteX979" fmla="*/ 8649 w 10000"/>
                                <a:gd name="connsiteY979" fmla="*/ 380 h 10000"/>
                                <a:gd name="connsiteX980" fmla="*/ 8649 w 10000"/>
                                <a:gd name="connsiteY980" fmla="*/ 387 h 10000"/>
                                <a:gd name="connsiteX981" fmla="*/ 8726 w 10000"/>
                                <a:gd name="connsiteY981" fmla="*/ 395 h 10000"/>
                                <a:gd name="connsiteX982" fmla="*/ 8802 w 10000"/>
                                <a:gd name="connsiteY982" fmla="*/ 398 h 10000"/>
                                <a:gd name="connsiteX983" fmla="*/ 8912 w 10000"/>
                                <a:gd name="connsiteY983" fmla="*/ 398 h 10000"/>
                                <a:gd name="connsiteX984" fmla="*/ 8912 w 10000"/>
                                <a:gd name="connsiteY984" fmla="*/ 398 h 10000"/>
                                <a:gd name="connsiteX985" fmla="*/ 8955 w 10000"/>
                                <a:gd name="connsiteY985" fmla="*/ 391 h 10000"/>
                                <a:gd name="connsiteX986" fmla="*/ 8989 w 10000"/>
                                <a:gd name="connsiteY986" fmla="*/ 387 h 10000"/>
                                <a:gd name="connsiteX987" fmla="*/ 8989 w 10000"/>
                                <a:gd name="connsiteY987" fmla="*/ 387 h 10000"/>
                                <a:gd name="connsiteX988" fmla="*/ 9065 w 10000"/>
                                <a:gd name="connsiteY988" fmla="*/ 391 h 10000"/>
                                <a:gd name="connsiteX989" fmla="*/ 9176 w 10000"/>
                                <a:gd name="connsiteY989" fmla="*/ 395 h 10000"/>
                                <a:gd name="connsiteX990" fmla="*/ 9210 w 10000"/>
                                <a:gd name="connsiteY990" fmla="*/ 395 h 10000"/>
                                <a:gd name="connsiteX991" fmla="*/ 9286 w 10000"/>
                                <a:gd name="connsiteY991" fmla="*/ 391 h 10000"/>
                                <a:gd name="connsiteX992" fmla="*/ 9286 w 10000"/>
                                <a:gd name="connsiteY992" fmla="*/ 387 h 10000"/>
                                <a:gd name="connsiteX993" fmla="*/ 9286 w 10000"/>
                                <a:gd name="connsiteY993" fmla="*/ 380 h 10000"/>
                                <a:gd name="connsiteX994" fmla="*/ 9286 w 10000"/>
                                <a:gd name="connsiteY994" fmla="*/ 380 h 10000"/>
                                <a:gd name="connsiteX995" fmla="*/ 9363 w 10000"/>
                                <a:gd name="connsiteY995" fmla="*/ 380 h 10000"/>
                                <a:gd name="connsiteX996" fmla="*/ 9473 w 10000"/>
                                <a:gd name="connsiteY996" fmla="*/ 383 h 10000"/>
                                <a:gd name="connsiteX997" fmla="*/ 9473 w 10000"/>
                                <a:gd name="connsiteY997" fmla="*/ 383 h 10000"/>
                                <a:gd name="connsiteX998" fmla="*/ 9516 w 10000"/>
                                <a:gd name="connsiteY998" fmla="*/ 380 h 10000"/>
                                <a:gd name="connsiteX999" fmla="*/ 9550 w 10000"/>
                                <a:gd name="connsiteY999" fmla="*/ 372 h 10000"/>
                                <a:gd name="connsiteX1000" fmla="*/ 9516 w 10000"/>
                                <a:gd name="connsiteY1000" fmla="*/ 357 h 10000"/>
                                <a:gd name="connsiteX1001" fmla="*/ 9516 w 10000"/>
                                <a:gd name="connsiteY1001" fmla="*/ 357 h 10000"/>
                                <a:gd name="connsiteX1002" fmla="*/ 9660 w 10000"/>
                                <a:gd name="connsiteY1002" fmla="*/ 361 h 10000"/>
                                <a:gd name="connsiteX1003" fmla="*/ 9779 w 10000"/>
                                <a:gd name="connsiteY1003" fmla="*/ 357 h 10000"/>
                                <a:gd name="connsiteX1004" fmla="*/ 9779 w 10000"/>
                                <a:gd name="connsiteY1004" fmla="*/ 357 h 10000"/>
                                <a:gd name="connsiteX1005" fmla="*/ 9779 w 10000"/>
                                <a:gd name="connsiteY1005" fmla="*/ 350 h 10000"/>
                                <a:gd name="connsiteX1006" fmla="*/ 9737 w 10000"/>
                                <a:gd name="connsiteY1006" fmla="*/ 342 h 10000"/>
                                <a:gd name="connsiteX1007" fmla="*/ 9703 w 10000"/>
                                <a:gd name="connsiteY1007" fmla="*/ 331 h 10000"/>
                                <a:gd name="connsiteX1008" fmla="*/ 9703 w 10000"/>
                                <a:gd name="connsiteY1008" fmla="*/ 331 h 10000"/>
                                <a:gd name="connsiteX1009" fmla="*/ 9813 w 10000"/>
                                <a:gd name="connsiteY1009" fmla="*/ 327 h 10000"/>
                                <a:gd name="connsiteX1010" fmla="*/ 9890 w 10000"/>
                                <a:gd name="connsiteY1010" fmla="*/ 327 h 10000"/>
                                <a:gd name="connsiteX1011" fmla="*/ 9924 w 10000"/>
                                <a:gd name="connsiteY1011" fmla="*/ 323 h 10000"/>
                                <a:gd name="connsiteX1012" fmla="*/ 9924 w 10000"/>
                                <a:gd name="connsiteY1012" fmla="*/ 323 h 10000"/>
                                <a:gd name="connsiteX1013" fmla="*/ 9966 w 10000"/>
                                <a:gd name="connsiteY1013" fmla="*/ 316 h 10000"/>
                                <a:gd name="connsiteX1014" fmla="*/ 9924 w 10000"/>
                                <a:gd name="connsiteY1014" fmla="*/ 308 h 10000"/>
                                <a:gd name="connsiteX1015" fmla="*/ 9813 w 10000"/>
                                <a:gd name="connsiteY1015" fmla="*/ 293 h 10000"/>
                                <a:gd name="connsiteX1016" fmla="*/ 9813 w 10000"/>
                                <a:gd name="connsiteY1016" fmla="*/ 293 h 10000"/>
                                <a:gd name="connsiteX1017" fmla="*/ 9966 w 10000"/>
                                <a:gd name="connsiteY1017" fmla="*/ 286 h 10000"/>
                                <a:gd name="connsiteX1018" fmla="*/ 10000 w 10000"/>
                                <a:gd name="connsiteY1018" fmla="*/ 278 h 10000"/>
                                <a:gd name="connsiteX1019" fmla="*/ 10000 w 10000"/>
                                <a:gd name="connsiteY1019" fmla="*/ 270 h 10000"/>
                                <a:gd name="connsiteX1020" fmla="*/ 10000 w 10000"/>
                                <a:gd name="connsiteY102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74 w 10000"/>
                                <a:gd name="connsiteY840" fmla="*/ 478 h 10000"/>
                                <a:gd name="connsiteX841" fmla="*/ 340 w 10000"/>
                                <a:gd name="connsiteY841" fmla="*/ 473 h 10000"/>
                                <a:gd name="connsiteX842" fmla="*/ 306 w 10000"/>
                                <a:gd name="connsiteY842" fmla="*/ 478 h 10000"/>
                                <a:gd name="connsiteX843" fmla="*/ 229 w 10000"/>
                                <a:gd name="connsiteY843" fmla="*/ 481 h 10000"/>
                                <a:gd name="connsiteX844" fmla="*/ 229 w 10000"/>
                                <a:gd name="connsiteY844" fmla="*/ 481 h 10000"/>
                                <a:gd name="connsiteX845" fmla="*/ 229 w 10000"/>
                                <a:gd name="connsiteY845" fmla="*/ 489 h 10000"/>
                                <a:gd name="connsiteX846" fmla="*/ 229 w 10000"/>
                                <a:gd name="connsiteY846" fmla="*/ 489 h 10000"/>
                                <a:gd name="connsiteX847" fmla="*/ 187 w 10000"/>
                                <a:gd name="connsiteY847" fmla="*/ 492 h 10000"/>
                                <a:gd name="connsiteX848" fmla="*/ 153 w 10000"/>
                                <a:gd name="connsiteY848" fmla="*/ 492 h 10000"/>
                                <a:gd name="connsiteX849" fmla="*/ 76 w 10000"/>
                                <a:gd name="connsiteY849" fmla="*/ 497 h 10000"/>
                                <a:gd name="connsiteX850" fmla="*/ 76 w 10000"/>
                                <a:gd name="connsiteY850" fmla="*/ 497 h 10000"/>
                                <a:gd name="connsiteX851" fmla="*/ 76 w 10000"/>
                                <a:gd name="connsiteY851" fmla="*/ 500 h 10000"/>
                                <a:gd name="connsiteX852" fmla="*/ 119 w 10000"/>
                                <a:gd name="connsiteY852" fmla="*/ 504 h 10000"/>
                                <a:gd name="connsiteX853" fmla="*/ 119 w 10000"/>
                                <a:gd name="connsiteY853" fmla="*/ 504 h 10000"/>
                                <a:gd name="connsiteX854" fmla="*/ 42 w 10000"/>
                                <a:gd name="connsiteY854" fmla="*/ 508 h 10000"/>
                                <a:gd name="connsiteX855" fmla="*/ 0 w 10000"/>
                                <a:gd name="connsiteY855" fmla="*/ 511 h 10000"/>
                                <a:gd name="connsiteX856" fmla="*/ 0 w 10000"/>
                                <a:gd name="connsiteY856" fmla="*/ 515 h 10000"/>
                                <a:gd name="connsiteX857" fmla="*/ 42 w 10000"/>
                                <a:gd name="connsiteY857" fmla="*/ 519 h 10000"/>
                                <a:gd name="connsiteX858" fmla="*/ 42 w 10000"/>
                                <a:gd name="connsiteY858" fmla="*/ 519 h 10000"/>
                                <a:gd name="connsiteX859" fmla="*/ 0 w 10000"/>
                                <a:gd name="connsiteY859" fmla="*/ 526 h 10000"/>
                                <a:gd name="connsiteX860" fmla="*/ 0 w 10000"/>
                                <a:gd name="connsiteY860" fmla="*/ 530 h 10000"/>
                                <a:gd name="connsiteX861" fmla="*/ 0 w 10000"/>
                                <a:gd name="connsiteY861" fmla="*/ 537 h 10000"/>
                                <a:gd name="connsiteX862" fmla="*/ 42 w 10000"/>
                                <a:gd name="connsiteY862" fmla="*/ 542 h 10000"/>
                                <a:gd name="connsiteX863" fmla="*/ 42 w 10000"/>
                                <a:gd name="connsiteY863" fmla="*/ 542 h 10000"/>
                                <a:gd name="connsiteX864" fmla="*/ 0 w 10000"/>
                                <a:gd name="connsiteY864" fmla="*/ 542 h 10000"/>
                                <a:gd name="connsiteX865" fmla="*/ 0 w 10000"/>
                                <a:gd name="connsiteY865" fmla="*/ 549 h 10000"/>
                                <a:gd name="connsiteX866" fmla="*/ 0 w 10000"/>
                                <a:gd name="connsiteY866" fmla="*/ 549 h 10000"/>
                                <a:gd name="connsiteX867" fmla="*/ 0 w 10000"/>
                                <a:gd name="connsiteY867" fmla="*/ 556 h 10000"/>
                                <a:gd name="connsiteX868" fmla="*/ 76 w 10000"/>
                                <a:gd name="connsiteY868" fmla="*/ 567 h 10000"/>
                                <a:gd name="connsiteX869" fmla="*/ 76 w 10000"/>
                                <a:gd name="connsiteY869" fmla="*/ 567 h 10000"/>
                                <a:gd name="connsiteX870" fmla="*/ 119 w 10000"/>
                                <a:gd name="connsiteY870" fmla="*/ 575 h 10000"/>
                                <a:gd name="connsiteX871" fmla="*/ 153 w 10000"/>
                                <a:gd name="connsiteY871" fmla="*/ 575 h 10000"/>
                                <a:gd name="connsiteX872" fmla="*/ 153 w 10000"/>
                                <a:gd name="connsiteY872" fmla="*/ 575 h 10000"/>
                                <a:gd name="connsiteX873" fmla="*/ 187 w 10000"/>
                                <a:gd name="connsiteY873" fmla="*/ 586 h 10000"/>
                                <a:gd name="connsiteX874" fmla="*/ 306 w 10000"/>
                                <a:gd name="connsiteY874" fmla="*/ 590 h 10000"/>
                                <a:gd name="connsiteX875" fmla="*/ 306 w 10000"/>
                                <a:gd name="connsiteY875" fmla="*/ 590 h 10000"/>
                                <a:gd name="connsiteX876" fmla="*/ 306 w 10000"/>
                                <a:gd name="connsiteY876" fmla="*/ 594 h 10000"/>
                                <a:gd name="connsiteX877" fmla="*/ 306 w 10000"/>
                                <a:gd name="connsiteY877" fmla="*/ 594 h 10000"/>
                                <a:gd name="connsiteX878" fmla="*/ 340 w 10000"/>
                                <a:gd name="connsiteY878" fmla="*/ 605 h 10000"/>
                                <a:gd name="connsiteX879" fmla="*/ 416 w 10000"/>
                                <a:gd name="connsiteY879" fmla="*/ 609 h 10000"/>
                                <a:gd name="connsiteX880" fmla="*/ 493 w 10000"/>
                                <a:gd name="connsiteY880" fmla="*/ 613 h 10000"/>
                                <a:gd name="connsiteX881" fmla="*/ 493 w 10000"/>
                                <a:gd name="connsiteY881" fmla="*/ 613 h 10000"/>
                                <a:gd name="connsiteX882" fmla="*/ 561 w 10000"/>
                                <a:gd name="connsiteY882" fmla="*/ 613 h 10000"/>
                                <a:gd name="connsiteX883" fmla="*/ 637 w 10000"/>
                                <a:gd name="connsiteY883" fmla="*/ 609 h 10000"/>
                                <a:gd name="connsiteX884" fmla="*/ 637 w 10000"/>
                                <a:gd name="connsiteY884" fmla="*/ 609 h 10000"/>
                                <a:gd name="connsiteX885" fmla="*/ 756 w 10000"/>
                                <a:gd name="connsiteY885" fmla="*/ 613 h 10000"/>
                                <a:gd name="connsiteX886" fmla="*/ 824 w 10000"/>
                                <a:gd name="connsiteY886" fmla="*/ 613 h 10000"/>
                                <a:gd name="connsiteX887" fmla="*/ 867 w 10000"/>
                                <a:gd name="connsiteY887" fmla="*/ 609 h 10000"/>
                                <a:gd name="connsiteX888" fmla="*/ 867 w 10000"/>
                                <a:gd name="connsiteY888" fmla="*/ 609 h 10000"/>
                                <a:gd name="connsiteX889" fmla="*/ 943 w 10000"/>
                                <a:gd name="connsiteY889" fmla="*/ 613 h 10000"/>
                                <a:gd name="connsiteX890" fmla="*/ 977 w 10000"/>
                                <a:gd name="connsiteY890" fmla="*/ 613 h 10000"/>
                                <a:gd name="connsiteX891" fmla="*/ 1011 w 10000"/>
                                <a:gd name="connsiteY891" fmla="*/ 613 h 10000"/>
                                <a:gd name="connsiteX892" fmla="*/ 1011 w 10000"/>
                                <a:gd name="connsiteY892" fmla="*/ 613 h 10000"/>
                                <a:gd name="connsiteX893" fmla="*/ 1054 w 10000"/>
                                <a:gd name="connsiteY893" fmla="*/ 601 h 10000"/>
                                <a:gd name="connsiteX894" fmla="*/ 1054 w 10000"/>
                                <a:gd name="connsiteY894" fmla="*/ 601 h 10000"/>
                                <a:gd name="connsiteX895" fmla="*/ 1088 w 10000"/>
                                <a:gd name="connsiteY895" fmla="*/ 605 h 10000"/>
                                <a:gd name="connsiteX896" fmla="*/ 1130 w 10000"/>
                                <a:gd name="connsiteY896" fmla="*/ 609 h 10000"/>
                                <a:gd name="connsiteX897" fmla="*/ 1198 w 10000"/>
                                <a:gd name="connsiteY897" fmla="*/ 609 h 10000"/>
                                <a:gd name="connsiteX898" fmla="*/ 1240 w 10000"/>
                                <a:gd name="connsiteY898" fmla="*/ 601 h 10000"/>
                                <a:gd name="connsiteX899" fmla="*/ 1240 w 10000"/>
                                <a:gd name="connsiteY899" fmla="*/ 601 h 10000"/>
                                <a:gd name="connsiteX900" fmla="*/ 1274 w 10000"/>
                                <a:gd name="connsiteY900" fmla="*/ 601 h 10000"/>
                                <a:gd name="connsiteX901" fmla="*/ 1317 w 10000"/>
                                <a:gd name="connsiteY901" fmla="*/ 601 h 10000"/>
                                <a:gd name="connsiteX902" fmla="*/ 1351 w 10000"/>
                                <a:gd name="connsiteY902" fmla="*/ 598 h 10000"/>
                                <a:gd name="connsiteX903" fmla="*/ 1351 w 10000"/>
                                <a:gd name="connsiteY903" fmla="*/ 590 h 10000"/>
                                <a:gd name="connsiteX904" fmla="*/ 1351 w 10000"/>
                                <a:gd name="connsiteY904" fmla="*/ 590 h 10000"/>
                                <a:gd name="connsiteX905" fmla="*/ 1427 w 10000"/>
                                <a:gd name="connsiteY905" fmla="*/ 590 h 10000"/>
                                <a:gd name="connsiteX906" fmla="*/ 1427 w 10000"/>
                                <a:gd name="connsiteY906" fmla="*/ 590 h 10000"/>
                                <a:gd name="connsiteX907" fmla="*/ 1461 w 10000"/>
                                <a:gd name="connsiteY907" fmla="*/ 583 h 10000"/>
                                <a:gd name="connsiteX908" fmla="*/ 1461 w 10000"/>
                                <a:gd name="connsiteY908" fmla="*/ 575 h 10000"/>
                                <a:gd name="connsiteX909" fmla="*/ 1461 w 10000"/>
                                <a:gd name="connsiteY909" fmla="*/ 575 h 10000"/>
                                <a:gd name="connsiteX910" fmla="*/ 1504 w 10000"/>
                                <a:gd name="connsiteY910" fmla="*/ 572 h 10000"/>
                                <a:gd name="connsiteX911" fmla="*/ 1504 w 10000"/>
                                <a:gd name="connsiteY911" fmla="*/ 564 h 10000"/>
                                <a:gd name="connsiteX912" fmla="*/ 1538 w 10000"/>
                                <a:gd name="connsiteY912" fmla="*/ 553 h 10000"/>
                                <a:gd name="connsiteX913" fmla="*/ 1538 w 10000"/>
                                <a:gd name="connsiteY913" fmla="*/ 553 h 10000"/>
                                <a:gd name="connsiteX914" fmla="*/ 2099 w 10000"/>
                                <a:gd name="connsiteY914" fmla="*/ 553 h 10000"/>
                                <a:gd name="connsiteX915" fmla="*/ 2625 w 10000"/>
                                <a:gd name="connsiteY915" fmla="*/ 556 h 10000"/>
                                <a:gd name="connsiteX916" fmla="*/ 3152 w 10000"/>
                                <a:gd name="connsiteY916" fmla="*/ 567 h 10000"/>
                                <a:gd name="connsiteX917" fmla="*/ 3636 w 10000"/>
                                <a:gd name="connsiteY917" fmla="*/ 579 h 10000"/>
                                <a:gd name="connsiteX918" fmla="*/ 3636 w 10000"/>
                                <a:gd name="connsiteY918" fmla="*/ 579 h 10000"/>
                                <a:gd name="connsiteX919" fmla="*/ 3934 w 10000"/>
                                <a:gd name="connsiteY919" fmla="*/ 586 h 10000"/>
                                <a:gd name="connsiteX920" fmla="*/ 3934 w 10000"/>
                                <a:gd name="connsiteY920" fmla="*/ 586 h 10000"/>
                                <a:gd name="connsiteX921" fmla="*/ 4197 w 10000"/>
                                <a:gd name="connsiteY921" fmla="*/ 601 h 10000"/>
                                <a:gd name="connsiteX922" fmla="*/ 4460 w 10000"/>
                                <a:gd name="connsiteY922" fmla="*/ 620 h 10000"/>
                                <a:gd name="connsiteX923" fmla="*/ 4460 w 10000"/>
                                <a:gd name="connsiteY923" fmla="*/ 620 h 10000"/>
                                <a:gd name="connsiteX924" fmla="*/ 4647 w 10000"/>
                                <a:gd name="connsiteY924" fmla="*/ 639 h 10000"/>
                                <a:gd name="connsiteX925" fmla="*/ 4911 w 10000"/>
                                <a:gd name="connsiteY925" fmla="*/ 665 h 10000"/>
                                <a:gd name="connsiteX926" fmla="*/ 4911 w 10000"/>
                                <a:gd name="connsiteY926" fmla="*/ 665 h 10000"/>
                                <a:gd name="connsiteX927" fmla="*/ 5174 w 10000"/>
                                <a:gd name="connsiteY927" fmla="*/ 695 h 10000"/>
                                <a:gd name="connsiteX928" fmla="*/ 5395 w 10000"/>
                                <a:gd name="connsiteY928" fmla="*/ 726 h 10000"/>
                                <a:gd name="connsiteX929" fmla="*/ 5692 w 10000"/>
                                <a:gd name="connsiteY929" fmla="*/ 786 h 10000"/>
                                <a:gd name="connsiteX930" fmla="*/ 5692 w 10000"/>
                                <a:gd name="connsiteY930" fmla="*/ 786 h 10000"/>
                                <a:gd name="connsiteX931" fmla="*/ 5803 w 10000"/>
                                <a:gd name="connsiteY931" fmla="*/ 820 h 10000"/>
                                <a:gd name="connsiteX932" fmla="*/ 5922 w 10000"/>
                                <a:gd name="connsiteY932" fmla="*/ 857 h 10000"/>
                                <a:gd name="connsiteX933" fmla="*/ 6143 w 10000"/>
                                <a:gd name="connsiteY933" fmla="*/ 932 h 10000"/>
                                <a:gd name="connsiteX934" fmla="*/ 6143 w 10000"/>
                                <a:gd name="connsiteY934" fmla="*/ 932 h 10000"/>
                                <a:gd name="connsiteX935" fmla="*/ 6296 w 10000"/>
                                <a:gd name="connsiteY935" fmla="*/ 1000 h 10000"/>
                                <a:gd name="connsiteX936" fmla="*/ 6372 w 10000"/>
                                <a:gd name="connsiteY936" fmla="*/ 1060 h 10000"/>
                                <a:gd name="connsiteX937" fmla="*/ 6483 w 10000"/>
                                <a:gd name="connsiteY937" fmla="*/ 1173 h 10000"/>
                                <a:gd name="connsiteX938" fmla="*/ 6483 w 10000"/>
                                <a:gd name="connsiteY938" fmla="*/ 1173 h 10000"/>
                                <a:gd name="connsiteX939" fmla="*/ 6517 w 10000"/>
                                <a:gd name="connsiteY939" fmla="*/ 1270 h 10000"/>
                                <a:gd name="connsiteX940" fmla="*/ 6517 w 10000"/>
                                <a:gd name="connsiteY940" fmla="*/ 1346 h 10000"/>
                                <a:gd name="connsiteX941" fmla="*/ 6517 w 10000"/>
                                <a:gd name="connsiteY941" fmla="*/ 1346 h 10000"/>
                                <a:gd name="connsiteX942" fmla="*/ 6440 w 10000"/>
                                <a:gd name="connsiteY942" fmla="*/ 5677 h 10000"/>
                                <a:gd name="connsiteX943" fmla="*/ 6406 w 10000"/>
                                <a:gd name="connsiteY943" fmla="*/ 9997 h 10000"/>
                                <a:gd name="connsiteX944" fmla="*/ 6406 w 10000"/>
                                <a:gd name="connsiteY944" fmla="*/ 9997 h 10000"/>
                                <a:gd name="connsiteX945" fmla="*/ 6406 w 10000"/>
                                <a:gd name="connsiteY945" fmla="*/ 10000 h 10000"/>
                                <a:gd name="connsiteX946" fmla="*/ 6933 w 10000"/>
                                <a:gd name="connsiteY946" fmla="*/ 10000 h 10000"/>
                                <a:gd name="connsiteX947" fmla="*/ 6933 w 10000"/>
                                <a:gd name="connsiteY947" fmla="*/ 10000 h 10000"/>
                                <a:gd name="connsiteX948" fmla="*/ 6933 w 10000"/>
                                <a:gd name="connsiteY948" fmla="*/ 9997 h 10000"/>
                                <a:gd name="connsiteX949" fmla="*/ 6933 w 10000"/>
                                <a:gd name="connsiteY949" fmla="*/ 9997 h 10000"/>
                                <a:gd name="connsiteX950" fmla="*/ 6933 w 10000"/>
                                <a:gd name="connsiteY950" fmla="*/ 8632 h 10000"/>
                                <a:gd name="connsiteX951" fmla="*/ 6967 w 10000"/>
                                <a:gd name="connsiteY951" fmla="*/ 5662 h 10000"/>
                                <a:gd name="connsiteX952" fmla="*/ 7001 w 10000"/>
                                <a:gd name="connsiteY952" fmla="*/ 1331 h 10000"/>
                                <a:gd name="connsiteX953" fmla="*/ 7001 w 10000"/>
                                <a:gd name="connsiteY953" fmla="*/ 1331 h 10000"/>
                                <a:gd name="connsiteX954" fmla="*/ 7043 w 10000"/>
                                <a:gd name="connsiteY954" fmla="*/ 1195 h 10000"/>
                                <a:gd name="connsiteX955" fmla="*/ 7043 w 10000"/>
                                <a:gd name="connsiteY955" fmla="*/ 1064 h 10000"/>
                                <a:gd name="connsiteX956" fmla="*/ 7043 w 10000"/>
                                <a:gd name="connsiteY956" fmla="*/ 1064 h 10000"/>
                                <a:gd name="connsiteX957" fmla="*/ 7001 w 10000"/>
                                <a:gd name="connsiteY957" fmla="*/ 1000 h 10000"/>
                                <a:gd name="connsiteX958" fmla="*/ 7043 w 10000"/>
                                <a:gd name="connsiteY958" fmla="*/ 936 h 10000"/>
                                <a:gd name="connsiteX959" fmla="*/ 7043 w 10000"/>
                                <a:gd name="connsiteY959" fmla="*/ 936 h 10000"/>
                                <a:gd name="connsiteX960" fmla="*/ 7043 w 10000"/>
                                <a:gd name="connsiteY960" fmla="*/ 917 h 10000"/>
                                <a:gd name="connsiteX961" fmla="*/ 7043 w 10000"/>
                                <a:gd name="connsiteY961" fmla="*/ 917 h 10000"/>
                                <a:gd name="connsiteX962" fmla="*/ 7077 w 10000"/>
                                <a:gd name="connsiteY962" fmla="*/ 876 h 10000"/>
                                <a:gd name="connsiteX963" fmla="*/ 7120 w 10000"/>
                                <a:gd name="connsiteY963" fmla="*/ 834 h 10000"/>
                                <a:gd name="connsiteX964" fmla="*/ 7230 w 10000"/>
                                <a:gd name="connsiteY964" fmla="*/ 748 h 10000"/>
                                <a:gd name="connsiteX965" fmla="*/ 7230 w 10000"/>
                                <a:gd name="connsiteY965" fmla="*/ 748 h 10000"/>
                                <a:gd name="connsiteX966" fmla="*/ 7307 w 10000"/>
                                <a:gd name="connsiteY966" fmla="*/ 718 h 10000"/>
                                <a:gd name="connsiteX967" fmla="*/ 7383 w 10000"/>
                                <a:gd name="connsiteY967" fmla="*/ 688 h 10000"/>
                                <a:gd name="connsiteX968" fmla="*/ 7570 w 10000"/>
                                <a:gd name="connsiteY968" fmla="*/ 628 h 10000"/>
                                <a:gd name="connsiteX969" fmla="*/ 7570 w 10000"/>
                                <a:gd name="connsiteY969" fmla="*/ 628 h 10000"/>
                                <a:gd name="connsiteX970" fmla="*/ 7715 w 10000"/>
                                <a:gd name="connsiteY970" fmla="*/ 583 h 10000"/>
                                <a:gd name="connsiteX971" fmla="*/ 7867 w 10000"/>
                                <a:gd name="connsiteY971" fmla="*/ 542 h 10000"/>
                                <a:gd name="connsiteX972" fmla="*/ 7867 w 10000"/>
                                <a:gd name="connsiteY972" fmla="*/ 542 h 10000"/>
                                <a:gd name="connsiteX973" fmla="*/ 8241 w 10000"/>
                                <a:gd name="connsiteY973" fmla="*/ 459 h 10000"/>
                                <a:gd name="connsiteX974" fmla="*/ 8241 w 10000"/>
                                <a:gd name="connsiteY974" fmla="*/ 459 h 10000"/>
                                <a:gd name="connsiteX975" fmla="*/ 8428 w 10000"/>
                                <a:gd name="connsiteY975" fmla="*/ 417 h 10000"/>
                                <a:gd name="connsiteX976" fmla="*/ 8539 w 10000"/>
                                <a:gd name="connsiteY976" fmla="*/ 398 h 10000"/>
                                <a:gd name="connsiteX977" fmla="*/ 8649 w 10000"/>
                                <a:gd name="connsiteY977" fmla="*/ 380 h 10000"/>
                                <a:gd name="connsiteX978" fmla="*/ 8649 w 10000"/>
                                <a:gd name="connsiteY978" fmla="*/ 380 h 10000"/>
                                <a:gd name="connsiteX979" fmla="*/ 8649 w 10000"/>
                                <a:gd name="connsiteY979" fmla="*/ 387 h 10000"/>
                                <a:gd name="connsiteX980" fmla="*/ 8726 w 10000"/>
                                <a:gd name="connsiteY980" fmla="*/ 395 h 10000"/>
                                <a:gd name="connsiteX981" fmla="*/ 8802 w 10000"/>
                                <a:gd name="connsiteY981" fmla="*/ 398 h 10000"/>
                                <a:gd name="connsiteX982" fmla="*/ 8912 w 10000"/>
                                <a:gd name="connsiteY982" fmla="*/ 398 h 10000"/>
                                <a:gd name="connsiteX983" fmla="*/ 8912 w 10000"/>
                                <a:gd name="connsiteY983" fmla="*/ 398 h 10000"/>
                                <a:gd name="connsiteX984" fmla="*/ 8955 w 10000"/>
                                <a:gd name="connsiteY984" fmla="*/ 391 h 10000"/>
                                <a:gd name="connsiteX985" fmla="*/ 8989 w 10000"/>
                                <a:gd name="connsiteY985" fmla="*/ 387 h 10000"/>
                                <a:gd name="connsiteX986" fmla="*/ 8989 w 10000"/>
                                <a:gd name="connsiteY986" fmla="*/ 387 h 10000"/>
                                <a:gd name="connsiteX987" fmla="*/ 9065 w 10000"/>
                                <a:gd name="connsiteY987" fmla="*/ 391 h 10000"/>
                                <a:gd name="connsiteX988" fmla="*/ 9176 w 10000"/>
                                <a:gd name="connsiteY988" fmla="*/ 395 h 10000"/>
                                <a:gd name="connsiteX989" fmla="*/ 9210 w 10000"/>
                                <a:gd name="connsiteY989" fmla="*/ 395 h 10000"/>
                                <a:gd name="connsiteX990" fmla="*/ 9286 w 10000"/>
                                <a:gd name="connsiteY990" fmla="*/ 391 h 10000"/>
                                <a:gd name="connsiteX991" fmla="*/ 9286 w 10000"/>
                                <a:gd name="connsiteY991" fmla="*/ 387 h 10000"/>
                                <a:gd name="connsiteX992" fmla="*/ 9286 w 10000"/>
                                <a:gd name="connsiteY992" fmla="*/ 380 h 10000"/>
                                <a:gd name="connsiteX993" fmla="*/ 9286 w 10000"/>
                                <a:gd name="connsiteY993" fmla="*/ 380 h 10000"/>
                                <a:gd name="connsiteX994" fmla="*/ 9363 w 10000"/>
                                <a:gd name="connsiteY994" fmla="*/ 380 h 10000"/>
                                <a:gd name="connsiteX995" fmla="*/ 9473 w 10000"/>
                                <a:gd name="connsiteY995" fmla="*/ 383 h 10000"/>
                                <a:gd name="connsiteX996" fmla="*/ 9473 w 10000"/>
                                <a:gd name="connsiteY996" fmla="*/ 383 h 10000"/>
                                <a:gd name="connsiteX997" fmla="*/ 9516 w 10000"/>
                                <a:gd name="connsiteY997" fmla="*/ 380 h 10000"/>
                                <a:gd name="connsiteX998" fmla="*/ 9550 w 10000"/>
                                <a:gd name="connsiteY998" fmla="*/ 372 h 10000"/>
                                <a:gd name="connsiteX999" fmla="*/ 9516 w 10000"/>
                                <a:gd name="connsiteY999" fmla="*/ 357 h 10000"/>
                                <a:gd name="connsiteX1000" fmla="*/ 9516 w 10000"/>
                                <a:gd name="connsiteY1000" fmla="*/ 357 h 10000"/>
                                <a:gd name="connsiteX1001" fmla="*/ 9660 w 10000"/>
                                <a:gd name="connsiteY1001" fmla="*/ 361 h 10000"/>
                                <a:gd name="connsiteX1002" fmla="*/ 9779 w 10000"/>
                                <a:gd name="connsiteY1002" fmla="*/ 357 h 10000"/>
                                <a:gd name="connsiteX1003" fmla="*/ 9779 w 10000"/>
                                <a:gd name="connsiteY1003" fmla="*/ 357 h 10000"/>
                                <a:gd name="connsiteX1004" fmla="*/ 9779 w 10000"/>
                                <a:gd name="connsiteY1004" fmla="*/ 350 h 10000"/>
                                <a:gd name="connsiteX1005" fmla="*/ 9737 w 10000"/>
                                <a:gd name="connsiteY1005" fmla="*/ 342 h 10000"/>
                                <a:gd name="connsiteX1006" fmla="*/ 9703 w 10000"/>
                                <a:gd name="connsiteY1006" fmla="*/ 331 h 10000"/>
                                <a:gd name="connsiteX1007" fmla="*/ 9703 w 10000"/>
                                <a:gd name="connsiteY1007" fmla="*/ 331 h 10000"/>
                                <a:gd name="connsiteX1008" fmla="*/ 9813 w 10000"/>
                                <a:gd name="connsiteY1008" fmla="*/ 327 h 10000"/>
                                <a:gd name="connsiteX1009" fmla="*/ 9890 w 10000"/>
                                <a:gd name="connsiteY1009" fmla="*/ 327 h 10000"/>
                                <a:gd name="connsiteX1010" fmla="*/ 9924 w 10000"/>
                                <a:gd name="connsiteY1010" fmla="*/ 323 h 10000"/>
                                <a:gd name="connsiteX1011" fmla="*/ 9924 w 10000"/>
                                <a:gd name="connsiteY1011" fmla="*/ 323 h 10000"/>
                                <a:gd name="connsiteX1012" fmla="*/ 9966 w 10000"/>
                                <a:gd name="connsiteY1012" fmla="*/ 316 h 10000"/>
                                <a:gd name="connsiteX1013" fmla="*/ 9924 w 10000"/>
                                <a:gd name="connsiteY1013" fmla="*/ 308 h 10000"/>
                                <a:gd name="connsiteX1014" fmla="*/ 9813 w 10000"/>
                                <a:gd name="connsiteY1014" fmla="*/ 293 h 10000"/>
                                <a:gd name="connsiteX1015" fmla="*/ 9813 w 10000"/>
                                <a:gd name="connsiteY1015" fmla="*/ 293 h 10000"/>
                                <a:gd name="connsiteX1016" fmla="*/ 9966 w 10000"/>
                                <a:gd name="connsiteY1016" fmla="*/ 286 h 10000"/>
                                <a:gd name="connsiteX1017" fmla="*/ 10000 w 10000"/>
                                <a:gd name="connsiteY1017" fmla="*/ 278 h 10000"/>
                                <a:gd name="connsiteX1018" fmla="*/ 10000 w 10000"/>
                                <a:gd name="connsiteY1018" fmla="*/ 270 h 10000"/>
                                <a:gd name="connsiteX1019" fmla="*/ 10000 w 10000"/>
                                <a:gd name="connsiteY101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40 w 10000"/>
                                <a:gd name="connsiteY840" fmla="*/ 473 h 10000"/>
                                <a:gd name="connsiteX841" fmla="*/ 306 w 10000"/>
                                <a:gd name="connsiteY841" fmla="*/ 478 h 10000"/>
                                <a:gd name="connsiteX842" fmla="*/ 229 w 10000"/>
                                <a:gd name="connsiteY842" fmla="*/ 481 h 10000"/>
                                <a:gd name="connsiteX843" fmla="*/ 229 w 10000"/>
                                <a:gd name="connsiteY843" fmla="*/ 481 h 10000"/>
                                <a:gd name="connsiteX844" fmla="*/ 229 w 10000"/>
                                <a:gd name="connsiteY844" fmla="*/ 489 h 10000"/>
                                <a:gd name="connsiteX845" fmla="*/ 229 w 10000"/>
                                <a:gd name="connsiteY845" fmla="*/ 489 h 10000"/>
                                <a:gd name="connsiteX846" fmla="*/ 187 w 10000"/>
                                <a:gd name="connsiteY846" fmla="*/ 492 h 10000"/>
                                <a:gd name="connsiteX847" fmla="*/ 153 w 10000"/>
                                <a:gd name="connsiteY847" fmla="*/ 492 h 10000"/>
                                <a:gd name="connsiteX848" fmla="*/ 76 w 10000"/>
                                <a:gd name="connsiteY848" fmla="*/ 497 h 10000"/>
                                <a:gd name="connsiteX849" fmla="*/ 76 w 10000"/>
                                <a:gd name="connsiteY849" fmla="*/ 497 h 10000"/>
                                <a:gd name="connsiteX850" fmla="*/ 76 w 10000"/>
                                <a:gd name="connsiteY850" fmla="*/ 500 h 10000"/>
                                <a:gd name="connsiteX851" fmla="*/ 119 w 10000"/>
                                <a:gd name="connsiteY851" fmla="*/ 504 h 10000"/>
                                <a:gd name="connsiteX852" fmla="*/ 119 w 10000"/>
                                <a:gd name="connsiteY852" fmla="*/ 504 h 10000"/>
                                <a:gd name="connsiteX853" fmla="*/ 42 w 10000"/>
                                <a:gd name="connsiteY853" fmla="*/ 508 h 10000"/>
                                <a:gd name="connsiteX854" fmla="*/ 0 w 10000"/>
                                <a:gd name="connsiteY854" fmla="*/ 511 h 10000"/>
                                <a:gd name="connsiteX855" fmla="*/ 0 w 10000"/>
                                <a:gd name="connsiteY855" fmla="*/ 515 h 10000"/>
                                <a:gd name="connsiteX856" fmla="*/ 42 w 10000"/>
                                <a:gd name="connsiteY856" fmla="*/ 519 h 10000"/>
                                <a:gd name="connsiteX857" fmla="*/ 42 w 10000"/>
                                <a:gd name="connsiteY857" fmla="*/ 519 h 10000"/>
                                <a:gd name="connsiteX858" fmla="*/ 0 w 10000"/>
                                <a:gd name="connsiteY858" fmla="*/ 526 h 10000"/>
                                <a:gd name="connsiteX859" fmla="*/ 0 w 10000"/>
                                <a:gd name="connsiteY859" fmla="*/ 530 h 10000"/>
                                <a:gd name="connsiteX860" fmla="*/ 0 w 10000"/>
                                <a:gd name="connsiteY860" fmla="*/ 537 h 10000"/>
                                <a:gd name="connsiteX861" fmla="*/ 42 w 10000"/>
                                <a:gd name="connsiteY861" fmla="*/ 542 h 10000"/>
                                <a:gd name="connsiteX862" fmla="*/ 42 w 10000"/>
                                <a:gd name="connsiteY862" fmla="*/ 542 h 10000"/>
                                <a:gd name="connsiteX863" fmla="*/ 0 w 10000"/>
                                <a:gd name="connsiteY863" fmla="*/ 542 h 10000"/>
                                <a:gd name="connsiteX864" fmla="*/ 0 w 10000"/>
                                <a:gd name="connsiteY864" fmla="*/ 549 h 10000"/>
                                <a:gd name="connsiteX865" fmla="*/ 0 w 10000"/>
                                <a:gd name="connsiteY865" fmla="*/ 549 h 10000"/>
                                <a:gd name="connsiteX866" fmla="*/ 0 w 10000"/>
                                <a:gd name="connsiteY866" fmla="*/ 556 h 10000"/>
                                <a:gd name="connsiteX867" fmla="*/ 76 w 10000"/>
                                <a:gd name="connsiteY867" fmla="*/ 567 h 10000"/>
                                <a:gd name="connsiteX868" fmla="*/ 76 w 10000"/>
                                <a:gd name="connsiteY868" fmla="*/ 567 h 10000"/>
                                <a:gd name="connsiteX869" fmla="*/ 119 w 10000"/>
                                <a:gd name="connsiteY869" fmla="*/ 575 h 10000"/>
                                <a:gd name="connsiteX870" fmla="*/ 153 w 10000"/>
                                <a:gd name="connsiteY870" fmla="*/ 575 h 10000"/>
                                <a:gd name="connsiteX871" fmla="*/ 153 w 10000"/>
                                <a:gd name="connsiteY871" fmla="*/ 575 h 10000"/>
                                <a:gd name="connsiteX872" fmla="*/ 187 w 10000"/>
                                <a:gd name="connsiteY872" fmla="*/ 586 h 10000"/>
                                <a:gd name="connsiteX873" fmla="*/ 306 w 10000"/>
                                <a:gd name="connsiteY873" fmla="*/ 590 h 10000"/>
                                <a:gd name="connsiteX874" fmla="*/ 306 w 10000"/>
                                <a:gd name="connsiteY874" fmla="*/ 590 h 10000"/>
                                <a:gd name="connsiteX875" fmla="*/ 306 w 10000"/>
                                <a:gd name="connsiteY875" fmla="*/ 594 h 10000"/>
                                <a:gd name="connsiteX876" fmla="*/ 306 w 10000"/>
                                <a:gd name="connsiteY876" fmla="*/ 594 h 10000"/>
                                <a:gd name="connsiteX877" fmla="*/ 340 w 10000"/>
                                <a:gd name="connsiteY877" fmla="*/ 605 h 10000"/>
                                <a:gd name="connsiteX878" fmla="*/ 416 w 10000"/>
                                <a:gd name="connsiteY878" fmla="*/ 609 h 10000"/>
                                <a:gd name="connsiteX879" fmla="*/ 493 w 10000"/>
                                <a:gd name="connsiteY879" fmla="*/ 613 h 10000"/>
                                <a:gd name="connsiteX880" fmla="*/ 493 w 10000"/>
                                <a:gd name="connsiteY880" fmla="*/ 613 h 10000"/>
                                <a:gd name="connsiteX881" fmla="*/ 561 w 10000"/>
                                <a:gd name="connsiteY881" fmla="*/ 613 h 10000"/>
                                <a:gd name="connsiteX882" fmla="*/ 637 w 10000"/>
                                <a:gd name="connsiteY882" fmla="*/ 609 h 10000"/>
                                <a:gd name="connsiteX883" fmla="*/ 637 w 10000"/>
                                <a:gd name="connsiteY883" fmla="*/ 609 h 10000"/>
                                <a:gd name="connsiteX884" fmla="*/ 756 w 10000"/>
                                <a:gd name="connsiteY884" fmla="*/ 613 h 10000"/>
                                <a:gd name="connsiteX885" fmla="*/ 824 w 10000"/>
                                <a:gd name="connsiteY885" fmla="*/ 613 h 10000"/>
                                <a:gd name="connsiteX886" fmla="*/ 867 w 10000"/>
                                <a:gd name="connsiteY886" fmla="*/ 609 h 10000"/>
                                <a:gd name="connsiteX887" fmla="*/ 867 w 10000"/>
                                <a:gd name="connsiteY887" fmla="*/ 609 h 10000"/>
                                <a:gd name="connsiteX888" fmla="*/ 943 w 10000"/>
                                <a:gd name="connsiteY888" fmla="*/ 613 h 10000"/>
                                <a:gd name="connsiteX889" fmla="*/ 977 w 10000"/>
                                <a:gd name="connsiteY889" fmla="*/ 613 h 10000"/>
                                <a:gd name="connsiteX890" fmla="*/ 1011 w 10000"/>
                                <a:gd name="connsiteY890" fmla="*/ 613 h 10000"/>
                                <a:gd name="connsiteX891" fmla="*/ 1011 w 10000"/>
                                <a:gd name="connsiteY891" fmla="*/ 613 h 10000"/>
                                <a:gd name="connsiteX892" fmla="*/ 1054 w 10000"/>
                                <a:gd name="connsiteY892" fmla="*/ 601 h 10000"/>
                                <a:gd name="connsiteX893" fmla="*/ 1054 w 10000"/>
                                <a:gd name="connsiteY893" fmla="*/ 601 h 10000"/>
                                <a:gd name="connsiteX894" fmla="*/ 1088 w 10000"/>
                                <a:gd name="connsiteY894" fmla="*/ 605 h 10000"/>
                                <a:gd name="connsiteX895" fmla="*/ 1130 w 10000"/>
                                <a:gd name="connsiteY895" fmla="*/ 609 h 10000"/>
                                <a:gd name="connsiteX896" fmla="*/ 1198 w 10000"/>
                                <a:gd name="connsiteY896" fmla="*/ 609 h 10000"/>
                                <a:gd name="connsiteX897" fmla="*/ 1240 w 10000"/>
                                <a:gd name="connsiteY897" fmla="*/ 601 h 10000"/>
                                <a:gd name="connsiteX898" fmla="*/ 1240 w 10000"/>
                                <a:gd name="connsiteY898" fmla="*/ 601 h 10000"/>
                                <a:gd name="connsiteX899" fmla="*/ 1274 w 10000"/>
                                <a:gd name="connsiteY899" fmla="*/ 601 h 10000"/>
                                <a:gd name="connsiteX900" fmla="*/ 1317 w 10000"/>
                                <a:gd name="connsiteY900" fmla="*/ 601 h 10000"/>
                                <a:gd name="connsiteX901" fmla="*/ 1351 w 10000"/>
                                <a:gd name="connsiteY901" fmla="*/ 598 h 10000"/>
                                <a:gd name="connsiteX902" fmla="*/ 1351 w 10000"/>
                                <a:gd name="connsiteY902" fmla="*/ 590 h 10000"/>
                                <a:gd name="connsiteX903" fmla="*/ 1351 w 10000"/>
                                <a:gd name="connsiteY903" fmla="*/ 590 h 10000"/>
                                <a:gd name="connsiteX904" fmla="*/ 1427 w 10000"/>
                                <a:gd name="connsiteY904" fmla="*/ 590 h 10000"/>
                                <a:gd name="connsiteX905" fmla="*/ 1427 w 10000"/>
                                <a:gd name="connsiteY905" fmla="*/ 590 h 10000"/>
                                <a:gd name="connsiteX906" fmla="*/ 1461 w 10000"/>
                                <a:gd name="connsiteY906" fmla="*/ 583 h 10000"/>
                                <a:gd name="connsiteX907" fmla="*/ 1461 w 10000"/>
                                <a:gd name="connsiteY907" fmla="*/ 575 h 10000"/>
                                <a:gd name="connsiteX908" fmla="*/ 1461 w 10000"/>
                                <a:gd name="connsiteY908" fmla="*/ 575 h 10000"/>
                                <a:gd name="connsiteX909" fmla="*/ 1504 w 10000"/>
                                <a:gd name="connsiteY909" fmla="*/ 572 h 10000"/>
                                <a:gd name="connsiteX910" fmla="*/ 1504 w 10000"/>
                                <a:gd name="connsiteY910" fmla="*/ 564 h 10000"/>
                                <a:gd name="connsiteX911" fmla="*/ 1538 w 10000"/>
                                <a:gd name="connsiteY911" fmla="*/ 553 h 10000"/>
                                <a:gd name="connsiteX912" fmla="*/ 1538 w 10000"/>
                                <a:gd name="connsiteY912" fmla="*/ 553 h 10000"/>
                                <a:gd name="connsiteX913" fmla="*/ 2099 w 10000"/>
                                <a:gd name="connsiteY913" fmla="*/ 553 h 10000"/>
                                <a:gd name="connsiteX914" fmla="*/ 2625 w 10000"/>
                                <a:gd name="connsiteY914" fmla="*/ 556 h 10000"/>
                                <a:gd name="connsiteX915" fmla="*/ 3152 w 10000"/>
                                <a:gd name="connsiteY915" fmla="*/ 567 h 10000"/>
                                <a:gd name="connsiteX916" fmla="*/ 3636 w 10000"/>
                                <a:gd name="connsiteY916" fmla="*/ 579 h 10000"/>
                                <a:gd name="connsiteX917" fmla="*/ 3636 w 10000"/>
                                <a:gd name="connsiteY917" fmla="*/ 579 h 10000"/>
                                <a:gd name="connsiteX918" fmla="*/ 3934 w 10000"/>
                                <a:gd name="connsiteY918" fmla="*/ 586 h 10000"/>
                                <a:gd name="connsiteX919" fmla="*/ 3934 w 10000"/>
                                <a:gd name="connsiteY919" fmla="*/ 586 h 10000"/>
                                <a:gd name="connsiteX920" fmla="*/ 4197 w 10000"/>
                                <a:gd name="connsiteY920" fmla="*/ 601 h 10000"/>
                                <a:gd name="connsiteX921" fmla="*/ 4460 w 10000"/>
                                <a:gd name="connsiteY921" fmla="*/ 620 h 10000"/>
                                <a:gd name="connsiteX922" fmla="*/ 4460 w 10000"/>
                                <a:gd name="connsiteY922" fmla="*/ 620 h 10000"/>
                                <a:gd name="connsiteX923" fmla="*/ 4647 w 10000"/>
                                <a:gd name="connsiteY923" fmla="*/ 639 h 10000"/>
                                <a:gd name="connsiteX924" fmla="*/ 4911 w 10000"/>
                                <a:gd name="connsiteY924" fmla="*/ 665 h 10000"/>
                                <a:gd name="connsiteX925" fmla="*/ 4911 w 10000"/>
                                <a:gd name="connsiteY925" fmla="*/ 665 h 10000"/>
                                <a:gd name="connsiteX926" fmla="*/ 5174 w 10000"/>
                                <a:gd name="connsiteY926" fmla="*/ 695 h 10000"/>
                                <a:gd name="connsiteX927" fmla="*/ 5395 w 10000"/>
                                <a:gd name="connsiteY927" fmla="*/ 726 h 10000"/>
                                <a:gd name="connsiteX928" fmla="*/ 5692 w 10000"/>
                                <a:gd name="connsiteY928" fmla="*/ 786 h 10000"/>
                                <a:gd name="connsiteX929" fmla="*/ 5692 w 10000"/>
                                <a:gd name="connsiteY929" fmla="*/ 786 h 10000"/>
                                <a:gd name="connsiteX930" fmla="*/ 5803 w 10000"/>
                                <a:gd name="connsiteY930" fmla="*/ 820 h 10000"/>
                                <a:gd name="connsiteX931" fmla="*/ 5922 w 10000"/>
                                <a:gd name="connsiteY931" fmla="*/ 857 h 10000"/>
                                <a:gd name="connsiteX932" fmla="*/ 6143 w 10000"/>
                                <a:gd name="connsiteY932" fmla="*/ 932 h 10000"/>
                                <a:gd name="connsiteX933" fmla="*/ 6143 w 10000"/>
                                <a:gd name="connsiteY933" fmla="*/ 932 h 10000"/>
                                <a:gd name="connsiteX934" fmla="*/ 6296 w 10000"/>
                                <a:gd name="connsiteY934" fmla="*/ 1000 h 10000"/>
                                <a:gd name="connsiteX935" fmla="*/ 6372 w 10000"/>
                                <a:gd name="connsiteY935" fmla="*/ 1060 h 10000"/>
                                <a:gd name="connsiteX936" fmla="*/ 6483 w 10000"/>
                                <a:gd name="connsiteY936" fmla="*/ 1173 h 10000"/>
                                <a:gd name="connsiteX937" fmla="*/ 6483 w 10000"/>
                                <a:gd name="connsiteY937" fmla="*/ 1173 h 10000"/>
                                <a:gd name="connsiteX938" fmla="*/ 6517 w 10000"/>
                                <a:gd name="connsiteY938" fmla="*/ 1270 h 10000"/>
                                <a:gd name="connsiteX939" fmla="*/ 6517 w 10000"/>
                                <a:gd name="connsiteY939" fmla="*/ 1346 h 10000"/>
                                <a:gd name="connsiteX940" fmla="*/ 6517 w 10000"/>
                                <a:gd name="connsiteY940" fmla="*/ 1346 h 10000"/>
                                <a:gd name="connsiteX941" fmla="*/ 6440 w 10000"/>
                                <a:gd name="connsiteY941" fmla="*/ 5677 h 10000"/>
                                <a:gd name="connsiteX942" fmla="*/ 6406 w 10000"/>
                                <a:gd name="connsiteY942" fmla="*/ 9997 h 10000"/>
                                <a:gd name="connsiteX943" fmla="*/ 6406 w 10000"/>
                                <a:gd name="connsiteY943" fmla="*/ 9997 h 10000"/>
                                <a:gd name="connsiteX944" fmla="*/ 6406 w 10000"/>
                                <a:gd name="connsiteY944" fmla="*/ 10000 h 10000"/>
                                <a:gd name="connsiteX945" fmla="*/ 6933 w 10000"/>
                                <a:gd name="connsiteY945" fmla="*/ 10000 h 10000"/>
                                <a:gd name="connsiteX946" fmla="*/ 6933 w 10000"/>
                                <a:gd name="connsiteY946" fmla="*/ 10000 h 10000"/>
                                <a:gd name="connsiteX947" fmla="*/ 6933 w 10000"/>
                                <a:gd name="connsiteY947" fmla="*/ 9997 h 10000"/>
                                <a:gd name="connsiteX948" fmla="*/ 6933 w 10000"/>
                                <a:gd name="connsiteY948" fmla="*/ 9997 h 10000"/>
                                <a:gd name="connsiteX949" fmla="*/ 6933 w 10000"/>
                                <a:gd name="connsiteY949" fmla="*/ 8632 h 10000"/>
                                <a:gd name="connsiteX950" fmla="*/ 6967 w 10000"/>
                                <a:gd name="connsiteY950" fmla="*/ 5662 h 10000"/>
                                <a:gd name="connsiteX951" fmla="*/ 7001 w 10000"/>
                                <a:gd name="connsiteY951" fmla="*/ 1331 h 10000"/>
                                <a:gd name="connsiteX952" fmla="*/ 7001 w 10000"/>
                                <a:gd name="connsiteY952" fmla="*/ 1331 h 10000"/>
                                <a:gd name="connsiteX953" fmla="*/ 7043 w 10000"/>
                                <a:gd name="connsiteY953" fmla="*/ 1195 h 10000"/>
                                <a:gd name="connsiteX954" fmla="*/ 7043 w 10000"/>
                                <a:gd name="connsiteY954" fmla="*/ 1064 h 10000"/>
                                <a:gd name="connsiteX955" fmla="*/ 7043 w 10000"/>
                                <a:gd name="connsiteY955" fmla="*/ 1064 h 10000"/>
                                <a:gd name="connsiteX956" fmla="*/ 7001 w 10000"/>
                                <a:gd name="connsiteY956" fmla="*/ 1000 h 10000"/>
                                <a:gd name="connsiteX957" fmla="*/ 7043 w 10000"/>
                                <a:gd name="connsiteY957" fmla="*/ 936 h 10000"/>
                                <a:gd name="connsiteX958" fmla="*/ 7043 w 10000"/>
                                <a:gd name="connsiteY958" fmla="*/ 936 h 10000"/>
                                <a:gd name="connsiteX959" fmla="*/ 7043 w 10000"/>
                                <a:gd name="connsiteY959" fmla="*/ 917 h 10000"/>
                                <a:gd name="connsiteX960" fmla="*/ 7043 w 10000"/>
                                <a:gd name="connsiteY960" fmla="*/ 917 h 10000"/>
                                <a:gd name="connsiteX961" fmla="*/ 7077 w 10000"/>
                                <a:gd name="connsiteY961" fmla="*/ 876 h 10000"/>
                                <a:gd name="connsiteX962" fmla="*/ 7120 w 10000"/>
                                <a:gd name="connsiteY962" fmla="*/ 834 h 10000"/>
                                <a:gd name="connsiteX963" fmla="*/ 7230 w 10000"/>
                                <a:gd name="connsiteY963" fmla="*/ 748 h 10000"/>
                                <a:gd name="connsiteX964" fmla="*/ 7230 w 10000"/>
                                <a:gd name="connsiteY964" fmla="*/ 748 h 10000"/>
                                <a:gd name="connsiteX965" fmla="*/ 7307 w 10000"/>
                                <a:gd name="connsiteY965" fmla="*/ 718 h 10000"/>
                                <a:gd name="connsiteX966" fmla="*/ 7383 w 10000"/>
                                <a:gd name="connsiteY966" fmla="*/ 688 h 10000"/>
                                <a:gd name="connsiteX967" fmla="*/ 7570 w 10000"/>
                                <a:gd name="connsiteY967" fmla="*/ 628 h 10000"/>
                                <a:gd name="connsiteX968" fmla="*/ 7570 w 10000"/>
                                <a:gd name="connsiteY968" fmla="*/ 628 h 10000"/>
                                <a:gd name="connsiteX969" fmla="*/ 7715 w 10000"/>
                                <a:gd name="connsiteY969" fmla="*/ 583 h 10000"/>
                                <a:gd name="connsiteX970" fmla="*/ 7867 w 10000"/>
                                <a:gd name="connsiteY970" fmla="*/ 542 h 10000"/>
                                <a:gd name="connsiteX971" fmla="*/ 7867 w 10000"/>
                                <a:gd name="connsiteY971" fmla="*/ 542 h 10000"/>
                                <a:gd name="connsiteX972" fmla="*/ 8241 w 10000"/>
                                <a:gd name="connsiteY972" fmla="*/ 459 h 10000"/>
                                <a:gd name="connsiteX973" fmla="*/ 8241 w 10000"/>
                                <a:gd name="connsiteY973" fmla="*/ 459 h 10000"/>
                                <a:gd name="connsiteX974" fmla="*/ 8428 w 10000"/>
                                <a:gd name="connsiteY974" fmla="*/ 417 h 10000"/>
                                <a:gd name="connsiteX975" fmla="*/ 8539 w 10000"/>
                                <a:gd name="connsiteY975" fmla="*/ 398 h 10000"/>
                                <a:gd name="connsiteX976" fmla="*/ 8649 w 10000"/>
                                <a:gd name="connsiteY976" fmla="*/ 380 h 10000"/>
                                <a:gd name="connsiteX977" fmla="*/ 8649 w 10000"/>
                                <a:gd name="connsiteY977" fmla="*/ 380 h 10000"/>
                                <a:gd name="connsiteX978" fmla="*/ 8649 w 10000"/>
                                <a:gd name="connsiteY978" fmla="*/ 387 h 10000"/>
                                <a:gd name="connsiteX979" fmla="*/ 8726 w 10000"/>
                                <a:gd name="connsiteY979" fmla="*/ 395 h 10000"/>
                                <a:gd name="connsiteX980" fmla="*/ 8802 w 10000"/>
                                <a:gd name="connsiteY980" fmla="*/ 398 h 10000"/>
                                <a:gd name="connsiteX981" fmla="*/ 8912 w 10000"/>
                                <a:gd name="connsiteY981" fmla="*/ 398 h 10000"/>
                                <a:gd name="connsiteX982" fmla="*/ 8912 w 10000"/>
                                <a:gd name="connsiteY982" fmla="*/ 398 h 10000"/>
                                <a:gd name="connsiteX983" fmla="*/ 8955 w 10000"/>
                                <a:gd name="connsiteY983" fmla="*/ 391 h 10000"/>
                                <a:gd name="connsiteX984" fmla="*/ 8989 w 10000"/>
                                <a:gd name="connsiteY984" fmla="*/ 387 h 10000"/>
                                <a:gd name="connsiteX985" fmla="*/ 8989 w 10000"/>
                                <a:gd name="connsiteY985" fmla="*/ 387 h 10000"/>
                                <a:gd name="connsiteX986" fmla="*/ 9065 w 10000"/>
                                <a:gd name="connsiteY986" fmla="*/ 391 h 10000"/>
                                <a:gd name="connsiteX987" fmla="*/ 9176 w 10000"/>
                                <a:gd name="connsiteY987" fmla="*/ 395 h 10000"/>
                                <a:gd name="connsiteX988" fmla="*/ 9210 w 10000"/>
                                <a:gd name="connsiteY988" fmla="*/ 395 h 10000"/>
                                <a:gd name="connsiteX989" fmla="*/ 9286 w 10000"/>
                                <a:gd name="connsiteY989" fmla="*/ 391 h 10000"/>
                                <a:gd name="connsiteX990" fmla="*/ 9286 w 10000"/>
                                <a:gd name="connsiteY990" fmla="*/ 387 h 10000"/>
                                <a:gd name="connsiteX991" fmla="*/ 9286 w 10000"/>
                                <a:gd name="connsiteY991" fmla="*/ 380 h 10000"/>
                                <a:gd name="connsiteX992" fmla="*/ 9286 w 10000"/>
                                <a:gd name="connsiteY992" fmla="*/ 380 h 10000"/>
                                <a:gd name="connsiteX993" fmla="*/ 9363 w 10000"/>
                                <a:gd name="connsiteY993" fmla="*/ 380 h 10000"/>
                                <a:gd name="connsiteX994" fmla="*/ 9473 w 10000"/>
                                <a:gd name="connsiteY994" fmla="*/ 383 h 10000"/>
                                <a:gd name="connsiteX995" fmla="*/ 9473 w 10000"/>
                                <a:gd name="connsiteY995" fmla="*/ 383 h 10000"/>
                                <a:gd name="connsiteX996" fmla="*/ 9516 w 10000"/>
                                <a:gd name="connsiteY996" fmla="*/ 380 h 10000"/>
                                <a:gd name="connsiteX997" fmla="*/ 9550 w 10000"/>
                                <a:gd name="connsiteY997" fmla="*/ 372 h 10000"/>
                                <a:gd name="connsiteX998" fmla="*/ 9516 w 10000"/>
                                <a:gd name="connsiteY998" fmla="*/ 357 h 10000"/>
                                <a:gd name="connsiteX999" fmla="*/ 9516 w 10000"/>
                                <a:gd name="connsiteY999" fmla="*/ 357 h 10000"/>
                                <a:gd name="connsiteX1000" fmla="*/ 9660 w 10000"/>
                                <a:gd name="connsiteY1000" fmla="*/ 361 h 10000"/>
                                <a:gd name="connsiteX1001" fmla="*/ 9779 w 10000"/>
                                <a:gd name="connsiteY1001" fmla="*/ 357 h 10000"/>
                                <a:gd name="connsiteX1002" fmla="*/ 9779 w 10000"/>
                                <a:gd name="connsiteY1002" fmla="*/ 357 h 10000"/>
                                <a:gd name="connsiteX1003" fmla="*/ 9779 w 10000"/>
                                <a:gd name="connsiteY1003" fmla="*/ 350 h 10000"/>
                                <a:gd name="connsiteX1004" fmla="*/ 9737 w 10000"/>
                                <a:gd name="connsiteY1004" fmla="*/ 342 h 10000"/>
                                <a:gd name="connsiteX1005" fmla="*/ 9703 w 10000"/>
                                <a:gd name="connsiteY1005" fmla="*/ 331 h 10000"/>
                                <a:gd name="connsiteX1006" fmla="*/ 9703 w 10000"/>
                                <a:gd name="connsiteY1006" fmla="*/ 331 h 10000"/>
                                <a:gd name="connsiteX1007" fmla="*/ 9813 w 10000"/>
                                <a:gd name="connsiteY1007" fmla="*/ 327 h 10000"/>
                                <a:gd name="connsiteX1008" fmla="*/ 9890 w 10000"/>
                                <a:gd name="connsiteY1008" fmla="*/ 327 h 10000"/>
                                <a:gd name="connsiteX1009" fmla="*/ 9924 w 10000"/>
                                <a:gd name="connsiteY1009" fmla="*/ 323 h 10000"/>
                                <a:gd name="connsiteX1010" fmla="*/ 9924 w 10000"/>
                                <a:gd name="connsiteY1010" fmla="*/ 323 h 10000"/>
                                <a:gd name="connsiteX1011" fmla="*/ 9966 w 10000"/>
                                <a:gd name="connsiteY1011" fmla="*/ 316 h 10000"/>
                                <a:gd name="connsiteX1012" fmla="*/ 9924 w 10000"/>
                                <a:gd name="connsiteY1012" fmla="*/ 308 h 10000"/>
                                <a:gd name="connsiteX1013" fmla="*/ 9813 w 10000"/>
                                <a:gd name="connsiteY1013" fmla="*/ 293 h 10000"/>
                                <a:gd name="connsiteX1014" fmla="*/ 9813 w 10000"/>
                                <a:gd name="connsiteY1014" fmla="*/ 293 h 10000"/>
                                <a:gd name="connsiteX1015" fmla="*/ 9966 w 10000"/>
                                <a:gd name="connsiteY1015" fmla="*/ 286 h 10000"/>
                                <a:gd name="connsiteX1016" fmla="*/ 10000 w 10000"/>
                                <a:gd name="connsiteY1016" fmla="*/ 278 h 10000"/>
                                <a:gd name="connsiteX1017" fmla="*/ 10000 w 10000"/>
                                <a:gd name="connsiteY1017" fmla="*/ 270 h 10000"/>
                                <a:gd name="connsiteX1018" fmla="*/ 10000 w 10000"/>
                                <a:gd name="connsiteY101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40 w 10000"/>
                                <a:gd name="connsiteY840" fmla="*/ 473 h 10000"/>
                                <a:gd name="connsiteX841" fmla="*/ 306 w 10000"/>
                                <a:gd name="connsiteY841" fmla="*/ 478 h 10000"/>
                                <a:gd name="connsiteX842" fmla="*/ 229 w 10000"/>
                                <a:gd name="connsiteY842" fmla="*/ 481 h 10000"/>
                                <a:gd name="connsiteX843" fmla="*/ 229 w 10000"/>
                                <a:gd name="connsiteY843" fmla="*/ 481 h 10000"/>
                                <a:gd name="connsiteX844" fmla="*/ 229 w 10000"/>
                                <a:gd name="connsiteY844" fmla="*/ 489 h 10000"/>
                                <a:gd name="connsiteX845" fmla="*/ 229 w 10000"/>
                                <a:gd name="connsiteY845" fmla="*/ 489 h 10000"/>
                                <a:gd name="connsiteX846" fmla="*/ 187 w 10000"/>
                                <a:gd name="connsiteY846" fmla="*/ 492 h 10000"/>
                                <a:gd name="connsiteX847" fmla="*/ 153 w 10000"/>
                                <a:gd name="connsiteY847" fmla="*/ 492 h 10000"/>
                                <a:gd name="connsiteX848" fmla="*/ 76 w 10000"/>
                                <a:gd name="connsiteY848" fmla="*/ 497 h 10000"/>
                                <a:gd name="connsiteX849" fmla="*/ 76 w 10000"/>
                                <a:gd name="connsiteY849" fmla="*/ 497 h 10000"/>
                                <a:gd name="connsiteX850" fmla="*/ 119 w 10000"/>
                                <a:gd name="connsiteY850" fmla="*/ 504 h 10000"/>
                                <a:gd name="connsiteX851" fmla="*/ 119 w 10000"/>
                                <a:gd name="connsiteY851" fmla="*/ 504 h 10000"/>
                                <a:gd name="connsiteX852" fmla="*/ 42 w 10000"/>
                                <a:gd name="connsiteY852" fmla="*/ 508 h 10000"/>
                                <a:gd name="connsiteX853" fmla="*/ 0 w 10000"/>
                                <a:gd name="connsiteY853" fmla="*/ 511 h 10000"/>
                                <a:gd name="connsiteX854" fmla="*/ 0 w 10000"/>
                                <a:gd name="connsiteY854" fmla="*/ 515 h 10000"/>
                                <a:gd name="connsiteX855" fmla="*/ 42 w 10000"/>
                                <a:gd name="connsiteY855" fmla="*/ 519 h 10000"/>
                                <a:gd name="connsiteX856" fmla="*/ 42 w 10000"/>
                                <a:gd name="connsiteY856" fmla="*/ 519 h 10000"/>
                                <a:gd name="connsiteX857" fmla="*/ 0 w 10000"/>
                                <a:gd name="connsiteY857" fmla="*/ 526 h 10000"/>
                                <a:gd name="connsiteX858" fmla="*/ 0 w 10000"/>
                                <a:gd name="connsiteY858" fmla="*/ 530 h 10000"/>
                                <a:gd name="connsiteX859" fmla="*/ 0 w 10000"/>
                                <a:gd name="connsiteY859" fmla="*/ 537 h 10000"/>
                                <a:gd name="connsiteX860" fmla="*/ 42 w 10000"/>
                                <a:gd name="connsiteY860" fmla="*/ 542 h 10000"/>
                                <a:gd name="connsiteX861" fmla="*/ 42 w 10000"/>
                                <a:gd name="connsiteY861" fmla="*/ 542 h 10000"/>
                                <a:gd name="connsiteX862" fmla="*/ 0 w 10000"/>
                                <a:gd name="connsiteY862" fmla="*/ 542 h 10000"/>
                                <a:gd name="connsiteX863" fmla="*/ 0 w 10000"/>
                                <a:gd name="connsiteY863" fmla="*/ 549 h 10000"/>
                                <a:gd name="connsiteX864" fmla="*/ 0 w 10000"/>
                                <a:gd name="connsiteY864" fmla="*/ 549 h 10000"/>
                                <a:gd name="connsiteX865" fmla="*/ 0 w 10000"/>
                                <a:gd name="connsiteY865" fmla="*/ 556 h 10000"/>
                                <a:gd name="connsiteX866" fmla="*/ 76 w 10000"/>
                                <a:gd name="connsiteY866" fmla="*/ 567 h 10000"/>
                                <a:gd name="connsiteX867" fmla="*/ 76 w 10000"/>
                                <a:gd name="connsiteY867" fmla="*/ 567 h 10000"/>
                                <a:gd name="connsiteX868" fmla="*/ 119 w 10000"/>
                                <a:gd name="connsiteY868" fmla="*/ 575 h 10000"/>
                                <a:gd name="connsiteX869" fmla="*/ 153 w 10000"/>
                                <a:gd name="connsiteY869" fmla="*/ 575 h 10000"/>
                                <a:gd name="connsiteX870" fmla="*/ 153 w 10000"/>
                                <a:gd name="connsiteY870" fmla="*/ 575 h 10000"/>
                                <a:gd name="connsiteX871" fmla="*/ 187 w 10000"/>
                                <a:gd name="connsiteY871" fmla="*/ 586 h 10000"/>
                                <a:gd name="connsiteX872" fmla="*/ 306 w 10000"/>
                                <a:gd name="connsiteY872" fmla="*/ 590 h 10000"/>
                                <a:gd name="connsiteX873" fmla="*/ 306 w 10000"/>
                                <a:gd name="connsiteY873" fmla="*/ 590 h 10000"/>
                                <a:gd name="connsiteX874" fmla="*/ 306 w 10000"/>
                                <a:gd name="connsiteY874" fmla="*/ 594 h 10000"/>
                                <a:gd name="connsiteX875" fmla="*/ 306 w 10000"/>
                                <a:gd name="connsiteY875" fmla="*/ 594 h 10000"/>
                                <a:gd name="connsiteX876" fmla="*/ 340 w 10000"/>
                                <a:gd name="connsiteY876" fmla="*/ 605 h 10000"/>
                                <a:gd name="connsiteX877" fmla="*/ 416 w 10000"/>
                                <a:gd name="connsiteY877" fmla="*/ 609 h 10000"/>
                                <a:gd name="connsiteX878" fmla="*/ 493 w 10000"/>
                                <a:gd name="connsiteY878" fmla="*/ 613 h 10000"/>
                                <a:gd name="connsiteX879" fmla="*/ 493 w 10000"/>
                                <a:gd name="connsiteY879" fmla="*/ 613 h 10000"/>
                                <a:gd name="connsiteX880" fmla="*/ 561 w 10000"/>
                                <a:gd name="connsiteY880" fmla="*/ 613 h 10000"/>
                                <a:gd name="connsiteX881" fmla="*/ 637 w 10000"/>
                                <a:gd name="connsiteY881" fmla="*/ 609 h 10000"/>
                                <a:gd name="connsiteX882" fmla="*/ 637 w 10000"/>
                                <a:gd name="connsiteY882" fmla="*/ 609 h 10000"/>
                                <a:gd name="connsiteX883" fmla="*/ 756 w 10000"/>
                                <a:gd name="connsiteY883" fmla="*/ 613 h 10000"/>
                                <a:gd name="connsiteX884" fmla="*/ 824 w 10000"/>
                                <a:gd name="connsiteY884" fmla="*/ 613 h 10000"/>
                                <a:gd name="connsiteX885" fmla="*/ 867 w 10000"/>
                                <a:gd name="connsiteY885" fmla="*/ 609 h 10000"/>
                                <a:gd name="connsiteX886" fmla="*/ 867 w 10000"/>
                                <a:gd name="connsiteY886" fmla="*/ 609 h 10000"/>
                                <a:gd name="connsiteX887" fmla="*/ 943 w 10000"/>
                                <a:gd name="connsiteY887" fmla="*/ 613 h 10000"/>
                                <a:gd name="connsiteX888" fmla="*/ 977 w 10000"/>
                                <a:gd name="connsiteY888" fmla="*/ 613 h 10000"/>
                                <a:gd name="connsiteX889" fmla="*/ 1011 w 10000"/>
                                <a:gd name="connsiteY889" fmla="*/ 613 h 10000"/>
                                <a:gd name="connsiteX890" fmla="*/ 1011 w 10000"/>
                                <a:gd name="connsiteY890" fmla="*/ 613 h 10000"/>
                                <a:gd name="connsiteX891" fmla="*/ 1054 w 10000"/>
                                <a:gd name="connsiteY891" fmla="*/ 601 h 10000"/>
                                <a:gd name="connsiteX892" fmla="*/ 1054 w 10000"/>
                                <a:gd name="connsiteY892" fmla="*/ 601 h 10000"/>
                                <a:gd name="connsiteX893" fmla="*/ 1088 w 10000"/>
                                <a:gd name="connsiteY893" fmla="*/ 605 h 10000"/>
                                <a:gd name="connsiteX894" fmla="*/ 1130 w 10000"/>
                                <a:gd name="connsiteY894" fmla="*/ 609 h 10000"/>
                                <a:gd name="connsiteX895" fmla="*/ 1198 w 10000"/>
                                <a:gd name="connsiteY895" fmla="*/ 609 h 10000"/>
                                <a:gd name="connsiteX896" fmla="*/ 1240 w 10000"/>
                                <a:gd name="connsiteY896" fmla="*/ 601 h 10000"/>
                                <a:gd name="connsiteX897" fmla="*/ 1240 w 10000"/>
                                <a:gd name="connsiteY897" fmla="*/ 601 h 10000"/>
                                <a:gd name="connsiteX898" fmla="*/ 1274 w 10000"/>
                                <a:gd name="connsiteY898" fmla="*/ 601 h 10000"/>
                                <a:gd name="connsiteX899" fmla="*/ 1317 w 10000"/>
                                <a:gd name="connsiteY899" fmla="*/ 601 h 10000"/>
                                <a:gd name="connsiteX900" fmla="*/ 1351 w 10000"/>
                                <a:gd name="connsiteY900" fmla="*/ 598 h 10000"/>
                                <a:gd name="connsiteX901" fmla="*/ 1351 w 10000"/>
                                <a:gd name="connsiteY901" fmla="*/ 590 h 10000"/>
                                <a:gd name="connsiteX902" fmla="*/ 1351 w 10000"/>
                                <a:gd name="connsiteY902" fmla="*/ 590 h 10000"/>
                                <a:gd name="connsiteX903" fmla="*/ 1427 w 10000"/>
                                <a:gd name="connsiteY903" fmla="*/ 590 h 10000"/>
                                <a:gd name="connsiteX904" fmla="*/ 1427 w 10000"/>
                                <a:gd name="connsiteY904" fmla="*/ 590 h 10000"/>
                                <a:gd name="connsiteX905" fmla="*/ 1461 w 10000"/>
                                <a:gd name="connsiteY905" fmla="*/ 583 h 10000"/>
                                <a:gd name="connsiteX906" fmla="*/ 1461 w 10000"/>
                                <a:gd name="connsiteY906" fmla="*/ 575 h 10000"/>
                                <a:gd name="connsiteX907" fmla="*/ 1461 w 10000"/>
                                <a:gd name="connsiteY907" fmla="*/ 575 h 10000"/>
                                <a:gd name="connsiteX908" fmla="*/ 1504 w 10000"/>
                                <a:gd name="connsiteY908" fmla="*/ 572 h 10000"/>
                                <a:gd name="connsiteX909" fmla="*/ 1504 w 10000"/>
                                <a:gd name="connsiteY909" fmla="*/ 564 h 10000"/>
                                <a:gd name="connsiteX910" fmla="*/ 1538 w 10000"/>
                                <a:gd name="connsiteY910" fmla="*/ 553 h 10000"/>
                                <a:gd name="connsiteX911" fmla="*/ 1538 w 10000"/>
                                <a:gd name="connsiteY911" fmla="*/ 553 h 10000"/>
                                <a:gd name="connsiteX912" fmla="*/ 2099 w 10000"/>
                                <a:gd name="connsiteY912" fmla="*/ 553 h 10000"/>
                                <a:gd name="connsiteX913" fmla="*/ 2625 w 10000"/>
                                <a:gd name="connsiteY913" fmla="*/ 556 h 10000"/>
                                <a:gd name="connsiteX914" fmla="*/ 3152 w 10000"/>
                                <a:gd name="connsiteY914" fmla="*/ 567 h 10000"/>
                                <a:gd name="connsiteX915" fmla="*/ 3636 w 10000"/>
                                <a:gd name="connsiteY915" fmla="*/ 579 h 10000"/>
                                <a:gd name="connsiteX916" fmla="*/ 3636 w 10000"/>
                                <a:gd name="connsiteY916" fmla="*/ 579 h 10000"/>
                                <a:gd name="connsiteX917" fmla="*/ 3934 w 10000"/>
                                <a:gd name="connsiteY917" fmla="*/ 586 h 10000"/>
                                <a:gd name="connsiteX918" fmla="*/ 3934 w 10000"/>
                                <a:gd name="connsiteY918" fmla="*/ 586 h 10000"/>
                                <a:gd name="connsiteX919" fmla="*/ 4197 w 10000"/>
                                <a:gd name="connsiteY919" fmla="*/ 601 h 10000"/>
                                <a:gd name="connsiteX920" fmla="*/ 4460 w 10000"/>
                                <a:gd name="connsiteY920" fmla="*/ 620 h 10000"/>
                                <a:gd name="connsiteX921" fmla="*/ 4460 w 10000"/>
                                <a:gd name="connsiteY921" fmla="*/ 620 h 10000"/>
                                <a:gd name="connsiteX922" fmla="*/ 4647 w 10000"/>
                                <a:gd name="connsiteY922" fmla="*/ 639 h 10000"/>
                                <a:gd name="connsiteX923" fmla="*/ 4911 w 10000"/>
                                <a:gd name="connsiteY923" fmla="*/ 665 h 10000"/>
                                <a:gd name="connsiteX924" fmla="*/ 4911 w 10000"/>
                                <a:gd name="connsiteY924" fmla="*/ 665 h 10000"/>
                                <a:gd name="connsiteX925" fmla="*/ 5174 w 10000"/>
                                <a:gd name="connsiteY925" fmla="*/ 695 h 10000"/>
                                <a:gd name="connsiteX926" fmla="*/ 5395 w 10000"/>
                                <a:gd name="connsiteY926" fmla="*/ 726 h 10000"/>
                                <a:gd name="connsiteX927" fmla="*/ 5692 w 10000"/>
                                <a:gd name="connsiteY927" fmla="*/ 786 h 10000"/>
                                <a:gd name="connsiteX928" fmla="*/ 5692 w 10000"/>
                                <a:gd name="connsiteY928" fmla="*/ 786 h 10000"/>
                                <a:gd name="connsiteX929" fmla="*/ 5803 w 10000"/>
                                <a:gd name="connsiteY929" fmla="*/ 820 h 10000"/>
                                <a:gd name="connsiteX930" fmla="*/ 5922 w 10000"/>
                                <a:gd name="connsiteY930" fmla="*/ 857 h 10000"/>
                                <a:gd name="connsiteX931" fmla="*/ 6143 w 10000"/>
                                <a:gd name="connsiteY931" fmla="*/ 932 h 10000"/>
                                <a:gd name="connsiteX932" fmla="*/ 6143 w 10000"/>
                                <a:gd name="connsiteY932" fmla="*/ 932 h 10000"/>
                                <a:gd name="connsiteX933" fmla="*/ 6296 w 10000"/>
                                <a:gd name="connsiteY933" fmla="*/ 1000 h 10000"/>
                                <a:gd name="connsiteX934" fmla="*/ 6372 w 10000"/>
                                <a:gd name="connsiteY934" fmla="*/ 1060 h 10000"/>
                                <a:gd name="connsiteX935" fmla="*/ 6483 w 10000"/>
                                <a:gd name="connsiteY935" fmla="*/ 1173 h 10000"/>
                                <a:gd name="connsiteX936" fmla="*/ 6483 w 10000"/>
                                <a:gd name="connsiteY936" fmla="*/ 1173 h 10000"/>
                                <a:gd name="connsiteX937" fmla="*/ 6517 w 10000"/>
                                <a:gd name="connsiteY937" fmla="*/ 1270 h 10000"/>
                                <a:gd name="connsiteX938" fmla="*/ 6517 w 10000"/>
                                <a:gd name="connsiteY938" fmla="*/ 1346 h 10000"/>
                                <a:gd name="connsiteX939" fmla="*/ 6517 w 10000"/>
                                <a:gd name="connsiteY939" fmla="*/ 1346 h 10000"/>
                                <a:gd name="connsiteX940" fmla="*/ 6440 w 10000"/>
                                <a:gd name="connsiteY940" fmla="*/ 5677 h 10000"/>
                                <a:gd name="connsiteX941" fmla="*/ 6406 w 10000"/>
                                <a:gd name="connsiteY941" fmla="*/ 9997 h 10000"/>
                                <a:gd name="connsiteX942" fmla="*/ 6406 w 10000"/>
                                <a:gd name="connsiteY942" fmla="*/ 9997 h 10000"/>
                                <a:gd name="connsiteX943" fmla="*/ 6406 w 10000"/>
                                <a:gd name="connsiteY943" fmla="*/ 10000 h 10000"/>
                                <a:gd name="connsiteX944" fmla="*/ 6933 w 10000"/>
                                <a:gd name="connsiteY944" fmla="*/ 10000 h 10000"/>
                                <a:gd name="connsiteX945" fmla="*/ 6933 w 10000"/>
                                <a:gd name="connsiteY945" fmla="*/ 10000 h 10000"/>
                                <a:gd name="connsiteX946" fmla="*/ 6933 w 10000"/>
                                <a:gd name="connsiteY946" fmla="*/ 9997 h 10000"/>
                                <a:gd name="connsiteX947" fmla="*/ 6933 w 10000"/>
                                <a:gd name="connsiteY947" fmla="*/ 9997 h 10000"/>
                                <a:gd name="connsiteX948" fmla="*/ 6933 w 10000"/>
                                <a:gd name="connsiteY948" fmla="*/ 8632 h 10000"/>
                                <a:gd name="connsiteX949" fmla="*/ 6967 w 10000"/>
                                <a:gd name="connsiteY949" fmla="*/ 5662 h 10000"/>
                                <a:gd name="connsiteX950" fmla="*/ 7001 w 10000"/>
                                <a:gd name="connsiteY950" fmla="*/ 1331 h 10000"/>
                                <a:gd name="connsiteX951" fmla="*/ 7001 w 10000"/>
                                <a:gd name="connsiteY951" fmla="*/ 1331 h 10000"/>
                                <a:gd name="connsiteX952" fmla="*/ 7043 w 10000"/>
                                <a:gd name="connsiteY952" fmla="*/ 1195 h 10000"/>
                                <a:gd name="connsiteX953" fmla="*/ 7043 w 10000"/>
                                <a:gd name="connsiteY953" fmla="*/ 1064 h 10000"/>
                                <a:gd name="connsiteX954" fmla="*/ 7043 w 10000"/>
                                <a:gd name="connsiteY954" fmla="*/ 1064 h 10000"/>
                                <a:gd name="connsiteX955" fmla="*/ 7001 w 10000"/>
                                <a:gd name="connsiteY955" fmla="*/ 1000 h 10000"/>
                                <a:gd name="connsiteX956" fmla="*/ 7043 w 10000"/>
                                <a:gd name="connsiteY956" fmla="*/ 936 h 10000"/>
                                <a:gd name="connsiteX957" fmla="*/ 7043 w 10000"/>
                                <a:gd name="connsiteY957" fmla="*/ 936 h 10000"/>
                                <a:gd name="connsiteX958" fmla="*/ 7043 w 10000"/>
                                <a:gd name="connsiteY958" fmla="*/ 917 h 10000"/>
                                <a:gd name="connsiteX959" fmla="*/ 7043 w 10000"/>
                                <a:gd name="connsiteY959" fmla="*/ 917 h 10000"/>
                                <a:gd name="connsiteX960" fmla="*/ 7077 w 10000"/>
                                <a:gd name="connsiteY960" fmla="*/ 876 h 10000"/>
                                <a:gd name="connsiteX961" fmla="*/ 7120 w 10000"/>
                                <a:gd name="connsiteY961" fmla="*/ 834 h 10000"/>
                                <a:gd name="connsiteX962" fmla="*/ 7230 w 10000"/>
                                <a:gd name="connsiteY962" fmla="*/ 748 h 10000"/>
                                <a:gd name="connsiteX963" fmla="*/ 7230 w 10000"/>
                                <a:gd name="connsiteY963" fmla="*/ 748 h 10000"/>
                                <a:gd name="connsiteX964" fmla="*/ 7307 w 10000"/>
                                <a:gd name="connsiteY964" fmla="*/ 718 h 10000"/>
                                <a:gd name="connsiteX965" fmla="*/ 7383 w 10000"/>
                                <a:gd name="connsiteY965" fmla="*/ 688 h 10000"/>
                                <a:gd name="connsiteX966" fmla="*/ 7570 w 10000"/>
                                <a:gd name="connsiteY966" fmla="*/ 628 h 10000"/>
                                <a:gd name="connsiteX967" fmla="*/ 7570 w 10000"/>
                                <a:gd name="connsiteY967" fmla="*/ 628 h 10000"/>
                                <a:gd name="connsiteX968" fmla="*/ 7715 w 10000"/>
                                <a:gd name="connsiteY968" fmla="*/ 583 h 10000"/>
                                <a:gd name="connsiteX969" fmla="*/ 7867 w 10000"/>
                                <a:gd name="connsiteY969" fmla="*/ 542 h 10000"/>
                                <a:gd name="connsiteX970" fmla="*/ 7867 w 10000"/>
                                <a:gd name="connsiteY970" fmla="*/ 542 h 10000"/>
                                <a:gd name="connsiteX971" fmla="*/ 8241 w 10000"/>
                                <a:gd name="connsiteY971" fmla="*/ 459 h 10000"/>
                                <a:gd name="connsiteX972" fmla="*/ 8241 w 10000"/>
                                <a:gd name="connsiteY972" fmla="*/ 459 h 10000"/>
                                <a:gd name="connsiteX973" fmla="*/ 8428 w 10000"/>
                                <a:gd name="connsiteY973" fmla="*/ 417 h 10000"/>
                                <a:gd name="connsiteX974" fmla="*/ 8539 w 10000"/>
                                <a:gd name="connsiteY974" fmla="*/ 398 h 10000"/>
                                <a:gd name="connsiteX975" fmla="*/ 8649 w 10000"/>
                                <a:gd name="connsiteY975" fmla="*/ 380 h 10000"/>
                                <a:gd name="connsiteX976" fmla="*/ 8649 w 10000"/>
                                <a:gd name="connsiteY976" fmla="*/ 380 h 10000"/>
                                <a:gd name="connsiteX977" fmla="*/ 8649 w 10000"/>
                                <a:gd name="connsiteY977" fmla="*/ 387 h 10000"/>
                                <a:gd name="connsiteX978" fmla="*/ 8726 w 10000"/>
                                <a:gd name="connsiteY978" fmla="*/ 395 h 10000"/>
                                <a:gd name="connsiteX979" fmla="*/ 8802 w 10000"/>
                                <a:gd name="connsiteY979" fmla="*/ 398 h 10000"/>
                                <a:gd name="connsiteX980" fmla="*/ 8912 w 10000"/>
                                <a:gd name="connsiteY980" fmla="*/ 398 h 10000"/>
                                <a:gd name="connsiteX981" fmla="*/ 8912 w 10000"/>
                                <a:gd name="connsiteY981" fmla="*/ 398 h 10000"/>
                                <a:gd name="connsiteX982" fmla="*/ 8955 w 10000"/>
                                <a:gd name="connsiteY982" fmla="*/ 391 h 10000"/>
                                <a:gd name="connsiteX983" fmla="*/ 8989 w 10000"/>
                                <a:gd name="connsiteY983" fmla="*/ 387 h 10000"/>
                                <a:gd name="connsiteX984" fmla="*/ 8989 w 10000"/>
                                <a:gd name="connsiteY984" fmla="*/ 387 h 10000"/>
                                <a:gd name="connsiteX985" fmla="*/ 9065 w 10000"/>
                                <a:gd name="connsiteY985" fmla="*/ 391 h 10000"/>
                                <a:gd name="connsiteX986" fmla="*/ 9176 w 10000"/>
                                <a:gd name="connsiteY986" fmla="*/ 395 h 10000"/>
                                <a:gd name="connsiteX987" fmla="*/ 9210 w 10000"/>
                                <a:gd name="connsiteY987" fmla="*/ 395 h 10000"/>
                                <a:gd name="connsiteX988" fmla="*/ 9286 w 10000"/>
                                <a:gd name="connsiteY988" fmla="*/ 391 h 10000"/>
                                <a:gd name="connsiteX989" fmla="*/ 9286 w 10000"/>
                                <a:gd name="connsiteY989" fmla="*/ 387 h 10000"/>
                                <a:gd name="connsiteX990" fmla="*/ 9286 w 10000"/>
                                <a:gd name="connsiteY990" fmla="*/ 380 h 10000"/>
                                <a:gd name="connsiteX991" fmla="*/ 9286 w 10000"/>
                                <a:gd name="connsiteY991" fmla="*/ 380 h 10000"/>
                                <a:gd name="connsiteX992" fmla="*/ 9363 w 10000"/>
                                <a:gd name="connsiteY992" fmla="*/ 380 h 10000"/>
                                <a:gd name="connsiteX993" fmla="*/ 9473 w 10000"/>
                                <a:gd name="connsiteY993" fmla="*/ 383 h 10000"/>
                                <a:gd name="connsiteX994" fmla="*/ 9473 w 10000"/>
                                <a:gd name="connsiteY994" fmla="*/ 383 h 10000"/>
                                <a:gd name="connsiteX995" fmla="*/ 9516 w 10000"/>
                                <a:gd name="connsiteY995" fmla="*/ 380 h 10000"/>
                                <a:gd name="connsiteX996" fmla="*/ 9550 w 10000"/>
                                <a:gd name="connsiteY996" fmla="*/ 372 h 10000"/>
                                <a:gd name="connsiteX997" fmla="*/ 9516 w 10000"/>
                                <a:gd name="connsiteY997" fmla="*/ 357 h 10000"/>
                                <a:gd name="connsiteX998" fmla="*/ 9516 w 10000"/>
                                <a:gd name="connsiteY998" fmla="*/ 357 h 10000"/>
                                <a:gd name="connsiteX999" fmla="*/ 9660 w 10000"/>
                                <a:gd name="connsiteY999" fmla="*/ 361 h 10000"/>
                                <a:gd name="connsiteX1000" fmla="*/ 9779 w 10000"/>
                                <a:gd name="connsiteY1000" fmla="*/ 357 h 10000"/>
                                <a:gd name="connsiteX1001" fmla="*/ 9779 w 10000"/>
                                <a:gd name="connsiteY1001" fmla="*/ 357 h 10000"/>
                                <a:gd name="connsiteX1002" fmla="*/ 9779 w 10000"/>
                                <a:gd name="connsiteY1002" fmla="*/ 350 h 10000"/>
                                <a:gd name="connsiteX1003" fmla="*/ 9737 w 10000"/>
                                <a:gd name="connsiteY1003" fmla="*/ 342 h 10000"/>
                                <a:gd name="connsiteX1004" fmla="*/ 9703 w 10000"/>
                                <a:gd name="connsiteY1004" fmla="*/ 331 h 10000"/>
                                <a:gd name="connsiteX1005" fmla="*/ 9703 w 10000"/>
                                <a:gd name="connsiteY1005" fmla="*/ 331 h 10000"/>
                                <a:gd name="connsiteX1006" fmla="*/ 9813 w 10000"/>
                                <a:gd name="connsiteY1006" fmla="*/ 327 h 10000"/>
                                <a:gd name="connsiteX1007" fmla="*/ 9890 w 10000"/>
                                <a:gd name="connsiteY1007" fmla="*/ 327 h 10000"/>
                                <a:gd name="connsiteX1008" fmla="*/ 9924 w 10000"/>
                                <a:gd name="connsiteY1008" fmla="*/ 323 h 10000"/>
                                <a:gd name="connsiteX1009" fmla="*/ 9924 w 10000"/>
                                <a:gd name="connsiteY1009" fmla="*/ 323 h 10000"/>
                                <a:gd name="connsiteX1010" fmla="*/ 9966 w 10000"/>
                                <a:gd name="connsiteY1010" fmla="*/ 316 h 10000"/>
                                <a:gd name="connsiteX1011" fmla="*/ 9924 w 10000"/>
                                <a:gd name="connsiteY1011" fmla="*/ 308 h 10000"/>
                                <a:gd name="connsiteX1012" fmla="*/ 9813 w 10000"/>
                                <a:gd name="connsiteY1012" fmla="*/ 293 h 10000"/>
                                <a:gd name="connsiteX1013" fmla="*/ 9813 w 10000"/>
                                <a:gd name="connsiteY1013" fmla="*/ 293 h 10000"/>
                                <a:gd name="connsiteX1014" fmla="*/ 9966 w 10000"/>
                                <a:gd name="connsiteY1014" fmla="*/ 286 h 10000"/>
                                <a:gd name="connsiteX1015" fmla="*/ 10000 w 10000"/>
                                <a:gd name="connsiteY1015" fmla="*/ 278 h 10000"/>
                                <a:gd name="connsiteX1016" fmla="*/ 10000 w 10000"/>
                                <a:gd name="connsiteY1016" fmla="*/ 270 h 10000"/>
                                <a:gd name="connsiteX1017" fmla="*/ 10000 w 10000"/>
                                <a:gd name="connsiteY101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40 w 10000"/>
                                <a:gd name="connsiteY840" fmla="*/ 473 h 10000"/>
                                <a:gd name="connsiteX841" fmla="*/ 306 w 10000"/>
                                <a:gd name="connsiteY841" fmla="*/ 478 h 10000"/>
                                <a:gd name="connsiteX842" fmla="*/ 229 w 10000"/>
                                <a:gd name="connsiteY842" fmla="*/ 481 h 10000"/>
                                <a:gd name="connsiteX843" fmla="*/ 229 w 10000"/>
                                <a:gd name="connsiteY843" fmla="*/ 481 h 10000"/>
                                <a:gd name="connsiteX844" fmla="*/ 229 w 10000"/>
                                <a:gd name="connsiteY844" fmla="*/ 489 h 10000"/>
                                <a:gd name="connsiteX845" fmla="*/ 229 w 10000"/>
                                <a:gd name="connsiteY845" fmla="*/ 489 h 10000"/>
                                <a:gd name="connsiteX846" fmla="*/ 187 w 10000"/>
                                <a:gd name="connsiteY846" fmla="*/ 492 h 10000"/>
                                <a:gd name="connsiteX847" fmla="*/ 153 w 10000"/>
                                <a:gd name="connsiteY847" fmla="*/ 492 h 10000"/>
                                <a:gd name="connsiteX848" fmla="*/ 76 w 10000"/>
                                <a:gd name="connsiteY848" fmla="*/ 497 h 10000"/>
                                <a:gd name="connsiteX849" fmla="*/ 119 w 10000"/>
                                <a:gd name="connsiteY849" fmla="*/ 504 h 10000"/>
                                <a:gd name="connsiteX850" fmla="*/ 119 w 10000"/>
                                <a:gd name="connsiteY850" fmla="*/ 504 h 10000"/>
                                <a:gd name="connsiteX851" fmla="*/ 42 w 10000"/>
                                <a:gd name="connsiteY851" fmla="*/ 508 h 10000"/>
                                <a:gd name="connsiteX852" fmla="*/ 0 w 10000"/>
                                <a:gd name="connsiteY852" fmla="*/ 511 h 10000"/>
                                <a:gd name="connsiteX853" fmla="*/ 0 w 10000"/>
                                <a:gd name="connsiteY853" fmla="*/ 515 h 10000"/>
                                <a:gd name="connsiteX854" fmla="*/ 42 w 10000"/>
                                <a:gd name="connsiteY854" fmla="*/ 519 h 10000"/>
                                <a:gd name="connsiteX855" fmla="*/ 42 w 10000"/>
                                <a:gd name="connsiteY855" fmla="*/ 519 h 10000"/>
                                <a:gd name="connsiteX856" fmla="*/ 0 w 10000"/>
                                <a:gd name="connsiteY856" fmla="*/ 526 h 10000"/>
                                <a:gd name="connsiteX857" fmla="*/ 0 w 10000"/>
                                <a:gd name="connsiteY857" fmla="*/ 530 h 10000"/>
                                <a:gd name="connsiteX858" fmla="*/ 0 w 10000"/>
                                <a:gd name="connsiteY858" fmla="*/ 537 h 10000"/>
                                <a:gd name="connsiteX859" fmla="*/ 42 w 10000"/>
                                <a:gd name="connsiteY859" fmla="*/ 542 h 10000"/>
                                <a:gd name="connsiteX860" fmla="*/ 42 w 10000"/>
                                <a:gd name="connsiteY860" fmla="*/ 542 h 10000"/>
                                <a:gd name="connsiteX861" fmla="*/ 0 w 10000"/>
                                <a:gd name="connsiteY861" fmla="*/ 542 h 10000"/>
                                <a:gd name="connsiteX862" fmla="*/ 0 w 10000"/>
                                <a:gd name="connsiteY862" fmla="*/ 549 h 10000"/>
                                <a:gd name="connsiteX863" fmla="*/ 0 w 10000"/>
                                <a:gd name="connsiteY863" fmla="*/ 549 h 10000"/>
                                <a:gd name="connsiteX864" fmla="*/ 0 w 10000"/>
                                <a:gd name="connsiteY864" fmla="*/ 556 h 10000"/>
                                <a:gd name="connsiteX865" fmla="*/ 76 w 10000"/>
                                <a:gd name="connsiteY865" fmla="*/ 567 h 10000"/>
                                <a:gd name="connsiteX866" fmla="*/ 76 w 10000"/>
                                <a:gd name="connsiteY866" fmla="*/ 567 h 10000"/>
                                <a:gd name="connsiteX867" fmla="*/ 119 w 10000"/>
                                <a:gd name="connsiteY867" fmla="*/ 575 h 10000"/>
                                <a:gd name="connsiteX868" fmla="*/ 153 w 10000"/>
                                <a:gd name="connsiteY868" fmla="*/ 575 h 10000"/>
                                <a:gd name="connsiteX869" fmla="*/ 153 w 10000"/>
                                <a:gd name="connsiteY869" fmla="*/ 575 h 10000"/>
                                <a:gd name="connsiteX870" fmla="*/ 187 w 10000"/>
                                <a:gd name="connsiteY870" fmla="*/ 586 h 10000"/>
                                <a:gd name="connsiteX871" fmla="*/ 306 w 10000"/>
                                <a:gd name="connsiteY871" fmla="*/ 590 h 10000"/>
                                <a:gd name="connsiteX872" fmla="*/ 306 w 10000"/>
                                <a:gd name="connsiteY872" fmla="*/ 590 h 10000"/>
                                <a:gd name="connsiteX873" fmla="*/ 306 w 10000"/>
                                <a:gd name="connsiteY873" fmla="*/ 594 h 10000"/>
                                <a:gd name="connsiteX874" fmla="*/ 306 w 10000"/>
                                <a:gd name="connsiteY874" fmla="*/ 594 h 10000"/>
                                <a:gd name="connsiteX875" fmla="*/ 340 w 10000"/>
                                <a:gd name="connsiteY875" fmla="*/ 605 h 10000"/>
                                <a:gd name="connsiteX876" fmla="*/ 416 w 10000"/>
                                <a:gd name="connsiteY876" fmla="*/ 609 h 10000"/>
                                <a:gd name="connsiteX877" fmla="*/ 493 w 10000"/>
                                <a:gd name="connsiteY877" fmla="*/ 613 h 10000"/>
                                <a:gd name="connsiteX878" fmla="*/ 493 w 10000"/>
                                <a:gd name="connsiteY878" fmla="*/ 613 h 10000"/>
                                <a:gd name="connsiteX879" fmla="*/ 561 w 10000"/>
                                <a:gd name="connsiteY879" fmla="*/ 613 h 10000"/>
                                <a:gd name="connsiteX880" fmla="*/ 637 w 10000"/>
                                <a:gd name="connsiteY880" fmla="*/ 609 h 10000"/>
                                <a:gd name="connsiteX881" fmla="*/ 637 w 10000"/>
                                <a:gd name="connsiteY881" fmla="*/ 609 h 10000"/>
                                <a:gd name="connsiteX882" fmla="*/ 756 w 10000"/>
                                <a:gd name="connsiteY882" fmla="*/ 613 h 10000"/>
                                <a:gd name="connsiteX883" fmla="*/ 824 w 10000"/>
                                <a:gd name="connsiteY883" fmla="*/ 613 h 10000"/>
                                <a:gd name="connsiteX884" fmla="*/ 867 w 10000"/>
                                <a:gd name="connsiteY884" fmla="*/ 609 h 10000"/>
                                <a:gd name="connsiteX885" fmla="*/ 867 w 10000"/>
                                <a:gd name="connsiteY885" fmla="*/ 609 h 10000"/>
                                <a:gd name="connsiteX886" fmla="*/ 943 w 10000"/>
                                <a:gd name="connsiteY886" fmla="*/ 613 h 10000"/>
                                <a:gd name="connsiteX887" fmla="*/ 977 w 10000"/>
                                <a:gd name="connsiteY887" fmla="*/ 613 h 10000"/>
                                <a:gd name="connsiteX888" fmla="*/ 1011 w 10000"/>
                                <a:gd name="connsiteY888" fmla="*/ 613 h 10000"/>
                                <a:gd name="connsiteX889" fmla="*/ 1011 w 10000"/>
                                <a:gd name="connsiteY889" fmla="*/ 613 h 10000"/>
                                <a:gd name="connsiteX890" fmla="*/ 1054 w 10000"/>
                                <a:gd name="connsiteY890" fmla="*/ 601 h 10000"/>
                                <a:gd name="connsiteX891" fmla="*/ 1054 w 10000"/>
                                <a:gd name="connsiteY891" fmla="*/ 601 h 10000"/>
                                <a:gd name="connsiteX892" fmla="*/ 1088 w 10000"/>
                                <a:gd name="connsiteY892" fmla="*/ 605 h 10000"/>
                                <a:gd name="connsiteX893" fmla="*/ 1130 w 10000"/>
                                <a:gd name="connsiteY893" fmla="*/ 609 h 10000"/>
                                <a:gd name="connsiteX894" fmla="*/ 1198 w 10000"/>
                                <a:gd name="connsiteY894" fmla="*/ 609 h 10000"/>
                                <a:gd name="connsiteX895" fmla="*/ 1240 w 10000"/>
                                <a:gd name="connsiteY895" fmla="*/ 601 h 10000"/>
                                <a:gd name="connsiteX896" fmla="*/ 1240 w 10000"/>
                                <a:gd name="connsiteY896" fmla="*/ 601 h 10000"/>
                                <a:gd name="connsiteX897" fmla="*/ 1274 w 10000"/>
                                <a:gd name="connsiteY897" fmla="*/ 601 h 10000"/>
                                <a:gd name="connsiteX898" fmla="*/ 1317 w 10000"/>
                                <a:gd name="connsiteY898" fmla="*/ 601 h 10000"/>
                                <a:gd name="connsiteX899" fmla="*/ 1351 w 10000"/>
                                <a:gd name="connsiteY899" fmla="*/ 598 h 10000"/>
                                <a:gd name="connsiteX900" fmla="*/ 1351 w 10000"/>
                                <a:gd name="connsiteY900" fmla="*/ 590 h 10000"/>
                                <a:gd name="connsiteX901" fmla="*/ 1351 w 10000"/>
                                <a:gd name="connsiteY901" fmla="*/ 590 h 10000"/>
                                <a:gd name="connsiteX902" fmla="*/ 1427 w 10000"/>
                                <a:gd name="connsiteY902" fmla="*/ 590 h 10000"/>
                                <a:gd name="connsiteX903" fmla="*/ 1427 w 10000"/>
                                <a:gd name="connsiteY903" fmla="*/ 590 h 10000"/>
                                <a:gd name="connsiteX904" fmla="*/ 1461 w 10000"/>
                                <a:gd name="connsiteY904" fmla="*/ 583 h 10000"/>
                                <a:gd name="connsiteX905" fmla="*/ 1461 w 10000"/>
                                <a:gd name="connsiteY905" fmla="*/ 575 h 10000"/>
                                <a:gd name="connsiteX906" fmla="*/ 1461 w 10000"/>
                                <a:gd name="connsiteY906" fmla="*/ 575 h 10000"/>
                                <a:gd name="connsiteX907" fmla="*/ 1504 w 10000"/>
                                <a:gd name="connsiteY907" fmla="*/ 572 h 10000"/>
                                <a:gd name="connsiteX908" fmla="*/ 1504 w 10000"/>
                                <a:gd name="connsiteY908" fmla="*/ 564 h 10000"/>
                                <a:gd name="connsiteX909" fmla="*/ 1538 w 10000"/>
                                <a:gd name="connsiteY909" fmla="*/ 553 h 10000"/>
                                <a:gd name="connsiteX910" fmla="*/ 1538 w 10000"/>
                                <a:gd name="connsiteY910" fmla="*/ 553 h 10000"/>
                                <a:gd name="connsiteX911" fmla="*/ 2099 w 10000"/>
                                <a:gd name="connsiteY911" fmla="*/ 553 h 10000"/>
                                <a:gd name="connsiteX912" fmla="*/ 2625 w 10000"/>
                                <a:gd name="connsiteY912" fmla="*/ 556 h 10000"/>
                                <a:gd name="connsiteX913" fmla="*/ 3152 w 10000"/>
                                <a:gd name="connsiteY913" fmla="*/ 567 h 10000"/>
                                <a:gd name="connsiteX914" fmla="*/ 3636 w 10000"/>
                                <a:gd name="connsiteY914" fmla="*/ 579 h 10000"/>
                                <a:gd name="connsiteX915" fmla="*/ 3636 w 10000"/>
                                <a:gd name="connsiteY915" fmla="*/ 579 h 10000"/>
                                <a:gd name="connsiteX916" fmla="*/ 3934 w 10000"/>
                                <a:gd name="connsiteY916" fmla="*/ 586 h 10000"/>
                                <a:gd name="connsiteX917" fmla="*/ 3934 w 10000"/>
                                <a:gd name="connsiteY917" fmla="*/ 586 h 10000"/>
                                <a:gd name="connsiteX918" fmla="*/ 4197 w 10000"/>
                                <a:gd name="connsiteY918" fmla="*/ 601 h 10000"/>
                                <a:gd name="connsiteX919" fmla="*/ 4460 w 10000"/>
                                <a:gd name="connsiteY919" fmla="*/ 620 h 10000"/>
                                <a:gd name="connsiteX920" fmla="*/ 4460 w 10000"/>
                                <a:gd name="connsiteY920" fmla="*/ 620 h 10000"/>
                                <a:gd name="connsiteX921" fmla="*/ 4647 w 10000"/>
                                <a:gd name="connsiteY921" fmla="*/ 639 h 10000"/>
                                <a:gd name="connsiteX922" fmla="*/ 4911 w 10000"/>
                                <a:gd name="connsiteY922" fmla="*/ 665 h 10000"/>
                                <a:gd name="connsiteX923" fmla="*/ 4911 w 10000"/>
                                <a:gd name="connsiteY923" fmla="*/ 665 h 10000"/>
                                <a:gd name="connsiteX924" fmla="*/ 5174 w 10000"/>
                                <a:gd name="connsiteY924" fmla="*/ 695 h 10000"/>
                                <a:gd name="connsiteX925" fmla="*/ 5395 w 10000"/>
                                <a:gd name="connsiteY925" fmla="*/ 726 h 10000"/>
                                <a:gd name="connsiteX926" fmla="*/ 5692 w 10000"/>
                                <a:gd name="connsiteY926" fmla="*/ 786 h 10000"/>
                                <a:gd name="connsiteX927" fmla="*/ 5692 w 10000"/>
                                <a:gd name="connsiteY927" fmla="*/ 786 h 10000"/>
                                <a:gd name="connsiteX928" fmla="*/ 5803 w 10000"/>
                                <a:gd name="connsiteY928" fmla="*/ 820 h 10000"/>
                                <a:gd name="connsiteX929" fmla="*/ 5922 w 10000"/>
                                <a:gd name="connsiteY929" fmla="*/ 857 h 10000"/>
                                <a:gd name="connsiteX930" fmla="*/ 6143 w 10000"/>
                                <a:gd name="connsiteY930" fmla="*/ 932 h 10000"/>
                                <a:gd name="connsiteX931" fmla="*/ 6143 w 10000"/>
                                <a:gd name="connsiteY931" fmla="*/ 932 h 10000"/>
                                <a:gd name="connsiteX932" fmla="*/ 6296 w 10000"/>
                                <a:gd name="connsiteY932" fmla="*/ 1000 h 10000"/>
                                <a:gd name="connsiteX933" fmla="*/ 6372 w 10000"/>
                                <a:gd name="connsiteY933" fmla="*/ 1060 h 10000"/>
                                <a:gd name="connsiteX934" fmla="*/ 6483 w 10000"/>
                                <a:gd name="connsiteY934" fmla="*/ 1173 h 10000"/>
                                <a:gd name="connsiteX935" fmla="*/ 6483 w 10000"/>
                                <a:gd name="connsiteY935" fmla="*/ 1173 h 10000"/>
                                <a:gd name="connsiteX936" fmla="*/ 6517 w 10000"/>
                                <a:gd name="connsiteY936" fmla="*/ 1270 h 10000"/>
                                <a:gd name="connsiteX937" fmla="*/ 6517 w 10000"/>
                                <a:gd name="connsiteY937" fmla="*/ 1346 h 10000"/>
                                <a:gd name="connsiteX938" fmla="*/ 6517 w 10000"/>
                                <a:gd name="connsiteY938" fmla="*/ 1346 h 10000"/>
                                <a:gd name="connsiteX939" fmla="*/ 6440 w 10000"/>
                                <a:gd name="connsiteY939" fmla="*/ 5677 h 10000"/>
                                <a:gd name="connsiteX940" fmla="*/ 6406 w 10000"/>
                                <a:gd name="connsiteY940" fmla="*/ 9997 h 10000"/>
                                <a:gd name="connsiteX941" fmla="*/ 6406 w 10000"/>
                                <a:gd name="connsiteY941" fmla="*/ 9997 h 10000"/>
                                <a:gd name="connsiteX942" fmla="*/ 6406 w 10000"/>
                                <a:gd name="connsiteY942" fmla="*/ 10000 h 10000"/>
                                <a:gd name="connsiteX943" fmla="*/ 6933 w 10000"/>
                                <a:gd name="connsiteY943" fmla="*/ 10000 h 10000"/>
                                <a:gd name="connsiteX944" fmla="*/ 6933 w 10000"/>
                                <a:gd name="connsiteY944" fmla="*/ 10000 h 10000"/>
                                <a:gd name="connsiteX945" fmla="*/ 6933 w 10000"/>
                                <a:gd name="connsiteY945" fmla="*/ 9997 h 10000"/>
                                <a:gd name="connsiteX946" fmla="*/ 6933 w 10000"/>
                                <a:gd name="connsiteY946" fmla="*/ 9997 h 10000"/>
                                <a:gd name="connsiteX947" fmla="*/ 6933 w 10000"/>
                                <a:gd name="connsiteY947" fmla="*/ 8632 h 10000"/>
                                <a:gd name="connsiteX948" fmla="*/ 6967 w 10000"/>
                                <a:gd name="connsiteY948" fmla="*/ 5662 h 10000"/>
                                <a:gd name="connsiteX949" fmla="*/ 7001 w 10000"/>
                                <a:gd name="connsiteY949" fmla="*/ 1331 h 10000"/>
                                <a:gd name="connsiteX950" fmla="*/ 7001 w 10000"/>
                                <a:gd name="connsiteY950" fmla="*/ 1331 h 10000"/>
                                <a:gd name="connsiteX951" fmla="*/ 7043 w 10000"/>
                                <a:gd name="connsiteY951" fmla="*/ 1195 h 10000"/>
                                <a:gd name="connsiteX952" fmla="*/ 7043 w 10000"/>
                                <a:gd name="connsiteY952" fmla="*/ 1064 h 10000"/>
                                <a:gd name="connsiteX953" fmla="*/ 7043 w 10000"/>
                                <a:gd name="connsiteY953" fmla="*/ 1064 h 10000"/>
                                <a:gd name="connsiteX954" fmla="*/ 7001 w 10000"/>
                                <a:gd name="connsiteY954" fmla="*/ 1000 h 10000"/>
                                <a:gd name="connsiteX955" fmla="*/ 7043 w 10000"/>
                                <a:gd name="connsiteY955" fmla="*/ 936 h 10000"/>
                                <a:gd name="connsiteX956" fmla="*/ 7043 w 10000"/>
                                <a:gd name="connsiteY956" fmla="*/ 936 h 10000"/>
                                <a:gd name="connsiteX957" fmla="*/ 7043 w 10000"/>
                                <a:gd name="connsiteY957" fmla="*/ 917 h 10000"/>
                                <a:gd name="connsiteX958" fmla="*/ 7043 w 10000"/>
                                <a:gd name="connsiteY958" fmla="*/ 917 h 10000"/>
                                <a:gd name="connsiteX959" fmla="*/ 7077 w 10000"/>
                                <a:gd name="connsiteY959" fmla="*/ 876 h 10000"/>
                                <a:gd name="connsiteX960" fmla="*/ 7120 w 10000"/>
                                <a:gd name="connsiteY960" fmla="*/ 834 h 10000"/>
                                <a:gd name="connsiteX961" fmla="*/ 7230 w 10000"/>
                                <a:gd name="connsiteY961" fmla="*/ 748 h 10000"/>
                                <a:gd name="connsiteX962" fmla="*/ 7230 w 10000"/>
                                <a:gd name="connsiteY962" fmla="*/ 748 h 10000"/>
                                <a:gd name="connsiteX963" fmla="*/ 7307 w 10000"/>
                                <a:gd name="connsiteY963" fmla="*/ 718 h 10000"/>
                                <a:gd name="connsiteX964" fmla="*/ 7383 w 10000"/>
                                <a:gd name="connsiteY964" fmla="*/ 688 h 10000"/>
                                <a:gd name="connsiteX965" fmla="*/ 7570 w 10000"/>
                                <a:gd name="connsiteY965" fmla="*/ 628 h 10000"/>
                                <a:gd name="connsiteX966" fmla="*/ 7570 w 10000"/>
                                <a:gd name="connsiteY966" fmla="*/ 628 h 10000"/>
                                <a:gd name="connsiteX967" fmla="*/ 7715 w 10000"/>
                                <a:gd name="connsiteY967" fmla="*/ 583 h 10000"/>
                                <a:gd name="connsiteX968" fmla="*/ 7867 w 10000"/>
                                <a:gd name="connsiteY968" fmla="*/ 542 h 10000"/>
                                <a:gd name="connsiteX969" fmla="*/ 7867 w 10000"/>
                                <a:gd name="connsiteY969" fmla="*/ 542 h 10000"/>
                                <a:gd name="connsiteX970" fmla="*/ 8241 w 10000"/>
                                <a:gd name="connsiteY970" fmla="*/ 459 h 10000"/>
                                <a:gd name="connsiteX971" fmla="*/ 8241 w 10000"/>
                                <a:gd name="connsiteY971" fmla="*/ 459 h 10000"/>
                                <a:gd name="connsiteX972" fmla="*/ 8428 w 10000"/>
                                <a:gd name="connsiteY972" fmla="*/ 417 h 10000"/>
                                <a:gd name="connsiteX973" fmla="*/ 8539 w 10000"/>
                                <a:gd name="connsiteY973" fmla="*/ 398 h 10000"/>
                                <a:gd name="connsiteX974" fmla="*/ 8649 w 10000"/>
                                <a:gd name="connsiteY974" fmla="*/ 380 h 10000"/>
                                <a:gd name="connsiteX975" fmla="*/ 8649 w 10000"/>
                                <a:gd name="connsiteY975" fmla="*/ 380 h 10000"/>
                                <a:gd name="connsiteX976" fmla="*/ 8649 w 10000"/>
                                <a:gd name="connsiteY976" fmla="*/ 387 h 10000"/>
                                <a:gd name="connsiteX977" fmla="*/ 8726 w 10000"/>
                                <a:gd name="connsiteY977" fmla="*/ 395 h 10000"/>
                                <a:gd name="connsiteX978" fmla="*/ 8802 w 10000"/>
                                <a:gd name="connsiteY978" fmla="*/ 398 h 10000"/>
                                <a:gd name="connsiteX979" fmla="*/ 8912 w 10000"/>
                                <a:gd name="connsiteY979" fmla="*/ 398 h 10000"/>
                                <a:gd name="connsiteX980" fmla="*/ 8912 w 10000"/>
                                <a:gd name="connsiteY980" fmla="*/ 398 h 10000"/>
                                <a:gd name="connsiteX981" fmla="*/ 8955 w 10000"/>
                                <a:gd name="connsiteY981" fmla="*/ 391 h 10000"/>
                                <a:gd name="connsiteX982" fmla="*/ 8989 w 10000"/>
                                <a:gd name="connsiteY982" fmla="*/ 387 h 10000"/>
                                <a:gd name="connsiteX983" fmla="*/ 8989 w 10000"/>
                                <a:gd name="connsiteY983" fmla="*/ 387 h 10000"/>
                                <a:gd name="connsiteX984" fmla="*/ 9065 w 10000"/>
                                <a:gd name="connsiteY984" fmla="*/ 391 h 10000"/>
                                <a:gd name="connsiteX985" fmla="*/ 9176 w 10000"/>
                                <a:gd name="connsiteY985" fmla="*/ 395 h 10000"/>
                                <a:gd name="connsiteX986" fmla="*/ 9210 w 10000"/>
                                <a:gd name="connsiteY986" fmla="*/ 395 h 10000"/>
                                <a:gd name="connsiteX987" fmla="*/ 9286 w 10000"/>
                                <a:gd name="connsiteY987" fmla="*/ 391 h 10000"/>
                                <a:gd name="connsiteX988" fmla="*/ 9286 w 10000"/>
                                <a:gd name="connsiteY988" fmla="*/ 387 h 10000"/>
                                <a:gd name="connsiteX989" fmla="*/ 9286 w 10000"/>
                                <a:gd name="connsiteY989" fmla="*/ 380 h 10000"/>
                                <a:gd name="connsiteX990" fmla="*/ 9286 w 10000"/>
                                <a:gd name="connsiteY990" fmla="*/ 380 h 10000"/>
                                <a:gd name="connsiteX991" fmla="*/ 9363 w 10000"/>
                                <a:gd name="connsiteY991" fmla="*/ 380 h 10000"/>
                                <a:gd name="connsiteX992" fmla="*/ 9473 w 10000"/>
                                <a:gd name="connsiteY992" fmla="*/ 383 h 10000"/>
                                <a:gd name="connsiteX993" fmla="*/ 9473 w 10000"/>
                                <a:gd name="connsiteY993" fmla="*/ 383 h 10000"/>
                                <a:gd name="connsiteX994" fmla="*/ 9516 w 10000"/>
                                <a:gd name="connsiteY994" fmla="*/ 380 h 10000"/>
                                <a:gd name="connsiteX995" fmla="*/ 9550 w 10000"/>
                                <a:gd name="connsiteY995" fmla="*/ 372 h 10000"/>
                                <a:gd name="connsiteX996" fmla="*/ 9516 w 10000"/>
                                <a:gd name="connsiteY996" fmla="*/ 357 h 10000"/>
                                <a:gd name="connsiteX997" fmla="*/ 9516 w 10000"/>
                                <a:gd name="connsiteY997" fmla="*/ 357 h 10000"/>
                                <a:gd name="connsiteX998" fmla="*/ 9660 w 10000"/>
                                <a:gd name="connsiteY998" fmla="*/ 361 h 10000"/>
                                <a:gd name="connsiteX999" fmla="*/ 9779 w 10000"/>
                                <a:gd name="connsiteY999" fmla="*/ 357 h 10000"/>
                                <a:gd name="connsiteX1000" fmla="*/ 9779 w 10000"/>
                                <a:gd name="connsiteY1000" fmla="*/ 357 h 10000"/>
                                <a:gd name="connsiteX1001" fmla="*/ 9779 w 10000"/>
                                <a:gd name="connsiteY1001" fmla="*/ 350 h 10000"/>
                                <a:gd name="connsiteX1002" fmla="*/ 9737 w 10000"/>
                                <a:gd name="connsiteY1002" fmla="*/ 342 h 10000"/>
                                <a:gd name="connsiteX1003" fmla="*/ 9703 w 10000"/>
                                <a:gd name="connsiteY1003" fmla="*/ 331 h 10000"/>
                                <a:gd name="connsiteX1004" fmla="*/ 9703 w 10000"/>
                                <a:gd name="connsiteY1004" fmla="*/ 331 h 10000"/>
                                <a:gd name="connsiteX1005" fmla="*/ 9813 w 10000"/>
                                <a:gd name="connsiteY1005" fmla="*/ 327 h 10000"/>
                                <a:gd name="connsiteX1006" fmla="*/ 9890 w 10000"/>
                                <a:gd name="connsiteY1006" fmla="*/ 327 h 10000"/>
                                <a:gd name="connsiteX1007" fmla="*/ 9924 w 10000"/>
                                <a:gd name="connsiteY1007" fmla="*/ 323 h 10000"/>
                                <a:gd name="connsiteX1008" fmla="*/ 9924 w 10000"/>
                                <a:gd name="connsiteY1008" fmla="*/ 323 h 10000"/>
                                <a:gd name="connsiteX1009" fmla="*/ 9966 w 10000"/>
                                <a:gd name="connsiteY1009" fmla="*/ 316 h 10000"/>
                                <a:gd name="connsiteX1010" fmla="*/ 9924 w 10000"/>
                                <a:gd name="connsiteY1010" fmla="*/ 308 h 10000"/>
                                <a:gd name="connsiteX1011" fmla="*/ 9813 w 10000"/>
                                <a:gd name="connsiteY1011" fmla="*/ 293 h 10000"/>
                                <a:gd name="connsiteX1012" fmla="*/ 9813 w 10000"/>
                                <a:gd name="connsiteY1012" fmla="*/ 293 h 10000"/>
                                <a:gd name="connsiteX1013" fmla="*/ 9966 w 10000"/>
                                <a:gd name="connsiteY1013" fmla="*/ 286 h 10000"/>
                                <a:gd name="connsiteX1014" fmla="*/ 10000 w 10000"/>
                                <a:gd name="connsiteY1014" fmla="*/ 278 h 10000"/>
                                <a:gd name="connsiteX1015" fmla="*/ 10000 w 10000"/>
                                <a:gd name="connsiteY1015" fmla="*/ 270 h 10000"/>
                                <a:gd name="connsiteX1016" fmla="*/ 10000 w 10000"/>
                                <a:gd name="connsiteY101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40 w 10000"/>
                                <a:gd name="connsiteY840" fmla="*/ 473 h 10000"/>
                                <a:gd name="connsiteX841" fmla="*/ 306 w 10000"/>
                                <a:gd name="connsiteY841" fmla="*/ 478 h 10000"/>
                                <a:gd name="connsiteX842" fmla="*/ 229 w 10000"/>
                                <a:gd name="connsiteY842" fmla="*/ 481 h 10000"/>
                                <a:gd name="connsiteX843" fmla="*/ 229 w 10000"/>
                                <a:gd name="connsiteY843" fmla="*/ 481 h 10000"/>
                                <a:gd name="connsiteX844" fmla="*/ 229 w 10000"/>
                                <a:gd name="connsiteY844" fmla="*/ 489 h 10000"/>
                                <a:gd name="connsiteX845" fmla="*/ 229 w 10000"/>
                                <a:gd name="connsiteY845" fmla="*/ 489 h 10000"/>
                                <a:gd name="connsiteX846" fmla="*/ 187 w 10000"/>
                                <a:gd name="connsiteY846" fmla="*/ 492 h 10000"/>
                                <a:gd name="connsiteX847" fmla="*/ 153 w 10000"/>
                                <a:gd name="connsiteY847" fmla="*/ 492 h 10000"/>
                                <a:gd name="connsiteX848" fmla="*/ 76 w 10000"/>
                                <a:gd name="connsiteY848" fmla="*/ 497 h 10000"/>
                                <a:gd name="connsiteX849" fmla="*/ 119 w 10000"/>
                                <a:gd name="connsiteY849" fmla="*/ 504 h 10000"/>
                                <a:gd name="connsiteX850" fmla="*/ 119 w 10000"/>
                                <a:gd name="connsiteY850" fmla="*/ 504 h 10000"/>
                                <a:gd name="connsiteX851" fmla="*/ 0 w 10000"/>
                                <a:gd name="connsiteY851" fmla="*/ 511 h 10000"/>
                                <a:gd name="connsiteX852" fmla="*/ 0 w 10000"/>
                                <a:gd name="connsiteY852" fmla="*/ 515 h 10000"/>
                                <a:gd name="connsiteX853" fmla="*/ 42 w 10000"/>
                                <a:gd name="connsiteY853" fmla="*/ 519 h 10000"/>
                                <a:gd name="connsiteX854" fmla="*/ 42 w 10000"/>
                                <a:gd name="connsiteY854" fmla="*/ 519 h 10000"/>
                                <a:gd name="connsiteX855" fmla="*/ 0 w 10000"/>
                                <a:gd name="connsiteY855" fmla="*/ 526 h 10000"/>
                                <a:gd name="connsiteX856" fmla="*/ 0 w 10000"/>
                                <a:gd name="connsiteY856" fmla="*/ 530 h 10000"/>
                                <a:gd name="connsiteX857" fmla="*/ 0 w 10000"/>
                                <a:gd name="connsiteY857" fmla="*/ 537 h 10000"/>
                                <a:gd name="connsiteX858" fmla="*/ 42 w 10000"/>
                                <a:gd name="connsiteY858" fmla="*/ 542 h 10000"/>
                                <a:gd name="connsiteX859" fmla="*/ 42 w 10000"/>
                                <a:gd name="connsiteY859" fmla="*/ 542 h 10000"/>
                                <a:gd name="connsiteX860" fmla="*/ 0 w 10000"/>
                                <a:gd name="connsiteY860" fmla="*/ 542 h 10000"/>
                                <a:gd name="connsiteX861" fmla="*/ 0 w 10000"/>
                                <a:gd name="connsiteY861" fmla="*/ 549 h 10000"/>
                                <a:gd name="connsiteX862" fmla="*/ 0 w 10000"/>
                                <a:gd name="connsiteY862" fmla="*/ 549 h 10000"/>
                                <a:gd name="connsiteX863" fmla="*/ 0 w 10000"/>
                                <a:gd name="connsiteY863" fmla="*/ 556 h 10000"/>
                                <a:gd name="connsiteX864" fmla="*/ 76 w 10000"/>
                                <a:gd name="connsiteY864" fmla="*/ 567 h 10000"/>
                                <a:gd name="connsiteX865" fmla="*/ 76 w 10000"/>
                                <a:gd name="connsiteY865" fmla="*/ 567 h 10000"/>
                                <a:gd name="connsiteX866" fmla="*/ 119 w 10000"/>
                                <a:gd name="connsiteY866" fmla="*/ 575 h 10000"/>
                                <a:gd name="connsiteX867" fmla="*/ 153 w 10000"/>
                                <a:gd name="connsiteY867" fmla="*/ 575 h 10000"/>
                                <a:gd name="connsiteX868" fmla="*/ 153 w 10000"/>
                                <a:gd name="connsiteY868" fmla="*/ 575 h 10000"/>
                                <a:gd name="connsiteX869" fmla="*/ 187 w 10000"/>
                                <a:gd name="connsiteY869" fmla="*/ 586 h 10000"/>
                                <a:gd name="connsiteX870" fmla="*/ 306 w 10000"/>
                                <a:gd name="connsiteY870" fmla="*/ 590 h 10000"/>
                                <a:gd name="connsiteX871" fmla="*/ 306 w 10000"/>
                                <a:gd name="connsiteY871" fmla="*/ 590 h 10000"/>
                                <a:gd name="connsiteX872" fmla="*/ 306 w 10000"/>
                                <a:gd name="connsiteY872" fmla="*/ 594 h 10000"/>
                                <a:gd name="connsiteX873" fmla="*/ 306 w 10000"/>
                                <a:gd name="connsiteY873" fmla="*/ 594 h 10000"/>
                                <a:gd name="connsiteX874" fmla="*/ 340 w 10000"/>
                                <a:gd name="connsiteY874" fmla="*/ 605 h 10000"/>
                                <a:gd name="connsiteX875" fmla="*/ 416 w 10000"/>
                                <a:gd name="connsiteY875" fmla="*/ 609 h 10000"/>
                                <a:gd name="connsiteX876" fmla="*/ 493 w 10000"/>
                                <a:gd name="connsiteY876" fmla="*/ 613 h 10000"/>
                                <a:gd name="connsiteX877" fmla="*/ 493 w 10000"/>
                                <a:gd name="connsiteY877" fmla="*/ 613 h 10000"/>
                                <a:gd name="connsiteX878" fmla="*/ 561 w 10000"/>
                                <a:gd name="connsiteY878" fmla="*/ 613 h 10000"/>
                                <a:gd name="connsiteX879" fmla="*/ 637 w 10000"/>
                                <a:gd name="connsiteY879" fmla="*/ 609 h 10000"/>
                                <a:gd name="connsiteX880" fmla="*/ 637 w 10000"/>
                                <a:gd name="connsiteY880" fmla="*/ 609 h 10000"/>
                                <a:gd name="connsiteX881" fmla="*/ 756 w 10000"/>
                                <a:gd name="connsiteY881" fmla="*/ 613 h 10000"/>
                                <a:gd name="connsiteX882" fmla="*/ 824 w 10000"/>
                                <a:gd name="connsiteY882" fmla="*/ 613 h 10000"/>
                                <a:gd name="connsiteX883" fmla="*/ 867 w 10000"/>
                                <a:gd name="connsiteY883" fmla="*/ 609 h 10000"/>
                                <a:gd name="connsiteX884" fmla="*/ 867 w 10000"/>
                                <a:gd name="connsiteY884" fmla="*/ 609 h 10000"/>
                                <a:gd name="connsiteX885" fmla="*/ 943 w 10000"/>
                                <a:gd name="connsiteY885" fmla="*/ 613 h 10000"/>
                                <a:gd name="connsiteX886" fmla="*/ 977 w 10000"/>
                                <a:gd name="connsiteY886" fmla="*/ 613 h 10000"/>
                                <a:gd name="connsiteX887" fmla="*/ 1011 w 10000"/>
                                <a:gd name="connsiteY887" fmla="*/ 613 h 10000"/>
                                <a:gd name="connsiteX888" fmla="*/ 1011 w 10000"/>
                                <a:gd name="connsiteY888" fmla="*/ 613 h 10000"/>
                                <a:gd name="connsiteX889" fmla="*/ 1054 w 10000"/>
                                <a:gd name="connsiteY889" fmla="*/ 601 h 10000"/>
                                <a:gd name="connsiteX890" fmla="*/ 1054 w 10000"/>
                                <a:gd name="connsiteY890" fmla="*/ 601 h 10000"/>
                                <a:gd name="connsiteX891" fmla="*/ 1088 w 10000"/>
                                <a:gd name="connsiteY891" fmla="*/ 605 h 10000"/>
                                <a:gd name="connsiteX892" fmla="*/ 1130 w 10000"/>
                                <a:gd name="connsiteY892" fmla="*/ 609 h 10000"/>
                                <a:gd name="connsiteX893" fmla="*/ 1198 w 10000"/>
                                <a:gd name="connsiteY893" fmla="*/ 609 h 10000"/>
                                <a:gd name="connsiteX894" fmla="*/ 1240 w 10000"/>
                                <a:gd name="connsiteY894" fmla="*/ 601 h 10000"/>
                                <a:gd name="connsiteX895" fmla="*/ 1240 w 10000"/>
                                <a:gd name="connsiteY895" fmla="*/ 601 h 10000"/>
                                <a:gd name="connsiteX896" fmla="*/ 1274 w 10000"/>
                                <a:gd name="connsiteY896" fmla="*/ 601 h 10000"/>
                                <a:gd name="connsiteX897" fmla="*/ 1317 w 10000"/>
                                <a:gd name="connsiteY897" fmla="*/ 601 h 10000"/>
                                <a:gd name="connsiteX898" fmla="*/ 1351 w 10000"/>
                                <a:gd name="connsiteY898" fmla="*/ 598 h 10000"/>
                                <a:gd name="connsiteX899" fmla="*/ 1351 w 10000"/>
                                <a:gd name="connsiteY899" fmla="*/ 590 h 10000"/>
                                <a:gd name="connsiteX900" fmla="*/ 1351 w 10000"/>
                                <a:gd name="connsiteY900" fmla="*/ 590 h 10000"/>
                                <a:gd name="connsiteX901" fmla="*/ 1427 w 10000"/>
                                <a:gd name="connsiteY901" fmla="*/ 590 h 10000"/>
                                <a:gd name="connsiteX902" fmla="*/ 1427 w 10000"/>
                                <a:gd name="connsiteY902" fmla="*/ 590 h 10000"/>
                                <a:gd name="connsiteX903" fmla="*/ 1461 w 10000"/>
                                <a:gd name="connsiteY903" fmla="*/ 583 h 10000"/>
                                <a:gd name="connsiteX904" fmla="*/ 1461 w 10000"/>
                                <a:gd name="connsiteY904" fmla="*/ 575 h 10000"/>
                                <a:gd name="connsiteX905" fmla="*/ 1461 w 10000"/>
                                <a:gd name="connsiteY905" fmla="*/ 575 h 10000"/>
                                <a:gd name="connsiteX906" fmla="*/ 1504 w 10000"/>
                                <a:gd name="connsiteY906" fmla="*/ 572 h 10000"/>
                                <a:gd name="connsiteX907" fmla="*/ 1504 w 10000"/>
                                <a:gd name="connsiteY907" fmla="*/ 564 h 10000"/>
                                <a:gd name="connsiteX908" fmla="*/ 1538 w 10000"/>
                                <a:gd name="connsiteY908" fmla="*/ 553 h 10000"/>
                                <a:gd name="connsiteX909" fmla="*/ 1538 w 10000"/>
                                <a:gd name="connsiteY909" fmla="*/ 553 h 10000"/>
                                <a:gd name="connsiteX910" fmla="*/ 2099 w 10000"/>
                                <a:gd name="connsiteY910" fmla="*/ 553 h 10000"/>
                                <a:gd name="connsiteX911" fmla="*/ 2625 w 10000"/>
                                <a:gd name="connsiteY911" fmla="*/ 556 h 10000"/>
                                <a:gd name="connsiteX912" fmla="*/ 3152 w 10000"/>
                                <a:gd name="connsiteY912" fmla="*/ 567 h 10000"/>
                                <a:gd name="connsiteX913" fmla="*/ 3636 w 10000"/>
                                <a:gd name="connsiteY913" fmla="*/ 579 h 10000"/>
                                <a:gd name="connsiteX914" fmla="*/ 3636 w 10000"/>
                                <a:gd name="connsiteY914" fmla="*/ 579 h 10000"/>
                                <a:gd name="connsiteX915" fmla="*/ 3934 w 10000"/>
                                <a:gd name="connsiteY915" fmla="*/ 586 h 10000"/>
                                <a:gd name="connsiteX916" fmla="*/ 3934 w 10000"/>
                                <a:gd name="connsiteY916" fmla="*/ 586 h 10000"/>
                                <a:gd name="connsiteX917" fmla="*/ 4197 w 10000"/>
                                <a:gd name="connsiteY917" fmla="*/ 601 h 10000"/>
                                <a:gd name="connsiteX918" fmla="*/ 4460 w 10000"/>
                                <a:gd name="connsiteY918" fmla="*/ 620 h 10000"/>
                                <a:gd name="connsiteX919" fmla="*/ 4460 w 10000"/>
                                <a:gd name="connsiteY919" fmla="*/ 620 h 10000"/>
                                <a:gd name="connsiteX920" fmla="*/ 4647 w 10000"/>
                                <a:gd name="connsiteY920" fmla="*/ 639 h 10000"/>
                                <a:gd name="connsiteX921" fmla="*/ 4911 w 10000"/>
                                <a:gd name="connsiteY921" fmla="*/ 665 h 10000"/>
                                <a:gd name="connsiteX922" fmla="*/ 4911 w 10000"/>
                                <a:gd name="connsiteY922" fmla="*/ 665 h 10000"/>
                                <a:gd name="connsiteX923" fmla="*/ 5174 w 10000"/>
                                <a:gd name="connsiteY923" fmla="*/ 695 h 10000"/>
                                <a:gd name="connsiteX924" fmla="*/ 5395 w 10000"/>
                                <a:gd name="connsiteY924" fmla="*/ 726 h 10000"/>
                                <a:gd name="connsiteX925" fmla="*/ 5692 w 10000"/>
                                <a:gd name="connsiteY925" fmla="*/ 786 h 10000"/>
                                <a:gd name="connsiteX926" fmla="*/ 5692 w 10000"/>
                                <a:gd name="connsiteY926" fmla="*/ 786 h 10000"/>
                                <a:gd name="connsiteX927" fmla="*/ 5803 w 10000"/>
                                <a:gd name="connsiteY927" fmla="*/ 820 h 10000"/>
                                <a:gd name="connsiteX928" fmla="*/ 5922 w 10000"/>
                                <a:gd name="connsiteY928" fmla="*/ 857 h 10000"/>
                                <a:gd name="connsiteX929" fmla="*/ 6143 w 10000"/>
                                <a:gd name="connsiteY929" fmla="*/ 932 h 10000"/>
                                <a:gd name="connsiteX930" fmla="*/ 6143 w 10000"/>
                                <a:gd name="connsiteY930" fmla="*/ 932 h 10000"/>
                                <a:gd name="connsiteX931" fmla="*/ 6296 w 10000"/>
                                <a:gd name="connsiteY931" fmla="*/ 1000 h 10000"/>
                                <a:gd name="connsiteX932" fmla="*/ 6372 w 10000"/>
                                <a:gd name="connsiteY932" fmla="*/ 1060 h 10000"/>
                                <a:gd name="connsiteX933" fmla="*/ 6483 w 10000"/>
                                <a:gd name="connsiteY933" fmla="*/ 1173 h 10000"/>
                                <a:gd name="connsiteX934" fmla="*/ 6483 w 10000"/>
                                <a:gd name="connsiteY934" fmla="*/ 1173 h 10000"/>
                                <a:gd name="connsiteX935" fmla="*/ 6517 w 10000"/>
                                <a:gd name="connsiteY935" fmla="*/ 1270 h 10000"/>
                                <a:gd name="connsiteX936" fmla="*/ 6517 w 10000"/>
                                <a:gd name="connsiteY936" fmla="*/ 1346 h 10000"/>
                                <a:gd name="connsiteX937" fmla="*/ 6517 w 10000"/>
                                <a:gd name="connsiteY937" fmla="*/ 1346 h 10000"/>
                                <a:gd name="connsiteX938" fmla="*/ 6440 w 10000"/>
                                <a:gd name="connsiteY938" fmla="*/ 5677 h 10000"/>
                                <a:gd name="connsiteX939" fmla="*/ 6406 w 10000"/>
                                <a:gd name="connsiteY939" fmla="*/ 9997 h 10000"/>
                                <a:gd name="connsiteX940" fmla="*/ 6406 w 10000"/>
                                <a:gd name="connsiteY940" fmla="*/ 9997 h 10000"/>
                                <a:gd name="connsiteX941" fmla="*/ 6406 w 10000"/>
                                <a:gd name="connsiteY941" fmla="*/ 10000 h 10000"/>
                                <a:gd name="connsiteX942" fmla="*/ 6933 w 10000"/>
                                <a:gd name="connsiteY942" fmla="*/ 10000 h 10000"/>
                                <a:gd name="connsiteX943" fmla="*/ 6933 w 10000"/>
                                <a:gd name="connsiteY943" fmla="*/ 10000 h 10000"/>
                                <a:gd name="connsiteX944" fmla="*/ 6933 w 10000"/>
                                <a:gd name="connsiteY944" fmla="*/ 9997 h 10000"/>
                                <a:gd name="connsiteX945" fmla="*/ 6933 w 10000"/>
                                <a:gd name="connsiteY945" fmla="*/ 9997 h 10000"/>
                                <a:gd name="connsiteX946" fmla="*/ 6933 w 10000"/>
                                <a:gd name="connsiteY946" fmla="*/ 8632 h 10000"/>
                                <a:gd name="connsiteX947" fmla="*/ 6967 w 10000"/>
                                <a:gd name="connsiteY947" fmla="*/ 5662 h 10000"/>
                                <a:gd name="connsiteX948" fmla="*/ 7001 w 10000"/>
                                <a:gd name="connsiteY948" fmla="*/ 1331 h 10000"/>
                                <a:gd name="connsiteX949" fmla="*/ 7001 w 10000"/>
                                <a:gd name="connsiteY949" fmla="*/ 1331 h 10000"/>
                                <a:gd name="connsiteX950" fmla="*/ 7043 w 10000"/>
                                <a:gd name="connsiteY950" fmla="*/ 1195 h 10000"/>
                                <a:gd name="connsiteX951" fmla="*/ 7043 w 10000"/>
                                <a:gd name="connsiteY951" fmla="*/ 1064 h 10000"/>
                                <a:gd name="connsiteX952" fmla="*/ 7043 w 10000"/>
                                <a:gd name="connsiteY952" fmla="*/ 1064 h 10000"/>
                                <a:gd name="connsiteX953" fmla="*/ 7001 w 10000"/>
                                <a:gd name="connsiteY953" fmla="*/ 1000 h 10000"/>
                                <a:gd name="connsiteX954" fmla="*/ 7043 w 10000"/>
                                <a:gd name="connsiteY954" fmla="*/ 936 h 10000"/>
                                <a:gd name="connsiteX955" fmla="*/ 7043 w 10000"/>
                                <a:gd name="connsiteY955" fmla="*/ 936 h 10000"/>
                                <a:gd name="connsiteX956" fmla="*/ 7043 w 10000"/>
                                <a:gd name="connsiteY956" fmla="*/ 917 h 10000"/>
                                <a:gd name="connsiteX957" fmla="*/ 7043 w 10000"/>
                                <a:gd name="connsiteY957" fmla="*/ 917 h 10000"/>
                                <a:gd name="connsiteX958" fmla="*/ 7077 w 10000"/>
                                <a:gd name="connsiteY958" fmla="*/ 876 h 10000"/>
                                <a:gd name="connsiteX959" fmla="*/ 7120 w 10000"/>
                                <a:gd name="connsiteY959" fmla="*/ 834 h 10000"/>
                                <a:gd name="connsiteX960" fmla="*/ 7230 w 10000"/>
                                <a:gd name="connsiteY960" fmla="*/ 748 h 10000"/>
                                <a:gd name="connsiteX961" fmla="*/ 7230 w 10000"/>
                                <a:gd name="connsiteY961" fmla="*/ 748 h 10000"/>
                                <a:gd name="connsiteX962" fmla="*/ 7307 w 10000"/>
                                <a:gd name="connsiteY962" fmla="*/ 718 h 10000"/>
                                <a:gd name="connsiteX963" fmla="*/ 7383 w 10000"/>
                                <a:gd name="connsiteY963" fmla="*/ 688 h 10000"/>
                                <a:gd name="connsiteX964" fmla="*/ 7570 w 10000"/>
                                <a:gd name="connsiteY964" fmla="*/ 628 h 10000"/>
                                <a:gd name="connsiteX965" fmla="*/ 7570 w 10000"/>
                                <a:gd name="connsiteY965" fmla="*/ 628 h 10000"/>
                                <a:gd name="connsiteX966" fmla="*/ 7715 w 10000"/>
                                <a:gd name="connsiteY966" fmla="*/ 583 h 10000"/>
                                <a:gd name="connsiteX967" fmla="*/ 7867 w 10000"/>
                                <a:gd name="connsiteY967" fmla="*/ 542 h 10000"/>
                                <a:gd name="connsiteX968" fmla="*/ 7867 w 10000"/>
                                <a:gd name="connsiteY968" fmla="*/ 542 h 10000"/>
                                <a:gd name="connsiteX969" fmla="*/ 8241 w 10000"/>
                                <a:gd name="connsiteY969" fmla="*/ 459 h 10000"/>
                                <a:gd name="connsiteX970" fmla="*/ 8241 w 10000"/>
                                <a:gd name="connsiteY970" fmla="*/ 459 h 10000"/>
                                <a:gd name="connsiteX971" fmla="*/ 8428 w 10000"/>
                                <a:gd name="connsiteY971" fmla="*/ 417 h 10000"/>
                                <a:gd name="connsiteX972" fmla="*/ 8539 w 10000"/>
                                <a:gd name="connsiteY972" fmla="*/ 398 h 10000"/>
                                <a:gd name="connsiteX973" fmla="*/ 8649 w 10000"/>
                                <a:gd name="connsiteY973" fmla="*/ 380 h 10000"/>
                                <a:gd name="connsiteX974" fmla="*/ 8649 w 10000"/>
                                <a:gd name="connsiteY974" fmla="*/ 380 h 10000"/>
                                <a:gd name="connsiteX975" fmla="*/ 8649 w 10000"/>
                                <a:gd name="connsiteY975" fmla="*/ 387 h 10000"/>
                                <a:gd name="connsiteX976" fmla="*/ 8726 w 10000"/>
                                <a:gd name="connsiteY976" fmla="*/ 395 h 10000"/>
                                <a:gd name="connsiteX977" fmla="*/ 8802 w 10000"/>
                                <a:gd name="connsiteY977" fmla="*/ 398 h 10000"/>
                                <a:gd name="connsiteX978" fmla="*/ 8912 w 10000"/>
                                <a:gd name="connsiteY978" fmla="*/ 398 h 10000"/>
                                <a:gd name="connsiteX979" fmla="*/ 8912 w 10000"/>
                                <a:gd name="connsiteY979" fmla="*/ 398 h 10000"/>
                                <a:gd name="connsiteX980" fmla="*/ 8955 w 10000"/>
                                <a:gd name="connsiteY980" fmla="*/ 391 h 10000"/>
                                <a:gd name="connsiteX981" fmla="*/ 8989 w 10000"/>
                                <a:gd name="connsiteY981" fmla="*/ 387 h 10000"/>
                                <a:gd name="connsiteX982" fmla="*/ 8989 w 10000"/>
                                <a:gd name="connsiteY982" fmla="*/ 387 h 10000"/>
                                <a:gd name="connsiteX983" fmla="*/ 9065 w 10000"/>
                                <a:gd name="connsiteY983" fmla="*/ 391 h 10000"/>
                                <a:gd name="connsiteX984" fmla="*/ 9176 w 10000"/>
                                <a:gd name="connsiteY984" fmla="*/ 395 h 10000"/>
                                <a:gd name="connsiteX985" fmla="*/ 9210 w 10000"/>
                                <a:gd name="connsiteY985" fmla="*/ 395 h 10000"/>
                                <a:gd name="connsiteX986" fmla="*/ 9286 w 10000"/>
                                <a:gd name="connsiteY986" fmla="*/ 391 h 10000"/>
                                <a:gd name="connsiteX987" fmla="*/ 9286 w 10000"/>
                                <a:gd name="connsiteY987" fmla="*/ 387 h 10000"/>
                                <a:gd name="connsiteX988" fmla="*/ 9286 w 10000"/>
                                <a:gd name="connsiteY988" fmla="*/ 380 h 10000"/>
                                <a:gd name="connsiteX989" fmla="*/ 9286 w 10000"/>
                                <a:gd name="connsiteY989" fmla="*/ 380 h 10000"/>
                                <a:gd name="connsiteX990" fmla="*/ 9363 w 10000"/>
                                <a:gd name="connsiteY990" fmla="*/ 380 h 10000"/>
                                <a:gd name="connsiteX991" fmla="*/ 9473 w 10000"/>
                                <a:gd name="connsiteY991" fmla="*/ 383 h 10000"/>
                                <a:gd name="connsiteX992" fmla="*/ 9473 w 10000"/>
                                <a:gd name="connsiteY992" fmla="*/ 383 h 10000"/>
                                <a:gd name="connsiteX993" fmla="*/ 9516 w 10000"/>
                                <a:gd name="connsiteY993" fmla="*/ 380 h 10000"/>
                                <a:gd name="connsiteX994" fmla="*/ 9550 w 10000"/>
                                <a:gd name="connsiteY994" fmla="*/ 372 h 10000"/>
                                <a:gd name="connsiteX995" fmla="*/ 9516 w 10000"/>
                                <a:gd name="connsiteY995" fmla="*/ 357 h 10000"/>
                                <a:gd name="connsiteX996" fmla="*/ 9516 w 10000"/>
                                <a:gd name="connsiteY996" fmla="*/ 357 h 10000"/>
                                <a:gd name="connsiteX997" fmla="*/ 9660 w 10000"/>
                                <a:gd name="connsiteY997" fmla="*/ 361 h 10000"/>
                                <a:gd name="connsiteX998" fmla="*/ 9779 w 10000"/>
                                <a:gd name="connsiteY998" fmla="*/ 357 h 10000"/>
                                <a:gd name="connsiteX999" fmla="*/ 9779 w 10000"/>
                                <a:gd name="connsiteY999" fmla="*/ 357 h 10000"/>
                                <a:gd name="connsiteX1000" fmla="*/ 9779 w 10000"/>
                                <a:gd name="connsiteY1000" fmla="*/ 350 h 10000"/>
                                <a:gd name="connsiteX1001" fmla="*/ 9737 w 10000"/>
                                <a:gd name="connsiteY1001" fmla="*/ 342 h 10000"/>
                                <a:gd name="connsiteX1002" fmla="*/ 9703 w 10000"/>
                                <a:gd name="connsiteY1002" fmla="*/ 331 h 10000"/>
                                <a:gd name="connsiteX1003" fmla="*/ 9703 w 10000"/>
                                <a:gd name="connsiteY1003" fmla="*/ 331 h 10000"/>
                                <a:gd name="connsiteX1004" fmla="*/ 9813 w 10000"/>
                                <a:gd name="connsiteY1004" fmla="*/ 327 h 10000"/>
                                <a:gd name="connsiteX1005" fmla="*/ 9890 w 10000"/>
                                <a:gd name="connsiteY1005" fmla="*/ 327 h 10000"/>
                                <a:gd name="connsiteX1006" fmla="*/ 9924 w 10000"/>
                                <a:gd name="connsiteY1006" fmla="*/ 323 h 10000"/>
                                <a:gd name="connsiteX1007" fmla="*/ 9924 w 10000"/>
                                <a:gd name="connsiteY1007" fmla="*/ 323 h 10000"/>
                                <a:gd name="connsiteX1008" fmla="*/ 9966 w 10000"/>
                                <a:gd name="connsiteY1008" fmla="*/ 316 h 10000"/>
                                <a:gd name="connsiteX1009" fmla="*/ 9924 w 10000"/>
                                <a:gd name="connsiteY1009" fmla="*/ 308 h 10000"/>
                                <a:gd name="connsiteX1010" fmla="*/ 9813 w 10000"/>
                                <a:gd name="connsiteY1010" fmla="*/ 293 h 10000"/>
                                <a:gd name="connsiteX1011" fmla="*/ 9813 w 10000"/>
                                <a:gd name="connsiteY1011" fmla="*/ 293 h 10000"/>
                                <a:gd name="connsiteX1012" fmla="*/ 9966 w 10000"/>
                                <a:gd name="connsiteY1012" fmla="*/ 286 h 10000"/>
                                <a:gd name="connsiteX1013" fmla="*/ 10000 w 10000"/>
                                <a:gd name="connsiteY1013" fmla="*/ 278 h 10000"/>
                                <a:gd name="connsiteX1014" fmla="*/ 10000 w 10000"/>
                                <a:gd name="connsiteY1014" fmla="*/ 270 h 10000"/>
                                <a:gd name="connsiteX1015" fmla="*/ 10000 w 10000"/>
                                <a:gd name="connsiteY101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40 w 10000"/>
                                <a:gd name="connsiteY840" fmla="*/ 473 h 10000"/>
                                <a:gd name="connsiteX841" fmla="*/ 306 w 10000"/>
                                <a:gd name="connsiteY841" fmla="*/ 478 h 10000"/>
                                <a:gd name="connsiteX842" fmla="*/ 229 w 10000"/>
                                <a:gd name="connsiteY842" fmla="*/ 481 h 10000"/>
                                <a:gd name="connsiteX843" fmla="*/ 229 w 10000"/>
                                <a:gd name="connsiteY843" fmla="*/ 481 h 10000"/>
                                <a:gd name="connsiteX844" fmla="*/ 229 w 10000"/>
                                <a:gd name="connsiteY844" fmla="*/ 489 h 10000"/>
                                <a:gd name="connsiteX845" fmla="*/ 229 w 10000"/>
                                <a:gd name="connsiteY845" fmla="*/ 489 h 10000"/>
                                <a:gd name="connsiteX846" fmla="*/ 187 w 10000"/>
                                <a:gd name="connsiteY846" fmla="*/ 492 h 10000"/>
                                <a:gd name="connsiteX847" fmla="*/ 153 w 10000"/>
                                <a:gd name="connsiteY847" fmla="*/ 492 h 10000"/>
                                <a:gd name="connsiteX848" fmla="*/ 76 w 10000"/>
                                <a:gd name="connsiteY848" fmla="*/ 497 h 10000"/>
                                <a:gd name="connsiteX849" fmla="*/ 119 w 10000"/>
                                <a:gd name="connsiteY849" fmla="*/ 504 h 10000"/>
                                <a:gd name="connsiteX850" fmla="*/ 0 w 10000"/>
                                <a:gd name="connsiteY850" fmla="*/ 511 h 10000"/>
                                <a:gd name="connsiteX851" fmla="*/ 0 w 10000"/>
                                <a:gd name="connsiteY851" fmla="*/ 515 h 10000"/>
                                <a:gd name="connsiteX852" fmla="*/ 42 w 10000"/>
                                <a:gd name="connsiteY852" fmla="*/ 519 h 10000"/>
                                <a:gd name="connsiteX853" fmla="*/ 42 w 10000"/>
                                <a:gd name="connsiteY853" fmla="*/ 519 h 10000"/>
                                <a:gd name="connsiteX854" fmla="*/ 0 w 10000"/>
                                <a:gd name="connsiteY854" fmla="*/ 526 h 10000"/>
                                <a:gd name="connsiteX855" fmla="*/ 0 w 10000"/>
                                <a:gd name="connsiteY855" fmla="*/ 530 h 10000"/>
                                <a:gd name="connsiteX856" fmla="*/ 0 w 10000"/>
                                <a:gd name="connsiteY856" fmla="*/ 537 h 10000"/>
                                <a:gd name="connsiteX857" fmla="*/ 42 w 10000"/>
                                <a:gd name="connsiteY857" fmla="*/ 542 h 10000"/>
                                <a:gd name="connsiteX858" fmla="*/ 42 w 10000"/>
                                <a:gd name="connsiteY858" fmla="*/ 542 h 10000"/>
                                <a:gd name="connsiteX859" fmla="*/ 0 w 10000"/>
                                <a:gd name="connsiteY859" fmla="*/ 542 h 10000"/>
                                <a:gd name="connsiteX860" fmla="*/ 0 w 10000"/>
                                <a:gd name="connsiteY860" fmla="*/ 549 h 10000"/>
                                <a:gd name="connsiteX861" fmla="*/ 0 w 10000"/>
                                <a:gd name="connsiteY861" fmla="*/ 549 h 10000"/>
                                <a:gd name="connsiteX862" fmla="*/ 0 w 10000"/>
                                <a:gd name="connsiteY862" fmla="*/ 556 h 10000"/>
                                <a:gd name="connsiteX863" fmla="*/ 76 w 10000"/>
                                <a:gd name="connsiteY863" fmla="*/ 567 h 10000"/>
                                <a:gd name="connsiteX864" fmla="*/ 76 w 10000"/>
                                <a:gd name="connsiteY864" fmla="*/ 567 h 10000"/>
                                <a:gd name="connsiteX865" fmla="*/ 119 w 10000"/>
                                <a:gd name="connsiteY865" fmla="*/ 575 h 10000"/>
                                <a:gd name="connsiteX866" fmla="*/ 153 w 10000"/>
                                <a:gd name="connsiteY866" fmla="*/ 575 h 10000"/>
                                <a:gd name="connsiteX867" fmla="*/ 153 w 10000"/>
                                <a:gd name="connsiteY867" fmla="*/ 575 h 10000"/>
                                <a:gd name="connsiteX868" fmla="*/ 187 w 10000"/>
                                <a:gd name="connsiteY868" fmla="*/ 586 h 10000"/>
                                <a:gd name="connsiteX869" fmla="*/ 306 w 10000"/>
                                <a:gd name="connsiteY869" fmla="*/ 590 h 10000"/>
                                <a:gd name="connsiteX870" fmla="*/ 306 w 10000"/>
                                <a:gd name="connsiteY870" fmla="*/ 590 h 10000"/>
                                <a:gd name="connsiteX871" fmla="*/ 306 w 10000"/>
                                <a:gd name="connsiteY871" fmla="*/ 594 h 10000"/>
                                <a:gd name="connsiteX872" fmla="*/ 306 w 10000"/>
                                <a:gd name="connsiteY872" fmla="*/ 594 h 10000"/>
                                <a:gd name="connsiteX873" fmla="*/ 340 w 10000"/>
                                <a:gd name="connsiteY873" fmla="*/ 605 h 10000"/>
                                <a:gd name="connsiteX874" fmla="*/ 416 w 10000"/>
                                <a:gd name="connsiteY874" fmla="*/ 609 h 10000"/>
                                <a:gd name="connsiteX875" fmla="*/ 493 w 10000"/>
                                <a:gd name="connsiteY875" fmla="*/ 613 h 10000"/>
                                <a:gd name="connsiteX876" fmla="*/ 493 w 10000"/>
                                <a:gd name="connsiteY876" fmla="*/ 613 h 10000"/>
                                <a:gd name="connsiteX877" fmla="*/ 561 w 10000"/>
                                <a:gd name="connsiteY877" fmla="*/ 613 h 10000"/>
                                <a:gd name="connsiteX878" fmla="*/ 637 w 10000"/>
                                <a:gd name="connsiteY878" fmla="*/ 609 h 10000"/>
                                <a:gd name="connsiteX879" fmla="*/ 637 w 10000"/>
                                <a:gd name="connsiteY879" fmla="*/ 609 h 10000"/>
                                <a:gd name="connsiteX880" fmla="*/ 756 w 10000"/>
                                <a:gd name="connsiteY880" fmla="*/ 613 h 10000"/>
                                <a:gd name="connsiteX881" fmla="*/ 824 w 10000"/>
                                <a:gd name="connsiteY881" fmla="*/ 613 h 10000"/>
                                <a:gd name="connsiteX882" fmla="*/ 867 w 10000"/>
                                <a:gd name="connsiteY882" fmla="*/ 609 h 10000"/>
                                <a:gd name="connsiteX883" fmla="*/ 867 w 10000"/>
                                <a:gd name="connsiteY883" fmla="*/ 609 h 10000"/>
                                <a:gd name="connsiteX884" fmla="*/ 943 w 10000"/>
                                <a:gd name="connsiteY884" fmla="*/ 613 h 10000"/>
                                <a:gd name="connsiteX885" fmla="*/ 977 w 10000"/>
                                <a:gd name="connsiteY885" fmla="*/ 613 h 10000"/>
                                <a:gd name="connsiteX886" fmla="*/ 1011 w 10000"/>
                                <a:gd name="connsiteY886" fmla="*/ 613 h 10000"/>
                                <a:gd name="connsiteX887" fmla="*/ 1011 w 10000"/>
                                <a:gd name="connsiteY887" fmla="*/ 613 h 10000"/>
                                <a:gd name="connsiteX888" fmla="*/ 1054 w 10000"/>
                                <a:gd name="connsiteY888" fmla="*/ 601 h 10000"/>
                                <a:gd name="connsiteX889" fmla="*/ 1054 w 10000"/>
                                <a:gd name="connsiteY889" fmla="*/ 601 h 10000"/>
                                <a:gd name="connsiteX890" fmla="*/ 1088 w 10000"/>
                                <a:gd name="connsiteY890" fmla="*/ 605 h 10000"/>
                                <a:gd name="connsiteX891" fmla="*/ 1130 w 10000"/>
                                <a:gd name="connsiteY891" fmla="*/ 609 h 10000"/>
                                <a:gd name="connsiteX892" fmla="*/ 1198 w 10000"/>
                                <a:gd name="connsiteY892" fmla="*/ 609 h 10000"/>
                                <a:gd name="connsiteX893" fmla="*/ 1240 w 10000"/>
                                <a:gd name="connsiteY893" fmla="*/ 601 h 10000"/>
                                <a:gd name="connsiteX894" fmla="*/ 1240 w 10000"/>
                                <a:gd name="connsiteY894" fmla="*/ 601 h 10000"/>
                                <a:gd name="connsiteX895" fmla="*/ 1274 w 10000"/>
                                <a:gd name="connsiteY895" fmla="*/ 601 h 10000"/>
                                <a:gd name="connsiteX896" fmla="*/ 1317 w 10000"/>
                                <a:gd name="connsiteY896" fmla="*/ 601 h 10000"/>
                                <a:gd name="connsiteX897" fmla="*/ 1351 w 10000"/>
                                <a:gd name="connsiteY897" fmla="*/ 598 h 10000"/>
                                <a:gd name="connsiteX898" fmla="*/ 1351 w 10000"/>
                                <a:gd name="connsiteY898" fmla="*/ 590 h 10000"/>
                                <a:gd name="connsiteX899" fmla="*/ 1351 w 10000"/>
                                <a:gd name="connsiteY899" fmla="*/ 590 h 10000"/>
                                <a:gd name="connsiteX900" fmla="*/ 1427 w 10000"/>
                                <a:gd name="connsiteY900" fmla="*/ 590 h 10000"/>
                                <a:gd name="connsiteX901" fmla="*/ 1427 w 10000"/>
                                <a:gd name="connsiteY901" fmla="*/ 590 h 10000"/>
                                <a:gd name="connsiteX902" fmla="*/ 1461 w 10000"/>
                                <a:gd name="connsiteY902" fmla="*/ 583 h 10000"/>
                                <a:gd name="connsiteX903" fmla="*/ 1461 w 10000"/>
                                <a:gd name="connsiteY903" fmla="*/ 575 h 10000"/>
                                <a:gd name="connsiteX904" fmla="*/ 1461 w 10000"/>
                                <a:gd name="connsiteY904" fmla="*/ 575 h 10000"/>
                                <a:gd name="connsiteX905" fmla="*/ 1504 w 10000"/>
                                <a:gd name="connsiteY905" fmla="*/ 572 h 10000"/>
                                <a:gd name="connsiteX906" fmla="*/ 1504 w 10000"/>
                                <a:gd name="connsiteY906" fmla="*/ 564 h 10000"/>
                                <a:gd name="connsiteX907" fmla="*/ 1538 w 10000"/>
                                <a:gd name="connsiteY907" fmla="*/ 553 h 10000"/>
                                <a:gd name="connsiteX908" fmla="*/ 1538 w 10000"/>
                                <a:gd name="connsiteY908" fmla="*/ 553 h 10000"/>
                                <a:gd name="connsiteX909" fmla="*/ 2099 w 10000"/>
                                <a:gd name="connsiteY909" fmla="*/ 553 h 10000"/>
                                <a:gd name="connsiteX910" fmla="*/ 2625 w 10000"/>
                                <a:gd name="connsiteY910" fmla="*/ 556 h 10000"/>
                                <a:gd name="connsiteX911" fmla="*/ 3152 w 10000"/>
                                <a:gd name="connsiteY911" fmla="*/ 567 h 10000"/>
                                <a:gd name="connsiteX912" fmla="*/ 3636 w 10000"/>
                                <a:gd name="connsiteY912" fmla="*/ 579 h 10000"/>
                                <a:gd name="connsiteX913" fmla="*/ 3636 w 10000"/>
                                <a:gd name="connsiteY913" fmla="*/ 579 h 10000"/>
                                <a:gd name="connsiteX914" fmla="*/ 3934 w 10000"/>
                                <a:gd name="connsiteY914" fmla="*/ 586 h 10000"/>
                                <a:gd name="connsiteX915" fmla="*/ 3934 w 10000"/>
                                <a:gd name="connsiteY915" fmla="*/ 586 h 10000"/>
                                <a:gd name="connsiteX916" fmla="*/ 4197 w 10000"/>
                                <a:gd name="connsiteY916" fmla="*/ 601 h 10000"/>
                                <a:gd name="connsiteX917" fmla="*/ 4460 w 10000"/>
                                <a:gd name="connsiteY917" fmla="*/ 620 h 10000"/>
                                <a:gd name="connsiteX918" fmla="*/ 4460 w 10000"/>
                                <a:gd name="connsiteY918" fmla="*/ 620 h 10000"/>
                                <a:gd name="connsiteX919" fmla="*/ 4647 w 10000"/>
                                <a:gd name="connsiteY919" fmla="*/ 639 h 10000"/>
                                <a:gd name="connsiteX920" fmla="*/ 4911 w 10000"/>
                                <a:gd name="connsiteY920" fmla="*/ 665 h 10000"/>
                                <a:gd name="connsiteX921" fmla="*/ 4911 w 10000"/>
                                <a:gd name="connsiteY921" fmla="*/ 665 h 10000"/>
                                <a:gd name="connsiteX922" fmla="*/ 5174 w 10000"/>
                                <a:gd name="connsiteY922" fmla="*/ 695 h 10000"/>
                                <a:gd name="connsiteX923" fmla="*/ 5395 w 10000"/>
                                <a:gd name="connsiteY923" fmla="*/ 726 h 10000"/>
                                <a:gd name="connsiteX924" fmla="*/ 5692 w 10000"/>
                                <a:gd name="connsiteY924" fmla="*/ 786 h 10000"/>
                                <a:gd name="connsiteX925" fmla="*/ 5692 w 10000"/>
                                <a:gd name="connsiteY925" fmla="*/ 786 h 10000"/>
                                <a:gd name="connsiteX926" fmla="*/ 5803 w 10000"/>
                                <a:gd name="connsiteY926" fmla="*/ 820 h 10000"/>
                                <a:gd name="connsiteX927" fmla="*/ 5922 w 10000"/>
                                <a:gd name="connsiteY927" fmla="*/ 857 h 10000"/>
                                <a:gd name="connsiteX928" fmla="*/ 6143 w 10000"/>
                                <a:gd name="connsiteY928" fmla="*/ 932 h 10000"/>
                                <a:gd name="connsiteX929" fmla="*/ 6143 w 10000"/>
                                <a:gd name="connsiteY929" fmla="*/ 932 h 10000"/>
                                <a:gd name="connsiteX930" fmla="*/ 6296 w 10000"/>
                                <a:gd name="connsiteY930" fmla="*/ 1000 h 10000"/>
                                <a:gd name="connsiteX931" fmla="*/ 6372 w 10000"/>
                                <a:gd name="connsiteY931" fmla="*/ 1060 h 10000"/>
                                <a:gd name="connsiteX932" fmla="*/ 6483 w 10000"/>
                                <a:gd name="connsiteY932" fmla="*/ 1173 h 10000"/>
                                <a:gd name="connsiteX933" fmla="*/ 6483 w 10000"/>
                                <a:gd name="connsiteY933" fmla="*/ 1173 h 10000"/>
                                <a:gd name="connsiteX934" fmla="*/ 6517 w 10000"/>
                                <a:gd name="connsiteY934" fmla="*/ 1270 h 10000"/>
                                <a:gd name="connsiteX935" fmla="*/ 6517 w 10000"/>
                                <a:gd name="connsiteY935" fmla="*/ 1346 h 10000"/>
                                <a:gd name="connsiteX936" fmla="*/ 6517 w 10000"/>
                                <a:gd name="connsiteY936" fmla="*/ 1346 h 10000"/>
                                <a:gd name="connsiteX937" fmla="*/ 6440 w 10000"/>
                                <a:gd name="connsiteY937" fmla="*/ 5677 h 10000"/>
                                <a:gd name="connsiteX938" fmla="*/ 6406 w 10000"/>
                                <a:gd name="connsiteY938" fmla="*/ 9997 h 10000"/>
                                <a:gd name="connsiteX939" fmla="*/ 6406 w 10000"/>
                                <a:gd name="connsiteY939" fmla="*/ 9997 h 10000"/>
                                <a:gd name="connsiteX940" fmla="*/ 6406 w 10000"/>
                                <a:gd name="connsiteY940" fmla="*/ 10000 h 10000"/>
                                <a:gd name="connsiteX941" fmla="*/ 6933 w 10000"/>
                                <a:gd name="connsiteY941" fmla="*/ 10000 h 10000"/>
                                <a:gd name="connsiteX942" fmla="*/ 6933 w 10000"/>
                                <a:gd name="connsiteY942" fmla="*/ 10000 h 10000"/>
                                <a:gd name="connsiteX943" fmla="*/ 6933 w 10000"/>
                                <a:gd name="connsiteY943" fmla="*/ 9997 h 10000"/>
                                <a:gd name="connsiteX944" fmla="*/ 6933 w 10000"/>
                                <a:gd name="connsiteY944" fmla="*/ 9997 h 10000"/>
                                <a:gd name="connsiteX945" fmla="*/ 6933 w 10000"/>
                                <a:gd name="connsiteY945" fmla="*/ 8632 h 10000"/>
                                <a:gd name="connsiteX946" fmla="*/ 6967 w 10000"/>
                                <a:gd name="connsiteY946" fmla="*/ 5662 h 10000"/>
                                <a:gd name="connsiteX947" fmla="*/ 7001 w 10000"/>
                                <a:gd name="connsiteY947" fmla="*/ 1331 h 10000"/>
                                <a:gd name="connsiteX948" fmla="*/ 7001 w 10000"/>
                                <a:gd name="connsiteY948" fmla="*/ 1331 h 10000"/>
                                <a:gd name="connsiteX949" fmla="*/ 7043 w 10000"/>
                                <a:gd name="connsiteY949" fmla="*/ 1195 h 10000"/>
                                <a:gd name="connsiteX950" fmla="*/ 7043 w 10000"/>
                                <a:gd name="connsiteY950" fmla="*/ 1064 h 10000"/>
                                <a:gd name="connsiteX951" fmla="*/ 7043 w 10000"/>
                                <a:gd name="connsiteY951" fmla="*/ 1064 h 10000"/>
                                <a:gd name="connsiteX952" fmla="*/ 7001 w 10000"/>
                                <a:gd name="connsiteY952" fmla="*/ 1000 h 10000"/>
                                <a:gd name="connsiteX953" fmla="*/ 7043 w 10000"/>
                                <a:gd name="connsiteY953" fmla="*/ 936 h 10000"/>
                                <a:gd name="connsiteX954" fmla="*/ 7043 w 10000"/>
                                <a:gd name="connsiteY954" fmla="*/ 936 h 10000"/>
                                <a:gd name="connsiteX955" fmla="*/ 7043 w 10000"/>
                                <a:gd name="connsiteY955" fmla="*/ 917 h 10000"/>
                                <a:gd name="connsiteX956" fmla="*/ 7043 w 10000"/>
                                <a:gd name="connsiteY956" fmla="*/ 917 h 10000"/>
                                <a:gd name="connsiteX957" fmla="*/ 7077 w 10000"/>
                                <a:gd name="connsiteY957" fmla="*/ 876 h 10000"/>
                                <a:gd name="connsiteX958" fmla="*/ 7120 w 10000"/>
                                <a:gd name="connsiteY958" fmla="*/ 834 h 10000"/>
                                <a:gd name="connsiteX959" fmla="*/ 7230 w 10000"/>
                                <a:gd name="connsiteY959" fmla="*/ 748 h 10000"/>
                                <a:gd name="connsiteX960" fmla="*/ 7230 w 10000"/>
                                <a:gd name="connsiteY960" fmla="*/ 748 h 10000"/>
                                <a:gd name="connsiteX961" fmla="*/ 7307 w 10000"/>
                                <a:gd name="connsiteY961" fmla="*/ 718 h 10000"/>
                                <a:gd name="connsiteX962" fmla="*/ 7383 w 10000"/>
                                <a:gd name="connsiteY962" fmla="*/ 688 h 10000"/>
                                <a:gd name="connsiteX963" fmla="*/ 7570 w 10000"/>
                                <a:gd name="connsiteY963" fmla="*/ 628 h 10000"/>
                                <a:gd name="connsiteX964" fmla="*/ 7570 w 10000"/>
                                <a:gd name="connsiteY964" fmla="*/ 628 h 10000"/>
                                <a:gd name="connsiteX965" fmla="*/ 7715 w 10000"/>
                                <a:gd name="connsiteY965" fmla="*/ 583 h 10000"/>
                                <a:gd name="connsiteX966" fmla="*/ 7867 w 10000"/>
                                <a:gd name="connsiteY966" fmla="*/ 542 h 10000"/>
                                <a:gd name="connsiteX967" fmla="*/ 7867 w 10000"/>
                                <a:gd name="connsiteY967" fmla="*/ 542 h 10000"/>
                                <a:gd name="connsiteX968" fmla="*/ 8241 w 10000"/>
                                <a:gd name="connsiteY968" fmla="*/ 459 h 10000"/>
                                <a:gd name="connsiteX969" fmla="*/ 8241 w 10000"/>
                                <a:gd name="connsiteY969" fmla="*/ 459 h 10000"/>
                                <a:gd name="connsiteX970" fmla="*/ 8428 w 10000"/>
                                <a:gd name="connsiteY970" fmla="*/ 417 h 10000"/>
                                <a:gd name="connsiteX971" fmla="*/ 8539 w 10000"/>
                                <a:gd name="connsiteY971" fmla="*/ 398 h 10000"/>
                                <a:gd name="connsiteX972" fmla="*/ 8649 w 10000"/>
                                <a:gd name="connsiteY972" fmla="*/ 380 h 10000"/>
                                <a:gd name="connsiteX973" fmla="*/ 8649 w 10000"/>
                                <a:gd name="connsiteY973" fmla="*/ 380 h 10000"/>
                                <a:gd name="connsiteX974" fmla="*/ 8649 w 10000"/>
                                <a:gd name="connsiteY974" fmla="*/ 387 h 10000"/>
                                <a:gd name="connsiteX975" fmla="*/ 8726 w 10000"/>
                                <a:gd name="connsiteY975" fmla="*/ 395 h 10000"/>
                                <a:gd name="connsiteX976" fmla="*/ 8802 w 10000"/>
                                <a:gd name="connsiteY976" fmla="*/ 398 h 10000"/>
                                <a:gd name="connsiteX977" fmla="*/ 8912 w 10000"/>
                                <a:gd name="connsiteY977" fmla="*/ 398 h 10000"/>
                                <a:gd name="connsiteX978" fmla="*/ 8912 w 10000"/>
                                <a:gd name="connsiteY978" fmla="*/ 398 h 10000"/>
                                <a:gd name="connsiteX979" fmla="*/ 8955 w 10000"/>
                                <a:gd name="connsiteY979" fmla="*/ 391 h 10000"/>
                                <a:gd name="connsiteX980" fmla="*/ 8989 w 10000"/>
                                <a:gd name="connsiteY980" fmla="*/ 387 h 10000"/>
                                <a:gd name="connsiteX981" fmla="*/ 8989 w 10000"/>
                                <a:gd name="connsiteY981" fmla="*/ 387 h 10000"/>
                                <a:gd name="connsiteX982" fmla="*/ 9065 w 10000"/>
                                <a:gd name="connsiteY982" fmla="*/ 391 h 10000"/>
                                <a:gd name="connsiteX983" fmla="*/ 9176 w 10000"/>
                                <a:gd name="connsiteY983" fmla="*/ 395 h 10000"/>
                                <a:gd name="connsiteX984" fmla="*/ 9210 w 10000"/>
                                <a:gd name="connsiteY984" fmla="*/ 395 h 10000"/>
                                <a:gd name="connsiteX985" fmla="*/ 9286 w 10000"/>
                                <a:gd name="connsiteY985" fmla="*/ 391 h 10000"/>
                                <a:gd name="connsiteX986" fmla="*/ 9286 w 10000"/>
                                <a:gd name="connsiteY986" fmla="*/ 387 h 10000"/>
                                <a:gd name="connsiteX987" fmla="*/ 9286 w 10000"/>
                                <a:gd name="connsiteY987" fmla="*/ 380 h 10000"/>
                                <a:gd name="connsiteX988" fmla="*/ 9286 w 10000"/>
                                <a:gd name="connsiteY988" fmla="*/ 380 h 10000"/>
                                <a:gd name="connsiteX989" fmla="*/ 9363 w 10000"/>
                                <a:gd name="connsiteY989" fmla="*/ 380 h 10000"/>
                                <a:gd name="connsiteX990" fmla="*/ 9473 w 10000"/>
                                <a:gd name="connsiteY990" fmla="*/ 383 h 10000"/>
                                <a:gd name="connsiteX991" fmla="*/ 9473 w 10000"/>
                                <a:gd name="connsiteY991" fmla="*/ 383 h 10000"/>
                                <a:gd name="connsiteX992" fmla="*/ 9516 w 10000"/>
                                <a:gd name="connsiteY992" fmla="*/ 380 h 10000"/>
                                <a:gd name="connsiteX993" fmla="*/ 9550 w 10000"/>
                                <a:gd name="connsiteY993" fmla="*/ 372 h 10000"/>
                                <a:gd name="connsiteX994" fmla="*/ 9516 w 10000"/>
                                <a:gd name="connsiteY994" fmla="*/ 357 h 10000"/>
                                <a:gd name="connsiteX995" fmla="*/ 9516 w 10000"/>
                                <a:gd name="connsiteY995" fmla="*/ 357 h 10000"/>
                                <a:gd name="connsiteX996" fmla="*/ 9660 w 10000"/>
                                <a:gd name="connsiteY996" fmla="*/ 361 h 10000"/>
                                <a:gd name="connsiteX997" fmla="*/ 9779 w 10000"/>
                                <a:gd name="connsiteY997" fmla="*/ 357 h 10000"/>
                                <a:gd name="connsiteX998" fmla="*/ 9779 w 10000"/>
                                <a:gd name="connsiteY998" fmla="*/ 357 h 10000"/>
                                <a:gd name="connsiteX999" fmla="*/ 9779 w 10000"/>
                                <a:gd name="connsiteY999" fmla="*/ 350 h 10000"/>
                                <a:gd name="connsiteX1000" fmla="*/ 9737 w 10000"/>
                                <a:gd name="connsiteY1000" fmla="*/ 342 h 10000"/>
                                <a:gd name="connsiteX1001" fmla="*/ 9703 w 10000"/>
                                <a:gd name="connsiteY1001" fmla="*/ 331 h 10000"/>
                                <a:gd name="connsiteX1002" fmla="*/ 9703 w 10000"/>
                                <a:gd name="connsiteY1002" fmla="*/ 331 h 10000"/>
                                <a:gd name="connsiteX1003" fmla="*/ 9813 w 10000"/>
                                <a:gd name="connsiteY1003" fmla="*/ 327 h 10000"/>
                                <a:gd name="connsiteX1004" fmla="*/ 9890 w 10000"/>
                                <a:gd name="connsiteY1004" fmla="*/ 327 h 10000"/>
                                <a:gd name="connsiteX1005" fmla="*/ 9924 w 10000"/>
                                <a:gd name="connsiteY1005" fmla="*/ 323 h 10000"/>
                                <a:gd name="connsiteX1006" fmla="*/ 9924 w 10000"/>
                                <a:gd name="connsiteY1006" fmla="*/ 323 h 10000"/>
                                <a:gd name="connsiteX1007" fmla="*/ 9966 w 10000"/>
                                <a:gd name="connsiteY1007" fmla="*/ 316 h 10000"/>
                                <a:gd name="connsiteX1008" fmla="*/ 9924 w 10000"/>
                                <a:gd name="connsiteY1008" fmla="*/ 308 h 10000"/>
                                <a:gd name="connsiteX1009" fmla="*/ 9813 w 10000"/>
                                <a:gd name="connsiteY1009" fmla="*/ 293 h 10000"/>
                                <a:gd name="connsiteX1010" fmla="*/ 9813 w 10000"/>
                                <a:gd name="connsiteY1010" fmla="*/ 293 h 10000"/>
                                <a:gd name="connsiteX1011" fmla="*/ 9966 w 10000"/>
                                <a:gd name="connsiteY1011" fmla="*/ 286 h 10000"/>
                                <a:gd name="connsiteX1012" fmla="*/ 10000 w 10000"/>
                                <a:gd name="connsiteY1012" fmla="*/ 278 h 10000"/>
                                <a:gd name="connsiteX1013" fmla="*/ 10000 w 10000"/>
                                <a:gd name="connsiteY1013" fmla="*/ 270 h 10000"/>
                                <a:gd name="connsiteX1014" fmla="*/ 10000 w 10000"/>
                                <a:gd name="connsiteY101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340 w 10000"/>
                                <a:gd name="connsiteY840" fmla="*/ 473 h 10000"/>
                                <a:gd name="connsiteX841" fmla="*/ 229 w 10000"/>
                                <a:gd name="connsiteY841" fmla="*/ 481 h 10000"/>
                                <a:gd name="connsiteX842" fmla="*/ 229 w 10000"/>
                                <a:gd name="connsiteY842" fmla="*/ 481 h 10000"/>
                                <a:gd name="connsiteX843" fmla="*/ 229 w 10000"/>
                                <a:gd name="connsiteY843" fmla="*/ 489 h 10000"/>
                                <a:gd name="connsiteX844" fmla="*/ 229 w 10000"/>
                                <a:gd name="connsiteY844" fmla="*/ 489 h 10000"/>
                                <a:gd name="connsiteX845" fmla="*/ 187 w 10000"/>
                                <a:gd name="connsiteY845" fmla="*/ 492 h 10000"/>
                                <a:gd name="connsiteX846" fmla="*/ 153 w 10000"/>
                                <a:gd name="connsiteY846" fmla="*/ 492 h 10000"/>
                                <a:gd name="connsiteX847" fmla="*/ 76 w 10000"/>
                                <a:gd name="connsiteY847" fmla="*/ 497 h 10000"/>
                                <a:gd name="connsiteX848" fmla="*/ 119 w 10000"/>
                                <a:gd name="connsiteY848" fmla="*/ 504 h 10000"/>
                                <a:gd name="connsiteX849" fmla="*/ 0 w 10000"/>
                                <a:gd name="connsiteY849" fmla="*/ 511 h 10000"/>
                                <a:gd name="connsiteX850" fmla="*/ 0 w 10000"/>
                                <a:gd name="connsiteY850" fmla="*/ 515 h 10000"/>
                                <a:gd name="connsiteX851" fmla="*/ 42 w 10000"/>
                                <a:gd name="connsiteY851" fmla="*/ 519 h 10000"/>
                                <a:gd name="connsiteX852" fmla="*/ 42 w 10000"/>
                                <a:gd name="connsiteY852" fmla="*/ 519 h 10000"/>
                                <a:gd name="connsiteX853" fmla="*/ 0 w 10000"/>
                                <a:gd name="connsiteY853" fmla="*/ 526 h 10000"/>
                                <a:gd name="connsiteX854" fmla="*/ 0 w 10000"/>
                                <a:gd name="connsiteY854" fmla="*/ 530 h 10000"/>
                                <a:gd name="connsiteX855" fmla="*/ 0 w 10000"/>
                                <a:gd name="connsiteY855" fmla="*/ 537 h 10000"/>
                                <a:gd name="connsiteX856" fmla="*/ 42 w 10000"/>
                                <a:gd name="connsiteY856" fmla="*/ 542 h 10000"/>
                                <a:gd name="connsiteX857" fmla="*/ 42 w 10000"/>
                                <a:gd name="connsiteY857" fmla="*/ 542 h 10000"/>
                                <a:gd name="connsiteX858" fmla="*/ 0 w 10000"/>
                                <a:gd name="connsiteY858" fmla="*/ 542 h 10000"/>
                                <a:gd name="connsiteX859" fmla="*/ 0 w 10000"/>
                                <a:gd name="connsiteY859" fmla="*/ 549 h 10000"/>
                                <a:gd name="connsiteX860" fmla="*/ 0 w 10000"/>
                                <a:gd name="connsiteY860" fmla="*/ 549 h 10000"/>
                                <a:gd name="connsiteX861" fmla="*/ 0 w 10000"/>
                                <a:gd name="connsiteY861" fmla="*/ 556 h 10000"/>
                                <a:gd name="connsiteX862" fmla="*/ 76 w 10000"/>
                                <a:gd name="connsiteY862" fmla="*/ 567 h 10000"/>
                                <a:gd name="connsiteX863" fmla="*/ 76 w 10000"/>
                                <a:gd name="connsiteY863" fmla="*/ 567 h 10000"/>
                                <a:gd name="connsiteX864" fmla="*/ 119 w 10000"/>
                                <a:gd name="connsiteY864" fmla="*/ 575 h 10000"/>
                                <a:gd name="connsiteX865" fmla="*/ 153 w 10000"/>
                                <a:gd name="connsiteY865" fmla="*/ 575 h 10000"/>
                                <a:gd name="connsiteX866" fmla="*/ 153 w 10000"/>
                                <a:gd name="connsiteY866" fmla="*/ 575 h 10000"/>
                                <a:gd name="connsiteX867" fmla="*/ 187 w 10000"/>
                                <a:gd name="connsiteY867" fmla="*/ 586 h 10000"/>
                                <a:gd name="connsiteX868" fmla="*/ 306 w 10000"/>
                                <a:gd name="connsiteY868" fmla="*/ 590 h 10000"/>
                                <a:gd name="connsiteX869" fmla="*/ 306 w 10000"/>
                                <a:gd name="connsiteY869" fmla="*/ 590 h 10000"/>
                                <a:gd name="connsiteX870" fmla="*/ 306 w 10000"/>
                                <a:gd name="connsiteY870" fmla="*/ 594 h 10000"/>
                                <a:gd name="connsiteX871" fmla="*/ 306 w 10000"/>
                                <a:gd name="connsiteY871" fmla="*/ 594 h 10000"/>
                                <a:gd name="connsiteX872" fmla="*/ 340 w 10000"/>
                                <a:gd name="connsiteY872" fmla="*/ 605 h 10000"/>
                                <a:gd name="connsiteX873" fmla="*/ 416 w 10000"/>
                                <a:gd name="connsiteY873" fmla="*/ 609 h 10000"/>
                                <a:gd name="connsiteX874" fmla="*/ 493 w 10000"/>
                                <a:gd name="connsiteY874" fmla="*/ 613 h 10000"/>
                                <a:gd name="connsiteX875" fmla="*/ 493 w 10000"/>
                                <a:gd name="connsiteY875" fmla="*/ 613 h 10000"/>
                                <a:gd name="connsiteX876" fmla="*/ 561 w 10000"/>
                                <a:gd name="connsiteY876" fmla="*/ 613 h 10000"/>
                                <a:gd name="connsiteX877" fmla="*/ 637 w 10000"/>
                                <a:gd name="connsiteY877" fmla="*/ 609 h 10000"/>
                                <a:gd name="connsiteX878" fmla="*/ 637 w 10000"/>
                                <a:gd name="connsiteY878" fmla="*/ 609 h 10000"/>
                                <a:gd name="connsiteX879" fmla="*/ 756 w 10000"/>
                                <a:gd name="connsiteY879" fmla="*/ 613 h 10000"/>
                                <a:gd name="connsiteX880" fmla="*/ 824 w 10000"/>
                                <a:gd name="connsiteY880" fmla="*/ 613 h 10000"/>
                                <a:gd name="connsiteX881" fmla="*/ 867 w 10000"/>
                                <a:gd name="connsiteY881" fmla="*/ 609 h 10000"/>
                                <a:gd name="connsiteX882" fmla="*/ 867 w 10000"/>
                                <a:gd name="connsiteY882" fmla="*/ 609 h 10000"/>
                                <a:gd name="connsiteX883" fmla="*/ 943 w 10000"/>
                                <a:gd name="connsiteY883" fmla="*/ 613 h 10000"/>
                                <a:gd name="connsiteX884" fmla="*/ 977 w 10000"/>
                                <a:gd name="connsiteY884" fmla="*/ 613 h 10000"/>
                                <a:gd name="connsiteX885" fmla="*/ 1011 w 10000"/>
                                <a:gd name="connsiteY885" fmla="*/ 613 h 10000"/>
                                <a:gd name="connsiteX886" fmla="*/ 1011 w 10000"/>
                                <a:gd name="connsiteY886" fmla="*/ 613 h 10000"/>
                                <a:gd name="connsiteX887" fmla="*/ 1054 w 10000"/>
                                <a:gd name="connsiteY887" fmla="*/ 601 h 10000"/>
                                <a:gd name="connsiteX888" fmla="*/ 1054 w 10000"/>
                                <a:gd name="connsiteY888" fmla="*/ 601 h 10000"/>
                                <a:gd name="connsiteX889" fmla="*/ 1088 w 10000"/>
                                <a:gd name="connsiteY889" fmla="*/ 605 h 10000"/>
                                <a:gd name="connsiteX890" fmla="*/ 1130 w 10000"/>
                                <a:gd name="connsiteY890" fmla="*/ 609 h 10000"/>
                                <a:gd name="connsiteX891" fmla="*/ 1198 w 10000"/>
                                <a:gd name="connsiteY891" fmla="*/ 609 h 10000"/>
                                <a:gd name="connsiteX892" fmla="*/ 1240 w 10000"/>
                                <a:gd name="connsiteY892" fmla="*/ 601 h 10000"/>
                                <a:gd name="connsiteX893" fmla="*/ 1240 w 10000"/>
                                <a:gd name="connsiteY893" fmla="*/ 601 h 10000"/>
                                <a:gd name="connsiteX894" fmla="*/ 1274 w 10000"/>
                                <a:gd name="connsiteY894" fmla="*/ 601 h 10000"/>
                                <a:gd name="connsiteX895" fmla="*/ 1317 w 10000"/>
                                <a:gd name="connsiteY895" fmla="*/ 601 h 10000"/>
                                <a:gd name="connsiteX896" fmla="*/ 1351 w 10000"/>
                                <a:gd name="connsiteY896" fmla="*/ 598 h 10000"/>
                                <a:gd name="connsiteX897" fmla="*/ 1351 w 10000"/>
                                <a:gd name="connsiteY897" fmla="*/ 590 h 10000"/>
                                <a:gd name="connsiteX898" fmla="*/ 1351 w 10000"/>
                                <a:gd name="connsiteY898" fmla="*/ 590 h 10000"/>
                                <a:gd name="connsiteX899" fmla="*/ 1427 w 10000"/>
                                <a:gd name="connsiteY899" fmla="*/ 590 h 10000"/>
                                <a:gd name="connsiteX900" fmla="*/ 1427 w 10000"/>
                                <a:gd name="connsiteY900" fmla="*/ 590 h 10000"/>
                                <a:gd name="connsiteX901" fmla="*/ 1461 w 10000"/>
                                <a:gd name="connsiteY901" fmla="*/ 583 h 10000"/>
                                <a:gd name="connsiteX902" fmla="*/ 1461 w 10000"/>
                                <a:gd name="connsiteY902" fmla="*/ 575 h 10000"/>
                                <a:gd name="connsiteX903" fmla="*/ 1461 w 10000"/>
                                <a:gd name="connsiteY903" fmla="*/ 575 h 10000"/>
                                <a:gd name="connsiteX904" fmla="*/ 1504 w 10000"/>
                                <a:gd name="connsiteY904" fmla="*/ 572 h 10000"/>
                                <a:gd name="connsiteX905" fmla="*/ 1504 w 10000"/>
                                <a:gd name="connsiteY905" fmla="*/ 564 h 10000"/>
                                <a:gd name="connsiteX906" fmla="*/ 1538 w 10000"/>
                                <a:gd name="connsiteY906" fmla="*/ 553 h 10000"/>
                                <a:gd name="connsiteX907" fmla="*/ 1538 w 10000"/>
                                <a:gd name="connsiteY907" fmla="*/ 553 h 10000"/>
                                <a:gd name="connsiteX908" fmla="*/ 2099 w 10000"/>
                                <a:gd name="connsiteY908" fmla="*/ 553 h 10000"/>
                                <a:gd name="connsiteX909" fmla="*/ 2625 w 10000"/>
                                <a:gd name="connsiteY909" fmla="*/ 556 h 10000"/>
                                <a:gd name="connsiteX910" fmla="*/ 3152 w 10000"/>
                                <a:gd name="connsiteY910" fmla="*/ 567 h 10000"/>
                                <a:gd name="connsiteX911" fmla="*/ 3636 w 10000"/>
                                <a:gd name="connsiteY911" fmla="*/ 579 h 10000"/>
                                <a:gd name="connsiteX912" fmla="*/ 3636 w 10000"/>
                                <a:gd name="connsiteY912" fmla="*/ 579 h 10000"/>
                                <a:gd name="connsiteX913" fmla="*/ 3934 w 10000"/>
                                <a:gd name="connsiteY913" fmla="*/ 586 h 10000"/>
                                <a:gd name="connsiteX914" fmla="*/ 3934 w 10000"/>
                                <a:gd name="connsiteY914" fmla="*/ 586 h 10000"/>
                                <a:gd name="connsiteX915" fmla="*/ 4197 w 10000"/>
                                <a:gd name="connsiteY915" fmla="*/ 601 h 10000"/>
                                <a:gd name="connsiteX916" fmla="*/ 4460 w 10000"/>
                                <a:gd name="connsiteY916" fmla="*/ 620 h 10000"/>
                                <a:gd name="connsiteX917" fmla="*/ 4460 w 10000"/>
                                <a:gd name="connsiteY917" fmla="*/ 620 h 10000"/>
                                <a:gd name="connsiteX918" fmla="*/ 4647 w 10000"/>
                                <a:gd name="connsiteY918" fmla="*/ 639 h 10000"/>
                                <a:gd name="connsiteX919" fmla="*/ 4911 w 10000"/>
                                <a:gd name="connsiteY919" fmla="*/ 665 h 10000"/>
                                <a:gd name="connsiteX920" fmla="*/ 4911 w 10000"/>
                                <a:gd name="connsiteY920" fmla="*/ 665 h 10000"/>
                                <a:gd name="connsiteX921" fmla="*/ 5174 w 10000"/>
                                <a:gd name="connsiteY921" fmla="*/ 695 h 10000"/>
                                <a:gd name="connsiteX922" fmla="*/ 5395 w 10000"/>
                                <a:gd name="connsiteY922" fmla="*/ 726 h 10000"/>
                                <a:gd name="connsiteX923" fmla="*/ 5692 w 10000"/>
                                <a:gd name="connsiteY923" fmla="*/ 786 h 10000"/>
                                <a:gd name="connsiteX924" fmla="*/ 5692 w 10000"/>
                                <a:gd name="connsiteY924" fmla="*/ 786 h 10000"/>
                                <a:gd name="connsiteX925" fmla="*/ 5803 w 10000"/>
                                <a:gd name="connsiteY925" fmla="*/ 820 h 10000"/>
                                <a:gd name="connsiteX926" fmla="*/ 5922 w 10000"/>
                                <a:gd name="connsiteY926" fmla="*/ 857 h 10000"/>
                                <a:gd name="connsiteX927" fmla="*/ 6143 w 10000"/>
                                <a:gd name="connsiteY927" fmla="*/ 932 h 10000"/>
                                <a:gd name="connsiteX928" fmla="*/ 6143 w 10000"/>
                                <a:gd name="connsiteY928" fmla="*/ 932 h 10000"/>
                                <a:gd name="connsiteX929" fmla="*/ 6296 w 10000"/>
                                <a:gd name="connsiteY929" fmla="*/ 1000 h 10000"/>
                                <a:gd name="connsiteX930" fmla="*/ 6372 w 10000"/>
                                <a:gd name="connsiteY930" fmla="*/ 1060 h 10000"/>
                                <a:gd name="connsiteX931" fmla="*/ 6483 w 10000"/>
                                <a:gd name="connsiteY931" fmla="*/ 1173 h 10000"/>
                                <a:gd name="connsiteX932" fmla="*/ 6483 w 10000"/>
                                <a:gd name="connsiteY932" fmla="*/ 1173 h 10000"/>
                                <a:gd name="connsiteX933" fmla="*/ 6517 w 10000"/>
                                <a:gd name="connsiteY933" fmla="*/ 1270 h 10000"/>
                                <a:gd name="connsiteX934" fmla="*/ 6517 w 10000"/>
                                <a:gd name="connsiteY934" fmla="*/ 1346 h 10000"/>
                                <a:gd name="connsiteX935" fmla="*/ 6517 w 10000"/>
                                <a:gd name="connsiteY935" fmla="*/ 1346 h 10000"/>
                                <a:gd name="connsiteX936" fmla="*/ 6440 w 10000"/>
                                <a:gd name="connsiteY936" fmla="*/ 5677 h 10000"/>
                                <a:gd name="connsiteX937" fmla="*/ 6406 w 10000"/>
                                <a:gd name="connsiteY937" fmla="*/ 9997 h 10000"/>
                                <a:gd name="connsiteX938" fmla="*/ 6406 w 10000"/>
                                <a:gd name="connsiteY938" fmla="*/ 9997 h 10000"/>
                                <a:gd name="connsiteX939" fmla="*/ 6406 w 10000"/>
                                <a:gd name="connsiteY939" fmla="*/ 10000 h 10000"/>
                                <a:gd name="connsiteX940" fmla="*/ 6933 w 10000"/>
                                <a:gd name="connsiteY940" fmla="*/ 10000 h 10000"/>
                                <a:gd name="connsiteX941" fmla="*/ 6933 w 10000"/>
                                <a:gd name="connsiteY941" fmla="*/ 10000 h 10000"/>
                                <a:gd name="connsiteX942" fmla="*/ 6933 w 10000"/>
                                <a:gd name="connsiteY942" fmla="*/ 9997 h 10000"/>
                                <a:gd name="connsiteX943" fmla="*/ 6933 w 10000"/>
                                <a:gd name="connsiteY943" fmla="*/ 9997 h 10000"/>
                                <a:gd name="connsiteX944" fmla="*/ 6933 w 10000"/>
                                <a:gd name="connsiteY944" fmla="*/ 8632 h 10000"/>
                                <a:gd name="connsiteX945" fmla="*/ 6967 w 10000"/>
                                <a:gd name="connsiteY945" fmla="*/ 5662 h 10000"/>
                                <a:gd name="connsiteX946" fmla="*/ 7001 w 10000"/>
                                <a:gd name="connsiteY946" fmla="*/ 1331 h 10000"/>
                                <a:gd name="connsiteX947" fmla="*/ 7001 w 10000"/>
                                <a:gd name="connsiteY947" fmla="*/ 1331 h 10000"/>
                                <a:gd name="connsiteX948" fmla="*/ 7043 w 10000"/>
                                <a:gd name="connsiteY948" fmla="*/ 1195 h 10000"/>
                                <a:gd name="connsiteX949" fmla="*/ 7043 w 10000"/>
                                <a:gd name="connsiteY949" fmla="*/ 1064 h 10000"/>
                                <a:gd name="connsiteX950" fmla="*/ 7043 w 10000"/>
                                <a:gd name="connsiteY950" fmla="*/ 1064 h 10000"/>
                                <a:gd name="connsiteX951" fmla="*/ 7001 w 10000"/>
                                <a:gd name="connsiteY951" fmla="*/ 1000 h 10000"/>
                                <a:gd name="connsiteX952" fmla="*/ 7043 w 10000"/>
                                <a:gd name="connsiteY952" fmla="*/ 936 h 10000"/>
                                <a:gd name="connsiteX953" fmla="*/ 7043 w 10000"/>
                                <a:gd name="connsiteY953" fmla="*/ 936 h 10000"/>
                                <a:gd name="connsiteX954" fmla="*/ 7043 w 10000"/>
                                <a:gd name="connsiteY954" fmla="*/ 917 h 10000"/>
                                <a:gd name="connsiteX955" fmla="*/ 7043 w 10000"/>
                                <a:gd name="connsiteY955" fmla="*/ 917 h 10000"/>
                                <a:gd name="connsiteX956" fmla="*/ 7077 w 10000"/>
                                <a:gd name="connsiteY956" fmla="*/ 876 h 10000"/>
                                <a:gd name="connsiteX957" fmla="*/ 7120 w 10000"/>
                                <a:gd name="connsiteY957" fmla="*/ 834 h 10000"/>
                                <a:gd name="connsiteX958" fmla="*/ 7230 w 10000"/>
                                <a:gd name="connsiteY958" fmla="*/ 748 h 10000"/>
                                <a:gd name="connsiteX959" fmla="*/ 7230 w 10000"/>
                                <a:gd name="connsiteY959" fmla="*/ 748 h 10000"/>
                                <a:gd name="connsiteX960" fmla="*/ 7307 w 10000"/>
                                <a:gd name="connsiteY960" fmla="*/ 718 h 10000"/>
                                <a:gd name="connsiteX961" fmla="*/ 7383 w 10000"/>
                                <a:gd name="connsiteY961" fmla="*/ 688 h 10000"/>
                                <a:gd name="connsiteX962" fmla="*/ 7570 w 10000"/>
                                <a:gd name="connsiteY962" fmla="*/ 628 h 10000"/>
                                <a:gd name="connsiteX963" fmla="*/ 7570 w 10000"/>
                                <a:gd name="connsiteY963" fmla="*/ 628 h 10000"/>
                                <a:gd name="connsiteX964" fmla="*/ 7715 w 10000"/>
                                <a:gd name="connsiteY964" fmla="*/ 583 h 10000"/>
                                <a:gd name="connsiteX965" fmla="*/ 7867 w 10000"/>
                                <a:gd name="connsiteY965" fmla="*/ 542 h 10000"/>
                                <a:gd name="connsiteX966" fmla="*/ 7867 w 10000"/>
                                <a:gd name="connsiteY966" fmla="*/ 542 h 10000"/>
                                <a:gd name="connsiteX967" fmla="*/ 8241 w 10000"/>
                                <a:gd name="connsiteY967" fmla="*/ 459 h 10000"/>
                                <a:gd name="connsiteX968" fmla="*/ 8241 w 10000"/>
                                <a:gd name="connsiteY968" fmla="*/ 459 h 10000"/>
                                <a:gd name="connsiteX969" fmla="*/ 8428 w 10000"/>
                                <a:gd name="connsiteY969" fmla="*/ 417 h 10000"/>
                                <a:gd name="connsiteX970" fmla="*/ 8539 w 10000"/>
                                <a:gd name="connsiteY970" fmla="*/ 398 h 10000"/>
                                <a:gd name="connsiteX971" fmla="*/ 8649 w 10000"/>
                                <a:gd name="connsiteY971" fmla="*/ 380 h 10000"/>
                                <a:gd name="connsiteX972" fmla="*/ 8649 w 10000"/>
                                <a:gd name="connsiteY972" fmla="*/ 380 h 10000"/>
                                <a:gd name="connsiteX973" fmla="*/ 8649 w 10000"/>
                                <a:gd name="connsiteY973" fmla="*/ 387 h 10000"/>
                                <a:gd name="connsiteX974" fmla="*/ 8726 w 10000"/>
                                <a:gd name="connsiteY974" fmla="*/ 395 h 10000"/>
                                <a:gd name="connsiteX975" fmla="*/ 8802 w 10000"/>
                                <a:gd name="connsiteY975" fmla="*/ 398 h 10000"/>
                                <a:gd name="connsiteX976" fmla="*/ 8912 w 10000"/>
                                <a:gd name="connsiteY976" fmla="*/ 398 h 10000"/>
                                <a:gd name="connsiteX977" fmla="*/ 8912 w 10000"/>
                                <a:gd name="connsiteY977" fmla="*/ 398 h 10000"/>
                                <a:gd name="connsiteX978" fmla="*/ 8955 w 10000"/>
                                <a:gd name="connsiteY978" fmla="*/ 391 h 10000"/>
                                <a:gd name="connsiteX979" fmla="*/ 8989 w 10000"/>
                                <a:gd name="connsiteY979" fmla="*/ 387 h 10000"/>
                                <a:gd name="connsiteX980" fmla="*/ 8989 w 10000"/>
                                <a:gd name="connsiteY980" fmla="*/ 387 h 10000"/>
                                <a:gd name="connsiteX981" fmla="*/ 9065 w 10000"/>
                                <a:gd name="connsiteY981" fmla="*/ 391 h 10000"/>
                                <a:gd name="connsiteX982" fmla="*/ 9176 w 10000"/>
                                <a:gd name="connsiteY982" fmla="*/ 395 h 10000"/>
                                <a:gd name="connsiteX983" fmla="*/ 9210 w 10000"/>
                                <a:gd name="connsiteY983" fmla="*/ 395 h 10000"/>
                                <a:gd name="connsiteX984" fmla="*/ 9286 w 10000"/>
                                <a:gd name="connsiteY984" fmla="*/ 391 h 10000"/>
                                <a:gd name="connsiteX985" fmla="*/ 9286 w 10000"/>
                                <a:gd name="connsiteY985" fmla="*/ 387 h 10000"/>
                                <a:gd name="connsiteX986" fmla="*/ 9286 w 10000"/>
                                <a:gd name="connsiteY986" fmla="*/ 380 h 10000"/>
                                <a:gd name="connsiteX987" fmla="*/ 9286 w 10000"/>
                                <a:gd name="connsiteY987" fmla="*/ 380 h 10000"/>
                                <a:gd name="connsiteX988" fmla="*/ 9363 w 10000"/>
                                <a:gd name="connsiteY988" fmla="*/ 380 h 10000"/>
                                <a:gd name="connsiteX989" fmla="*/ 9473 w 10000"/>
                                <a:gd name="connsiteY989" fmla="*/ 383 h 10000"/>
                                <a:gd name="connsiteX990" fmla="*/ 9473 w 10000"/>
                                <a:gd name="connsiteY990" fmla="*/ 383 h 10000"/>
                                <a:gd name="connsiteX991" fmla="*/ 9516 w 10000"/>
                                <a:gd name="connsiteY991" fmla="*/ 380 h 10000"/>
                                <a:gd name="connsiteX992" fmla="*/ 9550 w 10000"/>
                                <a:gd name="connsiteY992" fmla="*/ 372 h 10000"/>
                                <a:gd name="connsiteX993" fmla="*/ 9516 w 10000"/>
                                <a:gd name="connsiteY993" fmla="*/ 357 h 10000"/>
                                <a:gd name="connsiteX994" fmla="*/ 9516 w 10000"/>
                                <a:gd name="connsiteY994" fmla="*/ 357 h 10000"/>
                                <a:gd name="connsiteX995" fmla="*/ 9660 w 10000"/>
                                <a:gd name="connsiteY995" fmla="*/ 361 h 10000"/>
                                <a:gd name="connsiteX996" fmla="*/ 9779 w 10000"/>
                                <a:gd name="connsiteY996" fmla="*/ 357 h 10000"/>
                                <a:gd name="connsiteX997" fmla="*/ 9779 w 10000"/>
                                <a:gd name="connsiteY997" fmla="*/ 357 h 10000"/>
                                <a:gd name="connsiteX998" fmla="*/ 9779 w 10000"/>
                                <a:gd name="connsiteY998" fmla="*/ 350 h 10000"/>
                                <a:gd name="connsiteX999" fmla="*/ 9737 w 10000"/>
                                <a:gd name="connsiteY999" fmla="*/ 342 h 10000"/>
                                <a:gd name="connsiteX1000" fmla="*/ 9703 w 10000"/>
                                <a:gd name="connsiteY1000" fmla="*/ 331 h 10000"/>
                                <a:gd name="connsiteX1001" fmla="*/ 9703 w 10000"/>
                                <a:gd name="connsiteY1001" fmla="*/ 331 h 10000"/>
                                <a:gd name="connsiteX1002" fmla="*/ 9813 w 10000"/>
                                <a:gd name="connsiteY1002" fmla="*/ 327 h 10000"/>
                                <a:gd name="connsiteX1003" fmla="*/ 9890 w 10000"/>
                                <a:gd name="connsiteY1003" fmla="*/ 327 h 10000"/>
                                <a:gd name="connsiteX1004" fmla="*/ 9924 w 10000"/>
                                <a:gd name="connsiteY1004" fmla="*/ 323 h 10000"/>
                                <a:gd name="connsiteX1005" fmla="*/ 9924 w 10000"/>
                                <a:gd name="connsiteY1005" fmla="*/ 323 h 10000"/>
                                <a:gd name="connsiteX1006" fmla="*/ 9966 w 10000"/>
                                <a:gd name="connsiteY1006" fmla="*/ 316 h 10000"/>
                                <a:gd name="connsiteX1007" fmla="*/ 9924 w 10000"/>
                                <a:gd name="connsiteY1007" fmla="*/ 308 h 10000"/>
                                <a:gd name="connsiteX1008" fmla="*/ 9813 w 10000"/>
                                <a:gd name="connsiteY1008" fmla="*/ 293 h 10000"/>
                                <a:gd name="connsiteX1009" fmla="*/ 9813 w 10000"/>
                                <a:gd name="connsiteY1009" fmla="*/ 293 h 10000"/>
                                <a:gd name="connsiteX1010" fmla="*/ 9966 w 10000"/>
                                <a:gd name="connsiteY1010" fmla="*/ 286 h 10000"/>
                                <a:gd name="connsiteX1011" fmla="*/ 10000 w 10000"/>
                                <a:gd name="connsiteY1011" fmla="*/ 278 h 10000"/>
                                <a:gd name="connsiteX1012" fmla="*/ 10000 w 10000"/>
                                <a:gd name="connsiteY1012" fmla="*/ 270 h 10000"/>
                                <a:gd name="connsiteX1013" fmla="*/ 10000 w 10000"/>
                                <a:gd name="connsiteY101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824 w 10000"/>
                                <a:gd name="connsiteY834" fmla="*/ 466 h 10000"/>
                                <a:gd name="connsiteX835" fmla="*/ 637 w 10000"/>
                                <a:gd name="connsiteY835" fmla="*/ 466 h 10000"/>
                                <a:gd name="connsiteX836" fmla="*/ 637 w 10000"/>
                                <a:gd name="connsiteY836" fmla="*/ 466 h 10000"/>
                                <a:gd name="connsiteX837" fmla="*/ 561 w 10000"/>
                                <a:gd name="connsiteY837" fmla="*/ 470 h 10000"/>
                                <a:gd name="connsiteX838" fmla="*/ 493 w 10000"/>
                                <a:gd name="connsiteY838" fmla="*/ 470 h 10000"/>
                                <a:gd name="connsiteX839" fmla="*/ 416 w 10000"/>
                                <a:gd name="connsiteY839" fmla="*/ 470 h 10000"/>
                                <a:gd name="connsiteX840" fmla="*/ 229 w 10000"/>
                                <a:gd name="connsiteY840" fmla="*/ 481 h 10000"/>
                                <a:gd name="connsiteX841" fmla="*/ 229 w 10000"/>
                                <a:gd name="connsiteY841" fmla="*/ 481 h 10000"/>
                                <a:gd name="connsiteX842" fmla="*/ 229 w 10000"/>
                                <a:gd name="connsiteY842" fmla="*/ 489 h 10000"/>
                                <a:gd name="connsiteX843" fmla="*/ 229 w 10000"/>
                                <a:gd name="connsiteY843" fmla="*/ 489 h 10000"/>
                                <a:gd name="connsiteX844" fmla="*/ 187 w 10000"/>
                                <a:gd name="connsiteY844" fmla="*/ 492 h 10000"/>
                                <a:gd name="connsiteX845" fmla="*/ 153 w 10000"/>
                                <a:gd name="connsiteY845" fmla="*/ 492 h 10000"/>
                                <a:gd name="connsiteX846" fmla="*/ 76 w 10000"/>
                                <a:gd name="connsiteY846" fmla="*/ 497 h 10000"/>
                                <a:gd name="connsiteX847" fmla="*/ 119 w 10000"/>
                                <a:gd name="connsiteY847" fmla="*/ 504 h 10000"/>
                                <a:gd name="connsiteX848" fmla="*/ 0 w 10000"/>
                                <a:gd name="connsiteY848" fmla="*/ 511 h 10000"/>
                                <a:gd name="connsiteX849" fmla="*/ 0 w 10000"/>
                                <a:gd name="connsiteY849" fmla="*/ 515 h 10000"/>
                                <a:gd name="connsiteX850" fmla="*/ 42 w 10000"/>
                                <a:gd name="connsiteY850" fmla="*/ 519 h 10000"/>
                                <a:gd name="connsiteX851" fmla="*/ 42 w 10000"/>
                                <a:gd name="connsiteY851" fmla="*/ 519 h 10000"/>
                                <a:gd name="connsiteX852" fmla="*/ 0 w 10000"/>
                                <a:gd name="connsiteY852" fmla="*/ 526 h 10000"/>
                                <a:gd name="connsiteX853" fmla="*/ 0 w 10000"/>
                                <a:gd name="connsiteY853" fmla="*/ 530 h 10000"/>
                                <a:gd name="connsiteX854" fmla="*/ 0 w 10000"/>
                                <a:gd name="connsiteY854" fmla="*/ 537 h 10000"/>
                                <a:gd name="connsiteX855" fmla="*/ 42 w 10000"/>
                                <a:gd name="connsiteY855" fmla="*/ 542 h 10000"/>
                                <a:gd name="connsiteX856" fmla="*/ 42 w 10000"/>
                                <a:gd name="connsiteY856" fmla="*/ 542 h 10000"/>
                                <a:gd name="connsiteX857" fmla="*/ 0 w 10000"/>
                                <a:gd name="connsiteY857" fmla="*/ 542 h 10000"/>
                                <a:gd name="connsiteX858" fmla="*/ 0 w 10000"/>
                                <a:gd name="connsiteY858" fmla="*/ 549 h 10000"/>
                                <a:gd name="connsiteX859" fmla="*/ 0 w 10000"/>
                                <a:gd name="connsiteY859" fmla="*/ 549 h 10000"/>
                                <a:gd name="connsiteX860" fmla="*/ 0 w 10000"/>
                                <a:gd name="connsiteY860" fmla="*/ 556 h 10000"/>
                                <a:gd name="connsiteX861" fmla="*/ 76 w 10000"/>
                                <a:gd name="connsiteY861" fmla="*/ 567 h 10000"/>
                                <a:gd name="connsiteX862" fmla="*/ 76 w 10000"/>
                                <a:gd name="connsiteY862" fmla="*/ 567 h 10000"/>
                                <a:gd name="connsiteX863" fmla="*/ 119 w 10000"/>
                                <a:gd name="connsiteY863" fmla="*/ 575 h 10000"/>
                                <a:gd name="connsiteX864" fmla="*/ 153 w 10000"/>
                                <a:gd name="connsiteY864" fmla="*/ 575 h 10000"/>
                                <a:gd name="connsiteX865" fmla="*/ 153 w 10000"/>
                                <a:gd name="connsiteY865" fmla="*/ 575 h 10000"/>
                                <a:gd name="connsiteX866" fmla="*/ 187 w 10000"/>
                                <a:gd name="connsiteY866" fmla="*/ 586 h 10000"/>
                                <a:gd name="connsiteX867" fmla="*/ 306 w 10000"/>
                                <a:gd name="connsiteY867" fmla="*/ 590 h 10000"/>
                                <a:gd name="connsiteX868" fmla="*/ 306 w 10000"/>
                                <a:gd name="connsiteY868" fmla="*/ 590 h 10000"/>
                                <a:gd name="connsiteX869" fmla="*/ 306 w 10000"/>
                                <a:gd name="connsiteY869" fmla="*/ 594 h 10000"/>
                                <a:gd name="connsiteX870" fmla="*/ 306 w 10000"/>
                                <a:gd name="connsiteY870" fmla="*/ 594 h 10000"/>
                                <a:gd name="connsiteX871" fmla="*/ 340 w 10000"/>
                                <a:gd name="connsiteY871" fmla="*/ 605 h 10000"/>
                                <a:gd name="connsiteX872" fmla="*/ 416 w 10000"/>
                                <a:gd name="connsiteY872" fmla="*/ 609 h 10000"/>
                                <a:gd name="connsiteX873" fmla="*/ 493 w 10000"/>
                                <a:gd name="connsiteY873" fmla="*/ 613 h 10000"/>
                                <a:gd name="connsiteX874" fmla="*/ 493 w 10000"/>
                                <a:gd name="connsiteY874" fmla="*/ 613 h 10000"/>
                                <a:gd name="connsiteX875" fmla="*/ 561 w 10000"/>
                                <a:gd name="connsiteY875" fmla="*/ 613 h 10000"/>
                                <a:gd name="connsiteX876" fmla="*/ 637 w 10000"/>
                                <a:gd name="connsiteY876" fmla="*/ 609 h 10000"/>
                                <a:gd name="connsiteX877" fmla="*/ 637 w 10000"/>
                                <a:gd name="connsiteY877" fmla="*/ 609 h 10000"/>
                                <a:gd name="connsiteX878" fmla="*/ 756 w 10000"/>
                                <a:gd name="connsiteY878" fmla="*/ 613 h 10000"/>
                                <a:gd name="connsiteX879" fmla="*/ 824 w 10000"/>
                                <a:gd name="connsiteY879" fmla="*/ 613 h 10000"/>
                                <a:gd name="connsiteX880" fmla="*/ 867 w 10000"/>
                                <a:gd name="connsiteY880" fmla="*/ 609 h 10000"/>
                                <a:gd name="connsiteX881" fmla="*/ 867 w 10000"/>
                                <a:gd name="connsiteY881" fmla="*/ 609 h 10000"/>
                                <a:gd name="connsiteX882" fmla="*/ 943 w 10000"/>
                                <a:gd name="connsiteY882" fmla="*/ 613 h 10000"/>
                                <a:gd name="connsiteX883" fmla="*/ 977 w 10000"/>
                                <a:gd name="connsiteY883" fmla="*/ 613 h 10000"/>
                                <a:gd name="connsiteX884" fmla="*/ 1011 w 10000"/>
                                <a:gd name="connsiteY884" fmla="*/ 613 h 10000"/>
                                <a:gd name="connsiteX885" fmla="*/ 1011 w 10000"/>
                                <a:gd name="connsiteY885" fmla="*/ 613 h 10000"/>
                                <a:gd name="connsiteX886" fmla="*/ 1054 w 10000"/>
                                <a:gd name="connsiteY886" fmla="*/ 601 h 10000"/>
                                <a:gd name="connsiteX887" fmla="*/ 1054 w 10000"/>
                                <a:gd name="connsiteY887" fmla="*/ 601 h 10000"/>
                                <a:gd name="connsiteX888" fmla="*/ 1088 w 10000"/>
                                <a:gd name="connsiteY888" fmla="*/ 605 h 10000"/>
                                <a:gd name="connsiteX889" fmla="*/ 1130 w 10000"/>
                                <a:gd name="connsiteY889" fmla="*/ 609 h 10000"/>
                                <a:gd name="connsiteX890" fmla="*/ 1198 w 10000"/>
                                <a:gd name="connsiteY890" fmla="*/ 609 h 10000"/>
                                <a:gd name="connsiteX891" fmla="*/ 1240 w 10000"/>
                                <a:gd name="connsiteY891" fmla="*/ 601 h 10000"/>
                                <a:gd name="connsiteX892" fmla="*/ 1240 w 10000"/>
                                <a:gd name="connsiteY892" fmla="*/ 601 h 10000"/>
                                <a:gd name="connsiteX893" fmla="*/ 1274 w 10000"/>
                                <a:gd name="connsiteY893" fmla="*/ 601 h 10000"/>
                                <a:gd name="connsiteX894" fmla="*/ 1317 w 10000"/>
                                <a:gd name="connsiteY894" fmla="*/ 601 h 10000"/>
                                <a:gd name="connsiteX895" fmla="*/ 1351 w 10000"/>
                                <a:gd name="connsiteY895" fmla="*/ 598 h 10000"/>
                                <a:gd name="connsiteX896" fmla="*/ 1351 w 10000"/>
                                <a:gd name="connsiteY896" fmla="*/ 590 h 10000"/>
                                <a:gd name="connsiteX897" fmla="*/ 1351 w 10000"/>
                                <a:gd name="connsiteY897" fmla="*/ 590 h 10000"/>
                                <a:gd name="connsiteX898" fmla="*/ 1427 w 10000"/>
                                <a:gd name="connsiteY898" fmla="*/ 590 h 10000"/>
                                <a:gd name="connsiteX899" fmla="*/ 1427 w 10000"/>
                                <a:gd name="connsiteY899" fmla="*/ 590 h 10000"/>
                                <a:gd name="connsiteX900" fmla="*/ 1461 w 10000"/>
                                <a:gd name="connsiteY900" fmla="*/ 583 h 10000"/>
                                <a:gd name="connsiteX901" fmla="*/ 1461 w 10000"/>
                                <a:gd name="connsiteY901" fmla="*/ 575 h 10000"/>
                                <a:gd name="connsiteX902" fmla="*/ 1461 w 10000"/>
                                <a:gd name="connsiteY902" fmla="*/ 575 h 10000"/>
                                <a:gd name="connsiteX903" fmla="*/ 1504 w 10000"/>
                                <a:gd name="connsiteY903" fmla="*/ 572 h 10000"/>
                                <a:gd name="connsiteX904" fmla="*/ 1504 w 10000"/>
                                <a:gd name="connsiteY904" fmla="*/ 564 h 10000"/>
                                <a:gd name="connsiteX905" fmla="*/ 1538 w 10000"/>
                                <a:gd name="connsiteY905" fmla="*/ 553 h 10000"/>
                                <a:gd name="connsiteX906" fmla="*/ 1538 w 10000"/>
                                <a:gd name="connsiteY906" fmla="*/ 553 h 10000"/>
                                <a:gd name="connsiteX907" fmla="*/ 2099 w 10000"/>
                                <a:gd name="connsiteY907" fmla="*/ 553 h 10000"/>
                                <a:gd name="connsiteX908" fmla="*/ 2625 w 10000"/>
                                <a:gd name="connsiteY908" fmla="*/ 556 h 10000"/>
                                <a:gd name="connsiteX909" fmla="*/ 3152 w 10000"/>
                                <a:gd name="connsiteY909" fmla="*/ 567 h 10000"/>
                                <a:gd name="connsiteX910" fmla="*/ 3636 w 10000"/>
                                <a:gd name="connsiteY910" fmla="*/ 579 h 10000"/>
                                <a:gd name="connsiteX911" fmla="*/ 3636 w 10000"/>
                                <a:gd name="connsiteY911" fmla="*/ 579 h 10000"/>
                                <a:gd name="connsiteX912" fmla="*/ 3934 w 10000"/>
                                <a:gd name="connsiteY912" fmla="*/ 586 h 10000"/>
                                <a:gd name="connsiteX913" fmla="*/ 3934 w 10000"/>
                                <a:gd name="connsiteY913" fmla="*/ 586 h 10000"/>
                                <a:gd name="connsiteX914" fmla="*/ 4197 w 10000"/>
                                <a:gd name="connsiteY914" fmla="*/ 601 h 10000"/>
                                <a:gd name="connsiteX915" fmla="*/ 4460 w 10000"/>
                                <a:gd name="connsiteY915" fmla="*/ 620 h 10000"/>
                                <a:gd name="connsiteX916" fmla="*/ 4460 w 10000"/>
                                <a:gd name="connsiteY916" fmla="*/ 620 h 10000"/>
                                <a:gd name="connsiteX917" fmla="*/ 4647 w 10000"/>
                                <a:gd name="connsiteY917" fmla="*/ 639 h 10000"/>
                                <a:gd name="connsiteX918" fmla="*/ 4911 w 10000"/>
                                <a:gd name="connsiteY918" fmla="*/ 665 h 10000"/>
                                <a:gd name="connsiteX919" fmla="*/ 4911 w 10000"/>
                                <a:gd name="connsiteY919" fmla="*/ 665 h 10000"/>
                                <a:gd name="connsiteX920" fmla="*/ 5174 w 10000"/>
                                <a:gd name="connsiteY920" fmla="*/ 695 h 10000"/>
                                <a:gd name="connsiteX921" fmla="*/ 5395 w 10000"/>
                                <a:gd name="connsiteY921" fmla="*/ 726 h 10000"/>
                                <a:gd name="connsiteX922" fmla="*/ 5692 w 10000"/>
                                <a:gd name="connsiteY922" fmla="*/ 786 h 10000"/>
                                <a:gd name="connsiteX923" fmla="*/ 5692 w 10000"/>
                                <a:gd name="connsiteY923" fmla="*/ 786 h 10000"/>
                                <a:gd name="connsiteX924" fmla="*/ 5803 w 10000"/>
                                <a:gd name="connsiteY924" fmla="*/ 820 h 10000"/>
                                <a:gd name="connsiteX925" fmla="*/ 5922 w 10000"/>
                                <a:gd name="connsiteY925" fmla="*/ 857 h 10000"/>
                                <a:gd name="connsiteX926" fmla="*/ 6143 w 10000"/>
                                <a:gd name="connsiteY926" fmla="*/ 932 h 10000"/>
                                <a:gd name="connsiteX927" fmla="*/ 6143 w 10000"/>
                                <a:gd name="connsiteY927" fmla="*/ 932 h 10000"/>
                                <a:gd name="connsiteX928" fmla="*/ 6296 w 10000"/>
                                <a:gd name="connsiteY928" fmla="*/ 1000 h 10000"/>
                                <a:gd name="connsiteX929" fmla="*/ 6372 w 10000"/>
                                <a:gd name="connsiteY929" fmla="*/ 1060 h 10000"/>
                                <a:gd name="connsiteX930" fmla="*/ 6483 w 10000"/>
                                <a:gd name="connsiteY930" fmla="*/ 1173 h 10000"/>
                                <a:gd name="connsiteX931" fmla="*/ 6483 w 10000"/>
                                <a:gd name="connsiteY931" fmla="*/ 1173 h 10000"/>
                                <a:gd name="connsiteX932" fmla="*/ 6517 w 10000"/>
                                <a:gd name="connsiteY932" fmla="*/ 1270 h 10000"/>
                                <a:gd name="connsiteX933" fmla="*/ 6517 w 10000"/>
                                <a:gd name="connsiteY933" fmla="*/ 1346 h 10000"/>
                                <a:gd name="connsiteX934" fmla="*/ 6517 w 10000"/>
                                <a:gd name="connsiteY934" fmla="*/ 1346 h 10000"/>
                                <a:gd name="connsiteX935" fmla="*/ 6440 w 10000"/>
                                <a:gd name="connsiteY935" fmla="*/ 5677 h 10000"/>
                                <a:gd name="connsiteX936" fmla="*/ 6406 w 10000"/>
                                <a:gd name="connsiteY936" fmla="*/ 9997 h 10000"/>
                                <a:gd name="connsiteX937" fmla="*/ 6406 w 10000"/>
                                <a:gd name="connsiteY937" fmla="*/ 9997 h 10000"/>
                                <a:gd name="connsiteX938" fmla="*/ 6406 w 10000"/>
                                <a:gd name="connsiteY938" fmla="*/ 10000 h 10000"/>
                                <a:gd name="connsiteX939" fmla="*/ 6933 w 10000"/>
                                <a:gd name="connsiteY939" fmla="*/ 10000 h 10000"/>
                                <a:gd name="connsiteX940" fmla="*/ 6933 w 10000"/>
                                <a:gd name="connsiteY940" fmla="*/ 10000 h 10000"/>
                                <a:gd name="connsiteX941" fmla="*/ 6933 w 10000"/>
                                <a:gd name="connsiteY941" fmla="*/ 9997 h 10000"/>
                                <a:gd name="connsiteX942" fmla="*/ 6933 w 10000"/>
                                <a:gd name="connsiteY942" fmla="*/ 9997 h 10000"/>
                                <a:gd name="connsiteX943" fmla="*/ 6933 w 10000"/>
                                <a:gd name="connsiteY943" fmla="*/ 8632 h 10000"/>
                                <a:gd name="connsiteX944" fmla="*/ 6967 w 10000"/>
                                <a:gd name="connsiteY944" fmla="*/ 5662 h 10000"/>
                                <a:gd name="connsiteX945" fmla="*/ 7001 w 10000"/>
                                <a:gd name="connsiteY945" fmla="*/ 1331 h 10000"/>
                                <a:gd name="connsiteX946" fmla="*/ 7001 w 10000"/>
                                <a:gd name="connsiteY946" fmla="*/ 1331 h 10000"/>
                                <a:gd name="connsiteX947" fmla="*/ 7043 w 10000"/>
                                <a:gd name="connsiteY947" fmla="*/ 1195 h 10000"/>
                                <a:gd name="connsiteX948" fmla="*/ 7043 w 10000"/>
                                <a:gd name="connsiteY948" fmla="*/ 1064 h 10000"/>
                                <a:gd name="connsiteX949" fmla="*/ 7043 w 10000"/>
                                <a:gd name="connsiteY949" fmla="*/ 1064 h 10000"/>
                                <a:gd name="connsiteX950" fmla="*/ 7001 w 10000"/>
                                <a:gd name="connsiteY950" fmla="*/ 1000 h 10000"/>
                                <a:gd name="connsiteX951" fmla="*/ 7043 w 10000"/>
                                <a:gd name="connsiteY951" fmla="*/ 936 h 10000"/>
                                <a:gd name="connsiteX952" fmla="*/ 7043 w 10000"/>
                                <a:gd name="connsiteY952" fmla="*/ 936 h 10000"/>
                                <a:gd name="connsiteX953" fmla="*/ 7043 w 10000"/>
                                <a:gd name="connsiteY953" fmla="*/ 917 h 10000"/>
                                <a:gd name="connsiteX954" fmla="*/ 7043 w 10000"/>
                                <a:gd name="connsiteY954" fmla="*/ 917 h 10000"/>
                                <a:gd name="connsiteX955" fmla="*/ 7077 w 10000"/>
                                <a:gd name="connsiteY955" fmla="*/ 876 h 10000"/>
                                <a:gd name="connsiteX956" fmla="*/ 7120 w 10000"/>
                                <a:gd name="connsiteY956" fmla="*/ 834 h 10000"/>
                                <a:gd name="connsiteX957" fmla="*/ 7230 w 10000"/>
                                <a:gd name="connsiteY957" fmla="*/ 748 h 10000"/>
                                <a:gd name="connsiteX958" fmla="*/ 7230 w 10000"/>
                                <a:gd name="connsiteY958" fmla="*/ 748 h 10000"/>
                                <a:gd name="connsiteX959" fmla="*/ 7307 w 10000"/>
                                <a:gd name="connsiteY959" fmla="*/ 718 h 10000"/>
                                <a:gd name="connsiteX960" fmla="*/ 7383 w 10000"/>
                                <a:gd name="connsiteY960" fmla="*/ 688 h 10000"/>
                                <a:gd name="connsiteX961" fmla="*/ 7570 w 10000"/>
                                <a:gd name="connsiteY961" fmla="*/ 628 h 10000"/>
                                <a:gd name="connsiteX962" fmla="*/ 7570 w 10000"/>
                                <a:gd name="connsiteY962" fmla="*/ 628 h 10000"/>
                                <a:gd name="connsiteX963" fmla="*/ 7715 w 10000"/>
                                <a:gd name="connsiteY963" fmla="*/ 583 h 10000"/>
                                <a:gd name="connsiteX964" fmla="*/ 7867 w 10000"/>
                                <a:gd name="connsiteY964" fmla="*/ 542 h 10000"/>
                                <a:gd name="connsiteX965" fmla="*/ 7867 w 10000"/>
                                <a:gd name="connsiteY965" fmla="*/ 542 h 10000"/>
                                <a:gd name="connsiteX966" fmla="*/ 8241 w 10000"/>
                                <a:gd name="connsiteY966" fmla="*/ 459 h 10000"/>
                                <a:gd name="connsiteX967" fmla="*/ 8241 w 10000"/>
                                <a:gd name="connsiteY967" fmla="*/ 459 h 10000"/>
                                <a:gd name="connsiteX968" fmla="*/ 8428 w 10000"/>
                                <a:gd name="connsiteY968" fmla="*/ 417 h 10000"/>
                                <a:gd name="connsiteX969" fmla="*/ 8539 w 10000"/>
                                <a:gd name="connsiteY969" fmla="*/ 398 h 10000"/>
                                <a:gd name="connsiteX970" fmla="*/ 8649 w 10000"/>
                                <a:gd name="connsiteY970" fmla="*/ 380 h 10000"/>
                                <a:gd name="connsiteX971" fmla="*/ 8649 w 10000"/>
                                <a:gd name="connsiteY971" fmla="*/ 380 h 10000"/>
                                <a:gd name="connsiteX972" fmla="*/ 8649 w 10000"/>
                                <a:gd name="connsiteY972" fmla="*/ 387 h 10000"/>
                                <a:gd name="connsiteX973" fmla="*/ 8726 w 10000"/>
                                <a:gd name="connsiteY973" fmla="*/ 395 h 10000"/>
                                <a:gd name="connsiteX974" fmla="*/ 8802 w 10000"/>
                                <a:gd name="connsiteY974" fmla="*/ 398 h 10000"/>
                                <a:gd name="connsiteX975" fmla="*/ 8912 w 10000"/>
                                <a:gd name="connsiteY975" fmla="*/ 398 h 10000"/>
                                <a:gd name="connsiteX976" fmla="*/ 8912 w 10000"/>
                                <a:gd name="connsiteY976" fmla="*/ 398 h 10000"/>
                                <a:gd name="connsiteX977" fmla="*/ 8955 w 10000"/>
                                <a:gd name="connsiteY977" fmla="*/ 391 h 10000"/>
                                <a:gd name="connsiteX978" fmla="*/ 8989 w 10000"/>
                                <a:gd name="connsiteY978" fmla="*/ 387 h 10000"/>
                                <a:gd name="connsiteX979" fmla="*/ 8989 w 10000"/>
                                <a:gd name="connsiteY979" fmla="*/ 387 h 10000"/>
                                <a:gd name="connsiteX980" fmla="*/ 9065 w 10000"/>
                                <a:gd name="connsiteY980" fmla="*/ 391 h 10000"/>
                                <a:gd name="connsiteX981" fmla="*/ 9176 w 10000"/>
                                <a:gd name="connsiteY981" fmla="*/ 395 h 10000"/>
                                <a:gd name="connsiteX982" fmla="*/ 9210 w 10000"/>
                                <a:gd name="connsiteY982" fmla="*/ 395 h 10000"/>
                                <a:gd name="connsiteX983" fmla="*/ 9286 w 10000"/>
                                <a:gd name="connsiteY983" fmla="*/ 391 h 10000"/>
                                <a:gd name="connsiteX984" fmla="*/ 9286 w 10000"/>
                                <a:gd name="connsiteY984" fmla="*/ 387 h 10000"/>
                                <a:gd name="connsiteX985" fmla="*/ 9286 w 10000"/>
                                <a:gd name="connsiteY985" fmla="*/ 380 h 10000"/>
                                <a:gd name="connsiteX986" fmla="*/ 9286 w 10000"/>
                                <a:gd name="connsiteY986" fmla="*/ 380 h 10000"/>
                                <a:gd name="connsiteX987" fmla="*/ 9363 w 10000"/>
                                <a:gd name="connsiteY987" fmla="*/ 380 h 10000"/>
                                <a:gd name="connsiteX988" fmla="*/ 9473 w 10000"/>
                                <a:gd name="connsiteY988" fmla="*/ 383 h 10000"/>
                                <a:gd name="connsiteX989" fmla="*/ 9473 w 10000"/>
                                <a:gd name="connsiteY989" fmla="*/ 383 h 10000"/>
                                <a:gd name="connsiteX990" fmla="*/ 9516 w 10000"/>
                                <a:gd name="connsiteY990" fmla="*/ 380 h 10000"/>
                                <a:gd name="connsiteX991" fmla="*/ 9550 w 10000"/>
                                <a:gd name="connsiteY991" fmla="*/ 372 h 10000"/>
                                <a:gd name="connsiteX992" fmla="*/ 9516 w 10000"/>
                                <a:gd name="connsiteY992" fmla="*/ 357 h 10000"/>
                                <a:gd name="connsiteX993" fmla="*/ 9516 w 10000"/>
                                <a:gd name="connsiteY993" fmla="*/ 357 h 10000"/>
                                <a:gd name="connsiteX994" fmla="*/ 9660 w 10000"/>
                                <a:gd name="connsiteY994" fmla="*/ 361 h 10000"/>
                                <a:gd name="connsiteX995" fmla="*/ 9779 w 10000"/>
                                <a:gd name="connsiteY995" fmla="*/ 357 h 10000"/>
                                <a:gd name="connsiteX996" fmla="*/ 9779 w 10000"/>
                                <a:gd name="connsiteY996" fmla="*/ 357 h 10000"/>
                                <a:gd name="connsiteX997" fmla="*/ 9779 w 10000"/>
                                <a:gd name="connsiteY997" fmla="*/ 350 h 10000"/>
                                <a:gd name="connsiteX998" fmla="*/ 9737 w 10000"/>
                                <a:gd name="connsiteY998" fmla="*/ 342 h 10000"/>
                                <a:gd name="connsiteX999" fmla="*/ 9703 w 10000"/>
                                <a:gd name="connsiteY999" fmla="*/ 331 h 10000"/>
                                <a:gd name="connsiteX1000" fmla="*/ 9703 w 10000"/>
                                <a:gd name="connsiteY1000" fmla="*/ 331 h 10000"/>
                                <a:gd name="connsiteX1001" fmla="*/ 9813 w 10000"/>
                                <a:gd name="connsiteY1001" fmla="*/ 327 h 10000"/>
                                <a:gd name="connsiteX1002" fmla="*/ 9890 w 10000"/>
                                <a:gd name="connsiteY1002" fmla="*/ 327 h 10000"/>
                                <a:gd name="connsiteX1003" fmla="*/ 9924 w 10000"/>
                                <a:gd name="connsiteY1003" fmla="*/ 323 h 10000"/>
                                <a:gd name="connsiteX1004" fmla="*/ 9924 w 10000"/>
                                <a:gd name="connsiteY1004" fmla="*/ 323 h 10000"/>
                                <a:gd name="connsiteX1005" fmla="*/ 9966 w 10000"/>
                                <a:gd name="connsiteY1005" fmla="*/ 316 h 10000"/>
                                <a:gd name="connsiteX1006" fmla="*/ 9924 w 10000"/>
                                <a:gd name="connsiteY1006" fmla="*/ 308 h 10000"/>
                                <a:gd name="connsiteX1007" fmla="*/ 9813 w 10000"/>
                                <a:gd name="connsiteY1007" fmla="*/ 293 h 10000"/>
                                <a:gd name="connsiteX1008" fmla="*/ 9813 w 10000"/>
                                <a:gd name="connsiteY1008" fmla="*/ 293 h 10000"/>
                                <a:gd name="connsiteX1009" fmla="*/ 9966 w 10000"/>
                                <a:gd name="connsiteY1009" fmla="*/ 286 h 10000"/>
                                <a:gd name="connsiteX1010" fmla="*/ 10000 w 10000"/>
                                <a:gd name="connsiteY1010" fmla="*/ 278 h 10000"/>
                                <a:gd name="connsiteX1011" fmla="*/ 10000 w 10000"/>
                                <a:gd name="connsiteY1011" fmla="*/ 270 h 10000"/>
                                <a:gd name="connsiteX1012" fmla="*/ 10000 w 10000"/>
                                <a:gd name="connsiteY101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824 w 10000"/>
                                <a:gd name="connsiteY833" fmla="*/ 470 h 10000"/>
                                <a:gd name="connsiteX834" fmla="*/ 637 w 10000"/>
                                <a:gd name="connsiteY834" fmla="*/ 466 h 10000"/>
                                <a:gd name="connsiteX835" fmla="*/ 637 w 10000"/>
                                <a:gd name="connsiteY835" fmla="*/ 466 h 10000"/>
                                <a:gd name="connsiteX836" fmla="*/ 561 w 10000"/>
                                <a:gd name="connsiteY836" fmla="*/ 470 h 10000"/>
                                <a:gd name="connsiteX837" fmla="*/ 493 w 10000"/>
                                <a:gd name="connsiteY837" fmla="*/ 470 h 10000"/>
                                <a:gd name="connsiteX838" fmla="*/ 416 w 10000"/>
                                <a:gd name="connsiteY838" fmla="*/ 470 h 10000"/>
                                <a:gd name="connsiteX839" fmla="*/ 229 w 10000"/>
                                <a:gd name="connsiteY839" fmla="*/ 481 h 10000"/>
                                <a:gd name="connsiteX840" fmla="*/ 229 w 10000"/>
                                <a:gd name="connsiteY840" fmla="*/ 481 h 10000"/>
                                <a:gd name="connsiteX841" fmla="*/ 229 w 10000"/>
                                <a:gd name="connsiteY841" fmla="*/ 489 h 10000"/>
                                <a:gd name="connsiteX842" fmla="*/ 229 w 10000"/>
                                <a:gd name="connsiteY842" fmla="*/ 489 h 10000"/>
                                <a:gd name="connsiteX843" fmla="*/ 187 w 10000"/>
                                <a:gd name="connsiteY843" fmla="*/ 492 h 10000"/>
                                <a:gd name="connsiteX844" fmla="*/ 153 w 10000"/>
                                <a:gd name="connsiteY844" fmla="*/ 492 h 10000"/>
                                <a:gd name="connsiteX845" fmla="*/ 76 w 10000"/>
                                <a:gd name="connsiteY845" fmla="*/ 497 h 10000"/>
                                <a:gd name="connsiteX846" fmla="*/ 119 w 10000"/>
                                <a:gd name="connsiteY846" fmla="*/ 504 h 10000"/>
                                <a:gd name="connsiteX847" fmla="*/ 0 w 10000"/>
                                <a:gd name="connsiteY847" fmla="*/ 511 h 10000"/>
                                <a:gd name="connsiteX848" fmla="*/ 0 w 10000"/>
                                <a:gd name="connsiteY848" fmla="*/ 515 h 10000"/>
                                <a:gd name="connsiteX849" fmla="*/ 42 w 10000"/>
                                <a:gd name="connsiteY849" fmla="*/ 519 h 10000"/>
                                <a:gd name="connsiteX850" fmla="*/ 42 w 10000"/>
                                <a:gd name="connsiteY850" fmla="*/ 519 h 10000"/>
                                <a:gd name="connsiteX851" fmla="*/ 0 w 10000"/>
                                <a:gd name="connsiteY851" fmla="*/ 526 h 10000"/>
                                <a:gd name="connsiteX852" fmla="*/ 0 w 10000"/>
                                <a:gd name="connsiteY852" fmla="*/ 530 h 10000"/>
                                <a:gd name="connsiteX853" fmla="*/ 0 w 10000"/>
                                <a:gd name="connsiteY853" fmla="*/ 537 h 10000"/>
                                <a:gd name="connsiteX854" fmla="*/ 42 w 10000"/>
                                <a:gd name="connsiteY854" fmla="*/ 542 h 10000"/>
                                <a:gd name="connsiteX855" fmla="*/ 42 w 10000"/>
                                <a:gd name="connsiteY855" fmla="*/ 542 h 10000"/>
                                <a:gd name="connsiteX856" fmla="*/ 0 w 10000"/>
                                <a:gd name="connsiteY856" fmla="*/ 542 h 10000"/>
                                <a:gd name="connsiteX857" fmla="*/ 0 w 10000"/>
                                <a:gd name="connsiteY857" fmla="*/ 549 h 10000"/>
                                <a:gd name="connsiteX858" fmla="*/ 0 w 10000"/>
                                <a:gd name="connsiteY858" fmla="*/ 549 h 10000"/>
                                <a:gd name="connsiteX859" fmla="*/ 0 w 10000"/>
                                <a:gd name="connsiteY859" fmla="*/ 556 h 10000"/>
                                <a:gd name="connsiteX860" fmla="*/ 76 w 10000"/>
                                <a:gd name="connsiteY860" fmla="*/ 567 h 10000"/>
                                <a:gd name="connsiteX861" fmla="*/ 76 w 10000"/>
                                <a:gd name="connsiteY861" fmla="*/ 567 h 10000"/>
                                <a:gd name="connsiteX862" fmla="*/ 119 w 10000"/>
                                <a:gd name="connsiteY862" fmla="*/ 575 h 10000"/>
                                <a:gd name="connsiteX863" fmla="*/ 153 w 10000"/>
                                <a:gd name="connsiteY863" fmla="*/ 575 h 10000"/>
                                <a:gd name="connsiteX864" fmla="*/ 153 w 10000"/>
                                <a:gd name="connsiteY864" fmla="*/ 575 h 10000"/>
                                <a:gd name="connsiteX865" fmla="*/ 187 w 10000"/>
                                <a:gd name="connsiteY865" fmla="*/ 586 h 10000"/>
                                <a:gd name="connsiteX866" fmla="*/ 306 w 10000"/>
                                <a:gd name="connsiteY866" fmla="*/ 590 h 10000"/>
                                <a:gd name="connsiteX867" fmla="*/ 306 w 10000"/>
                                <a:gd name="connsiteY867" fmla="*/ 590 h 10000"/>
                                <a:gd name="connsiteX868" fmla="*/ 306 w 10000"/>
                                <a:gd name="connsiteY868" fmla="*/ 594 h 10000"/>
                                <a:gd name="connsiteX869" fmla="*/ 306 w 10000"/>
                                <a:gd name="connsiteY869" fmla="*/ 594 h 10000"/>
                                <a:gd name="connsiteX870" fmla="*/ 340 w 10000"/>
                                <a:gd name="connsiteY870" fmla="*/ 605 h 10000"/>
                                <a:gd name="connsiteX871" fmla="*/ 416 w 10000"/>
                                <a:gd name="connsiteY871" fmla="*/ 609 h 10000"/>
                                <a:gd name="connsiteX872" fmla="*/ 493 w 10000"/>
                                <a:gd name="connsiteY872" fmla="*/ 613 h 10000"/>
                                <a:gd name="connsiteX873" fmla="*/ 493 w 10000"/>
                                <a:gd name="connsiteY873" fmla="*/ 613 h 10000"/>
                                <a:gd name="connsiteX874" fmla="*/ 561 w 10000"/>
                                <a:gd name="connsiteY874" fmla="*/ 613 h 10000"/>
                                <a:gd name="connsiteX875" fmla="*/ 637 w 10000"/>
                                <a:gd name="connsiteY875" fmla="*/ 609 h 10000"/>
                                <a:gd name="connsiteX876" fmla="*/ 637 w 10000"/>
                                <a:gd name="connsiteY876" fmla="*/ 609 h 10000"/>
                                <a:gd name="connsiteX877" fmla="*/ 756 w 10000"/>
                                <a:gd name="connsiteY877" fmla="*/ 613 h 10000"/>
                                <a:gd name="connsiteX878" fmla="*/ 824 w 10000"/>
                                <a:gd name="connsiteY878" fmla="*/ 613 h 10000"/>
                                <a:gd name="connsiteX879" fmla="*/ 867 w 10000"/>
                                <a:gd name="connsiteY879" fmla="*/ 609 h 10000"/>
                                <a:gd name="connsiteX880" fmla="*/ 867 w 10000"/>
                                <a:gd name="connsiteY880" fmla="*/ 609 h 10000"/>
                                <a:gd name="connsiteX881" fmla="*/ 943 w 10000"/>
                                <a:gd name="connsiteY881" fmla="*/ 613 h 10000"/>
                                <a:gd name="connsiteX882" fmla="*/ 977 w 10000"/>
                                <a:gd name="connsiteY882" fmla="*/ 613 h 10000"/>
                                <a:gd name="connsiteX883" fmla="*/ 1011 w 10000"/>
                                <a:gd name="connsiteY883" fmla="*/ 613 h 10000"/>
                                <a:gd name="connsiteX884" fmla="*/ 1011 w 10000"/>
                                <a:gd name="connsiteY884" fmla="*/ 613 h 10000"/>
                                <a:gd name="connsiteX885" fmla="*/ 1054 w 10000"/>
                                <a:gd name="connsiteY885" fmla="*/ 601 h 10000"/>
                                <a:gd name="connsiteX886" fmla="*/ 1054 w 10000"/>
                                <a:gd name="connsiteY886" fmla="*/ 601 h 10000"/>
                                <a:gd name="connsiteX887" fmla="*/ 1088 w 10000"/>
                                <a:gd name="connsiteY887" fmla="*/ 605 h 10000"/>
                                <a:gd name="connsiteX888" fmla="*/ 1130 w 10000"/>
                                <a:gd name="connsiteY888" fmla="*/ 609 h 10000"/>
                                <a:gd name="connsiteX889" fmla="*/ 1198 w 10000"/>
                                <a:gd name="connsiteY889" fmla="*/ 609 h 10000"/>
                                <a:gd name="connsiteX890" fmla="*/ 1240 w 10000"/>
                                <a:gd name="connsiteY890" fmla="*/ 601 h 10000"/>
                                <a:gd name="connsiteX891" fmla="*/ 1240 w 10000"/>
                                <a:gd name="connsiteY891" fmla="*/ 601 h 10000"/>
                                <a:gd name="connsiteX892" fmla="*/ 1274 w 10000"/>
                                <a:gd name="connsiteY892" fmla="*/ 601 h 10000"/>
                                <a:gd name="connsiteX893" fmla="*/ 1317 w 10000"/>
                                <a:gd name="connsiteY893" fmla="*/ 601 h 10000"/>
                                <a:gd name="connsiteX894" fmla="*/ 1351 w 10000"/>
                                <a:gd name="connsiteY894" fmla="*/ 598 h 10000"/>
                                <a:gd name="connsiteX895" fmla="*/ 1351 w 10000"/>
                                <a:gd name="connsiteY895" fmla="*/ 590 h 10000"/>
                                <a:gd name="connsiteX896" fmla="*/ 1351 w 10000"/>
                                <a:gd name="connsiteY896" fmla="*/ 590 h 10000"/>
                                <a:gd name="connsiteX897" fmla="*/ 1427 w 10000"/>
                                <a:gd name="connsiteY897" fmla="*/ 590 h 10000"/>
                                <a:gd name="connsiteX898" fmla="*/ 1427 w 10000"/>
                                <a:gd name="connsiteY898" fmla="*/ 590 h 10000"/>
                                <a:gd name="connsiteX899" fmla="*/ 1461 w 10000"/>
                                <a:gd name="connsiteY899" fmla="*/ 583 h 10000"/>
                                <a:gd name="connsiteX900" fmla="*/ 1461 w 10000"/>
                                <a:gd name="connsiteY900" fmla="*/ 575 h 10000"/>
                                <a:gd name="connsiteX901" fmla="*/ 1461 w 10000"/>
                                <a:gd name="connsiteY901" fmla="*/ 575 h 10000"/>
                                <a:gd name="connsiteX902" fmla="*/ 1504 w 10000"/>
                                <a:gd name="connsiteY902" fmla="*/ 572 h 10000"/>
                                <a:gd name="connsiteX903" fmla="*/ 1504 w 10000"/>
                                <a:gd name="connsiteY903" fmla="*/ 564 h 10000"/>
                                <a:gd name="connsiteX904" fmla="*/ 1538 w 10000"/>
                                <a:gd name="connsiteY904" fmla="*/ 553 h 10000"/>
                                <a:gd name="connsiteX905" fmla="*/ 1538 w 10000"/>
                                <a:gd name="connsiteY905" fmla="*/ 553 h 10000"/>
                                <a:gd name="connsiteX906" fmla="*/ 2099 w 10000"/>
                                <a:gd name="connsiteY906" fmla="*/ 553 h 10000"/>
                                <a:gd name="connsiteX907" fmla="*/ 2625 w 10000"/>
                                <a:gd name="connsiteY907" fmla="*/ 556 h 10000"/>
                                <a:gd name="connsiteX908" fmla="*/ 3152 w 10000"/>
                                <a:gd name="connsiteY908" fmla="*/ 567 h 10000"/>
                                <a:gd name="connsiteX909" fmla="*/ 3636 w 10000"/>
                                <a:gd name="connsiteY909" fmla="*/ 579 h 10000"/>
                                <a:gd name="connsiteX910" fmla="*/ 3636 w 10000"/>
                                <a:gd name="connsiteY910" fmla="*/ 579 h 10000"/>
                                <a:gd name="connsiteX911" fmla="*/ 3934 w 10000"/>
                                <a:gd name="connsiteY911" fmla="*/ 586 h 10000"/>
                                <a:gd name="connsiteX912" fmla="*/ 3934 w 10000"/>
                                <a:gd name="connsiteY912" fmla="*/ 586 h 10000"/>
                                <a:gd name="connsiteX913" fmla="*/ 4197 w 10000"/>
                                <a:gd name="connsiteY913" fmla="*/ 601 h 10000"/>
                                <a:gd name="connsiteX914" fmla="*/ 4460 w 10000"/>
                                <a:gd name="connsiteY914" fmla="*/ 620 h 10000"/>
                                <a:gd name="connsiteX915" fmla="*/ 4460 w 10000"/>
                                <a:gd name="connsiteY915" fmla="*/ 620 h 10000"/>
                                <a:gd name="connsiteX916" fmla="*/ 4647 w 10000"/>
                                <a:gd name="connsiteY916" fmla="*/ 639 h 10000"/>
                                <a:gd name="connsiteX917" fmla="*/ 4911 w 10000"/>
                                <a:gd name="connsiteY917" fmla="*/ 665 h 10000"/>
                                <a:gd name="connsiteX918" fmla="*/ 4911 w 10000"/>
                                <a:gd name="connsiteY918" fmla="*/ 665 h 10000"/>
                                <a:gd name="connsiteX919" fmla="*/ 5174 w 10000"/>
                                <a:gd name="connsiteY919" fmla="*/ 695 h 10000"/>
                                <a:gd name="connsiteX920" fmla="*/ 5395 w 10000"/>
                                <a:gd name="connsiteY920" fmla="*/ 726 h 10000"/>
                                <a:gd name="connsiteX921" fmla="*/ 5692 w 10000"/>
                                <a:gd name="connsiteY921" fmla="*/ 786 h 10000"/>
                                <a:gd name="connsiteX922" fmla="*/ 5692 w 10000"/>
                                <a:gd name="connsiteY922" fmla="*/ 786 h 10000"/>
                                <a:gd name="connsiteX923" fmla="*/ 5803 w 10000"/>
                                <a:gd name="connsiteY923" fmla="*/ 820 h 10000"/>
                                <a:gd name="connsiteX924" fmla="*/ 5922 w 10000"/>
                                <a:gd name="connsiteY924" fmla="*/ 857 h 10000"/>
                                <a:gd name="connsiteX925" fmla="*/ 6143 w 10000"/>
                                <a:gd name="connsiteY925" fmla="*/ 932 h 10000"/>
                                <a:gd name="connsiteX926" fmla="*/ 6143 w 10000"/>
                                <a:gd name="connsiteY926" fmla="*/ 932 h 10000"/>
                                <a:gd name="connsiteX927" fmla="*/ 6296 w 10000"/>
                                <a:gd name="connsiteY927" fmla="*/ 1000 h 10000"/>
                                <a:gd name="connsiteX928" fmla="*/ 6372 w 10000"/>
                                <a:gd name="connsiteY928" fmla="*/ 1060 h 10000"/>
                                <a:gd name="connsiteX929" fmla="*/ 6483 w 10000"/>
                                <a:gd name="connsiteY929" fmla="*/ 1173 h 10000"/>
                                <a:gd name="connsiteX930" fmla="*/ 6483 w 10000"/>
                                <a:gd name="connsiteY930" fmla="*/ 1173 h 10000"/>
                                <a:gd name="connsiteX931" fmla="*/ 6517 w 10000"/>
                                <a:gd name="connsiteY931" fmla="*/ 1270 h 10000"/>
                                <a:gd name="connsiteX932" fmla="*/ 6517 w 10000"/>
                                <a:gd name="connsiteY932" fmla="*/ 1346 h 10000"/>
                                <a:gd name="connsiteX933" fmla="*/ 6517 w 10000"/>
                                <a:gd name="connsiteY933" fmla="*/ 1346 h 10000"/>
                                <a:gd name="connsiteX934" fmla="*/ 6440 w 10000"/>
                                <a:gd name="connsiteY934" fmla="*/ 5677 h 10000"/>
                                <a:gd name="connsiteX935" fmla="*/ 6406 w 10000"/>
                                <a:gd name="connsiteY935" fmla="*/ 9997 h 10000"/>
                                <a:gd name="connsiteX936" fmla="*/ 6406 w 10000"/>
                                <a:gd name="connsiteY936" fmla="*/ 9997 h 10000"/>
                                <a:gd name="connsiteX937" fmla="*/ 6406 w 10000"/>
                                <a:gd name="connsiteY937" fmla="*/ 10000 h 10000"/>
                                <a:gd name="connsiteX938" fmla="*/ 6933 w 10000"/>
                                <a:gd name="connsiteY938" fmla="*/ 10000 h 10000"/>
                                <a:gd name="connsiteX939" fmla="*/ 6933 w 10000"/>
                                <a:gd name="connsiteY939" fmla="*/ 10000 h 10000"/>
                                <a:gd name="connsiteX940" fmla="*/ 6933 w 10000"/>
                                <a:gd name="connsiteY940" fmla="*/ 9997 h 10000"/>
                                <a:gd name="connsiteX941" fmla="*/ 6933 w 10000"/>
                                <a:gd name="connsiteY941" fmla="*/ 9997 h 10000"/>
                                <a:gd name="connsiteX942" fmla="*/ 6933 w 10000"/>
                                <a:gd name="connsiteY942" fmla="*/ 8632 h 10000"/>
                                <a:gd name="connsiteX943" fmla="*/ 6967 w 10000"/>
                                <a:gd name="connsiteY943" fmla="*/ 5662 h 10000"/>
                                <a:gd name="connsiteX944" fmla="*/ 7001 w 10000"/>
                                <a:gd name="connsiteY944" fmla="*/ 1331 h 10000"/>
                                <a:gd name="connsiteX945" fmla="*/ 7001 w 10000"/>
                                <a:gd name="connsiteY945" fmla="*/ 1331 h 10000"/>
                                <a:gd name="connsiteX946" fmla="*/ 7043 w 10000"/>
                                <a:gd name="connsiteY946" fmla="*/ 1195 h 10000"/>
                                <a:gd name="connsiteX947" fmla="*/ 7043 w 10000"/>
                                <a:gd name="connsiteY947" fmla="*/ 1064 h 10000"/>
                                <a:gd name="connsiteX948" fmla="*/ 7043 w 10000"/>
                                <a:gd name="connsiteY948" fmla="*/ 1064 h 10000"/>
                                <a:gd name="connsiteX949" fmla="*/ 7001 w 10000"/>
                                <a:gd name="connsiteY949" fmla="*/ 1000 h 10000"/>
                                <a:gd name="connsiteX950" fmla="*/ 7043 w 10000"/>
                                <a:gd name="connsiteY950" fmla="*/ 936 h 10000"/>
                                <a:gd name="connsiteX951" fmla="*/ 7043 w 10000"/>
                                <a:gd name="connsiteY951" fmla="*/ 936 h 10000"/>
                                <a:gd name="connsiteX952" fmla="*/ 7043 w 10000"/>
                                <a:gd name="connsiteY952" fmla="*/ 917 h 10000"/>
                                <a:gd name="connsiteX953" fmla="*/ 7043 w 10000"/>
                                <a:gd name="connsiteY953" fmla="*/ 917 h 10000"/>
                                <a:gd name="connsiteX954" fmla="*/ 7077 w 10000"/>
                                <a:gd name="connsiteY954" fmla="*/ 876 h 10000"/>
                                <a:gd name="connsiteX955" fmla="*/ 7120 w 10000"/>
                                <a:gd name="connsiteY955" fmla="*/ 834 h 10000"/>
                                <a:gd name="connsiteX956" fmla="*/ 7230 w 10000"/>
                                <a:gd name="connsiteY956" fmla="*/ 748 h 10000"/>
                                <a:gd name="connsiteX957" fmla="*/ 7230 w 10000"/>
                                <a:gd name="connsiteY957" fmla="*/ 748 h 10000"/>
                                <a:gd name="connsiteX958" fmla="*/ 7307 w 10000"/>
                                <a:gd name="connsiteY958" fmla="*/ 718 h 10000"/>
                                <a:gd name="connsiteX959" fmla="*/ 7383 w 10000"/>
                                <a:gd name="connsiteY959" fmla="*/ 688 h 10000"/>
                                <a:gd name="connsiteX960" fmla="*/ 7570 w 10000"/>
                                <a:gd name="connsiteY960" fmla="*/ 628 h 10000"/>
                                <a:gd name="connsiteX961" fmla="*/ 7570 w 10000"/>
                                <a:gd name="connsiteY961" fmla="*/ 628 h 10000"/>
                                <a:gd name="connsiteX962" fmla="*/ 7715 w 10000"/>
                                <a:gd name="connsiteY962" fmla="*/ 583 h 10000"/>
                                <a:gd name="connsiteX963" fmla="*/ 7867 w 10000"/>
                                <a:gd name="connsiteY963" fmla="*/ 542 h 10000"/>
                                <a:gd name="connsiteX964" fmla="*/ 7867 w 10000"/>
                                <a:gd name="connsiteY964" fmla="*/ 542 h 10000"/>
                                <a:gd name="connsiteX965" fmla="*/ 8241 w 10000"/>
                                <a:gd name="connsiteY965" fmla="*/ 459 h 10000"/>
                                <a:gd name="connsiteX966" fmla="*/ 8241 w 10000"/>
                                <a:gd name="connsiteY966" fmla="*/ 459 h 10000"/>
                                <a:gd name="connsiteX967" fmla="*/ 8428 w 10000"/>
                                <a:gd name="connsiteY967" fmla="*/ 417 h 10000"/>
                                <a:gd name="connsiteX968" fmla="*/ 8539 w 10000"/>
                                <a:gd name="connsiteY968" fmla="*/ 398 h 10000"/>
                                <a:gd name="connsiteX969" fmla="*/ 8649 w 10000"/>
                                <a:gd name="connsiteY969" fmla="*/ 380 h 10000"/>
                                <a:gd name="connsiteX970" fmla="*/ 8649 w 10000"/>
                                <a:gd name="connsiteY970" fmla="*/ 380 h 10000"/>
                                <a:gd name="connsiteX971" fmla="*/ 8649 w 10000"/>
                                <a:gd name="connsiteY971" fmla="*/ 387 h 10000"/>
                                <a:gd name="connsiteX972" fmla="*/ 8726 w 10000"/>
                                <a:gd name="connsiteY972" fmla="*/ 395 h 10000"/>
                                <a:gd name="connsiteX973" fmla="*/ 8802 w 10000"/>
                                <a:gd name="connsiteY973" fmla="*/ 398 h 10000"/>
                                <a:gd name="connsiteX974" fmla="*/ 8912 w 10000"/>
                                <a:gd name="connsiteY974" fmla="*/ 398 h 10000"/>
                                <a:gd name="connsiteX975" fmla="*/ 8912 w 10000"/>
                                <a:gd name="connsiteY975" fmla="*/ 398 h 10000"/>
                                <a:gd name="connsiteX976" fmla="*/ 8955 w 10000"/>
                                <a:gd name="connsiteY976" fmla="*/ 391 h 10000"/>
                                <a:gd name="connsiteX977" fmla="*/ 8989 w 10000"/>
                                <a:gd name="connsiteY977" fmla="*/ 387 h 10000"/>
                                <a:gd name="connsiteX978" fmla="*/ 8989 w 10000"/>
                                <a:gd name="connsiteY978" fmla="*/ 387 h 10000"/>
                                <a:gd name="connsiteX979" fmla="*/ 9065 w 10000"/>
                                <a:gd name="connsiteY979" fmla="*/ 391 h 10000"/>
                                <a:gd name="connsiteX980" fmla="*/ 9176 w 10000"/>
                                <a:gd name="connsiteY980" fmla="*/ 395 h 10000"/>
                                <a:gd name="connsiteX981" fmla="*/ 9210 w 10000"/>
                                <a:gd name="connsiteY981" fmla="*/ 395 h 10000"/>
                                <a:gd name="connsiteX982" fmla="*/ 9286 w 10000"/>
                                <a:gd name="connsiteY982" fmla="*/ 391 h 10000"/>
                                <a:gd name="connsiteX983" fmla="*/ 9286 w 10000"/>
                                <a:gd name="connsiteY983" fmla="*/ 387 h 10000"/>
                                <a:gd name="connsiteX984" fmla="*/ 9286 w 10000"/>
                                <a:gd name="connsiteY984" fmla="*/ 380 h 10000"/>
                                <a:gd name="connsiteX985" fmla="*/ 9286 w 10000"/>
                                <a:gd name="connsiteY985" fmla="*/ 380 h 10000"/>
                                <a:gd name="connsiteX986" fmla="*/ 9363 w 10000"/>
                                <a:gd name="connsiteY986" fmla="*/ 380 h 10000"/>
                                <a:gd name="connsiteX987" fmla="*/ 9473 w 10000"/>
                                <a:gd name="connsiteY987" fmla="*/ 383 h 10000"/>
                                <a:gd name="connsiteX988" fmla="*/ 9473 w 10000"/>
                                <a:gd name="connsiteY988" fmla="*/ 383 h 10000"/>
                                <a:gd name="connsiteX989" fmla="*/ 9516 w 10000"/>
                                <a:gd name="connsiteY989" fmla="*/ 380 h 10000"/>
                                <a:gd name="connsiteX990" fmla="*/ 9550 w 10000"/>
                                <a:gd name="connsiteY990" fmla="*/ 372 h 10000"/>
                                <a:gd name="connsiteX991" fmla="*/ 9516 w 10000"/>
                                <a:gd name="connsiteY991" fmla="*/ 357 h 10000"/>
                                <a:gd name="connsiteX992" fmla="*/ 9516 w 10000"/>
                                <a:gd name="connsiteY992" fmla="*/ 357 h 10000"/>
                                <a:gd name="connsiteX993" fmla="*/ 9660 w 10000"/>
                                <a:gd name="connsiteY993" fmla="*/ 361 h 10000"/>
                                <a:gd name="connsiteX994" fmla="*/ 9779 w 10000"/>
                                <a:gd name="connsiteY994" fmla="*/ 357 h 10000"/>
                                <a:gd name="connsiteX995" fmla="*/ 9779 w 10000"/>
                                <a:gd name="connsiteY995" fmla="*/ 357 h 10000"/>
                                <a:gd name="connsiteX996" fmla="*/ 9779 w 10000"/>
                                <a:gd name="connsiteY996" fmla="*/ 350 h 10000"/>
                                <a:gd name="connsiteX997" fmla="*/ 9737 w 10000"/>
                                <a:gd name="connsiteY997" fmla="*/ 342 h 10000"/>
                                <a:gd name="connsiteX998" fmla="*/ 9703 w 10000"/>
                                <a:gd name="connsiteY998" fmla="*/ 331 h 10000"/>
                                <a:gd name="connsiteX999" fmla="*/ 9703 w 10000"/>
                                <a:gd name="connsiteY999" fmla="*/ 331 h 10000"/>
                                <a:gd name="connsiteX1000" fmla="*/ 9813 w 10000"/>
                                <a:gd name="connsiteY1000" fmla="*/ 327 h 10000"/>
                                <a:gd name="connsiteX1001" fmla="*/ 9890 w 10000"/>
                                <a:gd name="connsiteY1001" fmla="*/ 327 h 10000"/>
                                <a:gd name="connsiteX1002" fmla="*/ 9924 w 10000"/>
                                <a:gd name="connsiteY1002" fmla="*/ 323 h 10000"/>
                                <a:gd name="connsiteX1003" fmla="*/ 9924 w 10000"/>
                                <a:gd name="connsiteY1003" fmla="*/ 323 h 10000"/>
                                <a:gd name="connsiteX1004" fmla="*/ 9966 w 10000"/>
                                <a:gd name="connsiteY1004" fmla="*/ 316 h 10000"/>
                                <a:gd name="connsiteX1005" fmla="*/ 9924 w 10000"/>
                                <a:gd name="connsiteY1005" fmla="*/ 308 h 10000"/>
                                <a:gd name="connsiteX1006" fmla="*/ 9813 w 10000"/>
                                <a:gd name="connsiteY1006" fmla="*/ 293 h 10000"/>
                                <a:gd name="connsiteX1007" fmla="*/ 9813 w 10000"/>
                                <a:gd name="connsiteY1007" fmla="*/ 293 h 10000"/>
                                <a:gd name="connsiteX1008" fmla="*/ 9966 w 10000"/>
                                <a:gd name="connsiteY1008" fmla="*/ 286 h 10000"/>
                                <a:gd name="connsiteX1009" fmla="*/ 10000 w 10000"/>
                                <a:gd name="connsiteY1009" fmla="*/ 278 h 10000"/>
                                <a:gd name="connsiteX1010" fmla="*/ 10000 w 10000"/>
                                <a:gd name="connsiteY1010" fmla="*/ 270 h 10000"/>
                                <a:gd name="connsiteX1011" fmla="*/ 10000 w 10000"/>
                                <a:gd name="connsiteY101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1011 w 10000"/>
                                <a:gd name="connsiteY829" fmla="*/ 466 h 10000"/>
                                <a:gd name="connsiteX830" fmla="*/ 977 w 10000"/>
                                <a:gd name="connsiteY830" fmla="*/ 462 h 10000"/>
                                <a:gd name="connsiteX831" fmla="*/ 901 w 10000"/>
                                <a:gd name="connsiteY831" fmla="*/ 466 h 10000"/>
                                <a:gd name="connsiteX832" fmla="*/ 824 w 10000"/>
                                <a:gd name="connsiteY832" fmla="*/ 470 h 10000"/>
                                <a:gd name="connsiteX833" fmla="*/ 637 w 10000"/>
                                <a:gd name="connsiteY833" fmla="*/ 466 h 10000"/>
                                <a:gd name="connsiteX834" fmla="*/ 637 w 10000"/>
                                <a:gd name="connsiteY834" fmla="*/ 466 h 10000"/>
                                <a:gd name="connsiteX835" fmla="*/ 561 w 10000"/>
                                <a:gd name="connsiteY835" fmla="*/ 470 h 10000"/>
                                <a:gd name="connsiteX836" fmla="*/ 493 w 10000"/>
                                <a:gd name="connsiteY836" fmla="*/ 470 h 10000"/>
                                <a:gd name="connsiteX837" fmla="*/ 416 w 10000"/>
                                <a:gd name="connsiteY837" fmla="*/ 470 h 10000"/>
                                <a:gd name="connsiteX838" fmla="*/ 229 w 10000"/>
                                <a:gd name="connsiteY838" fmla="*/ 481 h 10000"/>
                                <a:gd name="connsiteX839" fmla="*/ 229 w 10000"/>
                                <a:gd name="connsiteY839" fmla="*/ 481 h 10000"/>
                                <a:gd name="connsiteX840" fmla="*/ 229 w 10000"/>
                                <a:gd name="connsiteY840" fmla="*/ 489 h 10000"/>
                                <a:gd name="connsiteX841" fmla="*/ 229 w 10000"/>
                                <a:gd name="connsiteY841" fmla="*/ 489 h 10000"/>
                                <a:gd name="connsiteX842" fmla="*/ 187 w 10000"/>
                                <a:gd name="connsiteY842" fmla="*/ 492 h 10000"/>
                                <a:gd name="connsiteX843" fmla="*/ 153 w 10000"/>
                                <a:gd name="connsiteY843" fmla="*/ 492 h 10000"/>
                                <a:gd name="connsiteX844" fmla="*/ 76 w 10000"/>
                                <a:gd name="connsiteY844" fmla="*/ 497 h 10000"/>
                                <a:gd name="connsiteX845" fmla="*/ 119 w 10000"/>
                                <a:gd name="connsiteY845" fmla="*/ 504 h 10000"/>
                                <a:gd name="connsiteX846" fmla="*/ 0 w 10000"/>
                                <a:gd name="connsiteY846" fmla="*/ 511 h 10000"/>
                                <a:gd name="connsiteX847" fmla="*/ 0 w 10000"/>
                                <a:gd name="connsiteY847" fmla="*/ 515 h 10000"/>
                                <a:gd name="connsiteX848" fmla="*/ 42 w 10000"/>
                                <a:gd name="connsiteY848" fmla="*/ 519 h 10000"/>
                                <a:gd name="connsiteX849" fmla="*/ 42 w 10000"/>
                                <a:gd name="connsiteY849" fmla="*/ 519 h 10000"/>
                                <a:gd name="connsiteX850" fmla="*/ 0 w 10000"/>
                                <a:gd name="connsiteY850" fmla="*/ 526 h 10000"/>
                                <a:gd name="connsiteX851" fmla="*/ 0 w 10000"/>
                                <a:gd name="connsiteY851" fmla="*/ 530 h 10000"/>
                                <a:gd name="connsiteX852" fmla="*/ 0 w 10000"/>
                                <a:gd name="connsiteY852" fmla="*/ 537 h 10000"/>
                                <a:gd name="connsiteX853" fmla="*/ 42 w 10000"/>
                                <a:gd name="connsiteY853" fmla="*/ 542 h 10000"/>
                                <a:gd name="connsiteX854" fmla="*/ 42 w 10000"/>
                                <a:gd name="connsiteY854" fmla="*/ 542 h 10000"/>
                                <a:gd name="connsiteX855" fmla="*/ 0 w 10000"/>
                                <a:gd name="connsiteY855" fmla="*/ 542 h 10000"/>
                                <a:gd name="connsiteX856" fmla="*/ 0 w 10000"/>
                                <a:gd name="connsiteY856" fmla="*/ 549 h 10000"/>
                                <a:gd name="connsiteX857" fmla="*/ 0 w 10000"/>
                                <a:gd name="connsiteY857" fmla="*/ 549 h 10000"/>
                                <a:gd name="connsiteX858" fmla="*/ 0 w 10000"/>
                                <a:gd name="connsiteY858" fmla="*/ 556 h 10000"/>
                                <a:gd name="connsiteX859" fmla="*/ 76 w 10000"/>
                                <a:gd name="connsiteY859" fmla="*/ 567 h 10000"/>
                                <a:gd name="connsiteX860" fmla="*/ 76 w 10000"/>
                                <a:gd name="connsiteY860" fmla="*/ 567 h 10000"/>
                                <a:gd name="connsiteX861" fmla="*/ 119 w 10000"/>
                                <a:gd name="connsiteY861" fmla="*/ 575 h 10000"/>
                                <a:gd name="connsiteX862" fmla="*/ 153 w 10000"/>
                                <a:gd name="connsiteY862" fmla="*/ 575 h 10000"/>
                                <a:gd name="connsiteX863" fmla="*/ 153 w 10000"/>
                                <a:gd name="connsiteY863" fmla="*/ 575 h 10000"/>
                                <a:gd name="connsiteX864" fmla="*/ 187 w 10000"/>
                                <a:gd name="connsiteY864" fmla="*/ 586 h 10000"/>
                                <a:gd name="connsiteX865" fmla="*/ 306 w 10000"/>
                                <a:gd name="connsiteY865" fmla="*/ 590 h 10000"/>
                                <a:gd name="connsiteX866" fmla="*/ 306 w 10000"/>
                                <a:gd name="connsiteY866" fmla="*/ 590 h 10000"/>
                                <a:gd name="connsiteX867" fmla="*/ 306 w 10000"/>
                                <a:gd name="connsiteY867" fmla="*/ 594 h 10000"/>
                                <a:gd name="connsiteX868" fmla="*/ 306 w 10000"/>
                                <a:gd name="connsiteY868" fmla="*/ 594 h 10000"/>
                                <a:gd name="connsiteX869" fmla="*/ 340 w 10000"/>
                                <a:gd name="connsiteY869" fmla="*/ 605 h 10000"/>
                                <a:gd name="connsiteX870" fmla="*/ 416 w 10000"/>
                                <a:gd name="connsiteY870" fmla="*/ 609 h 10000"/>
                                <a:gd name="connsiteX871" fmla="*/ 493 w 10000"/>
                                <a:gd name="connsiteY871" fmla="*/ 613 h 10000"/>
                                <a:gd name="connsiteX872" fmla="*/ 493 w 10000"/>
                                <a:gd name="connsiteY872" fmla="*/ 613 h 10000"/>
                                <a:gd name="connsiteX873" fmla="*/ 561 w 10000"/>
                                <a:gd name="connsiteY873" fmla="*/ 613 h 10000"/>
                                <a:gd name="connsiteX874" fmla="*/ 637 w 10000"/>
                                <a:gd name="connsiteY874" fmla="*/ 609 h 10000"/>
                                <a:gd name="connsiteX875" fmla="*/ 637 w 10000"/>
                                <a:gd name="connsiteY875" fmla="*/ 609 h 10000"/>
                                <a:gd name="connsiteX876" fmla="*/ 756 w 10000"/>
                                <a:gd name="connsiteY876" fmla="*/ 613 h 10000"/>
                                <a:gd name="connsiteX877" fmla="*/ 824 w 10000"/>
                                <a:gd name="connsiteY877" fmla="*/ 613 h 10000"/>
                                <a:gd name="connsiteX878" fmla="*/ 867 w 10000"/>
                                <a:gd name="connsiteY878" fmla="*/ 609 h 10000"/>
                                <a:gd name="connsiteX879" fmla="*/ 867 w 10000"/>
                                <a:gd name="connsiteY879" fmla="*/ 609 h 10000"/>
                                <a:gd name="connsiteX880" fmla="*/ 943 w 10000"/>
                                <a:gd name="connsiteY880" fmla="*/ 613 h 10000"/>
                                <a:gd name="connsiteX881" fmla="*/ 977 w 10000"/>
                                <a:gd name="connsiteY881" fmla="*/ 613 h 10000"/>
                                <a:gd name="connsiteX882" fmla="*/ 1011 w 10000"/>
                                <a:gd name="connsiteY882" fmla="*/ 613 h 10000"/>
                                <a:gd name="connsiteX883" fmla="*/ 1011 w 10000"/>
                                <a:gd name="connsiteY883" fmla="*/ 613 h 10000"/>
                                <a:gd name="connsiteX884" fmla="*/ 1054 w 10000"/>
                                <a:gd name="connsiteY884" fmla="*/ 601 h 10000"/>
                                <a:gd name="connsiteX885" fmla="*/ 1054 w 10000"/>
                                <a:gd name="connsiteY885" fmla="*/ 601 h 10000"/>
                                <a:gd name="connsiteX886" fmla="*/ 1088 w 10000"/>
                                <a:gd name="connsiteY886" fmla="*/ 605 h 10000"/>
                                <a:gd name="connsiteX887" fmla="*/ 1130 w 10000"/>
                                <a:gd name="connsiteY887" fmla="*/ 609 h 10000"/>
                                <a:gd name="connsiteX888" fmla="*/ 1198 w 10000"/>
                                <a:gd name="connsiteY888" fmla="*/ 609 h 10000"/>
                                <a:gd name="connsiteX889" fmla="*/ 1240 w 10000"/>
                                <a:gd name="connsiteY889" fmla="*/ 601 h 10000"/>
                                <a:gd name="connsiteX890" fmla="*/ 1240 w 10000"/>
                                <a:gd name="connsiteY890" fmla="*/ 601 h 10000"/>
                                <a:gd name="connsiteX891" fmla="*/ 1274 w 10000"/>
                                <a:gd name="connsiteY891" fmla="*/ 601 h 10000"/>
                                <a:gd name="connsiteX892" fmla="*/ 1317 w 10000"/>
                                <a:gd name="connsiteY892" fmla="*/ 601 h 10000"/>
                                <a:gd name="connsiteX893" fmla="*/ 1351 w 10000"/>
                                <a:gd name="connsiteY893" fmla="*/ 598 h 10000"/>
                                <a:gd name="connsiteX894" fmla="*/ 1351 w 10000"/>
                                <a:gd name="connsiteY894" fmla="*/ 590 h 10000"/>
                                <a:gd name="connsiteX895" fmla="*/ 1351 w 10000"/>
                                <a:gd name="connsiteY895" fmla="*/ 590 h 10000"/>
                                <a:gd name="connsiteX896" fmla="*/ 1427 w 10000"/>
                                <a:gd name="connsiteY896" fmla="*/ 590 h 10000"/>
                                <a:gd name="connsiteX897" fmla="*/ 1427 w 10000"/>
                                <a:gd name="connsiteY897" fmla="*/ 590 h 10000"/>
                                <a:gd name="connsiteX898" fmla="*/ 1461 w 10000"/>
                                <a:gd name="connsiteY898" fmla="*/ 583 h 10000"/>
                                <a:gd name="connsiteX899" fmla="*/ 1461 w 10000"/>
                                <a:gd name="connsiteY899" fmla="*/ 575 h 10000"/>
                                <a:gd name="connsiteX900" fmla="*/ 1461 w 10000"/>
                                <a:gd name="connsiteY900" fmla="*/ 575 h 10000"/>
                                <a:gd name="connsiteX901" fmla="*/ 1504 w 10000"/>
                                <a:gd name="connsiteY901" fmla="*/ 572 h 10000"/>
                                <a:gd name="connsiteX902" fmla="*/ 1504 w 10000"/>
                                <a:gd name="connsiteY902" fmla="*/ 564 h 10000"/>
                                <a:gd name="connsiteX903" fmla="*/ 1538 w 10000"/>
                                <a:gd name="connsiteY903" fmla="*/ 553 h 10000"/>
                                <a:gd name="connsiteX904" fmla="*/ 1538 w 10000"/>
                                <a:gd name="connsiteY904" fmla="*/ 553 h 10000"/>
                                <a:gd name="connsiteX905" fmla="*/ 2099 w 10000"/>
                                <a:gd name="connsiteY905" fmla="*/ 553 h 10000"/>
                                <a:gd name="connsiteX906" fmla="*/ 2625 w 10000"/>
                                <a:gd name="connsiteY906" fmla="*/ 556 h 10000"/>
                                <a:gd name="connsiteX907" fmla="*/ 3152 w 10000"/>
                                <a:gd name="connsiteY907" fmla="*/ 567 h 10000"/>
                                <a:gd name="connsiteX908" fmla="*/ 3636 w 10000"/>
                                <a:gd name="connsiteY908" fmla="*/ 579 h 10000"/>
                                <a:gd name="connsiteX909" fmla="*/ 3636 w 10000"/>
                                <a:gd name="connsiteY909" fmla="*/ 579 h 10000"/>
                                <a:gd name="connsiteX910" fmla="*/ 3934 w 10000"/>
                                <a:gd name="connsiteY910" fmla="*/ 586 h 10000"/>
                                <a:gd name="connsiteX911" fmla="*/ 3934 w 10000"/>
                                <a:gd name="connsiteY911" fmla="*/ 586 h 10000"/>
                                <a:gd name="connsiteX912" fmla="*/ 4197 w 10000"/>
                                <a:gd name="connsiteY912" fmla="*/ 601 h 10000"/>
                                <a:gd name="connsiteX913" fmla="*/ 4460 w 10000"/>
                                <a:gd name="connsiteY913" fmla="*/ 620 h 10000"/>
                                <a:gd name="connsiteX914" fmla="*/ 4460 w 10000"/>
                                <a:gd name="connsiteY914" fmla="*/ 620 h 10000"/>
                                <a:gd name="connsiteX915" fmla="*/ 4647 w 10000"/>
                                <a:gd name="connsiteY915" fmla="*/ 639 h 10000"/>
                                <a:gd name="connsiteX916" fmla="*/ 4911 w 10000"/>
                                <a:gd name="connsiteY916" fmla="*/ 665 h 10000"/>
                                <a:gd name="connsiteX917" fmla="*/ 4911 w 10000"/>
                                <a:gd name="connsiteY917" fmla="*/ 665 h 10000"/>
                                <a:gd name="connsiteX918" fmla="*/ 5174 w 10000"/>
                                <a:gd name="connsiteY918" fmla="*/ 695 h 10000"/>
                                <a:gd name="connsiteX919" fmla="*/ 5395 w 10000"/>
                                <a:gd name="connsiteY919" fmla="*/ 726 h 10000"/>
                                <a:gd name="connsiteX920" fmla="*/ 5692 w 10000"/>
                                <a:gd name="connsiteY920" fmla="*/ 786 h 10000"/>
                                <a:gd name="connsiteX921" fmla="*/ 5692 w 10000"/>
                                <a:gd name="connsiteY921" fmla="*/ 786 h 10000"/>
                                <a:gd name="connsiteX922" fmla="*/ 5803 w 10000"/>
                                <a:gd name="connsiteY922" fmla="*/ 820 h 10000"/>
                                <a:gd name="connsiteX923" fmla="*/ 5922 w 10000"/>
                                <a:gd name="connsiteY923" fmla="*/ 857 h 10000"/>
                                <a:gd name="connsiteX924" fmla="*/ 6143 w 10000"/>
                                <a:gd name="connsiteY924" fmla="*/ 932 h 10000"/>
                                <a:gd name="connsiteX925" fmla="*/ 6143 w 10000"/>
                                <a:gd name="connsiteY925" fmla="*/ 932 h 10000"/>
                                <a:gd name="connsiteX926" fmla="*/ 6296 w 10000"/>
                                <a:gd name="connsiteY926" fmla="*/ 1000 h 10000"/>
                                <a:gd name="connsiteX927" fmla="*/ 6372 w 10000"/>
                                <a:gd name="connsiteY927" fmla="*/ 1060 h 10000"/>
                                <a:gd name="connsiteX928" fmla="*/ 6483 w 10000"/>
                                <a:gd name="connsiteY928" fmla="*/ 1173 h 10000"/>
                                <a:gd name="connsiteX929" fmla="*/ 6483 w 10000"/>
                                <a:gd name="connsiteY929" fmla="*/ 1173 h 10000"/>
                                <a:gd name="connsiteX930" fmla="*/ 6517 w 10000"/>
                                <a:gd name="connsiteY930" fmla="*/ 1270 h 10000"/>
                                <a:gd name="connsiteX931" fmla="*/ 6517 w 10000"/>
                                <a:gd name="connsiteY931" fmla="*/ 1346 h 10000"/>
                                <a:gd name="connsiteX932" fmla="*/ 6517 w 10000"/>
                                <a:gd name="connsiteY932" fmla="*/ 1346 h 10000"/>
                                <a:gd name="connsiteX933" fmla="*/ 6440 w 10000"/>
                                <a:gd name="connsiteY933" fmla="*/ 5677 h 10000"/>
                                <a:gd name="connsiteX934" fmla="*/ 6406 w 10000"/>
                                <a:gd name="connsiteY934" fmla="*/ 9997 h 10000"/>
                                <a:gd name="connsiteX935" fmla="*/ 6406 w 10000"/>
                                <a:gd name="connsiteY935" fmla="*/ 9997 h 10000"/>
                                <a:gd name="connsiteX936" fmla="*/ 6406 w 10000"/>
                                <a:gd name="connsiteY936" fmla="*/ 10000 h 10000"/>
                                <a:gd name="connsiteX937" fmla="*/ 6933 w 10000"/>
                                <a:gd name="connsiteY937" fmla="*/ 10000 h 10000"/>
                                <a:gd name="connsiteX938" fmla="*/ 6933 w 10000"/>
                                <a:gd name="connsiteY938" fmla="*/ 10000 h 10000"/>
                                <a:gd name="connsiteX939" fmla="*/ 6933 w 10000"/>
                                <a:gd name="connsiteY939" fmla="*/ 9997 h 10000"/>
                                <a:gd name="connsiteX940" fmla="*/ 6933 w 10000"/>
                                <a:gd name="connsiteY940" fmla="*/ 9997 h 10000"/>
                                <a:gd name="connsiteX941" fmla="*/ 6933 w 10000"/>
                                <a:gd name="connsiteY941" fmla="*/ 8632 h 10000"/>
                                <a:gd name="connsiteX942" fmla="*/ 6967 w 10000"/>
                                <a:gd name="connsiteY942" fmla="*/ 5662 h 10000"/>
                                <a:gd name="connsiteX943" fmla="*/ 7001 w 10000"/>
                                <a:gd name="connsiteY943" fmla="*/ 1331 h 10000"/>
                                <a:gd name="connsiteX944" fmla="*/ 7001 w 10000"/>
                                <a:gd name="connsiteY944" fmla="*/ 1331 h 10000"/>
                                <a:gd name="connsiteX945" fmla="*/ 7043 w 10000"/>
                                <a:gd name="connsiteY945" fmla="*/ 1195 h 10000"/>
                                <a:gd name="connsiteX946" fmla="*/ 7043 w 10000"/>
                                <a:gd name="connsiteY946" fmla="*/ 1064 h 10000"/>
                                <a:gd name="connsiteX947" fmla="*/ 7043 w 10000"/>
                                <a:gd name="connsiteY947" fmla="*/ 1064 h 10000"/>
                                <a:gd name="connsiteX948" fmla="*/ 7001 w 10000"/>
                                <a:gd name="connsiteY948" fmla="*/ 1000 h 10000"/>
                                <a:gd name="connsiteX949" fmla="*/ 7043 w 10000"/>
                                <a:gd name="connsiteY949" fmla="*/ 936 h 10000"/>
                                <a:gd name="connsiteX950" fmla="*/ 7043 w 10000"/>
                                <a:gd name="connsiteY950" fmla="*/ 936 h 10000"/>
                                <a:gd name="connsiteX951" fmla="*/ 7043 w 10000"/>
                                <a:gd name="connsiteY951" fmla="*/ 917 h 10000"/>
                                <a:gd name="connsiteX952" fmla="*/ 7043 w 10000"/>
                                <a:gd name="connsiteY952" fmla="*/ 917 h 10000"/>
                                <a:gd name="connsiteX953" fmla="*/ 7077 w 10000"/>
                                <a:gd name="connsiteY953" fmla="*/ 876 h 10000"/>
                                <a:gd name="connsiteX954" fmla="*/ 7120 w 10000"/>
                                <a:gd name="connsiteY954" fmla="*/ 834 h 10000"/>
                                <a:gd name="connsiteX955" fmla="*/ 7230 w 10000"/>
                                <a:gd name="connsiteY955" fmla="*/ 748 h 10000"/>
                                <a:gd name="connsiteX956" fmla="*/ 7230 w 10000"/>
                                <a:gd name="connsiteY956" fmla="*/ 748 h 10000"/>
                                <a:gd name="connsiteX957" fmla="*/ 7307 w 10000"/>
                                <a:gd name="connsiteY957" fmla="*/ 718 h 10000"/>
                                <a:gd name="connsiteX958" fmla="*/ 7383 w 10000"/>
                                <a:gd name="connsiteY958" fmla="*/ 688 h 10000"/>
                                <a:gd name="connsiteX959" fmla="*/ 7570 w 10000"/>
                                <a:gd name="connsiteY959" fmla="*/ 628 h 10000"/>
                                <a:gd name="connsiteX960" fmla="*/ 7570 w 10000"/>
                                <a:gd name="connsiteY960" fmla="*/ 628 h 10000"/>
                                <a:gd name="connsiteX961" fmla="*/ 7715 w 10000"/>
                                <a:gd name="connsiteY961" fmla="*/ 583 h 10000"/>
                                <a:gd name="connsiteX962" fmla="*/ 7867 w 10000"/>
                                <a:gd name="connsiteY962" fmla="*/ 542 h 10000"/>
                                <a:gd name="connsiteX963" fmla="*/ 7867 w 10000"/>
                                <a:gd name="connsiteY963" fmla="*/ 542 h 10000"/>
                                <a:gd name="connsiteX964" fmla="*/ 8241 w 10000"/>
                                <a:gd name="connsiteY964" fmla="*/ 459 h 10000"/>
                                <a:gd name="connsiteX965" fmla="*/ 8241 w 10000"/>
                                <a:gd name="connsiteY965" fmla="*/ 459 h 10000"/>
                                <a:gd name="connsiteX966" fmla="*/ 8428 w 10000"/>
                                <a:gd name="connsiteY966" fmla="*/ 417 h 10000"/>
                                <a:gd name="connsiteX967" fmla="*/ 8539 w 10000"/>
                                <a:gd name="connsiteY967" fmla="*/ 398 h 10000"/>
                                <a:gd name="connsiteX968" fmla="*/ 8649 w 10000"/>
                                <a:gd name="connsiteY968" fmla="*/ 380 h 10000"/>
                                <a:gd name="connsiteX969" fmla="*/ 8649 w 10000"/>
                                <a:gd name="connsiteY969" fmla="*/ 380 h 10000"/>
                                <a:gd name="connsiteX970" fmla="*/ 8649 w 10000"/>
                                <a:gd name="connsiteY970" fmla="*/ 387 h 10000"/>
                                <a:gd name="connsiteX971" fmla="*/ 8726 w 10000"/>
                                <a:gd name="connsiteY971" fmla="*/ 395 h 10000"/>
                                <a:gd name="connsiteX972" fmla="*/ 8802 w 10000"/>
                                <a:gd name="connsiteY972" fmla="*/ 398 h 10000"/>
                                <a:gd name="connsiteX973" fmla="*/ 8912 w 10000"/>
                                <a:gd name="connsiteY973" fmla="*/ 398 h 10000"/>
                                <a:gd name="connsiteX974" fmla="*/ 8912 w 10000"/>
                                <a:gd name="connsiteY974" fmla="*/ 398 h 10000"/>
                                <a:gd name="connsiteX975" fmla="*/ 8955 w 10000"/>
                                <a:gd name="connsiteY975" fmla="*/ 391 h 10000"/>
                                <a:gd name="connsiteX976" fmla="*/ 8989 w 10000"/>
                                <a:gd name="connsiteY976" fmla="*/ 387 h 10000"/>
                                <a:gd name="connsiteX977" fmla="*/ 8989 w 10000"/>
                                <a:gd name="connsiteY977" fmla="*/ 387 h 10000"/>
                                <a:gd name="connsiteX978" fmla="*/ 9065 w 10000"/>
                                <a:gd name="connsiteY978" fmla="*/ 391 h 10000"/>
                                <a:gd name="connsiteX979" fmla="*/ 9176 w 10000"/>
                                <a:gd name="connsiteY979" fmla="*/ 395 h 10000"/>
                                <a:gd name="connsiteX980" fmla="*/ 9210 w 10000"/>
                                <a:gd name="connsiteY980" fmla="*/ 395 h 10000"/>
                                <a:gd name="connsiteX981" fmla="*/ 9286 w 10000"/>
                                <a:gd name="connsiteY981" fmla="*/ 391 h 10000"/>
                                <a:gd name="connsiteX982" fmla="*/ 9286 w 10000"/>
                                <a:gd name="connsiteY982" fmla="*/ 387 h 10000"/>
                                <a:gd name="connsiteX983" fmla="*/ 9286 w 10000"/>
                                <a:gd name="connsiteY983" fmla="*/ 380 h 10000"/>
                                <a:gd name="connsiteX984" fmla="*/ 9286 w 10000"/>
                                <a:gd name="connsiteY984" fmla="*/ 380 h 10000"/>
                                <a:gd name="connsiteX985" fmla="*/ 9363 w 10000"/>
                                <a:gd name="connsiteY985" fmla="*/ 380 h 10000"/>
                                <a:gd name="connsiteX986" fmla="*/ 9473 w 10000"/>
                                <a:gd name="connsiteY986" fmla="*/ 383 h 10000"/>
                                <a:gd name="connsiteX987" fmla="*/ 9473 w 10000"/>
                                <a:gd name="connsiteY987" fmla="*/ 383 h 10000"/>
                                <a:gd name="connsiteX988" fmla="*/ 9516 w 10000"/>
                                <a:gd name="connsiteY988" fmla="*/ 380 h 10000"/>
                                <a:gd name="connsiteX989" fmla="*/ 9550 w 10000"/>
                                <a:gd name="connsiteY989" fmla="*/ 372 h 10000"/>
                                <a:gd name="connsiteX990" fmla="*/ 9516 w 10000"/>
                                <a:gd name="connsiteY990" fmla="*/ 357 h 10000"/>
                                <a:gd name="connsiteX991" fmla="*/ 9516 w 10000"/>
                                <a:gd name="connsiteY991" fmla="*/ 357 h 10000"/>
                                <a:gd name="connsiteX992" fmla="*/ 9660 w 10000"/>
                                <a:gd name="connsiteY992" fmla="*/ 361 h 10000"/>
                                <a:gd name="connsiteX993" fmla="*/ 9779 w 10000"/>
                                <a:gd name="connsiteY993" fmla="*/ 357 h 10000"/>
                                <a:gd name="connsiteX994" fmla="*/ 9779 w 10000"/>
                                <a:gd name="connsiteY994" fmla="*/ 357 h 10000"/>
                                <a:gd name="connsiteX995" fmla="*/ 9779 w 10000"/>
                                <a:gd name="connsiteY995" fmla="*/ 350 h 10000"/>
                                <a:gd name="connsiteX996" fmla="*/ 9737 w 10000"/>
                                <a:gd name="connsiteY996" fmla="*/ 342 h 10000"/>
                                <a:gd name="connsiteX997" fmla="*/ 9703 w 10000"/>
                                <a:gd name="connsiteY997" fmla="*/ 331 h 10000"/>
                                <a:gd name="connsiteX998" fmla="*/ 9703 w 10000"/>
                                <a:gd name="connsiteY998" fmla="*/ 331 h 10000"/>
                                <a:gd name="connsiteX999" fmla="*/ 9813 w 10000"/>
                                <a:gd name="connsiteY999" fmla="*/ 327 h 10000"/>
                                <a:gd name="connsiteX1000" fmla="*/ 9890 w 10000"/>
                                <a:gd name="connsiteY1000" fmla="*/ 327 h 10000"/>
                                <a:gd name="connsiteX1001" fmla="*/ 9924 w 10000"/>
                                <a:gd name="connsiteY1001" fmla="*/ 323 h 10000"/>
                                <a:gd name="connsiteX1002" fmla="*/ 9924 w 10000"/>
                                <a:gd name="connsiteY1002" fmla="*/ 323 h 10000"/>
                                <a:gd name="connsiteX1003" fmla="*/ 9966 w 10000"/>
                                <a:gd name="connsiteY1003" fmla="*/ 316 h 10000"/>
                                <a:gd name="connsiteX1004" fmla="*/ 9924 w 10000"/>
                                <a:gd name="connsiteY1004" fmla="*/ 308 h 10000"/>
                                <a:gd name="connsiteX1005" fmla="*/ 9813 w 10000"/>
                                <a:gd name="connsiteY1005" fmla="*/ 293 h 10000"/>
                                <a:gd name="connsiteX1006" fmla="*/ 9813 w 10000"/>
                                <a:gd name="connsiteY1006" fmla="*/ 293 h 10000"/>
                                <a:gd name="connsiteX1007" fmla="*/ 9966 w 10000"/>
                                <a:gd name="connsiteY1007" fmla="*/ 286 h 10000"/>
                                <a:gd name="connsiteX1008" fmla="*/ 10000 w 10000"/>
                                <a:gd name="connsiteY1008" fmla="*/ 278 h 10000"/>
                                <a:gd name="connsiteX1009" fmla="*/ 10000 w 10000"/>
                                <a:gd name="connsiteY1009" fmla="*/ 270 h 10000"/>
                                <a:gd name="connsiteX1010" fmla="*/ 10000 w 10000"/>
                                <a:gd name="connsiteY101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1054 w 10000"/>
                                <a:gd name="connsiteY828" fmla="*/ 478 h 10000"/>
                                <a:gd name="connsiteX829" fmla="*/ 977 w 10000"/>
                                <a:gd name="connsiteY829" fmla="*/ 462 h 10000"/>
                                <a:gd name="connsiteX830" fmla="*/ 901 w 10000"/>
                                <a:gd name="connsiteY830" fmla="*/ 466 h 10000"/>
                                <a:gd name="connsiteX831" fmla="*/ 824 w 10000"/>
                                <a:gd name="connsiteY831" fmla="*/ 470 h 10000"/>
                                <a:gd name="connsiteX832" fmla="*/ 637 w 10000"/>
                                <a:gd name="connsiteY832" fmla="*/ 466 h 10000"/>
                                <a:gd name="connsiteX833" fmla="*/ 637 w 10000"/>
                                <a:gd name="connsiteY833" fmla="*/ 466 h 10000"/>
                                <a:gd name="connsiteX834" fmla="*/ 561 w 10000"/>
                                <a:gd name="connsiteY834" fmla="*/ 470 h 10000"/>
                                <a:gd name="connsiteX835" fmla="*/ 493 w 10000"/>
                                <a:gd name="connsiteY835" fmla="*/ 470 h 10000"/>
                                <a:gd name="connsiteX836" fmla="*/ 416 w 10000"/>
                                <a:gd name="connsiteY836" fmla="*/ 470 h 10000"/>
                                <a:gd name="connsiteX837" fmla="*/ 229 w 10000"/>
                                <a:gd name="connsiteY837" fmla="*/ 481 h 10000"/>
                                <a:gd name="connsiteX838" fmla="*/ 229 w 10000"/>
                                <a:gd name="connsiteY838" fmla="*/ 481 h 10000"/>
                                <a:gd name="connsiteX839" fmla="*/ 229 w 10000"/>
                                <a:gd name="connsiteY839" fmla="*/ 489 h 10000"/>
                                <a:gd name="connsiteX840" fmla="*/ 229 w 10000"/>
                                <a:gd name="connsiteY840" fmla="*/ 489 h 10000"/>
                                <a:gd name="connsiteX841" fmla="*/ 187 w 10000"/>
                                <a:gd name="connsiteY841" fmla="*/ 492 h 10000"/>
                                <a:gd name="connsiteX842" fmla="*/ 153 w 10000"/>
                                <a:gd name="connsiteY842" fmla="*/ 492 h 10000"/>
                                <a:gd name="connsiteX843" fmla="*/ 76 w 10000"/>
                                <a:gd name="connsiteY843" fmla="*/ 497 h 10000"/>
                                <a:gd name="connsiteX844" fmla="*/ 119 w 10000"/>
                                <a:gd name="connsiteY844" fmla="*/ 504 h 10000"/>
                                <a:gd name="connsiteX845" fmla="*/ 0 w 10000"/>
                                <a:gd name="connsiteY845" fmla="*/ 511 h 10000"/>
                                <a:gd name="connsiteX846" fmla="*/ 0 w 10000"/>
                                <a:gd name="connsiteY846" fmla="*/ 515 h 10000"/>
                                <a:gd name="connsiteX847" fmla="*/ 42 w 10000"/>
                                <a:gd name="connsiteY847" fmla="*/ 519 h 10000"/>
                                <a:gd name="connsiteX848" fmla="*/ 42 w 10000"/>
                                <a:gd name="connsiteY848" fmla="*/ 519 h 10000"/>
                                <a:gd name="connsiteX849" fmla="*/ 0 w 10000"/>
                                <a:gd name="connsiteY849" fmla="*/ 526 h 10000"/>
                                <a:gd name="connsiteX850" fmla="*/ 0 w 10000"/>
                                <a:gd name="connsiteY850" fmla="*/ 530 h 10000"/>
                                <a:gd name="connsiteX851" fmla="*/ 0 w 10000"/>
                                <a:gd name="connsiteY851" fmla="*/ 537 h 10000"/>
                                <a:gd name="connsiteX852" fmla="*/ 42 w 10000"/>
                                <a:gd name="connsiteY852" fmla="*/ 542 h 10000"/>
                                <a:gd name="connsiteX853" fmla="*/ 42 w 10000"/>
                                <a:gd name="connsiteY853" fmla="*/ 542 h 10000"/>
                                <a:gd name="connsiteX854" fmla="*/ 0 w 10000"/>
                                <a:gd name="connsiteY854" fmla="*/ 542 h 10000"/>
                                <a:gd name="connsiteX855" fmla="*/ 0 w 10000"/>
                                <a:gd name="connsiteY855" fmla="*/ 549 h 10000"/>
                                <a:gd name="connsiteX856" fmla="*/ 0 w 10000"/>
                                <a:gd name="connsiteY856" fmla="*/ 549 h 10000"/>
                                <a:gd name="connsiteX857" fmla="*/ 0 w 10000"/>
                                <a:gd name="connsiteY857" fmla="*/ 556 h 10000"/>
                                <a:gd name="connsiteX858" fmla="*/ 76 w 10000"/>
                                <a:gd name="connsiteY858" fmla="*/ 567 h 10000"/>
                                <a:gd name="connsiteX859" fmla="*/ 76 w 10000"/>
                                <a:gd name="connsiteY859" fmla="*/ 567 h 10000"/>
                                <a:gd name="connsiteX860" fmla="*/ 119 w 10000"/>
                                <a:gd name="connsiteY860" fmla="*/ 575 h 10000"/>
                                <a:gd name="connsiteX861" fmla="*/ 153 w 10000"/>
                                <a:gd name="connsiteY861" fmla="*/ 575 h 10000"/>
                                <a:gd name="connsiteX862" fmla="*/ 153 w 10000"/>
                                <a:gd name="connsiteY862" fmla="*/ 575 h 10000"/>
                                <a:gd name="connsiteX863" fmla="*/ 187 w 10000"/>
                                <a:gd name="connsiteY863" fmla="*/ 586 h 10000"/>
                                <a:gd name="connsiteX864" fmla="*/ 306 w 10000"/>
                                <a:gd name="connsiteY864" fmla="*/ 590 h 10000"/>
                                <a:gd name="connsiteX865" fmla="*/ 306 w 10000"/>
                                <a:gd name="connsiteY865" fmla="*/ 590 h 10000"/>
                                <a:gd name="connsiteX866" fmla="*/ 306 w 10000"/>
                                <a:gd name="connsiteY866" fmla="*/ 594 h 10000"/>
                                <a:gd name="connsiteX867" fmla="*/ 306 w 10000"/>
                                <a:gd name="connsiteY867" fmla="*/ 594 h 10000"/>
                                <a:gd name="connsiteX868" fmla="*/ 340 w 10000"/>
                                <a:gd name="connsiteY868" fmla="*/ 605 h 10000"/>
                                <a:gd name="connsiteX869" fmla="*/ 416 w 10000"/>
                                <a:gd name="connsiteY869" fmla="*/ 609 h 10000"/>
                                <a:gd name="connsiteX870" fmla="*/ 493 w 10000"/>
                                <a:gd name="connsiteY870" fmla="*/ 613 h 10000"/>
                                <a:gd name="connsiteX871" fmla="*/ 493 w 10000"/>
                                <a:gd name="connsiteY871" fmla="*/ 613 h 10000"/>
                                <a:gd name="connsiteX872" fmla="*/ 561 w 10000"/>
                                <a:gd name="connsiteY872" fmla="*/ 613 h 10000"/>
                                <a:gd name="connsiteX873" fmla="*/ 637 w 10000"/>
                                <a:gd name="connsiteY873" fmla="*/ 609 h 10000"/>
                                <a:gd name="connsiteX874" fmla="*/ 637 w 10000"/>
                                <a:gd name="connsiteY874" fmla="*/ 609 h 10000"/>
                                <a:gd name="connsiteX875" fmla="*/ 756 w 10000"/>
                                <a:gd name="connsiteY875" fmla="*/ 613 h 10000"/>
                                <a:gd name="connsiteX876" fmla="*/ 824 w 10000"/>
                                <a:gd name="connsiteY876" fmla="*/ 613 h 10000"/>
                                <a:gd name="connsiteX877" fmla="*/ 867 w 10000"/>
                                <a:gd name="connsiteY877" fmla="*/ 609 h 10000"/>
                                <a:gd name="connsiteX878" fmla="*/ 867 w 10000"/>
                                <a:gd name="connsiteY878" fmla="*/ 609 h 10000"/>
                                <a:gd name="connsiteX879" fmla="*/ 943 w 10000"/>
                                <a:gd name="connsiteY879" fmla="*/ 613 h 10000"/>
                                <a:gd name="connsiteX880" fmla="*/ 977 w 10000"/>
                                <a:gd name="connsiteY880" fmla="*/ 613 h 10000"/>
                                <a:gd name="connsiteX881" fmla="*/ 1011 w 10000"/>
                                <a:gd name="connsiteY881" fmla="*/ 613 h 10000"/>
                                <a:gd name="connsiteX882" fmla="*/ 1011 w 10000"/>
                                <a:gd name="connsiteY882" fmla="*/ 613 h 10000"/>
                                <a:gd name="connsiteX883" fmla="*/ 1054 w 10000"/>
                                <a:gd name="connsiteY883" fmla="*/ 601 h 10000"/>
                                <a:gd name="connsiteX884" fmla="*/ 1054 w 10000"/>
                                <a:gd name="connsiteY884" fmla="*/ 601 h 10000"/>
                                <a:gd name="connsiteX885" fmla="*/ 1088 w 10000"/>
                                <a:gd name="connsiteY885" fmla="*/ 605 h 10000"/>
                                <a:gd name="connsiteX886" fmla="*/ 1130 w 10000"/>
                                <a:gd name="connsiteY886" fmla="*/ 609 h 10000"/>
                                <a:gd name="connsiteX887" fmla="*/ 1198 w 10000"/>
                                <a:gd name="connsiteY887" fmla="*/ 609 h 10000"/>
                                <a:gd name="connsiteX888" fmla="*/ 1240 w 10000"/>
                                <a:gd name="connsiteY888" fmla="*/ 601 h 10000"/>
                                <a:gd name="connsiteX889" fmla="*/ 1240 w 10000"/>
                                <a:gd name="connsiteY889" fmla="*/ 601 h 10000"/>
                                <a:gd name="connsiteX890" fmla="*/ 1274 w 10000"/>
                                <a:gd name="connsiteY890" fmla="*/ 601 h 10000"/>
                                <a:gd name="connsiteX891" fmla="*/ 1317 w 10000"/>
                                <a:gd name="connsiteY891" fmla="*/ 601 h 10000"/>
                                <a:gd name="connsiteX892" fmla="*/ 1351 w 10000"/>
                                <a:gd name="connsiteY892" fmla="*/ 598 h 10000"/>
                                <a:gd name="connsiteX893" fmla="*/ 1351 w 10000"/>
                                <a:gd name="connsiteY893" fmla="*/ 590 h 10000"/>
                                <a:gd name="connsiteX894" fmla="*/ 1351 w 10000"/>
                                <a:gd name="connsiteY894" fmla="*/ 590 h 10000"/>
                                <a:gd name="connsiteX895" fmla="*/ 1427 w 10000"/>
                                <a:gd name="connsiteY895" fmla="*/ 590 h 10000"/>
                                <a:gd name="connsiteX896" fmla="*/ 1427 w 10000"/>
                                <a:gd name="connsiteY896" fmla="*/ 590 h 10000"/>
                                <a:gd name="connsiteX897" fmla="*/ 1461 w 10000"/>
                                <a:gd name="connsiteY897" fmla="*/ 583 h 10000"/>
                                <a:gd name="connsiteX898" fmla="*/ 1461 w 10000"/>
                                <a:gd name="connsiteY898" fmla="*/ 575 h 10000"/>
                                <a:gd name="connsiteX899" fmla="*/ 1461 w 10000"/>
                                <a:gd name="connsiteY899" fmla="*/ 575 h 10000"/>
                                <a:gd name="connsiteX900" fmla="*/ 1504 w 10000"/>
                                <a:gd name="connsiteY900" fmla="*/ 572 h 10000"/>
                                <a:gd name="connsiteX901" fmla="*/ 1504 w 10000"/>
                                <a:gd name="connsiteY901" fmla="*/ 564 h 10000"/>
                                <a:gd name="connsiteX902" fmla="*/ 1538 w 10000"/>
                                <a:gd name="connsiteY902" fmla="*/ 553 h 10000"/>
                                <a:gd name="connsiteX903" fmla="*/ 1538 w 10000"/>
                                <a:gd name="connsiteY903" fmla="*/ 553 h 10000"/>
                                <a:gd name="connsiteX904" fmla="*/ 2099 w 10000"/>
                                <a:gd name="connsiteY904" fmla="*/ 553 h 10000"/>
                                <a:gd name="connsiteX905" fmla="*/ 2625 w 10000"/>
                                <a:gd name="connsiteY905" fmla="*/ 556 h 10000"/>
                                <a:gd name="connsiteX906" fmla="*/ 3152 w 10000"/>
                                <a:gd name="connsiteY906" fmla="*/ 567 h 10000"/>
                                <a:gd name="connsiteX907" fmla="*/ 3636 w 10000"/>
                                <a:gd name="connsiteY907" fmla="*/ 579 h 10000"/>
                                <a:gd name="connsiteX908" fmla="*/ 3636 w 10000"/>
                                <a:gd name="connsiteY908" fmla="*/ 579 h 10000"/>
                                <a:gd name="connsiteX909" fmla="*/ 3934 w 10000"/>
                                <a:gd name="connsiteY909" fmla="*/ 586 h 10000"/>
                                <a:gd name="connsiteX910" fmla="*/ 3934 w 10000"/>
                                <a:gd name="connsiteY910" fmla="*/ 586 h 10000"/>
                                <a:gd name="connsiteX911" fmla="*/ 4197 w 10000"/>
                                <a:gd name="connsiteY911" fmla="*/ 601 h 10000"/>
                                <a:gd name="connsiteX912" fmla="*/ 4460 w 10000"/>
                                <a:gd name="connsiteY912" fmla="*/ 620 h 10000"/>
                                <a:gd name="connsiteX913" fmla="*/ 4460 w 10000"/>
                                <a:gd name="connsiteY913" fmla="*/ 620 h 10000"/>
                                <a:gd name="connsiteX914" fmla="*/ 4647 w 10000"/>
                                <a:gd name="connsiteY914" fmla="*/ 639 h 10000"/>
                                <a:gd name="connsiteX915" fmla="*/ 4911 w 10000"/>
                                <a:gd name="connsiteY915" fmla="*/ 665 h 10000"/>
                                <a:gd name="connsiteX916" fmla="*/ 4911 w 10000"/>
                                <a:gd name="connsiteY916" fmla="*/ 665 h 10000"/>
                                <a:gd name="connsiteX917" fmla="*/ 5174 w 10000"/>
                                <a:gd name="connsiteY917" fmla="*/ 695 h 10000"/>
                                <a:gd name="connsiteX918" fmla="*/ 5395 w 10000"/>
                                <a:gd name="connsiteY918" fmla="*/ 726 h 10000"/>
                                <a:gd name="connsiteX919" fmla="*/ 5692 w 10000"/>
                                <a:gd name="connsiteY919" fmla="*/ 786 h 10000"/>
                                <a:gd name="connsiteX920" fmla="*/ 5692 w 10000"/>
                                <a:gd name="connsiteY920" fmla="*/ 786 h 10000"/>
                                <a:gd name="connsiteX921" fmla="*/ 5803 w 10000"/>
                                <a:gd name="connsiteY921" fmla="*/ 820 h 10000"/>
                                <a:gd name="connsiteX922" fmla="*/ 5922 w 10000"/>
                                <a:gd name="connsiteY922" fmla="*/ 857 h 10000"/>
                                <a:gd name="connsiteX923" fmla="*/ 6143 w 10000"/>
                                <a:gd name="connsiteY923" fmla="*/ 932 h 10000"/>
                                <a:gd name="connsiteX924" fmla="*/ 6143 w 10000"/>
                                <a:gd name="connsiteY924" fmla="*/ 932 h 10000"/>
                                <a:gd name="connsiteX925" fmla="*/ 6296 w 10000"/>
                                <a:gd name="connsiteY925" fmla="*/ 1000 h 10000"/>
                                <a:gd name="connsiteX926" fmla="*/ 6372 w 10000"/>
                                <a:gd name="connsiteY926" fmla="*/ 1060 h 10000"/>
                                <a:gd name="connsiteX927" fmla="*/ 6483 w 10000"/>
                                <a:gd name="connsiteY927" fmla="*/ 1173 h 10000"/>
                                <a:gd name="connsiteX928" fmla="*/ 6483 w 10000"/>
                                <a:gd name="connsiteY928" fmla="*/ 1173 h 10000"/>
                                <a:gd name="connsiteX929" fmla="*/ 6517 w 10000"/>
                                <a:gd name="connsiteY929" fmla="*/ 1270 h 10000"/>
                                <a:gd name="connsiteX930" fmla="*/ 6517 w 10000"/>
                                <a:gd name="connsiteY930" fmla="*/ 1346 h 10000"/>
                                <a:gd name="connsiteX931" fmla="*/ 6517 w 10000"/>
                                <a:gd name="connsiteY931" fmla="*/ 1346 h 10000"/>
                                <a:gd name="connsiteX932" fmla="*/ 6440 w 10000"/>
                                <a:gd name="connsiteY932" fmla="*/ 5677 h 10000"/>
                                <a:gd name="connsiteX933" fmla="*/ 6406 w 10000"/>
                                <a:gd name="connsiteY933" fmla="*/ 9997 h 10000"/>
                                <a:gd name="connsiteX934" fmla="*/ 6406 w 10000"/>
                                <a:gd name="connsiteY934" fmla="*/ 9997 h 10000"/>
                                <a:gd name="connsiteX935" fmla="*/ 6406 w 10000"/>
                                <a:gd name="connsiteY935" fmla="*/ 10000 h 10000"/>
                                <a:gd name="connsiteX936" fmla="*/ 6933 w 10000"/>
                                <a:gd name="connsiteY936" fmla="*/ 10000 h 10000"/>
                                <a:gd name="connsiteX937" fmla="*/ 6933 w 10000"/>
                                <a:gd name="connsiteY937" fmla="*/ 10000 h 10000"/>
                                <a:gd name="connsiteX938" fmla="*/ 6933 w 10000"/>
                                <a:gd name="connsiteY938" fmla="*/ 9997 h 10000"/>
                                <a:gd name="connsiteX939" fmla="*/ 6933 w 10000"/>
                                <a:gd name="connsiteY939" fmla="*/ 9997 h 10000"/>
                                <a:gd name="connsiteX940" fmla="*/ 6933 w 10000"/>
                                <a:gd name="connsiteY940" fmla="*/ 8632 h 10000"/>
                                <a:gd name="connsiteX941" fmla="*/ 6967 w 10000"/>
                                <a:gd name="connsiteY941" fmla="*/ 5662 h 10000"/>
                                <a:gd name="connsiteX942" fmla="*/ 7001 w 10000"/>
                                <a:gd name="connsiteY942" fmla="*/ 1331 h 10000"/>
                                <a:gd name="connsiteX943" fmla="*/ 7001 w 10000"/>
                                <a:gd name="connsiteY943" fmla="*/ 1331 h 10000"/>
                                <a:gd name="connsiteX944" fmla="*/ 7043 w 10000"/>
                                <a:gd name="connsiteY944" fmla="*/ 1195 h 10000"/>
                                <a:gd name="connsiteX945" fmla="*/ 7043 w 10000"/>
                                <a:gd name="connsiteY945" fmla="*/ 1064 h 10000"/>
                                <a:gd name="connsiteX946" fmla="*/ 7043 w 10000"/>
                                <a:gd name="connsiteY946" fmla="*/ 1064 h 10000"/>
                                <a:gd name="connsiteX947" fmla="*/ 7001 w 10000"/>
                                <a:gd name="connsiteY947" fmla="*/ 1000 h 10000"/>
                                <a:gd name="connsiteX948" fmla="*/ 7043 w 10000"/>
                                <a:gd name="connsiteY948" fmla="*/ 936 h 10000"/>
                                <a:gd name="connsiteX949" fmla="*/ 7043 w 10000"/>
                                <a:gd name="connsiteY949" fmla="*/ 936 h 10000"/>
                                <a:gd name="connsiteX950" fmla="*/ 7043 w 10000"/>
                                <a:gd name="connsiteY950" fmla="*/ 917 h 10000"/>
                                <a:gd name="connsiteX951" fmla="*/ 7043 w 10000"/>
                                <a:gd name="connsiteY951" fmla="*/ 917 h 10000"/>
                                <a:gd name="connsiteX952" fmla="*/ 7077 w 10000"/>
                                <a:gd name="connsiteY952" fmla="*/ 876 h 10000"/>
                                <a:gd name="connsiteX953" fmla="*/ 7120 w 10000"/>
                                <a:gd name="connsiteY953" fmla="*/ 834 h 10000"/>
                                <a:gd name="connsiteX954" fmla="*/ 7230 w 10000"/>
                                <a:gd name="connsiteY954" fmla="*/ 748 h 10000"/>
                                <a:gd name="connsiteX955" fmla="*/ 7230 w 10000"/>
                                <a:gd name="connsiteY955" fmla="*/ 748 h 10000"/>
                                <a:gd name="connsiteX956" fmla="*/ 7307 w 10000"/>
                                <a:gd name="connsiteY956" fmla="*/ 718 h 10000"/>
                                <a:gd name="connsiteX957" fmla="*/ 7383 w 10000"/>
                                <a:gd name="connsiteY957" fmla="*/ 688 h 10000"/>
                                <a:gd name="connsiteX958" fmla="*/ 7570 w 10000"/>
                                <a:gd name="connsiteY958" fmla="*/ 628 h 10000"/>
                                <a:gd name="connsiteX959" fmla="*/ 7570 w 10000"/>
                                <a:gd name="connsiteY959" fmla="*/ 628 h 10000"/>
                                <a:gd name="connsiteX960" fmla="*/ 7715 w 10000"/>
                                <a:gd name="connsiteY960" fmla="*/ 583 h 10000"/>
                                <a:gd name="connsiteX961" fmla="*/ 7867 w 10000"/>
                                <a:gd name="connsiteY961" fmla="*/ 542 h 10000"/>
                                <a:gd name="connsiteX962" fmla="*/ 7867 w 10000"/>
                                <a:gd name="connsiteY962" fmla="*/ 542 h 10000"/>
                                <a:gd name="connsiteX963" fmla="*/ 8241 w 10000"/>
                                <a:gd name="connsiteY963" fmla="*/ 459 h 10000"/>
                                <a:gd name="connsiteX964" fmla="*/ 8241 w 10000"/>
                                <a:gd name="connsiteY964" fmla="*/ 459 h 10000"/>
                                <a:gd name="connsiteX965" fmla="*/ 8428 w 10000"/>
                                <a:gd name="connsiteY965" fmla="*/ 417 h 10000"/>
                                <a:gd name="connsiteX966" fmla="*/ 8539 w 10000"/>
                                <a:gd name="connsiteY966" fmla="*/ 398 h 10000"/>
                                <a:gd name="connsiteX967" fmla="*/ 8649 w 10000"/>
                                <a:gd name="connsiteY967" fmla="*/ 380 h 10000"/>
                                <a:gd name="connsiteX968" fmla="*/ 8649 w 10000"/>
                                <a:gd name="connsiteY968" fmla="*/ 380 h 10000"/>
                                <a:gd name="connsiteX969" fmla="*/ 8649 w 10000"/>
                                <a:gd name="connsiteY969" fmla="*/ 387 h 10000"/>
                                <a:gd name="connsiteX970" fmla="*/ 8726 w 10000"/>
                                <a:gd name="connsiteY970" fmla="*/ 395 h 10000"/>
                                <a:gd name="connsiteX971" fmla="*/ 8802 w 10000"/>
                                <a:gd name="connsiteY971" fmla="*/ 398 h 10000"/>
                                <a:gd name="connsiteX972" fmla="*/ 8912 w 10000"/>
                                <a:gd name="connsiteY972" fmla="*/ 398 h 10000"/>
                                <a:gd name="connsiteX973" fmla="*/ 8912 w 10000"/>
                                <a:gd name="connsiteY973" fmla="*/ 398 h 10000"/>
                                <a:gd name="connsiteX974" fmla="*/ 8955 w 10000"/>
                                <a:gd name="connsiteY974" fmla="*/ 391 h 10000"/>
                                <a:gd name="connsiteX975" fmla="*/ 8989 w 10000"/>
                                <a:gd name="connsiteY975" fmla="*/ 387 h 10000"/>
                                <a:gd name="connsiteX976" fmla="*/ 8989 w 10000"/>
                                <a:gd name="connsiteY976" fmla="*/ 387 h 10000"/>
                                <a:gd name="connsiteX977" fmla="*/ 9065 w 10000"/>
                                <a:gd name="connsiteY977" fmla="*/ 391 h 10000"/>
                                <a:gd name="connsiteX978" fmla="*/ 9176 w 10000"/>
                                <a:gd name="connsiteY978" fmla="*/ 395 h 10000"/>
                                <a:gd name="connsiteX979" fmla="*/ 9210 w 10000"/>
                                <a:gd name="connsiteY979" fmla="*/ 395 h 10000"/>
                                <a:gd name="connsiteX980" fmla="*/ 9286 w 10000"/>
                                <a:gd name="connsiteY980" fmla="*/ 391 h 10000"/>
                                <a:gd name="connsiteX981" fmla="*/ 9286 w 10000"/>
                                <a:gd name="connsiteY981" fmla="*/ 387 h 10000"/>
                                <a:gd name="connsiteX982" fmla="*/ 9286 w 10000"/>
                                <a:gd name="connsiteY982" fmla="*/ 380 h 10000"/>
                                <a:gd name="connsiteX983" fmla="*/ 9286 w 10000"/>
                                <a:gd name="connsiteY983" fmla="*/ 380 h 10000"/>
                                <a:gd name="connsiteX984" fmla="*/ 9363 w 10000"/>
                                <a:gd name="connsiteY984" fmla="*/ 380 h 10000"/>
                                <a:gd name="connsiteX985" fmla="*/ 9473 w 10000"/>
                                <a:gd name="connsiteY985" fmla="*/ 383 h 10000"/>
                                <a:gd name="connsiteX986" fmla="*/ 9473 w 10000"/>
                                <a:gd name="connsiteY986" fmla="*/ 383 h 10000"/>
                                <a:gd name="connsiteX987" fmla="*/ 9516 w 10000"/>
                                <a:gd name="connsiteY987" fmla="*/ 380 h 10000"/>
                                <a:gd name="connsiteX988" fmla="*/ 9550 w 10000"/>
                                <a:gd name="connsiteY988" fmla="*/ 372 h 10000"/>
                                <a:gd name="connsiteX989" fmla="*/ 9516 w 10000"/>
                                <a:gd name="connsiteY989" fmla="*/ 357 h 10000"/>
                                <a:gd name="connsiteX990" fmla="*/ 9516 w 10000"/>
                                <a:gd name="connsiteY990" fmla="*/ 357 h 10000"/>
                                <a:gd name="connsiteX991" fmla="*/ 9660 w 10000"/>
                                <a:gd name="connsiteY991" fmla="*/ 361 h 10000"/>
                                <a:gd name="connsiteX992" fmla="*/ 9779 w 10000"/>
                                <a:gd name="connsiteY992" fmla="*/ 357 h 10000"/>
                                <a:gd name="connsiteX993" fmla="*/ 9779 w 10000"/>
                                <a:gd name="connsiteY993" fmla="*/ 357 h 10000"/>
                                <a:gd name="connsiteX994" fmla="*/ 9779 w 10000"/>
                                <a:gd name="connsiteY994" fmla="*/ 350 h 10000"/>
                                <a:gd name="connsiteX995" fmla="*/ 9737 w 10000"/>
                                <a:gd name="connsiteY995" fmla="*/ 342 h 10000"/>
                                <a:gd name="connsiteX996" fmla="*/ 9703 w 10000"/>
                                <a:gd name="connsiteY996" fmla="*/ 331 h 10000"/>
                                <a:gd name="connsiteX997" fmla="*/ 9703 w 10000"/>
                                <a:gd name="connsiteY997" fmla="*/ 331 h 10000"/>
                                <a:gd name="connsiteX998" fmla="*/ 9813 w 10000"/>
                                <a:gd name="connsiteY998" fmla="*/ 327 h 10000"/>
                                <a:gd name="connsiteX999" fmla="*/ 9890 w 10000"/>
                                <a:gd name="connsiteY999" fmla="*/ 327 h 10000"/>
                                <a:gd name="connsiteX1000" fmla="*/ 9924 w 10000"/>
                                <a:gd name="connsiteY1000" fmla="*/ 323 h 10000"/>
                                <a:gd name="connsiteX1001" fmla="*/ 9924 w 10000"/>
                                <a:gd name="connsiteY1001" fmla="*/ 323 h 10000"/>
                                <a:gd name="connsiteX1002" fmla="*/ 9966 w 10000"/>
                                <a:gd name="connsiteY1002" fmla="*/ 316 h 10000"/>
                                <a:gd name="connsiteX1003" fmla="*/ 9924 w 10000"/>
                                <a:gd name="connsiteY1003" fmla="*/ 308 h 10000"/>
                                <a:gd name="connsiteX1004" fmla="*/ 9813 w 10000"/>
                                <a:gd name="connsiteY1004" fmla="*/ 293 h 10000"/>
                                <a:gd name="connsiteX1005" fmla="*/ 9813 w 10000"/>
                                <a:gd name="connsiteY1005" fmla="*/ 293 h 10000"/>
                                <a:gd name="connsiteX1006" fmla="*/ 9966 w 10000"/>
                                <a:gd name="connsiteY1006" fmla="*/ 286 h 10000"/>
                                <a:gd name="connsiteX1007" fmla="*/ 10000 w 10000"/>
                                <a:gd name="connsiteY1007" fmla="*/ 278 h 10000"/>
                                <a:gd name="connsiteX1008" fmla="*/ 10000 w 10000"/>
                                <a:gd name="connsiteY1008" fmla="*/ 270 h 10000"/>
                                <a:gd name="connsiteX1009" fmla="*/ 10000 w 10000"/>
                                <a:gd name="connsiteY100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23 h 10000"/>
                                <a:gd name="connsiteX812" fmla="*/ 1504 w 10000"/>
                                <a:gd name="connsiteY812" fmla="*/ 511 h 10000"/>
                                <a:gd name="connsiteX813" fmla="*/ 1461 w 10000"/>
                                <a:gd name="connsiteY813" fmla="*/ 508 h 10000"/>
                                <a:gd name="connsiteX814" fmla="*/ 1427 w 10000"/>
                                <a:gd name="connsiteY814" fmla="*/ 504 h 10000"/>
                                <a:gd name="connsiteX815" fmla="*/ 1427 w 10000"/>
                                <a:gd name="connsiteY815" fmla="*/ 504 h 10000"/>
                                <a:gd name="connsiteX816" fmla="*/ 1427 w 10000"/>
                                <a:gd name="connsiteY816" fmla="*/ 500 h 10000"/>
                                <a:gd name="connsiteX817" fmla="*/ 1427 w 10000"/>
                                <a:gd name="connsiteY817" fmla="*/ 492 h 10000"/>
                                <a:gd name="connsiteX818" fmla="*/ 1385 w 10000"/>
                                <a:gd name="connsiteY818" fmla="*/ 489 h 10000"/>
                                <a:gd name="connsiteX819" fmla="*/ 1351 w 10000"/>
                                <a:gd name="connsiteY819" fmla="*/ 485 h 10000"/>
                                <a:gd name="connsiteX820" fmla="*/ 1351 w 10000"/>
                                <a:gd name="connsiteY820" fmla="*/ 485 h 10000"/>
                                <a:gd name="connsiteX821" fmla="*/ 1317 w 10000"/>
                                <a:gd name="connsiteY821" fmla="*/ 481 h 10000"/>
                                <a:gd name="connsiteX822" fmla="*/ 1274 w 10000"/>
                                <a:gd name="connsiteY822" fmla="*/ 485 h 10000"/>
                                <a:gd name="connsiteX823" fmla="*/ 1274 w 10000"/>
                                <a:gd name="connsiteY823" fmla="*/ 485 h 10000"/>
                                <a:gd name="connsiteX824" fmla="*/ 1240 w 10000"/>
                                <a:gd name="connsiteY824" fmla="*/ 478 h 10000"/>
                                <a:gd name="connsiteX825" fmla="*/ 1164 w 10000"/>
                                <a:gd name="connsiteY825" fmla="*/ 473 h 10000"/>
                                <a:gd name="connsiteX826" fmla="*/ 1130 w 10000"/>
                                <a:gd name="connsiteY826" fmla="*/ 470 h 10000"/>
                                <a:gd name="connsiteX827" fmla="*/ 1054 w 10000"/>
                                <a:gd name="connsiteY827" fmla="*/ 478 h 10000"/>
                                <a:gd name="connsiteX828" fmla="*/ 977 w 10000"/>
                                <a:gd name="connsiteY828" fmla="*/ 462 h 10000"/>
                                <a:gd name="connsiteX829" fmla="*/ 901 w 10000"/>
                                <a:gd name="connsiteY829" fmla="*/ 466 h 10000"/>
                                <a:gd name="connsiteX830" fmla="*/ 824 w 10000"/>
                                <a:gd name="connsiteY830" fmla="*/ 470 h 10000"/>
                                <a:gd name="connsiteX831" fmla="*/ 637 w 10000"/>
                                <a:gd name="connsiteY831" fmla="*/ 466 h 10000"/>
                                <a:gd name="connsiteX832" fmla="*/ 637 w 10000"/>
                                <a:gd name="connsiteY832" fmla="*/ 466 h 10000"/>
                                <a:gd name="connsiteX833" fmla="*/ 561 w 10000"/>
                                <a:gd name="connsiteY833" fmla="*/ 470 h 10000"/>
                                <a:gd name="connsiteX834" fmla="*/ 493 w 10000"/>
                                <a:gd name="connsiteY834" fmla="*/ 470 h 10000"/>
                                <a:gd name="connsiteX835" fmla="*/ 416 w 10000"/>
                                <a:gd name="connsiteY835" fmla="*/ 470 h 10000"/>
                                <a:gd name="connsiteX836" fmla="*/ 229 w 10000"/>
                                <a:gd name="connsiteY836" fmla="*/ 481 h 10000"/>
                                <a:gd name="connsiteX837" fmla="*/ 229 w 10000"/>
                                <a:gd name="connsiteY837" fmla="*/ 481 h 10000"/>
                                <a:gd name="connsiteX838" fmla="*/ 229 w 10000"/>
                                <a:gd name="connsiteY838" fmla="*/ 489 h 10000"/>
                                <a:gd name="connsiteX839" fmla="*/ 229 w 10000"/>
                                <a:gd name="connsiteY839" fmla="*/ 489 h 10000"/>
                                <a:gd name="connsiteX840" fmla="*/ 187 w 10000"/>
                                <a:gd name="connsiteY840" fmla="*/ 492 h 10000"/>
                                <a:gd name="connsiteX841" fmla="*/ 153 w 10000"/>
                                <a:gd name="connsiteY841" fmla="*/ 492 h 10000"/>
                                <a:gd name="connsiteX842" fmla="*/ 76 w 10000"/>
                                <a:gd name="connsiteY842" fmla="*/ 497 h 10000"/>
                                <a:gd name="connsiteX843" fmla="*/ 119 w 10000"/>
                                <a:gd name="connsiteY843" fmla="*/ 504 h 10000"/>
                                <a:gd name="connsiteX844" fmla="*/ 0 w 10000"/>
                                <a:gd name="connsiteY844" fmla="*/ 511 h 10000"/>
                                <a:gd name="connsiteX845" fmla="*/ 0 w 10000"/>
                                <a:gd name="connsiteY845" fmla="*/ 515 h 10000"/>
                                <a:gd name="connsiteX846" fmla="*/ 42 w 10000"/>
                                <a:gd name="connsiteY846" fmla="*/ 519 h 10000"/>
                                <a:gd name="connsiteX847" fmla="*/ 42 w 10000"/>
                                <a:gd name="connsiteY847" fmla="*/ 519 h 10000"/>
                                <a:gd name="connsiteX848" fmla="*/ 0 w 10000"/>
                                <a:gd name="connsiteY848" fmla="*/ 526 h 10000"/>
                                <a:gd name="connsiteX849" fmla="*/ 0 w 10000"/>
                                <a:gd name="connsiteY849" fmla="*/ 530 h 10000"/>
                                <a:gd name="connsiteX850" fmla="*/ 0 w 10000"/>
                                <a:gd name="connsiteY850" fmla="*/ 537 h 10000"/>
                                <a:gd name="connsiteX851" fmla="*/ 42 w 10000"/>
                                <a:gd name="connsiteY851" fmla="*/ 542 h 10000"/>
                                <a:gd name="connsiteX852" fmla="*/ 42 w 10000"/>
                                <a:gd name="connsiteY852" fmla="*/ 542 h 10000"/>
                                <a:gd name="connsiteX853" fmla="*/ 0 w 10000"/>
                                <a:gd name="connsiteY853" fmla="*/ 542 h 10000"/>
                                <a:gd name="connsiteX854" fmla="*/ 0 w 10000"/>
                                <a:gd name="connsiteY854" fmla="*/ 549 h 10000"/>
                                <a:gd name="connsiteX855" fmla="*/ 0 w 10000"/>
                                <a:gd name="connsiteY855" fmla="*/ 549 h 10000"/>
                                <a:gd name="connsiteX856" fmla="*/ 0 w 10000"/>
                                <a:gd name="connsiteY856" fmla="*/ 556 h 10000"/>
                                <a:gd name="connsiteX857" fmla="*/ 76 w 10000"/>
                                <a:gd name="connsiteY857" fmla="*/ 567 h 10000"/>
                                <a:gd name="connsiteX858" fmla="*/ 76 w 10000"/>
                                <a:gd name="connsiteY858" fmla="*/ 567 h 10000"/>
                                <a:gd name="connsiteX859" fmla="*/ 119 w 10000"/>
                                <a:gd name="connsiteY859" fmla="*/ 575 h 10000"/>
                                <a:gd name="connsiteX860" fmla="*/ 153 w 10000"/>
                                <a:gd name="connsiteY860" fmla="*/ 575 h 10000"/>
                                <a:gd name="connsiteX861" fmla="*/ 153 w 10000"/>
                                <a:gd name="connsiteY861" fmla="*/ 575 h 10000"/>
                                <a:gd name="connsiteX862" fmla="*/ 187 w 10000"/>
                                <a:gd name="connsiteY862" fmla="*/ 586 h 10000"/>
                                <a:gd name="connsiteX863" fmla="*/ 306 w 10000"/>
                                <a:gd name="connsiteY863" fmla="*/ 590 h 10000"/>
                                <a:gd name="connsiteX864" fmla="*/ 306 w 10000"/>
                                <a:gd name="connsiteY864" fmla="*/ 590 h 10000"/>
                                <a:gd name="connsiteX865" fmla="*/ 306 w 10000"/>
                                <a:gd name="connsiteY865" fmla="*/ 594 h 10000"/>
                                <a:gd name="connsiteX866" fmla="*/ 306 w 10000"/>
                                <a:gd name="connsiteY866" fmla="*/ 594 h 10000"/>
                                <a:gd name="connsiteX867" fmla="*/ 340 w 10000"/>
                                <a:gd name="connsiteY867" fmla="*/ 605 h 10000"/>
                                <a:gd name="connsiteX868" fmla="*/ 416 w 10000"/>
                                <a:gd name="connsiteY868" fmla="*/ 609 h 10000"/>
                                <a:gd name="connsiteX869" fmla="*/ 493 w 10000"/>
                                <a:gd name="connsiteY869" fmla="*/ 613 h 10000"/>
                                <a:gd name="connsiteX870" fmla="*/ 493 w 10000"/>
                                <a:gd name="connsiteY870" fmla="*/ 613 h 10000"/>
                                <a:gd name="connsiteX871" fmla="*/ 561 w 10000"/>
                                <a:gd name="connsiteY871" fmla="*/ 613 h 10000"/>
                                <a:gd name="connsiteX872" fmla="*/ 637 w 10000"/>
                                <a:gd name="connsiteY872" fmla="*/ 609 h 10000"/>
                                <a:gd name="connsiteX873" fmla="*/ 637 w 10000"/>
                                <a:gd name="connsiteY873" fmla="*/ 609 h 10000"/>
                                <a:gd name="connsiteX874" fmla="*/ 756 w 10000"/>
                                <a:gd name="connsiteY874" fmla="*/ 613 h 10000"/>
                                <a:gd name="connsiteX875" fmla="*/ 824 w 10000"/>
                                <a:gd name="connsiteY875" fmla="*/ 613 h 10000"/>
                                <a:gd name="connsiteX876" fmla="*/ 867 w 10000"/>
                                <a:gd name="connsiteY876" fmla="*/ 609 h 10000"/>
                                <a:gd name="connsiteX877" fmla="*/ 867 w 10000"/>
                                <a:gd name="connsiteY877" fmla="*/ 609 h 10000"/>
                                <a:gd name="connsiteX878" fmla="*/ 943 w 10000"/>
                                <a:gd name="connsiteY878" fmla="*/ 613 h 10000"/>
                                <a:gd name="connsiteX879" fmla="*/ 977 w 10000"/>
                                <a:gd name="connsiteY879" fmla="*/ 613 h 10000"/>
                                <a:gd name="connsiteX880" fmla="*/ 1011 w 10000"/>
                                <a:gd name="connsiteY880" fmla="*/ 613 h 10000"/>
                                <a:gd name="connsiteX881" fmla="*/ 1011 w 10000"/>
                                <a:gd name="connsiteY881" fmla="*/ 613 h 10000"/>
                                <a:gd name="connsiteX882" fmla="*/ 1054 w 10000"/>
                                <a:gd name="connsiteY882" fmla="*/ 601 h 10000"/>
                                <a:gd name="connsiteX883" fmla="*/ 1054 w 10000"/>
                                <a:gd name="connsiteY883" fmla="*/ 601 h 10000"/>
                                <a:gd name="connsiteX884" fmla="*/ 1088 w 10000"/>
                                <a:gd name="connsiteY884" fmla="*/ 605 h 10000"/>
                                <a:gd name="connsiteX885" fmla="*/ 1130 w 10000"/>
                                <a:gd name="connsiteY885" fmla="*/ 609 h 10000"/>
                                <a:gd name="connsiteX886" fmla="*/ 1198 w 10000"/>
                                <a:gd name="connsiteY886" fmla="*/ 609 h 10000"/>
                                <a:gd name="connsiteX887" fmla="*/ 1240 w 10000"/>
                                <a:gd name="connsiteY887" fmla="*/ 601 h 10000"/>
                                <a:gd name="connsiteX888" fmla="*/ 1240 w 10000"/>
                                <a:gd name="connsiteY888" fmla="*/ 601 h 10000"/>
                                <a:gd name="connsiteX889" fmla="*/ 1274 w 10000"/>
                                <a:gd name="connsiteY889" fmla="*/ 601 h 10000"/>
                                <a:gd name="connsiteX890" fmla="*/ 1317 w 10000"/>
                                <a:gd name="connsiteY890" fmla="*/ 601 h 10000"/>
                                <a:gd name="connsiteX891" fmla="*/ 1351 w 10000"/>
                                <a:gd name="connsiteY891" fmla="*/ 598 h 10000"/>
                                <a:gd name="connsiteX892" fmla="*/ 1351 w 10000"/>
                                <a:gd name="connsiteY892" fmla="*/ 590 h 10000"/>
                                <a:gd name="connsiteX893" fmla="*/ 1351 w 10000"/>
                                <a:gd name="connsiteY893" fmla="*/ 590 h 10000"/>
                                <a:gd name="connsiteX894" fmla="*/ 1427 w 10000"/>
                                <a:gd name="connsiteY894" fmla="*/ 590 h 10000"/>
                                <a:gd name="connsiteX895" fmla="*/ 1427 w 10000"/>
                                <a:gd name="connsiteY895" fmla="*/ 590 h 10000"/>
                                <a:gd name="connsiteX896" fmla="*/ 1461 w 10000"/>
                                <a:gd name="connsiteY896" fmla="*/ 583 h 10000"/>
                                <a:gd name="connsiteX897" fmla="*/ 1461 w 10000"/>
                                <a:gd name="connsiteY897" fmla="*/ 575 h 10000"/>
                                <a:gd name="connsiteX898" fmla="*/ 1461 w 10000"/>
                                <a:gd name="connsiteY898" fmla="*/ 575 h 10000"/>
                                <a:gd name="connsiteX899" fmla="*/ 1504 w 10000"/>
                                <a:gd name="connsiteY899" fmla="*/ 572 h 10000"/>
                                <a:gd name="connsiteX900" fmla="*/ 1504 w 10000"/>
                                <a:gd name="connsiteY900" fmla="*/ 564 h 10000"/>
                                <a:gd name="connsiteX901" fmla="*/ 1538 w 10000"/>
                                <a:gd name="connsiteY901" fmla="*/ 553 h 10000"/>
                                <a:gd name="connsiteX902" fmla="*/ 1538 w 10000"/>
                                <a:gd name="connsiteY902" fmla="*/ 553 h 10000"/>
                                <a:gd name="connsiteX903" fmla="*/ 2099 w 10000"/>
                                <a:gd name="connsiteY903" fmla="*/ 553 h 10000"/>
                                <a:gd name="connsiteX904" fmla="*/ 2625 w 10000"/>
                                <a:gd name="connsiteY904" fmla="*/ 556 h 10000"/>
                                <a:gd name="connsiteX905" fmla="*/ 3152 w 10000"/>
                                <a:gd name="connsiteY905" fmla="*/ 567 h 10000"/>
                                <a:gd name="connsiteX906" fmla="*/ 3636 w 10000"/>
                                <a:gd name="connsiteY906" fmla="*/ 579 h 10000"/>
                                <a:gd name="connsiteX907" fmla="*/ 3636 w 10000"/>
                                <a:gd name="connsiteY907" fmla="*/ 579 h 10000"/>
                                <a:gd name="connsiteX908" fmla="*/ 3934 w 10000"/>
                                <a:gd name="connsiteY908" fmla="*/ 586 h 10000"/>
                                <a:gd name="connsiteX909" fmla="*/ 3934 w 10000"/>
                                <a:gd name="connsiteY909" fmla="*/ 586 h 10000"/>
                                <a:gd name="connsiteX910" fmla="*/ 4197 w 10000"/>
                                <a:gd name="connsiteY910" fmla="*/ 601 h 10000"/>
                                <a:gd name="connsiteX911" fmla="*/ 4460 w 10000"/>
                                <a:gd name="connsiteY911" fmla="*/ 620 h 10000"/>
                                <a:gd name="connsiteX912" fmla="*/ 4460 w 10000"/>
                                <a:gd name="connsiteY912" fmla="*/ 620 h 10000"/>
                                <a:gd name="connsiteX913" fmla="*/ 4647 w 10000"/>
                                <a:gd name="connsiteY913" fmla="*/ 639 h 10000"/>
                                <a:gd name="connsiteX914" fmla="*/ 4911 w 10000"/>
                                <a:gd name="connsiteY914" fmla="*/ 665 h 10000"/>
                                <a:gd name="connsiteX915" fmla="*/ 4911 w 10000"/>
                                <a:gd name="connsiteY915" fmla="*/ 665 h 10000"/>
                                <a:gd name="connsiteX916" fmla="*/ 5174 w 10000"/>
                                <a:gd name="connsiteY916" fmla="*/ 695 h 10000"/>
                                <a:gd name="connsiteX917" fmla="*/ 5395 w 10000"/>
                                <a:gd name="connsiteY917" fmla="*/ 726 h 10000"/>
                                <a:gd name="connsiteX918" fmla="*/ 5692 w 10000"/>
                                <a:gd name="connsiteY918" fmla="*/ 786 h 10000"/>
                                <a:gd name="connsiteX919" fmla="*/ 5692 w 10000"/>
                                <a:gd name="connsiteY919" fmla="*/ 786 h 10000"/>
                                <a:gd name="connsiteX920" fmla="*/ 5803 w 10000"/>
                                <a:gd name="connsiteY920" fmla="*/ 820 h 10000"/>
                                <a:gd name="connsiteX921" fmla="*/ 5922 w 10000"/>
                                <a:gd name="connsiteY921" fmla="*/ 857 h 10000"/>
                                <a:gd name="connsiteX922" fmla="*/ 6143 w 10000"/>
                                <a:gd name="connsiteY922" fmla="*/ 932 h 10000"/>
                                <a:gd name="connsiteX923" fmla="*/ 6143 w 10000"/>
                                <a:gd name="connsiteY923" fmla="*/ 932 h 10000"/>
                                <a:gd name="connsiteX924" fmla="*/ 6296 w 10000"/>
                                <a:gd name="connsiteY924" fmla="*/ 1000 h 10000"/>
                                <a:gd name="connsiteX925" fmla="*/ 6372 w 10000"/>
                                <a:gd name="connsiteY925" fmla="*/ 1060 h 10000"/>
                                <a:gd name="connsiteX926" fmla="*/ 6483 w 10000"/>
                                <a:gd name="connsiteY926" fmla="*/ 1173 h 10000"/>
                                <a:gd name="connsiteX927" fmla="*/ 6483 w 10000"/>
                                <a:gd name="connsiteY927" fmla="*/ 1173 h 10000"/>
                                <a:gd name="connsiteX928" fmla="*/ 6517 w 10000"/>
                                <a:gd name="connsiteY928" fmla="*/ 1270 h 10000"/>
                                <a:gd name="connsiteX929" fmla="*/ 6517 w 10000"/>
                                <a:gd name="connsiteY929" fmla="*/ 1346 h 10000"/>
                                <a:gd name="connsiteX930" fmla="*/ 6517 w 10000"/>
                                <a:gd name="connsiteY930" fmla="*/ 1346 h 10000"/>
                                <a:gd name="connsiteX931" fmla="*/ 6440 w 10000"/>
                                <a:gd name="connsiteY931" fmla="*/ 5677 h 10000"/>
                                <a:gd name="connsiteX932" fmla="*/ 6406 w 10000"/>
                                <a:gd name="connsiteY932" fmla="*/ 9997 h 10000"/>
                                <a:gd name="connsiteX933" fmla="*/ 6406 w 10000"/>
                                <a:gd name="connsiteY933" fmla="*/ 9997 h 10000"/>
                                <a:gd name="connsiteX934" fmla="*/ 6406 w 10000"/>
                                <a:gd name="connsiteY934" fmla="*/ 10000 h 10000"/>
                                <a:gd name="connsiteX935" fmla="*/ 6933 w 10000"/>
                                <a:gd name="connsiteY935" fmla="*/ 10000 h 10000"/>
                                <a:gd name="connsiteX936" fmla="*/ 6933 w 10000"/>
                                <a:gd name="connsiteY936" fmla="*/ 10000 h 10000"/>
                                <a:gd name="connsiteX937" fmla="*/ 6933 w 10000"/>
                                <a:gd name="connsiteY937" fmla="*/ 9997 h 10000"/>
                                <a:gd name="connsiteX938" fmla="*/ 6933 w 10000"/>
                                <a:gd name="connsiteY938" fmla="*/ 9997 h 10000"/>
                                <a:gd name="connsiteX939" fmla="*/ 6933 w 10000"/>
                                <a:gd name="connsiteY939" fmla="*/ 8632 h 10000"/>
                                <a:gd name="connsiteX940" fmla="*/ 6967 w 10000"/>
                                <a:gd name="connsiteY940" fmla="*/ 5662 h 10000"/>
                                <a:gd name="connsiteX941" fmla="*/ 7001 w 10000"/>
                                <a:gd name="connsiteY941" fmla="*/ 1331 h 10000"/>
                                <a:gd name="connsiteX942" fmla="*/ 7001 w 10000"/>
                                <a:gd name="connsiteY942" fmla="*/ 1331 h 10000"/>
                                <a:gd name="connsiteX943" fmla="*/ 7043 w 10000"/>
                                <a:gd name="connsiteY943" fmla="*/ 1195 h 10000"/>
                                <a:gd name="connsiteX944" fmla="*/ 7043 w 10000"/>
                                <a:gd name="connsiteY944" fmla="*/ 1064 h 10000"/>
                                <a:gd name="connsiteX945" fmla="*/ 7043 w 10000"/>
                                <a:gd name="connsiteY945" fmla="*/ 1064 h 10000"/>
                                <a:gd name="connsiteX946" fmla="*/ 7001 w 10000"/>
                                <a:gd name="connsiteY946" fmla="*/ 1000 h 10000"/>
                                <a:gd name="connsiteX947" fmla="*/ 7043 w 10000"/>
                                <a:gd name="connsiteY947" fmla="*/ 936 h 10000"/>
                                <a:gd name="connsiteX948" fmla="*/ 7043 w 10000"/>
                                <a:gd name="connsiteY948" fmla="*/ 936 h 10000"/>
                                <a:gd name="connsiteX949" fmla="*/ 7043 w 10000"/>
                                <a:gd name="connsiteY949" fmla="*/ 917 h 10000"/>
                                <a:gd name="connsiteX950" fmla="*/ 7043 w 10000"/>
                                <a:gd name="connsiteY950" fmla="*/ 917 h 10000"/>
                                <a:gd name="connsiteX951" fmla="*/ 7077 w 10000"/>
                                <a:gd name="connsiteY951" fmla="*/ 876 h 10000"/>
                                <a:gd name="connsiteX952" fmla="*/ 7120 w 10000"/>
                                <a:gd name="connsiteY952" fmla="*/ 834 h 10000"/>
                                <a:gd name="connsiteX953" fmla="*/ 7230 w 10000"/>
                                <a:gd name="connsiteY953" fmla="*/ 748 h 10000"/>
                                <a:gd name="connsiteX954" fmla="*/ 7230 w 10000"/>
                                <a:gd name="connsiteY954" fmla="*/ 748 h 10000"/>
                                <a:gd name="connsiteX955" fmla="*/ 7307 w 10000"/>
                                <a:gd name="connsiteY955" fmla="*/ 718 h 10000"/>
                                <a:gd name="connsiteX956" fmla="*/ 7383 w 10000"/>
                                <a:gd name="connsiteY956" fmla="*/ 688 h 10000"/>
                                <a:gd name="connsiteX957" fmla="*/ 7570 w 10000"/>
                                <a:gd name="connsiteY957" fmla="*/ 628 h 10000"/>
                                <a:gd name="connsiteX958" fmla="*/ 7570 w 10000"/>
                                <a:gd name="connsiteY958" fmla="*/ 628 h 10000"/>
                                <a:gd name="connsiteX959" fmla="*/ 7715 w 10000"/>
                                <a:gd name="connsiteY959" fmla="*/ 583 h 10000"/>
                                <a:gd name="connsiteX960" fmla="*/ 7867 w 10000"/>
                                <a:gd name="connsiteY960" fmla="*/ 542 h 10000"/>
                                <a:gd name="connsiteX961" fmla="*/ 7867 w 10000"/>
                                <a:gd name="connsiteY961" fmla="*/ 542 h 10000"/>
                                <a:gd name="connsiteX962" fmla="*/ 8241 w 10000"/>
                                <a:gd name="connsiteY962" fmla="*/ 459 h 10000"/>
                                <a:gd name="connsiteX963" fmla="*/ 8241 w 10000"/>
                                <a:gd name="connsiteY963" fmla="*/ 459 h 10000"/>
                                <a:gd name="connsiteX964" fmla="*/ 8428 w 10000"/>
                                <a:gd name="connsiteY964" fmla="*/ 417 h 10000"/>
                                <a:gd name="connsiteX965" fmla="*/ 8539 w 10000"/>
                                <a:gd name="connsiteY965" fmla="*/ 398 h 10000"/>
                                <a:gd name="connsiteX966" fmla="*/ 8649 w 10000"/>
                                <a:gd name="connsiteY966" fmla="*/ 380 h 10000"/>
                                <a:gd name="connsiteX967" fmla="*/ 8649 w 10000"/>
                                <a:gd name="connsiteY967" fmla="*/ 380 h 10000"/>
                                <a:gd name="connsiteX968" fmla="*/ 8649 w 10000"/>
                                <a:gd name="connsiteY968" fmla="*/ 387 h 10000"/>
                                <a:gd name="connsiteX969" fmla="*/ 8726 w 10000"/>
                                <a:gd name="connsiteY969" fmla="*/ 395 h 10000"/>
                                <a:gd name="connsiteX970" fmla="*/ 8802 w 10000"/>
                                <a:gd name="connsiteY970" fmla="*/ 398 h 10000"/>
                                <a:gd name="connsiteX971" fmla="*/ 8912 w 10000"/>
                                <a:gd name="connsiteY971" fmla="*/ 398 h 10000"/>
                                <a:gd name="connsiteX972" fmla="*/ 8912 w 10000"/>
                                <a:gd name="connsiteY972" fmla="*/ 398 h 10000"/>
                                <a:gd name="connsiteX973" fmla="*/ 8955 w 10000"/>
                                <a:gd name="connsiteY973" fmla="*/ 391 h 10000"/>
                                <a:gd name="connsiteX974" fmla="*/ 8989 w 10000"/>
                                <a:gd name="connsiteY974" fmla="*/ 387 h 10000"/>
                                <a:gd name="connsiteX975" fmla="*/ 8989 w 10000"/>
                                <a:gd name="connsiteY975" fmla="*/ 387 h 10000"/>
                                <a:gd name="connsiteX976" fmla="*/ 9065 w 10000"/>
                                <a:gd name="connsiteY976" fmla="*/ 391 h 10000"/>
                                <a:gd name="connsiteX977" fmla="*/ 9176 w 10000"/>
                                <a:gd name="connsiteY977" fmla="*/ 395 h 10000"/>
                                <a:gd name="connsiteX978" fmla="*/ 9210 w 10000"/>
                                <a:gd name="connsiteY978" fmla="*/ 395 h 10000"/>
                                <a:gd name="connsiteX979" fmla="*/ 9286 w 10000"/>
                                <a:gd name="connsiteY979" fmla="*/ 391 h 10000"/>
                                <a:gd name="connsiteX980" fmla="*/ 9286 w 10000"/>
                                <a:gd name="connsiteY980" fmla="*/ 387 h 10000"/>
                                <a:gd name="connsiteX981" fmla="*/ 9286 w 10000"/>
                                <a:gd name="connsiteY981" fmla="*/ 380 h 10000"/>
                                <a:gd name="connsiteX982" fmla="*/ 9286 w 10000"/>
                                <a:gd name="connsiteY982" fmla="*/ 380 h 10000"/>
                                <a:gd name="connsiteX983" fmla="*/ 9363 w 10000"/>
                                <a:gd name="connsiteY983" fmla="*/ 380 h 10000"/>
                                <a:gd name="connsiteX984" fmla="*/ 9473 w 10000"/>
                                <a:gd name="connsiteY984" fmla="*/ 383 h 10000"/>
                                <a:gd name="connsiteX985" fmla="*/ 9473 w 10000"/>
                                <a:gd name="connsiteY985" fmla="*/ 383 h 10000"/>
                                <a:gd name="connsiteX986" fmla="*/ 9516 w 10000"/>
                                <a:gd name="connsiteY986" fmla="*/ 380 h 10000"/>
                                <a:gd name="connsiteX987" fmla="*/ 9550 w 10000"/>
                                <a:gd name="connsiteY987" fmla="*/ 372 h 10000"/>
                                <a:gd name="connsiteX988" fmla="*/ 9516 w 10000"/>
                                <a:gd name="connsiteY988" fmla="*/ 357 h 10000"/>
                                <a:gd name="connsiteX989" fmla="*/ 9516 w 10000"/>
                                <a:gd name="connsiteY989" fmla="*/ 357 h 10000"/>
                                <a:gd name="connsiteX990" fmla="*/ 9660 w 10000"/>
                                <a:gd name="connsiteY990" fmla="*/ 361 h 10000"/>
                                <a:gd name="connsiteX991" fmla="*/ 9779 w 10000"/>
                                <a:gd name="connsiteY991" fmla="*/ 357 h 10000"/>
                                <a:gd name="connsiteX992" fmla="*/ 9779 w 10000"/>
                                <a:gd name="connsiteY992" fmla="*/ 357 h 10000"/>
                                <a:gd name="connsiteX993" fmla="*/ 9779 w 10000"/>
                                <a:gd name="connsiteY993" fmla="*/ 350 h 10000"/>
                                <a:gd name="connsiteX994" fmla="*/ 9737 w 10000"/>
                                <a:gd name="connsiteY994" fmla="*/ 342 h 10000"/>
                                <a:gd name="connsiteX995" fmla="*/ 9703 w 10000"/>
                                <a:gd name="connsiteY995" fmla="*/ 331 h 10000"/>
                                <a:gd name="connsiteX996" fmla="*/ 9703 w 10000"/>
                                <a:gd name="connsiteY996" fmla="*/ 331 h 10000"/>
                                <a:gd name="connsiteX997" fmla="*/ 9813 w 10000"/>
                                <a:gd name="connsiteY997" fmla="*/ 327 h 10000"/>
                                <a:gd name="connsiteX998" fmla="*/ 9890 w 10000"/>
                                <a:gd name="connsiteY998" fmla="*/ 327 h 10000"/>
                                <a:gd name="connsiteX999" fmla="*/ 9924 w 10000"/>
                                <a:gd name="connsiteY999" fmla="*/ 323 h 10000"/>
                                <a:gd name="connsiteX1000" fmla="*/ 9924 w 10000"/>
                                <a:gd name="connsiteY1000" fmla="*/ 323 h 10000"/>
                                <a:gd name="connsiteX1001" fmla="*/ 9966 w 10000"/>
                                <a:gd name="connsiteY1001" fmla="*/ 316 h 10000"/>
                                <a:gd name="connsiteX1002" fmla="*/ 9924 w 10000"/>
                                <a:gd name="connsiteY1002" fmla="*/ 308 h 10000"/>
                                <a:gd name="connsiteX1003" fmla="*/ 9813 w 10000"/>
                                <a:gd name="connsiteY1003" fmla="*/ 293 h 10000"/>
                                <a:gd name="connsiteX1004" fmla="*/ 9813 w 10000"/>
                                <a:gd name="connsiteY1004" fmla="*/ 293 h 10000"/>
                                <a:gd name="connsiteX1005" fmla="*/ 9966 w 10000"/>
                                <a:gd name="connsiteY1005" fmla="*/ 286 h 10000"/>
                                <a:gd name="connsiteX1006" fmla="*/ 10000 w 10000"/>
                                <a:gd name="connsiteY1006" fmla="*/ 278 h 10000"/>
                                <a:gd name="connsiteX1007" fmla="*/ 10000 w 10000"/>
                                <a:gd name="connsiteY1007" fmla="*/ 270 h 10000"/>
                                <a:gd name="connsiteX1008" fmla="*/ 10000 w 10000"/>
                                <a:gd name="connsiteY100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493 w 10000"/>
                                <a:gd name="connsiteY869" fmla="*/ 613 h 10000"/>
                                <a:gd name="connsiteX870" fmla="*/ 561 w 10000"/>
                                <a:gd name="connsiteY870" fmla="*/ 613 h 10000"/>
                                <a:gd name="connsiteX871" fmla="*/ 637 w 10000"/>
                                <a:gd name="connsiteY871" fmla="*/ 609 h 10000"/>
                                <a:gd name="connsiteX872" fmla="*/ 637 w 10000"/>
                                <a:gd name="connsiteY872" fmla="*/ 609 h 10000"/>
                                <a:gd name="connsiteX873" fmla="*/ 756 w 10000"/>
                                <a:gd name="connsiteY873" fmla="*/ 613 h 10000"/>
                                <a:gd name="connsiteX874" fmla="*/ 824 w 10000"/>
                                <a:gd name="connsiteY874" fmla="*/ 613 h 10000"/>
                                <a:gd name="connsiteX875" fmla="*/ 867 w 10000"/>
                                <a:gd name="connsiteY875" fmla="*/ 609 h 10000"/>
                                <a:gd name="connsiteX876" fmla="*/ 867 w 10000"/>
                                <a:gd name="connsiteY876" fmla="*/ 609 h 10000"/>
                                <a:gd name="connsiteX877" fmla="*/ 943 w 10000"/>
                                <a:gd name="connsiteY877" fmla="*/ 613 h 10000"/>
                                <a:gd name="connsiteX878" fmla="*/ 977 w 10000"/>
                                <a:gd name="connsiteY878" fmla="*/ 613 h 10000"/>
                                <a:gd name="connsiteX879" fmla="*/ 1011 w 10000"/>
                                <a:gd name="connsiteY879" fmla="*/ 613 h 10000"/>
                                <a:gd name="connsiteX880" fmla="*/ 1011 w 10000"/>
                                <a:gd name="connsiteY880" fmla="*/ 613 h 10000"/>
                                <a:gd name="connsiteX881" fmla="*/ 1054 w 10000"/>
                                <a:gd name="connsiteY881" fmla="*/ 601 h 10000"/>
                                <a:gd name="connsiteX882" fmla="*/ 1054 w 10000"/>
                                <a:gd name="connsiteY882" fmla="*/ 601 h 10000"/>
                                <a:gd name="connsiteX883" fmla="*/ 1088 w 10000"/>
                                <a:gd name="connsiteY883" fmla="*/ 605 h 10000"/>
                                <a:gd name="connsiteX884" fmla="*/ 1130 w 10000"/>
                                <a:gd name="connsiteY884" fmla="*/ 609 h 10000"/>
                                <a:gd name="connsiteX885" fmla="*/ 1198 w 10000"/>
                                <a:gd name="connsiteY885" fmla="*/ 609 h 10000"/>
                                <a:gd name="connsiteX886" fmla="*/ 1240 w 10000"/>
                                <a:gd name="connsiteY886" fmla="*/ 601 h 10000"/>
                                <a:gd name="connsiteX887" fmla="*/ 1240 w 10000"/>
                                <a:gd name="connsiteY887" fmla="*/ 601 h 10000"/>
                                <a:gd name="connsiteX888" fmla="*/ 1274 w 10000"/>
                                <a:gd name="connsiteY888" fmla="*/ 601 h 10000"/>
                                <a:gd name="connsiteX889" fmla="*/ 1317 w 10000"/>
                                <a:gd name="connsiteY889" fmla="*/ 601 h 10000"/>
                                <a:gd name="connsiteX890" fmla="*/ 1351 w 10000"/>
                                <a:gd name="connsiteY890" fmla="*/ 598 h 10000"/>
                                <a:gd name="connsiteX891" fmla="*/ 1351 w 10000"/>
                                <a:gd name="connsiteY891" fmla="*/ 590 h 10000"/>
                                <a:gd name="connsiteX892" fmla="*/ 1351 w 10000"/>
                                <a:gd name="connsiteY892" fmla="*/ 590 h 10000"/>
                                <a:gd name="connsiteX893" fmla="*/ 1427 w 10000"/>
                                <a:gd name="connsiteY893" fmla="*/ 590 h 10000"/>
                                <a:gd name="connsiteX894" fmla="*/ 1427 w 10000"/>
                                <a:gd name="connsiteY894" fmla="*/ 590 h 10000"/>
                                <a:gd name="connsiteX895" fmla="*/ 1461 w 10000"/>
                                <a:gd name="connsiteY895" fmla="*/ 583 h 10000"/>
                                <a:gd name="connsiteX896" fmla="*/ 1461 w 10000"/>
                                <a:gd name="connsiteY896" fmla="*/ 575 h 10000"/>
                                <a:gd name="connsiteX897" fmla="*/ 1461 w 10000"/>
                                <a:gd name="connsiteY897" fmla="*/ 575 h 10000"/>
                                <a:gd name="connsiteX898" fmla="*/ 1504 w 10000"/>
                                <a:gd name="connsiteY898" fmla="*/ 572 h 10000"/>
                                <a:gd name="connsiteX899" fmla="*/ 1504 w 10000"/>
                                <a:gd name="connsiteY899" fmla="*/ 564 h 10000"/>
                                <a:gd name="connsiteX900" fmla="*/ 1538 w 10000"/>
                                <a:gd name="connsiteY900" fmla="*/ 553 h 10000"/>
                                <a:gd name="connsiteX901" fmla="*/ 1538 w 10000"/>
                                <a:gd name="connsiteY901" fmla="*/ 553 h 10000"/>
                                <a:gd name="connsiteX902" fmla="*/ 2099 w 10000"/>
                                <a:gd name="connsiteY902" fmla="*/ 553 h 10000"/>
                                <a:gd name="connsiteX903" fmla="*/ 2625 w 10000"/>
                                <a:gd name="connsiteY903" fmla="*/ 556 h 10000"/>
                                <a:gd name="connsiteX904" fmla="*/ 3152 w 10000"/>
                                <a:gd name="connsiteY904" fmla="*/ 567 h 10000"/>
                                <a:gd name="connsiteX905" fmla="*/ 3636 w 10000"/>
                                <a:gd name="connsiteY905" fmla="*/ 579 h 10000"/>
                                <a:gd name="connsiteX906" fmla="*/ 3636 w 10000"/>
                                <a:gd name="connsiteY906" fmla="*/ 579 h 10000"/>
                                <a:gd name="connsiteX907" fmla="*/ 3934 w 10000"/>
                                <a:gd name="connsiteY907" fmla="*/ 586 h 10000"/>
                                <a:gd name="connsiteX908" fmla="*/ 3934 w 10000"/>
                                <a:gd name="connsiteY908" fmla="*/ 586 h 10000"/>
                                <a:gd name="connsiteX909" fmla="*/ 4197 w 10000"/>
                                <a:gd name="connsiteY909" fmla="*/ 601 h 10000"/>
                                <a:gd name="connsiteX910" fmla="*/ 4460 w 10000"/>
                                <a:gd name="connsiteY910" fmla="*/ 620 h 10000"/>
                                <a:gd name="connsiteX911" fmla="*/ 4460 w 10000"/>
                                <a:gd name="connsiteY911" fmla="*/ 620 h 10000"/>
                                <a:gd name="connsiteX912" fmla="*/ 4647 w 10000"/>
                                <a:gd name="connsiteY912" fmla="*/ 639 h 10000"/>
                                <a:gd name="connsiteX913" fmla="*/ 4911 w 10000"/>
                                <a:gd name="connsiteY913" fmla="*/ 665 h 10000"/>
                                <a:gd name="connsiteX914" fmla="*/ 4911 w 10000"/>
                                <a:gd name="connsiteY914" fmla="*/ 665 h 10000"/>
                                <a:gd name="connsiteX915" fmla="*/ 5174 w 10000"/>
                                <a:gd name="connsiteY915" fmla="*/ 695 h 10000"/>
                                <a:gd name="connsiteX916" fmla="*/ 5395 w 10000"/>
                                <a:gd name="connsiteY916" fmla="*/ 726 h 10000"/>
                                <a:gd name="connsiteX917" fmla="*/ 5692 w 10000"/>
                                <a:gd name="connsiteY917" fmla="*/ 786 h 10000"/>
                                <a:gd name="connsiteX918" fmla="*/ 5692 w 10000"/>
                                <a:gd name="connsiteY918" fmla="*/ 786 h 10000"/>
                                <a:gd name="connsiteX919" fmla="*/ 5803 w 10000"/>
                                <a:gd name="connsiteY919" fmla="*/ 820 h 10000"/>
                                <a:gd name="connsiteX920" fmla="*/ 5922 w 10000"/>
                                <a:gd name="connsiteY920" fmla="*/ 857 h 10000"/>
                                <a:gd name="connsiteX921" fmla="*/ 6143 w 10000"/>
                                <a:gd name="connsiteY921" fmla="*/ 932 h 10000"/>
                                <a:gd name="connsiteX922" fmla="*/ 6143 w 10000"/>
                                <a:gd name="connsiteY922" fmla="*/ 932 h 10000"/>
                                <a:gd name="connsiteX923" fmla="*/ 6296 w 10000"/>
                                <a:gd name="connsiteY923" fmla="*/ 1000 h 10000"/>
                                <a:gd name="connsiteX924" fmla="*/ 6372 w 10000"/>
                                <a:gd name="connsiteY924" fmla="*/ 1060 h 10000"/>
                                <a:gd name="connsiteX925" fmla="*/ 6483 w 10000"/>
                                <a:gd name="connsiteY925" fmla="*/ 1173 h 10000"/>
                                <a:gd name="connsiteX926" fmla="*/ 6483 w 10000"/>
                                <a:gd name="connsiteY926" fmla="*/ 1173 h 10000"/>
                                <a:gd name="connsiteX927" fmla="*/ 6517 w 10000"/>
                                <a:gd name="connsiteY927" fmla="*/ 1270 h 10000"/>
                                <a:gd name="connsiteX928" fmla="*/ 6517 w 10000"/>
                                <a:gd name="connsiteY928" fmla="*/ 1346 h 10000"/>
                                <a:gd name="connsiteX929" fmla="*/ 6517 w 10000"/>
                                <a:gd name="connsiteY929" fmla="*/ 1346 h 10000"/>
                                <a:gd name="connsiteX930" fmla="*/ 6440 w 10000"/>
                                <a:gd name="connsiteY930" fmla="*/ 5677 h 10000"/>
                                <a:gd name="connsiteX931" fmla="*/ 6406 w 10000"/>
                                <a:gd name="connsiteY931" fmla="*/ 9997 h 10000"/>
                                <a:gd name="connsiteX932" fmla="*/ 6406 w 10000"/>
                                <a:gd name="connsiteY932" fmla="*/ 9997 h 10000"/>
                                <a:gd name="connsiteX933" fmla="*/ 6406 w 10000"/>
                                <a:gd name="connsiteY933" fmla="*/ 10000 h 10000"/>
                                <a:gd name="connsiteX934" fmla="*/ 6933 w 10000"/>
                                <a:gd name="connsiteY934" fmla="*/ 10000 h 10000"/>
                                <a:gd name="connsiteX935" fmla="*/ 6933 w 10000"/>
                                <a:gd name="connsiteY935" fmla="*/ 10000 h 10000"/>
                                <a:gd name="connsiteX936" fmla="*/ 6933 w 10000"/>
                                <a:gd name="connsiteY936" fmla="*/ 9997 h 10000"/>
                                <a:gd name="connsiteX937" fmla="*/ 6933 w 10000"/>
                                <a:gd name="connsiteY937" fmla="*/ 9997 h 10000"/>
                                <a:gd name="connsiteX938" fmla="*/ 6933 w 10000"/>
                                <a:gd name="connsiteY938" fmla="*/ 8632 h 10000"/>
                                <a:gd name="connsiteX939" fmla="*/ 6967 w 10000"/>
                                <a:gd name="connsiteY939" fmla="*/ 5662 h 10000"/>
                                <a:gd name="connsiteX940" fmla="*/ 7001 w 10000"/>
                                <a:gd name="connsiteY940" fmla="*/ 1331 h 10000"/>
                                <a:gd name="connsiteX941" fmla="*/ 7001 w 10000"/>
                                <a:gd name="connsiteY941" fmla="*/ 1331 h 10000"/>
                                <a:gd name="connsiteX942" fmla="*/ 7043 w 10000"/>
                                <a:gd name="connsiteY942" fmla="*/ 1195 h 10000"/>
                                <a:gd name="connsiteX943" fmla="*/ 7043 w 10000"/>
                                <a:gd name="connsiteY943" fmla="*/ 1064 h 10000"/>
                                <a:gd name="connsiteX944" fmla="*/ 7043 w 10000"/>
                                <a:gd name="connsiteY944" fmla="*/ 1064 h 10000"/>
                                <a:gd name="connsiteX945" fmla="*/ 7001 w 10000"/>
                                <a:gd name="connsiteY945" fmla="*/ 1000 h 10000"/>
                                <a:gd name="connsiteX946" fmla="*/ 7043 w 10000"/>
                                <a:gd name="connsiteY946" fmla="*/ 936 h 10000"/>
                                <a:gd name="connsiteX947" fmla="*/ 7043 w 10000"/>
                                <a:gd name="connsiteY947" fmla="*/ 936 h 10000"/>
                                <a:gd name="connsiteX948" fmla="*/ 7043 w 10000"/>
                                <a:gd name="connsiteY948" fmla="*/ 917 h 10000"/>
                                <a:gd name="connsiteX949" fmla="*/ 7043 w 10000"/>
                                <a:gd name="connsiteY949" fmla="*/ 917 h 10000"/>
                                <a:gd name="connsiteX950" fmla="*/ 7077 w 10000"/>
                                <a:gd name="connsiteY950" fmla="*/ 876 h 10000"/>
                                <a:gd name="connsiteX951" fmla="*/ 7120 w 10000"/>
                                <a:gd name="connsiteY951" fmla="*/ 834 h 10000"/>
                                <a:gd name="connsiteX952" fmla="*/ 7230 w 10000"/>
                                <a:gd name="connsiteY952" fmla="*/ 748 h 10000"/>
                                <a:gd name="connsiteX953" fmla="*/ 7230 w 10000"/>
                                <a:gd name="connsiteY953" fmla="*/ 748 h 10000"/>
                                <a:gd name="connsiteX954" fmla="*/ 7307 w 10000"/>
                                <a:gd name="connsiteY954" fmla="*/ 718 h 10000"/>
                                <a:gd name="connsiteX955" fmla="*/ 7383 w 10000"/>
                                <a:gd name="connsiteY955" fmla="*/ 688 h 10000"/>
                                <a:gd name="connsiteX956" fmla="*/ 7570 w 10000"/>
                                <a:gd name="connsiteY956" fmla="*/ 628 h 10000"/>
                                <a:gd name="connsiteX957" fmla="*/ 7570 w 10000"/>
                                <a:gd name="connsiteY957" fmla="*/ 628 h 10000"/>
                                <a:gd name="connsiteX958" fmla="*/ 7715 w 10000"/>
                                <a:gd name="connsiteY958" fmla="*/ 583 h 10000"/>
                                <a:gd name="connsiteX959" fmla="*/ 7867 w 10000"/>
                                <a:gd name="connsiteY959" fmla="*/ 542 h 10000"/>
                                <a:gd name="connsiteX960" fmla="*/ 7867 w 10000"/>
                                <a:gd name="connsiteY960" fmla="*/ 542 h 10000"/>
                                <a:gd name="connsiteX961" fmla="*/ 8241 w 10000"/>
                                <a:gd name="connsiteY961" fmla="*/ 459 h 10000"/>
                                <a:gd name="connsiteX962" fmla="*/ 8241 w 10000"/>
                                <a:gd name="connsiteY962" fmla="*/ 459 h 10000"/>
                                <a:gd name="connsiteX963" fmla="*/ 8428 w 10000"/>
                                <a:gd name="connsiteY963" fmla="*/ 417 h 10000"/>
                                <a:gd name="connsiteX964" fmla="*/ 8539 w 10000"/>
                                <a:gd name="connsiteY964" fmla="*/ 398 h 10000"/>
                                <a:gd name="connsiteX965" fmla="*/ 8649 w 10000"/>
                                <a:gd name="connsiteY965" fmla="*/ 380 h 10000"/>
                                <a:gd name="connsiteX966" fmla="*/ 8649 w 10000"/>
                                <a:gd name="connsiteY966" fmla="*/ 380 h 10000"/>
                                <a:gd name="connsiteX967" fmla="*/ 8649 w 10000"/>
                                <a:gd name="connsiteY967" fmla="*/ 387 h 10000"/>
                                <a:gd name="connsiteX968" fmla="*/ 8726 w 10000"/>
                                <a:gd name="connsiteY968" fmla="*/ 395 h 10000"/>
                                <a:gd name="connsiteX969" fmla="*/ 8802 w 10000"/>
                                <a:gd name="connsiteY969" fmla="*/ 398 h 10000"/>
                                <a:gd name="connsiteX970" fmla="*/ 8912 w 10000"/>
                                <a:gd name="connsiteY970" fmla="*/ 398 h 10000"/>
                                <a:gd name="connsiteX971" fmla="*/ 8912 w 10000"/>
                                <a:gd name="connsiteY971" fmla="*/ 398 h 10000"/>
                                <a:gd name="connsiteX972" fmla="*/ 8955 w 10000"/>
                                <a:gd name="connsiteY972" fmla="*/ 391 h 10000"/>
                                <a:gd name="connsiteX973" fmla="*/ 8989 w 10000"/>
                                <a:gd name="connsiteY973" fmla="*/ 387 h 10000"/>
                                <a:gd name="connsiteX974" fmla="*/ 8989 w 10000"/>
                                <a:gd name="connsiteY974" fmla="*/ 387 h 10000"/>
                                <a:gd name="connsiteX975" fmla="*/ 9065 w 10000"/>
                                <a:gd name="connsiteY975" fmla="*/ 391 h 10000"/>
                                <a:gd name="connsiteX976" fmla="*/ 9176 w 10000"/>
                                <a:gd name="connsiteY976" fmla="*/ 395 h 10000"/>
                                <a:gd name="connsiteX977" fmla="*/ 9210 w 10000"/>
                                <a:gd name="connsiteY977" fmla="*/ 395 h 10000"/>
                                <a:gd name="connsiteX978" fmla="*/ 9286 w 10000"/>
                                <a:gd name="connsiteY978" fmla="*/ 391 h 10000"/>
                                <a:gd name="connsiteX979" fmla="*/ 9286 w 10000"/>
                                <a:gd name="connsiteY979" fmla="*/ 387 h 10000"/>
                                <a:gd name="connsiteX980" fmla="*/ 9286 w 10000"/>
                                <a:gd name="connsiteY980" fmla="*/ 380 h 10000"/>
                                <a:gd name="connsiteX981" fmla="*/ 9286 w 10000"/>
                                <a:gd name="connsiteY981" fmla="*/ 380 h 10000"/>
                                <a:gd name="connsiteX982" fmla="*/ 9363 w 10000"/>
                                <a:gd name="connsiteY982" fmla="*/ 380 h 10000"/>
                                <a:gd name="connsiteX983" fmla="*/ 9473 w 10000"/>
                                <a:gd name="connsiteY983" fmla="*/ 383 h 10000"/>
                                <a:gd name="connsiteX984" fmla="*/ 9473 w 10000"/>
                                <a:gd name="connsiteY984" fmla="*/ 383 h 10000"/>
                                <a:gd name="connsiteX985" fmla="*/ 9516 w 10000"/>
                                <a:gd name="connsiteY985" fmla="*/ 380 h 10000"/>
                                <a:gd name="connsiteX986" fmla="*/ 9550 w 10000"/>
                                <a:gd name="connsiteY986" fmla="*/ 372 h 10000"/>
                                <a:gd name="connsiteX987" fmla="*/ 9516 w 10000"/>
                                <a:gd name="connsiteY987" fmla="*/ 357 h 10000"/>
                                <a:gd name="connsiteX988" fmla="*/ 9516 w 10000"/>
                                <a:gd name="connsiteY988" fmla="*/ 357 h 10000"/>
                                <a:gd name="connsiteX989" fmla="*/ 9660 w 10000"/>
                                <a:gd name="connsiteY989" fmla="*/ 361 h 10000"/>
                                <a:gd name="connsiteX990" fmla="*/ 9779 w 10000"/>
                                <a:gd name="connsiteY990" fmla="*/ 357 h 10000"/>
                                <a:gd name="connsiteX991" fmla="*/ 9779 w 10000"/>
                                <a:gd name="connsiteY991" fmla="*/ 357 h 10000"/>
                                <a:gd name="connsiteX992" fmla="*/ 9779 w 10000"/>
                                <a:gd name="connsiteY992" fmla="*/ 350 h 10000"/>
                                <a:gd name="connsiteX993" fmla="*/ 9737 w 10000"/>
                                <a:gd name="connsiteY993" fmla="*/ 342 h 10000"/>
                                <a:gd name="connsiteX994" fmla="*/ 9703 w 10000"/>
                                <a:gd name="connsiteY994" fmla="*/ 331 h 10000"/>
                                <a:gd name="connsiteX995" fmla="*/ 9703 w 10000"/>
                                <a:gd name="connsiteY995" fmla="*/ 331 h 10000"/>
                                <a:gd name="connsiteX996" fmla="*/ 9813 w 10000"/>
                                <a:gd name="connsiteY996" fmla="*/ 327 h 10000"/>
                                <a:gd name="connsiteX997" fmla="*/ 9890 w 10000"/>
                                <a:gd name="connsiteY997" fmla="*/ 327 h 10000"/>
                                <a:gd name="connsiteX998" fmla="*/ 9924 w 10000"/>
                                <a:gd name="connsiteY998" fmla="*/ 323 h 10000"/>
                                <a:gd name="connsiteX999" fmla="*/ 9924 w 10000"/>
                                <a:gd name="connsiteY999" fmla="*/ 323 h 10000"/>
                                <a:gd name="connsiteX1000" fmla="*/ 9966 w 10000"/>
                                <a:gd name="connsiteY1000" fmla="*/ 316 h 10000"/>
                                <a:gd name="connsiteX1001" fmla="*/ 9924 w 10000"/>
                                <a:gd name="connsiteY1001" fmla="*/ 308 h 10000"/>
                                <a:gd name="connsiteX1002" fmla="*/ 9813 w 10000"/>
                                <a:gd name="connsiteY1002" fmla="*/ 293 h 10000"/>
                                <a:gd name="connsiteX1003" fmla="*/ 9813 w 10000"/>
                                <a:gd name="connsiteY1003" fmla="*/ 293 h 10000"/>
                                <a:gd name="connsiteX1004" fmla="*/ 9966 w 10000"/>
                                <a:gd name="connsiteY1004" fmla="*/ 286 h 10000"/>
                                <a:gd name="connsiteX1005" fmla="*/ 10000 w 10000"/>
                                <a:gd name="connsiteY1005" fmla="*/ 278 h 10000"/>
                                <a:gd name="connsiteX1006" fmla="*/ 10000 w 10000"/>
                                <a:gd name="connsiteY1006" fmla="*/ 270 h 10000"/>
                                <a:gd name="connsiteX1007" fmla="*/ 10000 w 10000"/>
                                <a:gd name="connsiteY100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493 w 10000"/>
                                <a:gd name="connsiteY869" fmla="*/ 613 h 10000"/>
                                <a:gd name="connsiteX870" fmla="*/ 561 w 10000"/>
                                <a:gd name="connsiteY870" fmla="*/ 613 h 10000"/>
                                <a:gd name="connsiteX871" fmla="*/ 637 w 10000"/>
                                <a:gd name="connsiteY871" fmla="*/ 609 h 10000"/>
                                <a:gd name="connsiteX872" fmla="*/ 637 w 10000"/>
                                <a:gd name="connsiteY872" fmla="*/ 609 h 10000"/>
                                <a:gd name="connsiteX873" fmla="*/ 756 w 10000"/>
                                <a:gd name="connsiteY873" fmla="*/ 613 h 10000"/>
                                <a:gd name="connsiteX874" fmla="*/ 824 w 10000"/>
                                <a:gd name="connsiteY874" fmla="*/ 613 h 10000"/>
                                <a:gd name="connsiteX875" fmla="*/ 867 w 10000"/>
                                <a:gd name="connsiteY875" fmla="*/ 609 h 10000"/>
                                <a:gd name="connsiteX876" fmla="*/ 867 w 10000"/>
                                <a:gd name="connsiteY876" fmla="*/ 609 h 10000"/>
                                <a:gd name="connsiteX877" fmla="*/ 943 w 10000"/>
                                <a:gd name="connsiteY877" fmla="*/ 613 h 10000"/>
                                <a:gd name="connsiteX878" fmla="*/ 977 w 10000"/>
                                <a:gd name="connsiteY878" fmla="*/ 613 h 10000"/>
                                <a:gd name="connsiteX879" fmla="*/ 1011 w 10000"/>
                                <a:gd name="connsiteY879" fmla="*/ 613 h 10000"/>
                                <a:gd name="connsiteX880" fmla="*/ 1011 w 10000"/>
                                <a:gd name="connsiteY880" fmla="*/ 613 h 10000"/>
                                <a:gd name="connsiteX881" fmla="*/ 1054 w 10000"/>
                                <a:gd name="connsiteY881" fmla="*/ 601 h 10000"/>
                                <a:gd name="connsiteX882" fmla="*/ 1054 w 10000"/>
                                <a:gd name="connsiteY882" fmla="*/ 601 h 10000"/>
                                <a:gd name="connsiteX883" fmla="*/ 1088 w 10000"/>
                                <a:gd name="connsiteY883" fmla="*/ 605 h 10000"/>
                                <a:gd name="connsiteX884" fmla="*/ 1130 w 10000"/>
                                <a:gd name="connsiteY884" fmla="*/ 609 h 10000"/>
                                <a:gd name="connsiteX885" fmla="*/ 1198 w 10000"/>
                                <a:gd name="connsiteY885" fmla="*/ 609 h 10000"/>
                                <a:gd name="connsiteX886" fmla="*/ 1240 w 10000"/>
                                <a:gd name="connsiteY886" fmla="*/ 601 h 10000"/>
                                <a:gd name="connsiteX887" fmla="*/ 1240 w 10000"/>
                                <a:gd name="connsiteY887" fmla="*/ 601 h 10000"/>
                                <a:gd name="connsiteX888" fmla="*/ 1274 w 10000"/>
                                <a:gd name="connsiteY888" fmla="*/ 601 h 10000"/>
                                <a:gd name="connsiteX889" fmla="*/ 1317 w 10000"/>
                                <a:gd name="connsiteY889" fmla="*/ 601 h 10000"/>
                                <a:gd name="connsiteX890" fmla="*/ 1351 w 10000"/>
                                <a:gd name="connsiteY890" fmla="*/ 598 h 10000"/>
                                <a:gd name="connsiteX891" fmla="*/ 1351 w 10000"/>
                                <a:gd name="connsiteY891" fmla="*/ 590 h 10000"/>
                                <a:gd name="connsiteX892" fmla="*/ 1351 w 10000"/>
                                <a:gd name="connsiteY892" fmla="*/ 590 h 10000"/>
                                <a:gd name="connsiteX893" fmla="*/ 1427 w 10000"/>
                                <a:gd name="connsiteY893" fmla="*/ 590 h 10000"/>
                                <a:gd name="connsiteX894" fmla="*/ 1427 w 10000"/>
                                <a:gd name="connsiteY894" fmla="*/ 590 h 10000"/>
                                <a:gd name="connsiteX895" fmla="*/ 1461 w 10000"/>
                                <a:gd name="connsiteY895" fmla="*/ 583 h 10000"/>
                                <a:gd name="connsiteX896" fmla="*/ 1461 w 10000"/>
                                <a:gd name="connsiteY896" fmla="*/ 575 h 10000"/>
                                <a:gd name="connsiteX897" fmla="*/ 1504 w 10000"/>
                                <a:gd name="connsiteY897" fmla="*/ 572 h 10000"/>
                                <a:gd name="connsiteX898" fmla="*/ 1504 w 10000"/>
                                <a:gd name="connsiteY898" fmla="*/ 564 h 10000"/>
                                <a:gd name="connsiteX899" fmla="*/ 1538 w 10000"/>
                                <a:gd name="connsiteY899" fmla="*/ 553 h 10000"/>
                                <a:gd name="connsiteX900" fmla="*/ 1538 w 10000"/>
                                <a:gd name="connsiteY900" fmla="*/ 553 h 10000"/>
                                <a:gd name="connsiteX901" fmla="*/ 2099 w 10000"/>
                                <a:gd name="connsiteY901" fmla="*/ 553 h 10000"/>
                                <a:gd name="connsiteX902" fmla="*/ 2625 w 10000"/>
                                <a:gd name="connsiteY902" fmla="*/ 556 h 10000"/>
                                <a:gd name="connsiteX903" fmla="*/ 3152 w 10000"/>
                                <a:gd name="connsiteY903" fmla="*/ 567 h 10000"/>
                                <a:gd name="connsiteX904" fmla="*/ 3636 w 10000"/>
                                <a:gd name="connsiteY904" fmla="*/ 579 h 10000"/>
                                <a:gd name="connsiteX905" fmla="*/ 3636 w 10000"/>
                                <a:gd name="connsiteY905" fmla="*/ 579 h 10000"/>
                                <a:gd name="connsiteX906" fmla="*/ 3934 w 10000"/>
                                <a:gd name="connsiteY906" fmla="*/ 586 h 10000"/>
                                <a:gd name="connsiteX907" fmla="*/ 3934 w 10000"/>
                                <a:gd name="connsiteY907" fmla="*/ 586 h 10000"/>
                                <a:gd name="connsiteX908" fmla="*/ 4197 w 10000"/>
                                <a:gd name="connsiteY908" fmla="*/ 601 h 10000"/>
                                <a:gd name="connsiteX909" fmla="*/ 4460 w 10000"/>
                                <a:gd name="connsiteY909" fmla="*/ 620 h 10000"/>
                                <a:gd name="connsiteX910" fmla="*/ 4460 w 10000"/>
                                <a:gd name="connsiteY910" fmla="*/ 620 h 10000"/>
                                <a:gd name="connsiteX911" fmla="*/ 4647 w 10000"/>
                                <a:gd name="connsiteY911" fmla="*/ 639 h 10000"/>
                                <a:gd name="connsiteX912" fmla="*/ 4911 w 10000"/>
                                <a:gd name="connsiteY912" fmla="*/ 665 h 10000"/>
                                <a:gd name="connsiteX913" fmla="*/ 4911 w 10000"/>
                                <a:gd name="connsiteY913" fmla="*/ 665 h 10000"/>
                                <a:gd name="connsiteX914" fmla="*/ 5174 w 10000"/>
                                <a:gd name="connsiteY914" fmla="*/ 695 h 10000"/>
                                <a:gd name="connsiteX915" fmla="*/ 5395 w 10000"/>
                                <a:gd name="connsiteY915" fmla="*/ 726 h 10000"/>
                                <a:gd name="connsiteX916" fmla="*/ 5692 w 10000"/>
                                <a:gd name="connsiteY916" fmla="*/ 786 h 10000"/>
                                <a:gd name="connsiteX917" fmla="*/ 5692 w 10000"/>
                                <a:gd name="connsiteY917" fmla="*/ 786 h 10000"/>
                                <a:gd name="connsiteX918" fmla="*/ 5803 w 10000"/>
                                <a:gd name="connsiteY918" fmla="*/ 820 h 10000"/>
                                <a:gd name="connsiteX919" fmla="*/ 5922 w 10000"/>
                                <a:gd name="connsiteY919" fmla="*/ 857 h 10000"/>
                                <a:gd name="connsiteX920" fmla="*/ 6143 w 10000"/>
                                <a:gd name="connsiteY920" fmla="*/ 932 h 10000"/>
                                <a:gd name="connsiteX921" fmla="*/ 6143 w 10000"/>
                                <a:gd name="connsiteY921" fmla="*/ 932 h 10000"/>
                                <a:gd name="connsiteX922" fmla="*/ 6296 w 10000"/>
                                <a:gd name="connsiteY922" fmla="*/ 1000 h 10000"/>
                                <a:gd name="connsiteX923" fmla="*/ 6372 w 10000"/>
                                <a:gd name="connsiteY923" fmla="*/ 1060 h 10000"/>
                                <a:gd name="connsiteX924" fmla="*/ 6483 w 10000"/>
                                <a:gd name="connsiteY924" fmla="*/ 1173 h 10000"/>
                                <a:gd name="connsiteX925" fmla="*/ 6483 w 10000"/>
                                <a:gd name="connsiteY925" fmla="*/ 1173 h 10000"/>
                                <a:gd name="connsiteX926" fmla="*/ 6517 w 10000"/>
                                <a:gd name="connsiteY926" fmla="*/ 1270 h 10000"/>
                                <a:gd name="connsiteX927" fmla="*/ 6517 w 10000"/>
                                <a:gd name="connsiteY927" fmla="*/ 1346 h 10000"/>
                                <a:gd name="connsiteX928" fmla="*/ 6517 w 10000"/>
                                <a:gd name="connsiteY928" fmla="*/ 1346 h 10000"/>
                                <a:gd name="connsiteX929" fmla="*/ 6440 w 10000"/>
                                <a:gd name="connsiteY929" fmla="*/ 5677 h 10000"/>
                                <a:gd name="connsiteX930" fmla="*/ 6406 w 10000"/>
                                <a:gd name="connsiteY930" fmla="*/ 9997 h 10000"/>
                                <a:gd name="connsiteX931" fmla="*/ 6406 w 10000"/>
                                <a:gd name="connsiteY931" fmla="*/ 9997 h 10000"/>
                                <a:gd name="connsiteX932" fmla="*/ 6406 w 10000"/>
                                <a:gd name="connsiteY932" fmla="*/ 10000 h 10000"/>
                                <a:gd name="connsiteX933" fmla="*/ 6933 w 10000"/>
                                <a:gd name="connsiteY933" fmla="*/ 10000 h 10000"/>
                                <a:gd name="connsiteX934" fmla="*/ 6933 w 10000"/>
                                <a:gd name="connsiteY934" fmla="*/ 10000 h 10000"/>
                                <a:gd name="connsiteX935" fmla="*/ 6933 w 10000"/>
                                <a:gd name="connsiteY935" fmla="*/ 9997 h 10000"/>
                                <a:gd name="connsiteX936" fmla="*/ 6933 w 10000"/>
                                <a:gd name="connsiteY936" fmla="*/ 9997 h 10000"/>
                                <a:gd name="connsiteX937" fmla="*/ 6933 w 10000"/>
                                <a:gd name="connsiteY937" fmla="*/ 8632 h 10000"/>
                                <a:gd name="connsiteX938" fmla="*/ 6967 w 10000"/>
                                <a:gd name="connsiteY938" fmla="*/ 5662 h 10000"/>
                                <a:gd name="connsiteX939" fmla="*/ 7001 w 10000"/>
                                <a:gd name="connsiteY939" fmla="*/ 1331 h 10000"/>
                                <a:gd name="connsiteX940" fmla="*/ 7001 w 10000"/>
                                <a:gd name="connsiteY940" fmla="*/ 1331 h 10000"/>
                                <a:gd name="connsiteX941" fmla="*/ 7043 w 10000"/>
                                <a:gd name="connsiteY941" fmla="*/ 1195 h 10000"/>
                                <a:gd name="connsiteX942" fmla="*/ 7043 w 10000"/>
                                <a:gd name="connsiteY942" fmla="*/ 1064 h 10000"/>
                                <a:gd name="connsiteX943" fmla="*/ 7043 w 10000"/>
                                <a:gd name="connsiteY943" fmla="*/ 1064 h 10000"/>
                                <a:gd name="connsiteX944" fmla="*/ 7001 w 10000"/>
                                <a:gd name="connsiteY944" fmla="*/ 1000 h 10000"/>
                                <a:gd name="connsiteX945" fmla="*/ 7043 w 10000"/>
                                <a:gd name="connsiteY945" fmla="*/ 936 h 10000"/>
                                <a:gd name="connsiteX946" fmla="*/ 7043 w 10000"/>
                                <a:gd name="connsiteY946" fmla="*/ 936 h 10000"/>
                                <a:gd name="connsiteX947" fmla="*/ 7043 w 10000"/>
                                <a:gd name="connsiteY947" fmla="*/ 917 h 10000"/>
                                <a:gd name="connsiteX948" fmla="*/ 7043 w 10000"/>
                                <a:gd name="connsiteY948" fmla="*/ 917 h 10000"/>
                                <a:gd name="connsiteX949" fmla="*/ 7077 w 10000"/>
                                <a:gd name="connsiteY949" fmla="*/ 876 h 10000"/>
                                <a:gd name="connsiteX950" fmla="*/ 7120 w 10000"/>
                                <a:gd name="connsiteY950" fmla="*/ 834 h 10000"/>
                                <a:gd name="connsiteX951" fmla="*/ 7230 w 10000"/>
                                <a:gd name="connsiteY951" fmla="*/ 748 h 10000"/>
                                <a:gd name="connsiteX952" fmla="*/ 7230 w 10000"/>
                                <a:gd name="connsiteY952" fmla="*/ 748 h 10000"/>
                                <a:gd name="connsiteX953" fmla="*/ 7307 w 10000"/>
                                <a:gd name="connsiteY953" fmla="*/ 718 h 10000"/>
                                <a:gd name="connsiteX954" fmla="*/ 7383 w 10000"/>
                                <a:gd name="connsiteY954" fmla="*/ 688 h 10000"/>
                                <a:gd name="connsiteX955" fmla="*/ 7570 w 10000"/>
                                <a:gd name="connsiteY955" fmla="*/ 628 h 10000"/>
                                <a:gd name="connsiteX956" fmla="*/ 7570 w 10000"/>
                                <a:gd name="connsiteY956" fmla="*/ 628 h 10000"/>
                                <a:gd name="connsiteX957" fmla="*/ 7715 w 10000"/>
                                <a:gd name="connsiteY957" fmla="*/ 583 h 10000"/>
                                <a:gd name="connsiteX958" fmla="*/ 7867 w 10000"/>
                                <a:gd name="connsiteY958" fmla="*/ 542 h 10000"/>
                                <a:gd name="connsiteX959" fmla="*/ 7867 w 10000"/>
                                <a:gd name="connsiteY959" fmla="*/ 542 h 10000"/>
                                <a:gd name="connsiteX960" fmla="*/ 8241 w 10000"/>
                                <a:gd name="connsiteY960" fmla="*/ 459 h 10000"/>
                                <a:gd name="connsiteX961" fmla="*/ 8241 w 10000"/>
                                <a:gd name="connsiteY961" fmla="*/ 459 h 10000"/>
                                <a:gd name="connsiteX962" fmla="*/ 8428 w 10000"/>
                                <a:gd name="connsiteY962" fmla="*/ 417 h 10000"/>
                                <a:gd name="connsiteX963" fmla="*/ 8539 w 10000"/>
                                <a:gd name="connsiteY963" fmla="*/ 398 h 10000"/>
                                <a:gd name="connsiteX964" fmla="*/ 8649 w 10000"/>
                                <a:gd name="connsiteY964" fmla="*/ 380 h 10000"/>
                                <a:gd name="connsiteX965" fmla="*/ 8649 w 10000"/>
                                <a:gd name="connsiteY965" fmla="*/ 380 h 10000"/>
                                <a:gd name="connsiteX966" fmla="*/ 8649 w 10000"/>
                                <a:gd name="connsiteY966" fmla="*/ 387 h 10000"/>
                                <a:gd name="connsiteX967" fmla="*/ 8726 w 10000"/>
                                <a:gd name="connsiteY967" fmla="*/ 395 h 10000"/>
                                <a:gd name="connsiteX968" fmla="*/ 8802 w 10000"/>
                                <a:gd name="connsiteY968" fmla="*/ 398 h 10000"/>
                                <a:gd name="connsiteX969" fmla="*/ 8912 w 10000"/>
                                <a:gd name="connsiteY969" fmla="*/ 398 h 10000"/>
                                <a:gd name="connsiteX970" fmla="*/ 8912 w 10000"/>
                                <a:gd name="connsiteY970" fmla="*/ 398 h 10000"/>
                                <a:gd name="connsiteX971" fmla="*/ 8955 w 10000"/>
                                <a:gd name="connsiteY971" fmla="*/ 391 h 10000"/>
                                <a:gd name="connsiteX972" fmla="*/ 8989 w 10000"/>
                                <a:gd name="connsiteY972" fmla="*/ 387 h 10000"/>
                                <a:gd name="connsiteX973" fmla="*/ 8989 w 10000"/>
                                <a:gd name="connsiteY973" fmla="*/ 387 h 10000"/>
                                <a:gd name="connsiteX974" fmla="*/ 9065 w 10000"/>
                                <a:gd name="connsiteY974" fmla="*/ 391 h 10000"/>
                                <a:gd name="connsiteX975" fmla="*/ 9176 w 10000"/>
                                <a:gd name="connsiteY975" fmla="*/ 395 h 10000"/>
                                <a:gd name="connsiteX976" fmla="*/ 9210 w 10000"/>
                                <a:gd name="connsiteY976" fmla="*/ 395 h 10000"/>
                                <a:gd name="connsiteX977" fmla="*/ 9286 w 10000"/>
                                <a:gd name="connsiteY977" fmla="*/ 391 h 10000"/>
                                <a:gd name="connsiteX978" fmla="*/ 9286 w 10000"/>
                                <a:gd name="connsiteY978" fmla="*/ 387 h 10000"/>
                                <a:gd name="connsiteX979" fmla="*/ 9286 w 10000"/>
                                <a:gd name="connsiteY979" fmla="*/ 380 h 10000"/>
                                <a:gd name="connsiteX980" fmla="*/ 9286 w 10000"/>
                                <a:gd name="connsiteY980" fmla="*/ 380 h 10000"/>
                                <a:gd name="connsiteX981" fmla="*/ 9363 w 10000"/>
                                <a:gd name="connsiteY981" fmla="*/ 380 h 10000"/>
                                <a:gd name="connsiteX982" fmla="*/ 9473 w 10000"/>
                                <a:gd name="connsiteY982" fmla="*/ 383 h 10000"/>
                                <a:gd name="connsiteX983" fmla="*/ 9473 w 10000"/>
                                <a:gd name="connsiteY983" fmla="*/ 383 h 10000"/>
                                <a:gd name="connsiteX984" fmla="*/ 9516 w 10000"/>
                                <a:gd name="connsiteY984" fmla="*/ 380 h 10000"/>
                                <a:gd name="connsiteX985" fmla="*/ 9550 w 10000"/>
                                <a:gd name="connsiteY985" fmla="*/ 372 h 10000"/>
                                <a:gd name="connsiteX986" fmla="*/ 9516 w 10000"/>
                                <a:gd name="connsiteY986" fmla="*/ 357 h 10000"/>
                                <a:gd name="connsiteX987" fmla="*/ 9516 w 10000"/>
                                <a:gd name="connsiteY987" fmla="*/ 357 h 10000"/>
                                <a:gd name="connsiteX988" fmla="*/ 9660 w 10000"/>
                                <a:gd name="connsiteY988" fmla="*/ 361 h 10000"/>
                                <a:gd name="connsiteX989" fmla="*/ 9779 w 10000"/>
                                <a:gd name="connsiteY989" fmla="*/ 357 h 10000"/>
                                <a:gd name="connsiteX990" fmla="*/ 9779 w 10000"/>
                                <a:gd name="connsiteY990" fmla="*/ 357 h 10000"/>
                                <a:gd name="connsiteX991" fmla="*/ 9779 w 10000"/>
                                <a:gd name="connsiteY991" fmla="*/ 350 h 10000"/>
                                <a:gd name="connsiteX992" fmla="*/ 9737 w 10000"/>
                                <a:gd name="connsiteY992" fmla="*/ 342 h 10000"/>
                                <a:gd name="connsiteX993" fmla="*/ 9703 w 10000"/>
                                <a:gd name="connsiteY993" fmla="*/ 331 h 10000"/>
                                <a:gd name="connsiteX994" fmla="*/ 9703 w 10000"/>
                                <a:gd name="connsiteY994" fmla="*/ 331 h 10000"/>
                                <a:gd name="connsiteX995" fmla="*/ 9813 w 10000"/>
                                <a:gd name="connsiteY995" fmla="*/ 327 h 10000"/>
                                <a:gd name="connsiteX996" fmla="*/ 9890 w 10000"/>
                                <a:gd name="connsiteY996" fmla="*/ 327 h 10000"/>
                                <a:gd name="connsiteX997" fmla="*/ 9924 w 10000"/>
                                <a:gd name="connsiteY997" fmla="*/ 323 h 10000"/>
                                <a:gd name="connsiteX998" fmla="*/ 9924 w 10000"/>
                                <a:gd name="connsiteY998" fmla="*/ 323 h 10000"/>
                                <a:gd name="connsiteX999" fmla="*/ 9966 w 10000"/>
                                <a:gd name="connsiteY999" fmla="*/ 316 h 10000"/>
                                <a:gd name="connsiteX1000" fmla="*/ 9924 w 10000"/>
                                <a:gd name="connsiteY1000" fmla="*/ 308 h 10000"/>
                                <a:gd name="connsiteX1001" fmla="*/ 9813 w 10000"/>
                                <a:gd name="connsiteY1001" fmla="*/ 293 h 10000"/>
                                <a:gd name="connsiteX1002" fmla="*/ 9813 w 10000"/>
                                <a:gd name="connsiteY1002" fmla="*/ 293 h 10000"/>
                                <a:gd name="connsiteX1003" fmla="*/ 9966 w 10000"/>
                                <a:gd name="connsiteY1003" fmla="*/ 286 h 10000"/>
                                <a:gd name="connsiteX1004" fmla="*/ 10000 w 10000"/>
                                <a:gd name="connsiteY1004" fmla="*/ 278 h 10000"/>
                                <a:gd name="connsiteX1005" fmla="*/ 10000 w 10000"/>
                                <a:gd name="connsiteY1005" fmla="*/ 270 h 10000"/>
                                <a:gd name="connsiteX1006" fmla="*/ 10000 w 10000"/>
                                <a:gd name="connsiteY100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493 w 10000"/>
                                <a:gd name="connsiteY869" fmla="*/ 613 h 10000"/>
                                <a:gd name="connsiteX870" fmla="*/ 561 w 10000"/>
                                <a:gd name="connsiteY870" fmla="*/ 613 h 10000"/>
                                <a:gd name="connsiteX871" fmla="*/ 637 w 10000"/>
                                <a:gd name="connsiteY871" fmla="*/ 609 h 10000"/>
                                <a:gd name="connsiteX872" fmla="*/ 637 w 10000"/>
                                <a:gd name="connsiteY872" fmla="*/ 609 h 10000"/>
                                <a:gd name="connsiteX873" fmla="*/ 756 w 10000"/>
                                <a:gd name="connsiteY873" fmla="*/ 613 h 10000"/>
                                <a:gd name="connsiteX874" fmla="*/ 824 w 10000"/>
                                <a:gd name="connsiteY874" fmla="*/ 613 h 10000"/>
                                <a:gd name="connsiteX875" fmla="*/ 867 w 10000"/>
                                <a:gd name="connsiteY875" fmla="*/ 609 h 10000"/>
                                <a:gd name="connsiteX876" fmla="*/ 867 w 10000"/>
                                <a:gd name="connsiteY876" fmla="*/ 609 h 10000"/>
                                <a:gd name="connsiteX877" fmla="*/ 943 w 10000"/>
                                <a:gd name="connsiteY877" fmla="*/ 613 h 10000"/>
                                <a:gd name="connsiteX878" fmla="*/ 977 w 10000"/>
                                <a:gd name="connsiteY878" fmla="*/ 613 h 10000"/>
                                <a:gd name="connsiteX879" fmla="*/ 1011 w 10000"/>
                                <a:gd name="connsiteY879" fmla="*/ 613 h 10000"/>
                                <a:gd name="connsiteX880" fmla="*/ 1011 w 10000"/>
                                <a:gd name="connsiteY880" fmla="*/ 613 h 10000"/>
                                <a:gd name="connsiteX881" fmla="*/ 1054 w 10000"/>
                                <a:gd name="connsiteY881" fmla="*/ 601 h 10000"/>
                                <a:gd name="connsiteX882" fmla="*/ 1054 w 10000"/>
                                <a:gd name="connsiteY882" fmla="*/ 601 h 10000"/>
                                <a:gd name="connsiteX883" fmla="*/ 1088 w 10000"/>
                                <a:gd name="connsiteY883" fmla="*/ 605 h 10000"/>
                                <a:gd name="connsiteX884" fmla="*/ 1130 w 10000"/>
                                <a:gd name="connsiteY884" fmla="*/ 609 h 10000"/>
                                <a:gd name="connsiteX885" fmla="*/ 1198 w 10000"/>
                                <a:gd name="connsiteY885" fmla="*/ 609 h 10000"/>
                                <a:gd name="connsiteX886" fmla="*/ 1240 w 10000"/>
                                <a:gd name="connsiteY886" fmla="*/ 601 h 10000"/>
                                <a:gd name="connsiteX887" fmla="*/ 1240 w 10000"/>
                                <a:gd name="connsiteY887" fmla="*/ 601 h 10000"/>
                                <a:gd name="connsiteX888" fmla="*/ 1274 w 10000"/>
                                <a:gd name="connsiteY888" fmla="*/ 601 h 10000"/>
                                <a:gd name="connsiteX889" fmla="*/ 1317 w 10000"/>
                                <a:gd name="connsiteY889" fmla="*/ 601 h 10000"/>
                                <a:gd name="connsiteX890" fmla="*/ 1351 w 10000"/>
                                <a:gd name="connsiteY890" fmla="*/ 598 h 10000"/>
                                <a:gd name="connsiteX891" fmla="*/ 1351 w 10000"/>
                                <a:gd name="connsiteY891" fmla="*/ 590 h 10000"/>
                                <a:gd name="connsiteX892" fmla="*/ 1351 w 10000"/>
                                <a:gd name="connsiteY892" fmla="*/ 590 h 10000"/>
                                <a:gd name="connsiteX893" fmla="*/ 1427 w 10000"/>
                                <a:gd name="connsiteY893" fmla="*/ 590 h 10000"/>
                                <a:gd name="connsiteX894" fmla="*/ 1427 w 10000"/>
                                <a:gd name="connsiteY894" fmla="*/ 590 h 10000"/>
                                <a:gd name="connsiteX895" fmla="*/ 1461 w 10000"/>
                                <a:gd name="connsiteY895" fmla="*/ 583 h 10000"/>
                                <a:gd name="connsiteX896" fmla="*/ 1504 w 10000"/>
                                <a:gd name="connsiteY896" fmla="*/ 572 h 10000"/>
                                <a:gd name="connsiteX897" fmla="*/ 1504 w 10000"/>
                                <a:gd name="connsiteY897" fmla="*/ 564 h 10000"/>
                                <a:gd name="connsiteX898" fmla="*/ 1538 w 10000"/>
                                <a:gd name="connsiteY898" fmla="*/ 553 h 10000"/>
                                <a:gd name="connsiteX899" fmla="*/ 1538 w 10000"/>
                                <a:gd name="connsiteY899" fmla="*/ 553 h 10000"/>
                                <a:gd name="connsiteX900" fmla="*/ 2099 w 10000"/>
                                <a:gd name="connsiteY900" fmla="*/ 553 h 10000"/>
                                <a:gd name="connsiteX901" fmla="*/ 2625 w 10000"/>
                                <a:gd name="connsiteY901" fmla="*/ 556 h 10000"/>
                                <a:gd name="connsiteX902" fmla="*/ 3152 w 10000"/>
                                <a:gd name="connsiteY902" fmla="*/ 567 h 10000"/>
                                <a:gd name="connsiteX903" fmla="*/ 3636 w 10000"/>
                                <a:gd name="connsiteY903" fmla="*/ 579 h 10000"/>
                                <a:gd name="connsiteX904" fmla="*/ 3636 w 10000"/>
                                <a:gd name="connsiteY904" fmla="*/ 579 h 10000"/>
                                <a:gd name="connsiteX905" fmla="*/ 3934 w 10000"/>
                                <a:gd name="connsiteY905" fmla="*/ 586 h 10000"/>
                                <a:gd name="connsiteX906" fmla="*/ 3934 w 10000"/>
                                <a:gd name="connsiteY906" fmla="*/ 586 h 10000"/>
                                <a:gd name="connsiteX907" fmla="*/ 4197 w 10000"/>
                                <a:gd name="connsiteY907" fmla="*/ 601 h 10000"/>
                                <a:gd name="connsiteX908" fmla="*/ 4460 w 10000"/>
                                <a:gd name="connsiteY908" fmla="*/ 620 h 10000"/>
                                <a:gd name="connsiteX909" fmla="*/ 4460 w 10000"/>
                                <a:gd name="connsiteY909" fmla="*/ 620 h 10000"/>
                                <a:gd name="connsiteX910" fmla="*/ 4647 w 10000"/>
                                <a:gd name="connsiteY910" fmla="*/ 639 h 10000"/>
                                <a:gd name="connsiteX911" fmla="*/ 4911 w 10000"/>
                                <a:gd name="connsiteY911" fmla="*/ 665 h 10000"/>
                                <a:gd name="connsiteX912" fmla="*/ 4911 w 10000"/>
                                <a:gd name="connsiteY912" fmla="*/ 665 h 10000"/>
                                <a:gd name="connsiteX913" fmla="*/ 5174 w 10000"/>
                                <a:gd name="connsiteY913" fmla="*/ 695 h 10000"/>
                                <a:gd name="connsiteX914" fmla="*/ 5395 w 10000"/>
                                <a:gd name="connsiteY914" fmla="*/ 726 h 10000"/>
                                <a:gd name="connsiteX915" fmla="*/ 5692 w 10000"/>
                                <a:gd name="connsiteY915" fmla="*/ 786 h 10000"/>
                                <a:gd name="connsiteX916" fmla="*/ 5692 w 10000"/>
                                <a:gd name="connsiteY916" fmla="*/ 786 h 10000"/>
                                <a:gd name="connsiteX917" fmla="*/ 5803 w 10000"/>
                                <a:gd name="connsiteY917" fmla="*/ 820 h 10000"/>
                                <a:gd name="connsiteX918" fmla="*/ 5922 w 10000"/>
                                <a:gd name="connsiteY918" fmla="*/ 857 h 10000"/>
                                <a:gd name="connsiteX919" fmla="*/ 6143 w 10000"/>
                                <a:gd name="connsiteY919" fmla="*/ 932 h 10000"/>
                                <a:gd name="connsiteX920" fmla="*/ 6143 w 10000"/>
                                <a:gd name="connsiteY920" fmla="*/ 932 h 10000"/>
                                <a:gd name="connsiteX921" fmla="*/ 6296 w 10000"/>
                                <a:gd name="connsiteY921" fmla="*/ 1000 h 10000"/>
                                <a:gd name="connsiteX922" fmla="*/ 6372 w 10000"/>
                                <a:gd name="connsiteY922" fmla="*/ 1060 h 10000"/>
                                <a:gd name="connsiteX923" fmla="*/ 6483 w 10000"/>
                                <a:gd name="connsiteY923" fmla="*/ 1173 h 10000"/>
                                <a:gd name="connsiteX924" fmla="*/ 6483 w 10000"/>
                                <a:gd name="connsiteY924" fmla="*/ 1173 h 10000"/>
                                <a:gd name="connsiteX925" fmla="*/ 6517 w 10000"/>
                                <a:gd name="connsiteY925" fmla="*/ 1270 h 10000"/>
                                <a:gd name="connsiteX926" fmla="*/ 6517 w 10000"/>
                                <a:gd name="connsiteY926" fmla="*/ 1346 h 10000"/>
                                <a:gd name="connsiteX927" fmla="*/ 6517 w 10000"/>
                                <a:gd name="connsiteY927" fmla="*/ 1346 h 10000"/>
                                <a:gd name="connsiteX928" fmla="*/ 6440 w 10000"/>
                                <a:gd name="connsiteY928" fmla="*/ 5677 h 10000"/>
                                <a:gd name="connsiteX929" fmla="*/ 6406 w 10000"/>
                                <a:gd name="connsiteY929" fmla="*/ 9997 h 10000"/>
                                <a:gd name="connsiteX930" fmla="*/ 6406 w 10000"/>
                                <a:gd name="connsiteY930" fmla="*/ 9997 h 10000"/>
                                <a:gd name="connsiteX931" fmla="*/ 6406 w 10000"/>
                                <a:gd name="connsiteY931" fmla="*/ 10000 h 10000"/>
                                <a:gd name="connsiteX932" fmla="*/ 6933 w 10000"/>
                                <a:gd name="connsiteY932" fmla="*/ 10000 h 10000"/>
                                <a:gd name="connsiteX933" fmla="*/ 6933 w 10000"/>
                                <a:gd name="connsiteY933" fmla="*/ 10000 h 10000"/>
                                <a:gd name="connsiteX934" fmla="*/ 6933 w 10000"/>
                                <a:gd name="connsiteY934" fmla="*/ 9997 h 10000"/>
                                <a:gd name="connsiteX935" fmla="*/ 6933 w 10000"/>
                                <a:gd name="connsiteY935" fmla="*/ 9997 h 10000"/>
                                <a:gd name="connsiteX936" fmla="*/ 6933 w 10000"/>
                                <a:gd name="connsiteY936" fmla="*/ 8632 h 10000"/>
                                <a:gd name="connsiteX937" fmla="*/ 6967 w 10000"/>
                                <a:gd name="connsiteY937" fmla="*/ 5662 h 10000"/>
                                <a:gd name="connsiteX938" fmla="*/ 7001 w 10000"/>
                                <a:gd name="connsiteY938" fmla="*/ 1331 h 10000"/>
                                <a:gd name="connsiteX939" fmla="*/ 7001 w 10000"/>
                                <a:gd name="connsiteY939" fmla="*/ 1331 h 10000"/>
                                <a:gd name="connsiteX940" fmla="*/ 7043 w 10000"/>
                                <a:gd name="connsiteY940" fmla="*/ 1195 h 10000"/>
                                <a:gd name="connsiteX941" fmla="*/ 7043 w 10000"/>
                                <a:gd name="connsiteY941" fmla="*/ 1064 h 10000"/>
                                <a:gd name="connsiteX942" fmla="*/ 7043 w 10000"/>
                                <a:gd name="connsiteY942" fmla="*/ 1064 h 10000"/>
                                <a:gd name="connsiteX943" fmla="*/ 7001 w 10000"/>
                                <a:gd name="connsiteY943" fmla="*/ 1000 h 10000"/>
                                <a:gd name="connsiteX944" fmla="*/ 7043 w 10000"/>
                                <a:gd name="connsiteY944" fmla="*/ 936 h 10000"/>
                                <a:gd name="connsiteX945" fmla="*/ 7043 w 10000"/>
                                <a:gd name="connsiteY945" fmla="*/ 936 h 10000"/>
                                <a:gd name="connsiteX946" fmla="*/ 7043 w 10000"/>
                                <a:gd name="connsiteY946" fmla="*/ 917 h 10000"/>
                                <a:gd name="connsiteX947" fmla="*/ 7043 w 10000"/>
                                <a:gd name="connsiteY947" fmla="*/ 917 h 10000"/>
                                <a:gd name="connsiteX948" fmla="*/ 7077 w 10000"/>
                                <a:gd name="connsiteY948" fmla="*/ 876 h 10000"/>
                                <a:gd name="connsiteX949" fmla="*/ 7120 w 10000"/>
                                <a:gd name="connsiteY949" fmla="*/ 834 h 10000"/>
                                <a:gd name="connsiteX950" fmla="*/ 7230 w 10000"/>
                                <a:gd name="connsiteY950" fmla="*/ 748 h 10000"/>
                                <a:gd name="connsiteX951" fmla="*/ 7230 w 10000"/>
                                <a:gd name="connsiteY951" fmla="*/ 748 h 10000"/>
                                <a:gd name="connsiteX952" fmla="*/ 7307 w 10000"/>
                                <a:gd name="connsiteY952" fmla="*/ 718 h 10000"/>
                                <a:gd name="connsiteX953" fmla="*/ 7383 w 10000"/>
                                <a:gd name="connsiteY953" fmla="*/ 688 h 10000"/>
                                <a:gd name="connsiteX954" fmla="*/ 7570 w 10000"/>
                                <a:gd name="connsiteY954" fmla="*/ 628 h 10000"/>
                                <a:gd name="connsiteX955" fmla="*/ 7570 w 10000"/>
                                <a:gd name="connsiteY955" fmla="*/ 628 h 10000"/>
                                <a:gd name="connsiteX956" fmla="*/ 7715 w 10000"/>
                                <a:gd name="connsiteY956" fmla="*/ 583 h 10000"/>
                                <a:gd name="connsiteX957" fmla="*/ 7867 w 10000"/>
                                <a:gd name="connsiteY957" fmla="*/ 542 h 10000"/>
                                <a:gd name="connsiteX958" fmla="*/ 7867 w 10000"/>
                                <a:gd name="connsiteY958" fmla="*/ 542 h 10000"/>
                                <a:gd name="connsiteX959" fmla="*/ 8241 w 10000"/>
                                <a:gd name="connsiteY959" fmla="*/ 459 h 10000"/>
                                <a:gd name="connsiteX960" fmla="*/ 8241 w 10000"/>
                                <a:gd name="connsiteY960" fmla="*/ 459 h 10000"/>
                                <a:gd name="connsiteX961" fmla="*/ 8428 w 10000"/>
                                <a:gd name="connsiteY961" fmla="*/ 417 h 10000"/>
                                <a:gd name="connsiteX962" fmla="*/ 8539 w 10000"/>
                                <a:gd name="connsiteY962" fmla="*/ 398 h 10000"/>
                                <a:gd name="connsiteX963" fmla="*/ 8649 w 10000"/>
                                <a:gd name="connsiteY963" fmla="*/ 380 h 10000"/>
                                <a:gd name="connsiteX964" fmla="*/ 8649 w 10000"/>
                                <a:gd name="connsiteY964" fmla="*/ 380 h 10000"/>
                                <a:gd name="connsiteX965" fmla="*/ 8649 w 10000"/>
                                <a:gd name="connsiteY965" fmla="*/ 387 h 10000"/>
                                <a:gd name="connsiteX966" fmla="*/ 8726 w 10000"/>
                                <a:gd name="connsiteY966" fmla="*/ 395 h 10000"/>
                                <a:gd name="connsiteX967" fmla="*/ 8802 w 10000"/>
                                <a:gd name="connsiteY967" fmla="*/ 398 h 10000"/>
                                <a:gd name="connsiteX968" fmla="*/ 8912 w 10000"/>
                                <a:gd name="connsiteY968" fmla="*/ 398 h 10000"/>
                                <a:gd name="connsiteX969" fmla="*/ 8912 w 10000"/>
                                <a:gd name="connsiteY969" fmla="*/ 398 h 10000"/>
                                <a:gd name="connsiteX970" fmla="*/ 8955 w 10000"/>
                                <a:gd name="connsiteY970" fmla="*/ 391 h 10000"/>
                                <a:gd name="connsiteX971" fmla="*/ 8989 w 10000"/>
                                <a:gd name="connsiteY971" fmla="*/ 387 h 10000"/>
                                <a:gd name="connsiteX972" fmla="*/ 8989 w 10000"/>
                                <a:gd name="connsiteY972" fmla="*/ 387 h 10000"/>
                                <a:gd name="connsiteX973" fmla="*/ 9065 w 10000"/>
                                <a:gd name="connsiteY973" fmla="*/ 391 h 10000"/>
                                <a:gd name="connsiteX974" fmla="*/ 9176 w 10000"/>
                                <a:gd name="connsiteY974" fmla="*/ 395 h 10000"/>
                                <a:gd name="connsiteX975" fmla="*/ 9210 w 10000"/>
                                <a:gd name="connsiteY975" fmla="*/ 395 h 10000"/>
                                <a:gd name="connsiteX976" fmla="*/ 9286 w 10000"/>
                                <a:gd name="connsiteY976" fmla="*/ 391 h 10000"/>
                                <a:gd name="connsiteX977" fmla="*/ 9286 w 10000"/>
                                <a:gd name="connsiteY977" fmla="*/ 387 h 10000"/>
                                <a:gd name="connsiteX978" fmla="*/ 9286 w 10000"/>
                                <a:gd name="connsiteY978" fmla="*/ 380 h 10000"/>
                                <a:gd name="connsiteX979" fmla="*/ 9286 w 10000"/>
                                <a:gd name="connsiteY979" fmla="*/ 380 h 10000"/>
                                <a:gd name="connsiteX980" fmla="*/ 9363 w 10000"/>
                                <a:gd name="connsiteY980" fmla="*/ 380 h 10000"/>
                                <a:gd name="connsiteX981" fmla="*/ 9473 w 10000"/>
                                <a:gd name="connsiteY981" fmla="*/ 383 h 10000"/>
                                <a:gd name="connsiteX982" fmla="*/ 9473 w 10000"/>
                                <a:gd name="connsiteY982" fmla="*/ 383 h 10000"/>
                                <a:gd name="connsiteX983" fmla="*/ 9516 w 10000"/>
                                <a:gd name="connsiteY983" fmla="*/ 380 h 10000"/>
                                <a:gd name="connsiteX984" fmla="*/ 9550 w 10000"/>
                                <a:gd name="connsiteY984" fmla="*/ 372 h 10000"/>
                                <a:gd name="connsiteX985" fmla="*/ 9516 w 10000"/>
                                <a:gd name="connsiteY985" fmla="*/ 357 h 10000"/>
                                <a:gd name="connsiteX986" fmla="*/ 9516 w 10000"/>
                                <a:gd name="connsiteY986" fmla="*/ 357 h 10000"/>
                                <a:gd name="connsiteX987" fmla="*/ 9660 w 10000"/>
                                <a:gd name="connsiteY987" fmla="*/ 361 h 10000"/>
                                <a:gd name="connsiteX988" fmla="*/ 9779 w 10000"/>
                                <a:gd name="connsiteY988" fmla="*/ 357 h 10000"/>
                                <a:gd name="connsiteX989" fmla="*/ 9779 w 10000"/>
                                <a:gd name="connsiteY989" fmla="*/ 357 h 10000"/>
                                <a:gd name="connsiteX990" fmla="*/ 9779 w 10000"/>
                                <a:gd name="connsiteY990" fmla="*/ 350 h 10000"/>
                                <a:gd name="connsiteX991" fmla="*/ 9737 w 10000"/>
                                <a:gd name="connsiteY991" fmla="*/ 342 h 10000"/>
                                <a:gd name="connsiteX992" fmla="*/ 9703 w 10000"/>
                                <a:gd name="connsiteY992" fmla="*/ 331 h 10000"/>
                                <a:gd name="connsiteX993" fmla="*/ 9703 w 10000"/>
                                <a:gd name="connsiteY993" fmla="*/ 331 h 10000"/>
                                <a:gd name="connsiteX994" fmla="*/ 9813 w 10000"/>
                                <a:gd name="connsiteY994" fmla="*/ 327 h 10000"/>
                                <a:gd name="connsiteX995" fmla="*/ 9890 w 10000"/>
                                <a:gd name="connsiteY995" fmla="*/ 327 h 10000"/>
                                <a:gd name="connsiteX996" fmla="*/ 9924 w 10000"/>
                                <a:gd name="connsiteY996" fmla="*/ 323 h 10000"/>
                                <a:gd name="connsiteX997" fmla="*/ 9924 w 10000"/>
                                <a:gd name="connsiteY997" fmla="*/ 323 h 10000"/>
                                <a:gd name="connsiteX998" fmla="*/ 9966 w 10000"/>
                                <a:gd name="connsiteY998" fmla="*/ 316 h 10000"/>
                                <a:gd name="connsiteX999" fmla="*/ 9924 w 10000"/>
                                <a:gd name="connsiteY999" fmla="*/ 308 h 10000"/>
                                <a:gd name="connsiteX1000" fmla="*/ 9813 w 10000"/>
                                <a:gd name="connsiteY1000" fmla="*/ 293 h 10000"/>
                                <a:gd name="connsiteX1001" fmla="*/ 9813 w 10000"/>
                                <a:gd name="connsiteY1001" fmla="*/ 293 h 10000"/>
                                <a:gd name="connsiteX1002" fmla="*/ 9966 w 10000"/>
                                <a:gd name="connsiteY1002" fmla="*/ 286 h 10000"/>
                                <a:gd name="connsiteX1003" fmla="*/ 10000 w 10000"/>
                                <a:gd name="connsiteY1003" fmla="*/ 278 h 10000"/>
                                <a:gd name="connsiteX1004" fmla="*/ 10000 w 10000"/>
                                <a:gd name="connsiteY1004" fmla="*/ 270 h 10000"/>
                                <a:gd name="connsiteX1005" fmla="*/ 10000 w 10000"/>
                                <a:gd name="connsiteY100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493 w 10000"/>
                                <a:gd name="connsiteY869" fmla="*/ 613 h 10000"/>
                                <a:gd name="connsiteX870" fmla="*/ 561 w 10000"/>
                                <a:gd name="connsiteY870" fmla="*/ 613 h 10000"/>
                                <a:gd name="connsiteX871" fmla="*/ 637 w 10000"/>
                                <a:gd name="connsiteY871" fmla="*/ 609 h 10000"/>
                                <a:gd name="connsiteX872" fmla="*/ 637 w 10000"/>
                                <a:gd name="connsiteY872" fmla="*/ 609 h 10000"/>
                                <a:gd name="connsiteX873" fmla="*/ 756 w 10000"/>
                                <a:gd name="connsiteY873" fmla="*/ 613 h 10000"/>
                                <a:gd name="connsiteX874" fmla="*/ 824 w 10000"/>
                                <a:gd name="connsiteY874" fmla="*/ 613 h 10000"/>
                                <a:gd name="connsiteX875" fmla="*/ 867 w 10000"/>
                                <a:gd name="connsiteY875" fmla="*/ 609 h 10000"/>
                                <a:gd name="connsiteX876" fmla="*/ 867 w 10000"/>
                                <a:gd name="connsiteY876" fmla="*/ 609 h 10000"/>
                                <a:gd name="connsiteX877" fmla="*/ 943 w 10000"/>
                                <a:gd name="connsiteY877" fmla="*/ 613 h 10000"/>
                                <a:gd name="connsiteX878" fmla="*/ 977 w 10000"/>
                                <a:gd name="connsiteY878" fmla="*/ 613 h 10000"/>
                                <a:gd name="connsiteX879" fmla="*/ 1011 w 10000"/>
                                <a:gd name="connsiteY879" fmla="*/ 613 h 10000"/>
                                <a:gd name="connsiteX880" fmla="*/ 1054 w 10000"/>
                                <a:gd name="connsiteY880" fmla="*/ 601 h 10000"/>
                                <a:gd name="connsiteX881" fmla="*/ 1054 w 10000"/>
                                <a:gd name="connsiteY881" fmla="*/ 601 h 10000"/>
                                <a:gd name="connsiteX882" fmla="*/ 1088 w 10000"/>
                                <a:gd name="connsiteY882" fmla="*/ 605 h 10000"/>
                                <a:gd name="connsiteX883" fmla="*/ 1130 w 10000"/>
                                <a:gd name="connsiteY883" fmla="*/ 609 h 10000"/>
                                <a:gd name="connsiteX884" fmla="*/ 1198 w 10000"/>
                                <a:gd name="connsiteY884" fmla="*/ 609 h 10000"/>
                                <a:gd name="connsiteX885" fmla="*/ 1240 w 10000"/>
                                <a:gd name="connsiteY885" fmla="*/ 601 h 10000"/>
                                <a:gd name="connsiteX886" fmla="*/ 1240 w 10000"/>
                                <a:gd name="connsiteY886" fmla="*/ 601 h 10000"/>
                                <a:gd name="connsiteX887" fmla="*/ 1274 w 10000"/>
                                <a:gd name="connsiteY887" fmla="*/ 601 h 10000"/>
                                <a:gd name="connsiteX888" fmla="*/ 1317 w 10000"/>
                                <a:gd name="connsiteY888" fmla="*/ 601 h 10000"/>
                                <a:gd name="connsiteX889" fmla="*/ 1351 w 10000"/>
                                <a:gd name="connsiteY889" fmla="*/ 598 h 10000"/>
                                <a:gd name="connsiteX890" fmla="*/ 1351 w 10000"/>
                                <a:gd name="connsiteY890" fmla="*/ 590 h 10000"/>
                                <a:gd name="connsiteX891" fmla="*/ 1351 w 10000"/>
                                <a:gd name="connsiteY891" fmla="*/ 590 h 10000"/>
                                <a:gd name="connsiteX892" fmla="*/ 1427 w 10000"/>
                                <a:gd name="connsiteY892" fmla="*/ 590 h 10000"/>
                                <a:gd name="connsiteX893" fmla="*/ 1427 w 10000"/>
                                <a:gd name="connsiteY893" fmla="*/ 590 h 10000"/>
                                <a:gd name="connsiteX894" fmla="*/ 1461 w 10000"/>
                                <a:gd name="connsiteY894" fmla="*/ 583 h 10000"/>
                                <a:gd name="connsiteX895" fmla="*/ 1504 w 10000"/>
                                <a:gd name="connsiteY895" fmla="*/ 572 h 10000"/>
                                <a:gd name="connsiteX896" fmla="*/ 1504 w 10000"/>
                                <a:gd name="connsiteY896" fmla="*/ 564 h 10000"/>
                                <a:gd name="connsiteX897" fmla="*/ 1538 w 10000"/>
                                <a:gd name="connsiteY897" fmla="*/ 553 h 10000"/>
                                <a:gd name="connsiteX898" fmla="*/ 1538 w 10000"/>
                                <a:gd name="connsiteY898" fmla="*/ 553 h 10000"/>
                                <a:gd name="connsiteX899" fmla="*/ 2099 w 10000"/>
                                <a:gd name="connsiteY899" fmla="*/ 553 h 10000"/>
                                <a:gd name="connsiteX900" fmla="*/ 2625 w 10000"/>
                                <a:gd name="connsiteY900" fmla="*/ 556 h 10000"/>
                                <a:gd name="connsiteX901" fmla="*/ 3152 w 10000"/>
                                <a:gd name="connsiteY901" fmla="*/ 567 h 10000"/>
                                <a:gd name="connsiteX902" fmla="*/ 3636 w 10000"/>
                                <a:gd name="connsiteY902" fmla="*/ 579 h 10000"/>
                                <a:gd name="connsiteX903" fmla="*/ 3636 w 10000"/>
                                <a:gd name="connsiteY903" fmla="*/ 579 h 10000"/>
                                <a:gd name="connsiteX904" fmla="*/ 3934 w 10000"/>
                                <a:gd name="connsiteY904" fmla="*/ 586 h 10000"/>
                                <a:gd name="connsiteX905" fmla="*/ 3934 w 10000"/>
                                <a:gd name="connsiteY905" fmla="*/ 586 h 10000"/>
                                <a:gd name="connsiteX906" fmla="*/ 4197 w 10000"/>
                                <a:gd name="connsiteY906" fmla="*/ 601 h 10000"/>
                                <a:gd name="connsiteX907" fmla="*/ 4460 w 10000"/>
                                <a:gd name="connsiteY907" fmla="*/ 620 h 10000"/>
                                <a:gd name="connsiteX908" fmla="*/ 4460 w 10000"/>
                                <a:gd name="connsiteY908" fmla="*/ 620 h 10000"/>
                                <a:gd name="connsiteX909" fmla="*/ 4647 w 10000"/>
                                <a:gd name="connsiteY909" fmla="*/ 639 h 10000"/>
                                <a:gd name="connsiteX910" fmla="*/ 4911 w 10000"/>
                                <a:gd name="connsiteY910" fmla="*/ 665 h 10000"/>
                                <a:gd name="connsiteX911" fmla="*/ 4911 w 10000"/>
                                <a:gd name="connsiteY911" fmla="*/ 665 h 10000"/>
                                <a:gd name="connsiteX912" fmla="*/ 5174 w 10000"/>
                                <a:gd name="connsiteY912" fmla="*/ 695 h 10000"/>
                                <a:gd name="connsiteX913" fmla="*/ 5395 w 10000"/>
                                <a:gd name="connsiteY913" fmla="*/ 726 h 10000"/>
                                <a:gd name="connsiteX914" fmla="*/ 5692 w 10000"/>
                                <a:gd name="connsiteY914" fmla="*/ 786 h 10000"/>
                                <a:gd name="connsiteX915" fmla="*/ 5692 w 10000"/>
                                <a:gd name="connsiteY915" fmla="*/ 786 h 10000"/>
                                <a:gd name="connsiteX916" fmla="*/ 5803 w 10000"/>
                                <a:gd name="connsiteY916" fmla="*/ 820 h 10000"/>
                                <a:gd name="connsiteX917" fmla="*/ 5922 w 10000"/>
                                <a:gd name="connsiteY917" fmla="*/ 857 h 10000"/>
                                <a:gd name="connsiteX918" fmla="*/ 6143 w 10000"/>
                                <a:gd name="connsiteY918" fmla="*/ 932 h 10000"/>
                                <a:gd name="connsiteX919" fmla="*/ 6143 w 10000"/>
                                <a:gd name="connsiteY919" fmla="*/ 932 h 10000"/>
                                <a:gd name="connsiteX920" fmla="*/ 6296 w 10000"/>
                                <a:gd name="connsiteY920" fmla="*/ 1000 h 10000"/>
                                <a:gd name="connsiteX921" fmla="*/ 6372 w 10000"/>
                                <a:gd name="connsiteY921" fmla="*/ 1060 h 10000"/>
                                <a:gd name="connsiteX922" fmla="*/ 6483 w 10000"/>
                                <a:gd name="connsiteY922" fmla="*/ 1173 h 10000"/>
                                <a:gd name="connsiteX923" fmla="*/ 6483 w 10000"/>
                                <a:gd name="connsiteY923" fmla="*/ 1173 h 10000"/>
                                <a:gd name="connsiteX924" fmla="*/ 6517 w 10000"/>
                                <a:gd name="connsiteY924" fmla="*/ 1270 h 10000"/>
                                <a:gd name="connsiteX925" fmla="*/ 6517 w 10000"/>
                                <a:gd name="connsiteY925" fmla="*/ 1346 h 10000"/>
                                <a:gd name="connsiteX926" fmla="*/ 6517 w 10000"/>
                                <a:gd name="connsiteY926" fmla="*/ 1346 h 10000"/>
                                <a:gd name="connsiteX927" fmla="*/ 6440 w 10000"/>
                                <a:gd name="connsiteY927" fmla="*/ 5677 h 10000"/>
                                <a:gd name="connsiteX928" fmla="*/ 6406 w 10000"/>
                                <a:gd name="connsiteY928" fmla="*/ 9997 h 10000"/>
                                <a:gd name="connsiteX929" fmla="*/ 6406 w 10000"/>
                                <a:gd name="connsiteY929" fmla="*/ 9997 h 10000"/>
                                <a:gd name="connsiteX930" fmla="*/ 6406 w 10000"/>
                                <a:gd name="connsiteY930" fmla="*/ 10000 h 10000"/>
                                <a:gd name="connsiteX931" fmla="*/ 6933 w 10000"/>
                                <a:gd name="connsiteY931" fmla="*/ 10000 h 10000"/>
                                <a:gd name="connsiteX932" fmla="*/ 6933 w 10000"/>
                                <a:gd name="connsiteY932" fmla="*/ 10000 h 10000"/>
                                <a:gd name="connsiteX933" fmla="*/ 6933 w 10000"/>
                                <a:gd name="connsiteY933" fmla="*/ 9997 h 10000"/>
                                <a:gd name="connsiteX934" fmla="*/ 6933 w 10000"/>
                                <a:gd name="connsiteY934" fmla="*/ 9997 h 10000"/>
                                <a:gd name="connsiteX935" fmla="*/ 6933 w 10000"/>
                                <a:gd name="connsiteY935" fmla="*/ 8632 h 10000"/>
                                <a:gd name="connsiteX936" fmla="*/ 6967 w 10000"/>
                                <a:gd name="connsiteY936" fmla="*/ 5662 h 10000"/>
                                <a:gd name="connsiteX937" fmla="*/ 7001 w 10000"/>
                                <a:gd name="connsiteY937" fmla="*/ 1331 h 10000"/>
                                <a:gd name="connsiteX938" fmla="*/ 7001 w 10000"/>
                                <a:gd name="connsiteY938" fmla="*/ 1331 h 10000"/>
                                <a:gd name="connsiteX939" fmla="*/ 7043 w 10000"/>
                                <a:gd name="connsiteY939" fmla="*/ 1195 h 10000"/>
                                <a:gd name="connsiteX940" fmla="*/ 7043 w 10000"/>
                                <a:gd name="connsiteY940" fmla="*/ 1064 h 10000"/>
                                <a:gd name="connsiteX941" fmla="*/ 7043 w 10000"/>
                                <a:gd name="connsiteY941" fmla="*/ 1064 h 10000"/>
                                <a:gd name="connsiteX942" fmla="*/ 7001 w 10000"/>
                                <a:gd name="connsiteY942" fmla="*/ 1000 h 10000"/>
                                <a:gd name="connsiteX943" fmla="*/ 7043 w 10000"/>
                                <a:gd name="connsiteY943" fmla="*/ 936 h 10000"/>
                                <a:gd name="connsiteX944" fmla="*/ 7043 w 10000"/>
                                <a:gd name="connsiteY944" fmla="*/ 936 h 10000"/>
                                <a:gd name="connsiteX945" fmla="*/ 7043 w 10000"/>
                                <a:gd name="connsiteY945" fmla="*/ 917 h 10000"/>
                                <a:gd name="connsiteX946" fmla="*/ 7043 w 10000"/>
                                <a:gd name="connsiteY946" fmla="*/ 917 h 10000"/>
                                <a:gd name="connsiteX947" fmla="*/ 7077 w 10000"/>
                                <a:gd name="connsiteY947" fmla="*/ 876 h 10000"/>
                                <a:gd name="connsiteX948" fmla="*/ 7120 w 10000"/>
                                <a:gd name="connsiteY948" fmla="*/ 834 h 10000"/>
                                <a:gd name="connsiteX949" fmla="*/ 7230 w 10000"/>
                                <a:gd name="connsiteY949" fmla="*/ 748 h 10000"/>
                                <a:gd name="connsiteX950" fmla="*/ 7230 w 10000"/>
                                <a:gd name="connsiteY950" fmla="*/ 748 h 10000"/>
                                <a:gd name="connsiteX951" fmla="*/ 7307 w 10000"/>
                                <a:gd name="connsiteY951" fmla="*/ 718 h 10000"/>
                                <a:gd name="connsiteX952" fmla="*/ 7383 w 10000"/>
                                <a:gd name="connsiteY952" fmla="*/ 688 h 10000"/>
                                <a:gd name="connsiteX953" fmla="*/ 7570 w 10000"/>
                                <a:gd name="connsiteY953" fmla="*/ 628 h 10000"/>
                                <a:gd name="connsiteX954" fmla="*/ 7570 w 10000"/>
                                <a:gd name="connsiteY954" fmla="*/ 628 h 10000"/>
                                <a:gd name="connsiteX955" fmla="*/ 7715 w 10000"/>
                                <a:gd name="connsiteY955" fmla="*/ 583 h 10000"/>
                                <a:gd name="connsiteX956" fmla="*/ 7867 w 10000"/>
                                <a:gd name="connsiteY956" fmla="*/ 542 h 10000"/>
                                <a:gd name="connsiteX957" fmla="*/ 7867 w 10000"/>
                                <a:gd name="connsiteY957" fmla="*/ 542 h 10000"/>
                                <a:gd name="connsiteX958" fmla="*/ 8241 w 10000"/>
                                <a:gd name="connsiteY958" fmla="*/ 459 h 10000"/>
                                <a:gd name="connsiteX959" fmla="*/ 8241 w 10000"/>
                                <a:gd name="connsiteY959" fmla="*/ 459 h 10000"/>
                                <a:gd name="connsiteX960" fmla="*/ 8428 w 10000"/>
                                <a:gd name="connsiteY960" fmla="*/ 417 h 10000"/>
                                <a:gd name="connsiteX961" fmla="*/ 8539 w 10000"/>
                                <a:gd name="connsiteY961" fmla="*/ 398 h 10000"/>
                                <a:gd name="connsiteX962" fmla="*/ 8649 w 10000"/>
                                <a:gd name="connsiteY962" fmla="*/ 380 h 10000"/>
                                <a:gd name="connsiteX963" fmla="*/ 8649 w 10000"/>
                                <a:gd name="connsiteY963" fmla="*/ 380 h 10000"/>
                                <a:gd name="connsiteX964" fmla="*/ 8649 w 10000"/>
                                <a:gd name="connsiteY964" fmla="*/ 387 h 10000"/>
                                <a:gd name="connsiteX965" fmla="*/ 8726 w 10000"/>
                                <a:gd name="connsiteY965" fmla="*/ 395 h 10000"/>
                                <a:gd name="connsiteX966" fmla="*/ 8802 w 10000"/>
                                <a:gd name="connsiteY966" fmla="*/ 398 h 10000"/>
                                <a:gd name="connsiteX967" fmla="*/ 8912 w 10000"/>
                                <a:gd name="connsiteY967" fmla="*/ 398 h 10000"/>
                                <a:gd name="connsiteX968" fmla="*/ 8912 w 10000"/>
                                <a:gd name="connsiteY968" fmla="*/ 398 h 10000"/>
                                <a:gd name="connsiteX969" fmla="*/ 8955 w 10000"/>
                                <a:gd name="connsiteY969" fmla="*/ 391 h 10000"/>
                                <a:gd name="connsiteX970" fmla="*/ 8989 w 10000"/>
                                <a:gd name="connsiteY970" fmla="*/ 387 h 10000"/>
                                <a:gd name="connsiteX971" fmla="*/ 8989 w 10000"/>
                                <a:gd name="connsiteY971" fmla="*/ 387 h 10000"/>
                                <a:gd name="connsiteX972" fmla="*/ 9065 w 10000"/>
                                <a:gd name="connsiteY972" fmla="*/ 391 h 10000"/>
                                <a:gd name="connsiteX973" fmla="*/ 9176 w 10000"/>
                                <a:gd name="connsiteY973" fmla="*/ 395 h 10000"/>
                                <a:gd name="connsiteX974" fmla="*/ 9210 w 10000"/>
                                <a:gd name="connsiteY974" fmla="*/ 395 h 10000"/>
                                <a:gd name="connsiteX975" fmla="*/ 9286 w 10000"/>
                                <a:gd name="connsiteY975" fmla="*/ 391 h 10000"/>
                                <a:gd name="connsiteX976" fmla="*/ 9286 w 10000"/>
                                <a:gd name="connsiteY976" fmla="*/ 387 h 10000"/>
                                <a:gd name="connsiteX977" fmla="*/ 9286 w 10000"/>
                                <a:gd name="connsiteY977" fmla="*/ 380 h 10000"/>
                                <a:gd name="connsiteX978" fmla="*/ 9286 w 10000"/>
                                <a:gd name="connsiteY978" fmla="*/ 380 h 10000"/>
                                <a:gd name="connsiteX979" fmla="*/ 9363 w 10000"/>
                                <a:gd name="connsiteY979" fmla="*/ 380 h 10000"/>
                                <a:gd name="connsiteX980" fmla="*/ 9473 w 10000"/>
                                <a:gd name="connsiteY980" fmla="*/ 383 h 10000"/>
                                <a:gd name="connsiteX981" fmla="*/ 9473 w 10000"/>
                                <a:gd name="connsiteY981" fmla="*/ 383 h 10000"/>
                                <a:gd name="connsiteX982" fmla="*/ 9516 w 10000"/>
                                <a:gd name="connsiteY982" fmla="*/ 380 h 10000"/>
                                <a:gd name="connsiteX983" fmla="*/ 9550 w 10000"/>
                                <a:gd name="connsiteY983" fmla="*/ 372 h 10000"/>
                                <a:gd name="connsiteX984" fmla="*/ 9516 w 10000"/>
                                <a:gd name="connsiteY984" fmla="*/ 357 h 10000"/>
                                <a:gd name="connsiteX985" fmla="*/ 9516 w 10000"/>
                                <a:gd name="connsiteY985" fmla="*/ 357 h 10000"/>
                                <a:gd name="connsiteX986" fmla="*/ 9660 w 10000"/>
                                <a:gd name="connsiteY986" fmla="*/ 361 h 10000"/>
                                <a:gd name="connsiteX987" fmla="*/ 9779 w 10000"/>
                                <a:gd name="connsiteY987" fmla="*/ 357 h 10000"/>
                                <a:gd name="connsiteX988" fmla="*/ 9779 w 10000"/>
                                <a:gd name="connsiteY988" fmla="*/ 357 h 10000"/>
                                <a:gd name="connsiteX989" fmla="*/ 9779 w 10000"/>
                                <a:gd name="connsiteY989" fmla="*/ 350 h 10000"/>
                                <a:gd name="connsiteX990" fmla="*/ 9737 w 10000"/>
                                <a:gd name="connsiteY990" fmla="*/ 342 h 10000"/>
                                <a:gd name="connsiteX991" fmla="*/ 9703 w 10000"/>
                                <a:gd name="connsiteY991" fmla="*/ 331 h 10000"/>
                                <a:gd name="connsiteX992" fmla="*/ 9703 w 10000"/>
                                <a:gd name="connsiteY992" fmla="*/ 331 h 10000"/>
                                <a:gd name="connsiteX993" fmla="*/ 9813 w 10000"/>
                                <a:gd name="connsiteY993" fmla="*/ 327 h 10000"/>
                                <a:gd name="connsiteX994" fmla="*/ 9890 w 10000"/>
                                <a:gd name="connsiteY994" fmla="*/ 327 h 10000"/>
                                <a:gd name="connsiteX995" fmla="*/ 9924 w 10000"/>
                                <a:gd name="connsiteY995" fmla="*/ 323 h 10000"/>
                                <a:gd name="connsiteX996" fmla="*/ 9924 w 10000"/>
                                <a:gd name="connsiteY996" fmla="*/ 323 h 10000"/>
                                <a:gd name="connsiteX997" fmla="*/ 9966 w 10000"/>
                                <a:gd name="connsiteY997" fmla="*/ 316 h 10000"/>
                                <a:gd name="connsiteX998" fmla="*/ 9924 w 10000"/>
                                <a:gd name="connsiteY998" fmla="*/ 308 h 10000"/>
                                <a:gd name="connsiteX999" fmla="*/ 9813 w 10000"/>
                                <a:gd name="connsiteY999" fmla="*/ 293 h 10000"/>
                                <a:gd name="connsiteX1000" fmla="*/ 9813 w 10000"/>
                                <a:gd name="connsiteY1000" fmla="*/ 293 h 10000"/>
                                <a:gd name="connsiteX1001" fmla="*/ 9966 w 10000"/>
                                <a:gd name="connsiteY1001" fmla="*/ 286 h 10000"/>
                                <a:gd name="connsiteX1002" fmla="*/ 10000 w 10000"/>
                                <a:gd name="connsiteY1002" fmla="*/ 278 h 10000"/>
                                <a:gd name="connsiteX1003" fmla="*/ 10000 w 10000"/>
                                <a:gd name="connsiteY1003" fmla="*/ 270 h 10000"/>
                                <a:gd name="connsiteX1004" fmla="*/ 10000 w 10000"/>
                                <a:gd name="connsiteY100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493 w 10000"/>
                                <a:gd name="connsiteY869" fmla="*/ 613 h 10000"/>
                                <a:gd name="connsiteX870" fmla="*/ 561 w 10000"/>
                                <a:gd name="connsiteY870" fmla="*/ 613 h 10000"/>
                                <a:gd name="connsiteX871" fmla="*/ 637 w 10000"/>
                                <a:gd name="connsiteY871" fmla="*/ 609 h 10000"/>
                                <a:gd name="connsiteX872" fmla="*/ 637 w 10000"/>
                                <a:gd name="connsiteY872" fmla="*/ 609 h 10000"/>
                                <a:gd name="connsiteX873" fmla="*/ 756 w 10000"/>
                                <a:gd name="connsiteY873" fmla="*/ 613 h 10000"/>
                                <a:gd name="connsiteX874" fmla="*/ 824 w 10000"/>
                                <a:gd name="connsiteY874" fmla="*/ 613 h 10000"/>
                                <a:gd name="connsiteX875" fmla="*/ 867 w 10000"/>
                                <a:gd name="connsiteY875" fmla="*/ 609 h 10000"/>
                                <a:gd name="connsiteX876" fmla="*/ 867 w 10000"/>
                                <a:gd name="connsiteY876" fmla="*/ 609 h 10000"/>
                                <a:gd name="connsiteX877" fmla="*/ 943 w 10000"/>
                                <a:gd name="connsiteY877" fmla="*/ 613 h 10000"/>
                                <a:gd name="connsiteX878" fmla="*/ 977 w 10000"/>
                                <a:gd name="connsiteY878" fmla="*/ 613 h 10000"/>
                                <a:gd name="connsiteX879" fmla="*/ 1054 w 10000"/>
                                <a:gd name="connsiteY879" fmla="*/ 601 h 10000"/>
                                <a:gd name="connsiteX880" fmla="*/ 1054 w 10000"/>
                                <a:gd name="connsiteY880" fmla="*/ 601 h 10000"/>
                                <a:gd name="connsiteX881" fmla="*/ 1088 w 10000"/>
                                <a:gd name="connsiteY881" fmla="*/ 605 h 10000"/>
                                <a:gd name="connsiteX882" fmla="*/ 1130 w 10000"/>
                                <a:gd name="connsiteY882" fmla="*/ 609 h 10000"/>
                                <a:gd name="connsiteX883" fmla="*/ 1198 w 10000"/>
                                <a:gd name="connsiteY883" fmla="*/ 609 h 10000"/>
                                <a:gd name="connsiteX884" fmla="*/ 1240 w 10000"/>
                                <a:gd name="connsiteY884" fmla="*/ 601 h 10000"/>
                                <a:gd name="connsiteX885" fmla="*/ 1240 w 10000"/>
                                <a:gd name="connsiteY885" fmla="*/ 601 h 10000"/>
                                <a:gd name="connsiteX886" fmla="*/ 1274 w 10000"/>
                                <a:gd name="connsiteY886" fmla="*/ 601 h 10000"/>
                                <a:gd name="connsiteX887" fmla="*/ 1317 w 10000"/>
                                <a:gd name="connsiteY887" fmla="*/ 601 h 10000"/>
                                <a:gd name="connsiteX888" fmla="*/ 1351 w 10000"/>
                                <a:gd name="connsiteY888" fmla="*/ 598 h 10000"/>
                                <a:gd name="connsiteX889" fmla="*/ 1351 w 10000"/>
                                <a:gd name="connsiteY889" fmla="*/ 590 h 10000"/>
                                <a:gd name="connsiteX890" fmla="*/ 1351 w 10000"/>
                                <a:gd name="connsiteY890" fmla="*/ 590 h 10000"/>
                                <a:gd name="connsiteX891" fmla="*/ 1427 w 10000"/>
                                <a:gd name="connsiteY891" fmla="*/ 590 h 10000"/>
                                <a:gd name="connsiteX892" fmla="*/ 1427 w 10000"/>
                                <a:gd name="connsiteY892" fmla="*/ 590 h 10000"/>
                                <a:gd name="connsiteX893" fmla="*/ 1461 w 10000"/>
                                <a:gd name="connsiteY893" fmla="*/ 583 h 10000"/>
                                <a:gd name="connsiteX894" fmla="*/ 1504 w 10000"/>
                                <a:gd name="connsiteY894" fmla="*/ 572 h 10000"/>
                                <a:gd name="connsiteX895" fmla="*/ 1504 w 10000"/>
                                <a:gd name="connsiteY895" fmla="*/ 564 h 10000"/>
                                <a:gd name="connsiteX896" fmla="*/ 1538 w 10000"/>
                                <a:gd name="connsiteY896" fmla="*/ 553 h 10000"/>
                                <a:gd name="connsiteX897" fmla="*/ 1538 w 10000"/>
                                <a:gd name="connsiteY897" fmla="*/ 553 h 10000"/>
                                <a:gd name="connsiteX898" fmla="*/ 2099 w 10000"/>
                                <a:gd name="connsiteY898" fmla="*/ 553 h 10000"/>
                                <a:gd name="connsiteX899" fmla="*/ 2625 w 10000"/>
                                <a:gd name="connsiteY899" fmla="*/ 556 h 10000"/>
                                <a:gd name="connsiteX900" fmla="*/ 3152 w 10000"/>
                                <a:gd name="connsiteY900" fmla="*/ 567 h 10000"/>
                                <a:gd name="connsiteX901" fmla="*/ 3636 w 10000"/>
                                <a:gd name="connsiteY901" fmla="*/ 579 h 10000"/>
                                <a:gd name="connsiteX902" fmla="*/ 3636 w 10000"/>
                                <a:gd name="connsiteY902" fmla="*/ 579 h 10000"/>
                                <a:gd name="connsiteX903" fmla="*/ 3934 w 10000"/>
                                <a:gd name="connsiteY903" fmla="*/ 586 h 10000"/>
                                <a:gd name="connsiteX904" fmla="*/ 3934 w 10000"/>
                                <a:gd name="connsiteY904" fmla="*/ 586 h 10000"/>
                                <a:gd name="connsiteX905" fmla="*/ 4197 w 10000"/>
                                <a:gd name="connsiteY905" fmla="*/ 601 h 10000"/>
                                <a:gd name="connsiteX906" fmla="*/ 4460 w 10000"/>
                                <a:gd name="connsiteY906" fmla="*/ 620 h 10000"/>
                                <a:gd name="connsiteX907" fmla="*/ 4460 w 10000"/>
                                <a:gd name="connsiteY907" fmla="*/ 620 h 10000"/>
                                <a:gd name="connsiteX908" fmla="*/ 4647 w 10000"/>
                                <a:gd name="connsiteY908" fmla="*/ 639 h 10000"/>
                                <a:gd name="connsiteX909" fmla="*/ 4911 w 10000"/>
                                <a:gd name="connsiteY909" fmla="*/ 665 h 10000"/>
                                <a:gd name="connsiteX910" fmla="*/ 4911 w 10000"/>
                                <a:gd name="connsiteY910" fmla="*/ 665 h 10000"/>
                                <a:gd name="connsiteX911" fmla="*/ 5174 w 10000"/>
                                <a:gd name="connsiteY911" fmla="*/ 695 h 10000"/>
                                <a:gd name="connsiteX912" fmla="*/ 5395 w 10000"/>
                                <a:gd name="connsiteY912" fmla="*/ 726 h 10000"/>
                                <a:gd name="connsiteX913" fmla="*/ 5692 w 10000"/>
                                <a:gd name="connsiteY913" fmla="*/ 786 h 10000"/>
                                <a:gd name="connsiteX914" fmla="*/ 5692 w 10000"/>
                                <a:gd name="connsiteY914" fmla="*/ 786 h 10000"/>
                                <a:gd name="connsiteX915" fmla="*/ 5803 w 10000"/>
                                <a:gd name="connsiteY915" fmla="*/ 820 h 10000"/>
                                <a:gd name="connsiteX916" fmla="*/ 5922 w 10000"/>
                                <a:gd name="connsiteY916" fmla="*/ 857 h 10000"/>
                                <a:gd name="connsiteX917" fmla="*/ 6143 w 10000"/>
                                <a:gd name="connsiteY917" fmla="*/ 932 h 10000"/>
                                <a:gd name="connsiteX918" fmla="*/ 6143 w 10000"/>
                                <a:gd name="connsiteY918" fmla="*/ 932 h 10000"/>
                                <a:gd name="connsiteX919" fmla="*/ 6296 w 10000"/>
                                <a:gd name="connsiteY919" fmla="*/ 1000 h 10000"/>
                                <a:gd name="connsiteX920" fmla="*/ 6372 w 10000"/>
                                <a:gd name="connsiteY920" fmla="*/ 1060 h 10000"/>
                                <a:gd name="connsiteX921" fmla="*/ 6483 w 10000"/>
                                <a:gd name="connsiteY921" fmla="*/ 1173 h 10000"/>
                                <a:gd name="connsiteX922" fmla="*/ 6483 w 10000"/>
                                <a:gd name="connsiteY922" fmla="*/ 1173 h 10000"/>
                                <a:gd name="connsiteX923" fmla="*/ 6517 w 10000"/>
                                <a:gd name="connsiteY923" fmla="*/ 1270 h 10000"/>
                                <a:gd name="connsiteX924" fmla="*/ 6517 w 10000"/>
                                <a:gd name="connsiteY924" fmla="*/ 1346 h 10000"/>
                                <a:gd name="connsiteX925" fmla="*/ 6517 w 10000"/>
                                <a:gd name="connsiteY925" fmla="*/ 1346 h 10000"/>
                                <a:gd name="connsiteX926" fmla="*/ 6440 w 10000"/>
                                <a:gd name="connsiteY926" fmla="*/ 5677 h 10000"/>
                                <a:gd name="connsiteX927" fmla="*/ 6406 w 10000"/>
                                <a:gd name="connsiteY927" fmla="*/ 9997 h 10000"/>
                                <a:gd name="connsiteX928" fmla="*/ 6406 w 10000"/>
                                <a:gd name="connsiteY928" fmla="*/ 9997 h 10000"/>
                                <a:gd name="connsiteX929" fmla="*/ 6406 w 10000"/>
                                <a:gd name="connsiteY929" fmla="*/ 10000 h 10000"/>
                                <a:gd name="connsiteX930" fmla="*/ 6933 w 10000"/>
                                <a:gd name="connsiteY930" fmla="*/ 10000 h 10000"/>
                                <a:gd name="connsiteX931" fmla="*/ 6933 w 10000"/>
                                <a:gd name="connsiteY931" fmla="*/ 10000 h 10000"/>
                                <a:gd name="connsiteX932" fmla="*/ 6933 w 10000"/>
                                <a:gd name="connsiteY932" fmla="*/ 9997 h 10000"/>
                                <a:gd name="connsiteX933" fmla="*/ 6933 w 10000"/>
                                <a:gd name="connsiteY933" fmla="*/ 9997 h 10000"/>
                                <a:gd name="connsiteX934" fmla="*/ 6933 w 10000"/>
                                <a:gd name="connsiteY934" fmla="*/ 8632 h 10000"/>
                                <a:gd name="connsiteX935" fmla="*/ 6967 w 10000"/>
                                <a:gd name="connsiteY935" fmla="*/ 5662 h 10000"/>
                                <a:gd name="connsiteX936" fmla="*/ 7001 w 10000"/>
                                <a:gd name="connsiteY936" fmla="*/ 1331 h 10000"/>
                                <a:gd name="connsiteX937" fmla="*/ 7001 w 10000"/>
                                <a:gd name="connsiteY937" fmla="*/ 1331 h 10000"/>
                                <a:gd name="connsiteX938" fmla="*/ 7043 w 10000"/>
                                <a:gd name="connsiteY938" fmla="*/ 1195 h 10000"/>
                                <a:gd name="connsiteX939" fmla="*/ 7043 w 10000"/>
                                <a:gd name="connsiteY939" fmla="*/ 1064 h 10000"/>
                                <a:gd name="connsiteX940" fmla="*/ 7043 w 10000"/>
                                <a:gd name="connsiteY940" fmla="*/ 1064 h 10000"/>
                                <a:gd name="connsiteX941" fmla="*/ 7001 w 10000"/>
                                <a:gd name="connsiteY941" fmla="*/ 1000 h 10000"/>
                                <a:gd name="connsiteX942" fmla="*/ 7043 w 10000"/>
                                <a:gd name="connsiteY942" fmla="*/ 936 h 10000"/>
                                <a:gd name="connsiteX943" fmla="*/ 7043 w 10000"/>
                                <a:gd name="connsiteY943" fmla="*/ 936 h 10000"/>
                                <a:gd name="connsiteX944" fmla="*/ 7043 w 10000"/>
                                <a:gd name="connsiteY944" fmla="*/ 917 h 10000"/>
                                <a:gd name="connsiteX945" fmla="*/ 7043 w 10000"/>
                                <a:gd name="connsiteY945" fmla="*/ 917 h 10000"/>
                                <a:gd name="connsiteX946" fmla="*/ 7077 w 10000"/>
                                <a:gd name="connsiteY946" fmla="*/ 876 h 10000"/>
                                <a:gd name="connsiteX947" fmla="*/ 7120 w 10000"/>
                                <a:gd name="connsiteY947" fmla="*/ 834 h 10000"/>
                                <a:gd name="connsiteX948" fmla="*/ 7230 w 10000"/>
                                <a:gd name="connsiteY948" fmla="*/ 748 h 10000"/>
                                <a:gd name="connsiteX949" fmla="*/ 7230 w 10000"/>
                                <a:gd name="connsiteY949" fmla="*/ 748 h 10000"/>
                                <a:gd name="connsiteX950" fmla="*/ 7307 w 10000"/>
                                <a:gd name="connsiteY950" fmla="*/ 718 h 10000"/>
                                <a:gd name="connsiteX951" fmla="*/ 7383 w 10000"/>
                                <a:gd name="connsiteY951" fmla="*/ 688 h 10000"/>
                                <a:gd name="connsiteX952" fmla="*/ 7570 w 10000"/>
                                <a:gd name="connsiteY952" fmla="*/ 628 h 10000"/>
                                <a:gd name="connsiteX953" fmla="*/ 7570 w 10000"/>
                                <a:gd name="connsiteY953" fmla="*/ 628 h 10000"/>
                                <a:gd name="connsiteX954" fmla="*/ 7715 w 10000"/>
                                <a:gd name="connsiteY954" fmla="*/ 583 h 10000"/>
                                <a:gd name="connsiteX955" fmla="*/ 7867 w 10000"/>
                                <a:gd name="connsiteY955" fmla="*/ 542 h 10000"/>
                                <a:gd name="connsiteX956" fmla="*/ 7867 w 10000"/>
                                <a:gd name="connsiteY956" fmla="*/ 542 h 10000"/>
                                <a:gd name="connsiteX957" fmla="*/ 8241 w 10000"/>
                                <a:gd name="connsiteY957" fmla="*/ 459 h 10000"/>
                                <a:gd name="connsiteX958" fmla="*/ 8241 w 10000"/>
                                <a:gd name="connsiteY958" fmla="*/ 459 h 10000"/>
                                <a:gd name="connsiteX959" fmla="*/ 8428 w 10000"/>
                                <a:gd name="connsiteY959" fmla="*/ 417 h 10000"/>
                                <a:gd name="connsiteX960" fmla="*/ 8539 w 10000"/>
                                <a:gd name="connsiteY960" fmla="*/ 398 h 10000"/>
                                <a:gd name="connsiteX961" fmla="*/ 8649 w 10000"/>
                                <a:gd name="connsiteY961" fmla="*/ 380 h 10000"/>
                                <a:gd name="connsiteX962" fmla="*/ 8649 w 10000"/>
                                <a:gd name="connsiteY962" fmla="*/ 380 h 10000"/>
                                <a:gd name="connsiteX963" fmla="*/ 8649 w 10000"/>
                                <a:gd name="connsiteY963" fmla="*/ 387 h 10000"/>
                                <a:gd name="connsiteX964" fmla="*/ 8726 w 10000"/>
                                <a:gd name="connsiteY964" fmla="*/ 395 h 10000"/>
                                <a:gd name="connsiteX965" fmla="*/ 8802 w 10000"/>
                                <a:gd name="connsiteY965" fmla="*/ 398 h 10000"/>
                                <a:gd name="connsiteX966" fmla="*/ 8912 w 10000"/>
                                <a:gd name="connsiteY966" fmla="*/ 398 h 10000"/>
                                <a:gd name="connsiteX967" fmla="*/ 8912 w 10000"/>
                                <a:gd name="connsiteY967" fmla="*/ 398 h 10000"/>
                                <a:gd name="connsiteX968" fmla="*/ 8955 w 10000"/>
                                <a:gd name="connsiteY968" fmla="*/ 391 h 10000"/>
                                <a:gd name="connsiteX969" fmla="*/ 8989 w 10000"/>
                                <a:gd name="connsiteY969" fmla="*/ 387 h 10000"/>
                                <a:gd name="connsiteX970" fmla="*/ 8989 w 10000"/>
                                <a:gd name="connsiteY970" fmla="*/ 387 h 10000"/>
                                <a:gd name="connsiteX971" fmla="*/ 9065 w 10000"/>
                                <a:gd name="connsiteY971" fmla="*/ 391 h 10000"/>
                                <a:gd name="connsiteX972" fmla="*/ 9176 w 10000"/>
                                <a:gd name="connsiteY972" fmla="*/ 395 h 10000"/>
                                <a:gd name="connsiteX973" fmla="*/ 9210 w 10000"/>
                                <a:gd name="connsiteY973" fmla="*/ 395 h 10000"/>
                                <a:gd name="connsiteX974" fmla="*/ 9286 w 10000"/>
                                <a:gd name="connsiteY974" fmla="*/ 391 h 10000"/>
                                <a:gd name="connsiteX975" fmla="*/ 9286 w 10000"/>
                                <a:gd name="connsiteY975" fmla="*/ 387 h 10000"/>
                                <a:gd name="connsiteX976" fmla="*/ 9286 w 10000"/>
                                <a:gd name="connsiteY976" fmla="*/ 380 h 10000"/>
                                <a:gd name="connsiteX977" fmla="*/ 9286 w 10000"/>
                                <a:gd name="connsiteY977" fmla="*/ 380 h 10000"/>
                                <a:gd name="connsiteX978" fmla="*/ 9363 w 10000"/>
                                <a:gd name="connsiteY978" fmla="*/ 380 h 10000"/>
                                <a:gd name="connsiteX979" fmla="*/ 9473 w 10000"/>
                                <a:gd name="connsiteY979" fmla="*/ 383 h 10000"/>
                                <a:gd name="connsiteX980" fmla="*/ 9473 w 10000"/>
                                <a:gd name="connsiteY980" fmla="*/ 383 h 10000"/>
                                <a:gd name="connsiteX981" fmla="*/ 9516 w 10000"/>
                                <a:gd name="connsiteY981" fmla="*/ 380 h 10000"/>
                                <a:gd name="connsiteX982" fmla="*/ 9550 w 10000"/>
                                <a:gd name="connsiteY982" fmla="*/ 372 h 10000"/>
                                <a:gd name="connsiteX983" fmla="*/ 9516 w 10000"/>
                                <a:gd name="connsiteY983" fmla="*/ 357 h 10000"/>
                                <a:gd name="connsiteX984" fmla="*/ 9516 w 10000"/>
                                <a:gd name="connsiteY984" fmla="*/ 357 h 10000"/>
                                <a:gd name="connsiteX985" fmla="*/ 9660 w 10000"/>
                                <a:gd name="connsiteY985" fmla="*/ 361 h 10000"/>
                                <a:gd name="connsiteX986" fmla="*/ 9779 w 10000"/>
                                <a:gd name="connsiteY986" fmla="*/ 357 h 10000"/>
                                <a:gd name="connsiteX987" fmla="*/ 9779 w 10000"/>
                                <a:gd name="connsiteY987" fmla="*/ 357 h 10000"/>
                                <a:gd name="connsiteX988" fmla="*/ 9779 w 10000"/>
                                <a:gd name="connsiteY988" fmla="*/ 350 h 10000"/>
                                <a:gd name="connsiteX989" fmla="*/ 9737 w 10000"/>
                                <a:gd name="connsiteY989" fmla="*/ 342 h 10000"/>
                                <a:gd name="connsiteX990" fmla="*/ 9703 w 10000"/>
                                <a:gd name="connsiteY990" fmla="*/ 331 h 10000"/>
                                <a:gd name="connsiteX991" fmla="*/ 9703 w 10000"/>
                                <a:gd name="connsiteY991" fmla="*/ 331 h 10000"/>
                                <a:gd name="connsiteX992" fmla="*/ 9813 w 10000"/>
                                <a:gd name="connsiteY992" fmla="*/ 327 h 10000"/>
                                <a:gd name="connsiteX993" fmla="*/ 9890 w 10000"/>
                                <a:gd name="connsiteY993" fmla="*/ 327 h 10000"/>
                                <a:gd name="connsiteX994" fmla="*/ 9924 w 10000"/>
                                <a:gd name="connsiteY994" fmla="*/ 323 h 10000"/>
                                <a:gd name="connsiteX995" fmla="*/ 9924 w 10000"/>
                                <a:gd name="connsiteY995" fmla="*/ 323 h 10000"/>
                                <a:gd name="connsiteX996" fmla="*/ 9966 w 10000"/>
                                <a:gd name="connsiteY996" fmla="*/ 316 h 10000"/>
                                <a:gd name="connsiteX997" fmla="*/ 9924 w 10000"/>
                                <a:gd name="connsiteY997" fmla="*/ 308 h 10000"/>
                                <a:gd name="connsiteX998" fmla="*/ 9813 w 10000"/>
                                <a:gd name="connsiteY998" fmla="*/ 293 h 10000"/>
                                <a:gd name="connsiteX999" fmla="*/ 9813 w 10000"/>
                                <a:gd name="connsiteY999" fmla="*/ 293 h 10000"/>
                                <a:gd name="connsiteX1000" fmla="*/ 9966 w 10000"/>
                                <a:gd name="connsiteY1000" fmla="*/ 286 h 10000"/>
                                <a:gd name="connsiteX1001" fmla="*/ 10000 w 10000"/>
                                <a:gd name="connsiteY1001" fmla="*/ 278 h 10000"/>
                                <a:gd name="connsiteX1002" fmla="*/ 10000 w 10000"/>
                                <a:gd name="connsiteY1002" fmla="*/ 270 h 10000"/>
                                <a:gd name="connsiteX1003" fmla="*/ 10000 w 10000"/>
                                <a:gd name="connsiteY100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493 w 10000"/>
                                <a:gd name="connsiteY869" fmla="*/ 613 h 10000"/>
                                <a:gd name="connsiteX870" fmla="*/ 637 w 10000"/>
                                <a:gd name="connsiteY870" fmla="*/ 609 h 10000"/>
                                <a:gd name="connsiteX871" fmla="*/ 637 w 10000"/>
                                <a:gd name="connsiteY871" fmla="*/ 609 h 10000"/>
                                <a:gd name="connsiteX872" fmla="*/ 756 w 10000"/>
                                <a:gd name="connsiteY872" fmla="*/ 613 h 10000"/>
                                <a:gd name="connsiteX873" fmla="*/ 824 w 10000"/>
                                <a:gd name="connsiteY873" fmla="*/ 613 h 10000"/>
                                <a:gd name="connsiteX874" fmla="*/ 867 w 10000"/>
                                <a:gd name="connsiteY874" fmla="*/ 609 h 10000"/>
                                <a:gd name="connsiteX875" fmla="*/ 867 w 10000"/>
                                <a:gd name="connsiteY875" fmla="*/ 609 h 10000"/>
                                <a:gd name="connsiteX876" fmla="*/ 943 w 10000"/>
                                <a:gd name="connsiteY876" fmla="*/ 613 h 10000"/>
                                <a:gd name="connsiteX877" fmla="*/ 977 w 10000"/>
                                <a:gd name="connsiteY877" fmla="*/ 613 h 10000"/>
                                <a:gd name="connsiteX878" fmla="*/ 1054 w 10000"/>
                                <a:gd name="connsiteY878" fmla="*/ 601 h 10000"/>
                                <a:gd name="connsiteX879" fmla="*/ 1054 w 10000"/>
                                <a:gd name="connsiteY879" fmla="*/ 601 h 10000"/>
                                <a:gd name="connsiteX880" fmla="*/ 1088 w 10000"/>
                                <a:gd name="connsiteY880" fmla="*/ 605 h 10000"/>
                                <a:gd name="connsiteX881" fmla="*/ 1130 w 10000"/>
                                <a:gd name="connsiteY881" fmla="*/ 609 h 10000"/>
                                <a:gd name="connsiteX882" fmla="*/ 1198 w 10000"/>
                                <a:gd name="connsiteY882" fmla="*/ 609 h 10000"/>
                                <a:gd name="connsiteX883" fmla="*/ 1240 w 10000"/>
                                <a:gd name="connsiteY883" fmla="*/ 601 h 10000"/>
                                <a:gd name="connsiteX884" fmla="*/ 1240 w 10000"/>
                                <a:gd name="connsiteY884" fmla="*/ 601 h 10000"/>
                                <a:gd name="connsiteX885" fmla="*/ 1274 w 10000"/>
                                <a:gd name="connsiteY885" fmla="*/ 601 h 10000"/>
                                <a:gd name="connsiteX886" fmla="*/ 1317 w 10000"/>
                                <a:gd name="connsiteY886" fmla="*/ 601 h 10000"/>
                                <a:gd name="connsiteX887" fmla="*/ 1351 w 10000"/>
                                <a:gd name="connsiteY887" fmla="*/ 598 h 10000"/>
                                <a:gd name="connsiteX888" fmla="*/ 1351 w 10000"/>
                                <a:gd name="connsiteY888" fmla="*/ 590 h 10000"/>
                                <a:gd name="connsiteX889" fmla="*/ 1351 w 10000"/>
                                <a:gd name="connsiteY889" fmla="*/ 590 h 10000"/>
                                <a:gd name="connsiteX890" fmla="*/ 1427 w 10000"/>
                                <a:gd name="connsiteY890" fmla="*/ 590 h 10000"/>
                                <a:gd name="connsiteX891" fmla="*/ 1427 w 10000"/>
                                <a:gd name="connsiteY891" fmla="*/ 590 h 10000"/>
                                <a:gd name="connsiteX892" fmla="*/ 1461 w 10000"/>
                                <a:gd name="connsiteY892" fmla="*/ 583 h 10000"/>
                                <a:gd name="connsiteX893" fmla="*/ 1504 w 10000"/>
                                <a:gd name="connsiteY893" fmla="*/ 572 h 10000"/>
                                <a:gd name="connsiteX894" fmla="*/ 1504 w 10000"/>
                                <a:gd name="connsiteY894" fmla="*/ 564 h 10000"/>
                                <a:gd name="connsiteX895" fmla="*/ 1538 w 10000"/>
                                <a:gd name="connsiteY895" fmla="*/ 553 h 10000"/>
                                <a:gd name="connsiteX896" fmla="*/ 1538 w 10000"/>
                                <a:gd name="connsiteY896" fmla="*/ 553 h 10000"/>
                                <a:gd name="connsiteX897" fmla="*/ 2099 w 10000"/>
                                <a:gd name="connsiteY897" fmla="*/ 553 h 10000"/>
                                <a:gd name="connsiteX898" fmla="*/ 2625 w 10000"/>
                                <a:gd name="connsiteY898" fmla="*/ 556 h 10000"/>
                                <a:gd name="connsiteX899" fmla="*/ 3152 w 10000"/>
                                <a:gd name="connsiteY899" fmla="*/ 567 h 10000"/>
                                <a:gd name="connsiteX900" fmla="*/ 3636 w 10000"/>
                                <a:gd name="connsiteY900" fmla="*/ 579 h 10000"/>
                                <a:gd name="connsiteX901" fmla="*/ 3636 w 10000"/>
                                <a:gd name="connsiteY901" fmla="*/ 579 h 10000"/>
                                <a:gd name="connsiteX902" fmla="*/ 3934 w 10000"/>
                                <a:gd name="connsiteY902" fmla="*/ 586 h 10000"/>
                                <a:gd name="connsiteX903" fmla="*/ 3934 w 10000"/>
                                <a:gd name="connsiteY903" fmla="*/ 586 h 10000"/>
                                <a:gd name="connsiteX904" fmla="*/ 4197 w 10000"/>
                                <a:gd name="connsiteY904" fmla="*/ 601 h 10000"/>
                                <a:gd name="connsiteX905" fmla="*/ 4460 w 10000"/>
                                <a:gd name="connsiteY905" fmla="*/ 620 h 10000"/>
                                <a:gd name="connsiteX906" fmla="*/ 4460 w 10000"/>
                                <a:gd name="connsiteY906" fmla="*/ 620 h 10000"/>
                                <a:gd name="connsiteX907" fmla="*/ 4647 w 10000"/>
                                <a:gd name="connsiteY907" fmla="*/ 639 h 10000"/>
                                <a:gd name="connsiteX908" fmla="*/ 4911 w 10000"/>
                                <a:gd name="connsiteY908" fmla="*/ 665 h 10000"/>
                                <a:gd name="connsiteX909" fmla="*/ 4911 w 10000"/>
                                <a:gd name="connsiteY909" fmla="*/ 665 h 10000"/>
                                <a:gd name="connsiteX910" fmla="*/ 5174 w 10000"/>
                                <a:gd name="connsiteY910" fmla="*/ 695 h 10000"/>
                                <a:gd name="connsiteX911" fmla="*/ 5395 w 10000"/>
                                <a:gd name="connsiteY911" fmla="*/ 726 h 10000"/>
                                <a:gd name="connsiteX912" fmla="*/ 5692 w 10000"/>
                                <a:gd name="connsiteY912" fmla="*/ 786 h 10000"/>
                                <a:gd name="connsiteX913" fmla="*/ 5692 w 10000"/>
                                <a:gd name="connsiteY913" fmla="*/ 786 h 10000"/>
                                <a:gd name="connsiteX914" fmla="*/ 5803 w 10000"/>
                                <a:gd name="connsiteY914" fmla="*/ 820 h 10000"/>
                                <a:gd name="connsiteX915" fmla="*/ 5922 w 10000"/>
                                <a:gd name="connsiteY915" fmla="*/ 857 h 10000"/>
                                <a:gd name="connsiteX916" fmla="*/ 6143 w 10000"/>
                                <a:gd name="connsiteY916" fmla="*/ 932 h 10000"/>
                                <a:gd name="connsiteX917" fmla="*/ 6143 w 10000"/>
                                <a:gd name="connsiteY917" fmla="*/ 932 h 10000"/>
                                <a:gd name="connsiteX918" fmla="*/ 6296 w 10000"/>
                                <a:gd name="connsiteY918" fmla="*/ 1000 h 10000"/>
                                <a:gd name="connsiteX919" fmla="*/ 6372 w 10000"/>
                                <a:gd name="connsiteY919" fmla="*/ 1060 h 10000"/>
                                <a:gd name="connsiteX920" fmla="*/ 6483 w 10000"/>
                                <a:gd name="connsiteY920" fmla="*/ 1173 h 10000"/>
                                <a:gd name="connsiteX921" fmla="*/ 6483 w 10000"/>
                                <a:gd name="connsiteY921" fmla="*/ 1173 h 10000"/>
                                <a:gd name="connsiteX922" fmla="*/ 6517 w 10000"/>
                                <a:gd name="connsiteY922" fmla="*/ 1270 h 10000"/>
                                <a:gd name="connsiteX923" fmla="*/ 6517 w 10000"/>
                                <a:gd name="connsiteY923" fmla="*/ 1346 h 10000"/>
                                <a:gd name="connsiteX924" fmla="*/ 6517 w 10000"/>
                                <a:gd name="connsiteY924" fmla="*/ 1346 h 10000"/>
                                <a:gd name="connsiteX925" fmla="*/ 6440 w 10000"/>
                                <a:gd name="connsiteY925" fmla="*/ 5677 h 10000"/>
                                <a:gd name="connsiteX926" fmla="*/ 6406 w 10000"/>
                                <a:gd name="connsiteY926" fmla="*/ 9997 h 10000"/>
                                <a:gd name="connsiteX927" fmla="*/ 6406 w 10000"/>
                                <a:gd name="connsiteY927" fmla="*/ 9997 h 10000"/>
                                <a:gd name="connsiteX928" fmla="*/ 6406 w 10000"/>
                                <a:gd name="connsiteY928" fmla="*/ 10000 h 10000"/>
                                <a:gd name="connsiteX929" fmla="*/ 6933 w 10000"/>
                                <a:gd name="connsiteY929" fmla="*/ 10000 h 10000"/>
                                <a:gd name="connsiteX930" fmla="*/ 6933 w 10000"/>
                                <a:gd name="connsiteY930" fmla="*/ 10000 h 10000"/>
                                <a:gd name="connsiteX931" fmla="*/ 6933 w 10000"/>
                                <a:gd name="connsiteY931" fmla="*/ 9997 h 10000"/>
                                <a:gd name="connsiteX932" fmla="*/ 6933 w 10000"/>
                                <a:gd name="connsiteY932" fmla="*/ 9997 h 10000"/>
                                <a:gd name="connsiteX933" fmla="*/ 6933 w 10000"/>
                                <a:gd name="connsiteY933" fmla="*/ 8632 h 10000"/>
                                <a:gd name="connsiteX934" fmla="*/ 6967 w 10000"/>
                                <a:gd name="connsiteY934" fmla="*/ 5662 h 10000"/>
                                <a:gd name="connsiteX935" fmla="*/ 7001 w 10000"/>
                                <a:gd name="connsiteY935" fmla="*/ 1331 h 10000"/>
                                <a:gd name="connsiteX936" fmla="*/ 7001 w 10000"/>
                                <a:gd name="connsiteY936" fmla="*/ 1331 h 10000"/>
                                <a:gd name="connsiteX937" fmla="*/ 7043 w 10000"/>
                                <a:gd name="connsiteY937" fmla="*/ 1195 h 10000"/>
                                <a:gd name="connsiteX938" fmla="*/ 7043 w 10000"/>
                                <a:gd name="connsiteY938" fmla="*/ 1064 h 10000"/>
                                <a:gd name="connsiteX939" fmla="*/ 7043 w 10000"/>
                                <a:gd name="connsiteY939" fmla="*/ 1064 h 10000"/>
                                <a:gd name="connsiteX940" fmla="*/ 7001 w 10000"/>
                                <a:gd name="connsiteY940" fmla="*/ 1000 h 10000"/>
                                <a:gd name="connsiteX941" fmla="*/ 7043 w 10000"/>
                                <a:gd name="connsiteY941" fmla="*/ 936 h 10000"/>
                                <a:gd name="connsiteX942" fmla="*/ 7043 w 10000"/>
                                <a:gd name="connsiteY942" fmla="*/ 936 h 10000"/>
                                <a:gd name="connsiteX943" fmla="*/ 7043 w 10000"/>
                                <a:gd name="connsiteY943" fmla="*/ 917 h 10000"/>
                                <a:gd name="connsiteX944" fmla="*/ 7043 w 10000"/>
                                <a:gd name="connsiteY944" fmla="*/ 917 h 10000"/>
                                <a:gd name="connsiteX945" fmla="*/ 7077 w 10000"/>
                                <a:gd name="connsiteY945" fmla="*/ 876 h 10000"/>
                                <a:gd name="connsiteX946" fmla="*/ 7120 w 10000"/>
                                <a:gd name="connsiteY946" fmla="*/ 834 h 10000"/>
                                <a:gd name="connsiteX947" fmla="*/ 7230 w 10000"/>
                                <a:gd name="connsiteY947" fmla="*/ 748 h 10000"/>
                                <a:gd name="connsiteX948" fmla="*/ 7230 w 10000"/>
                                <a:gd name="connsiteY948" fmla="*/ 748 h 10000"/>
                                <a:gd name="connsiteX949" fmla="*/ 7307 w 10000"/>
                                <a:gd name="connsiteY949" fmla="*/ 718 h 10000"/>
                                <a:gd name="connsiteX950" fmla="*/ 7383 w 10000"/>
                                <a:gd name="connsiteY950" fmla="*/ 688 h 10000"/>
                                <a:gd name="connsiteX951" fmla="*/ 7570 w 10000"/>
                                <a:gd name="connsiteY951" fmla="*/ 628 h 10000"/>
                                <a:gd name="connsiteX952" fmla="*/ 7570 w 10000"/>
                                <a:gd name="connsiteY952" fmla="*/ 628 h 10000"/>
                                <a:gd name="connsiteX953" fmla="*/ 7715 w 10000"/>
                                <a:gd name="connsiteY953" fmla="*/ 583 h 10000"/>
                                <a:gd name="connsiteX954" fmla="*/ 7867 w 10000"/>
                                <a:gd name="connsiteY954" fmla="*/ 542 h 10000"/>
                                <a:gd name="connsiteX955" fmla="*/ 7867 w 10000"/>
                                <a:gd name="connsiteY955" fmla="*/ 542 h 10000"/>
                                <a:gd name="connsiteX956" fmla="*/ 8241 w 10000"/>
                                <a:gd name="connsiteY956" fmla="*/ 459 h 10000"/>
                                <a:gd name="connsiteX957" fmla="*/ 8241 w 10000"/>
                                <a:gd name="connsiteY957" fmla="*/ 459 h 10000"/>
                                <a:gd name="connsiteX958" fmla="*/ 8428 w 10000"/>
                                <a:gd name="connsiteY958" fmla="*/ 417 h 10000"/>
                                <a:gd name="connsiteX959" fmla="*/ 8539 w 10000"/>
                                <a:gd name="connsiteY959" fmla="*/ 398 h 10000"/>
                                <a:gd name="connsiteX960" fmla="*/ 8649 w 10000"/>
                                <a:gd name="connsiteY960" fmla="*/ 380 h 10000"/>
                                <a:gd name="connsiteX961" fmla="*/ 8649 w 10000"/>
                                <a:gd name="connsiteY961" fmla="*/ 380 h 10000"/>
                                <a:gd name="connsiteX962" fmla="*/ 8649 w 10000"/>
                                <a:gd name="connsiteY962" fmla="*/ 387 h 10000"/>
                                <a:gd name="connsiteX963" fmla="*/ 8726 w 10000"/>
                                <a:gd name="connsiteY963" fmla="*/ 395 h 10000"/>
                                <a:gd name="connsiteX964" fmla="*/ 8802 w 10000"/>
                                <a:gd name="connsiteY964" fmla="*/ 398 h 10000"/>
                                <a:gd name="connsiteX965" fmla="*/ 8912 w 10000"/>
                                <a:gd name="connsiteY965" fmla="*/ 398 h 10000"/>
                                <a:gd name="connsiteX966" fmla="*/ 8912 w 10000"/>
                                <a:gd name="connsiteY966" fmla="*/ 398 h 10000"/>
                                <a:gd name="connsiteX967" fmla="*/ 8955 w 10000"/>
                                <a:gd name="connsiteY967" fmla="*/ 391 h 10000"/>
                                <a:gd name="connsiteX968" fmla="*/ 8989 w 10000"/>
                                <a:gd name="connsiteY968" fmla="*/ 387 h 10000"/>
                                <a:gd name="connsiteX969" fmla="*/ 8989 w 10000"/>
                                <a:gd name="connsiteY969" fmla="*/ 387 h 10000"/>
                                <a:gd name="connsiteX970" fmla="*/ 9065 w 10000"/>
                                <a:gd name="connsiteY970" fmla="*/ 391 h 10000"/>
                                <a:gd name="connsiteX971" fmla="*/ 9176 w 10000"/>
                                <a:gd name="connsiteY971" fmla="*/ 395 h 10000"/>
                                <a:gd name="connsiteX972" fmla="*/ 9210 w 10000"/>
                                <a:gd name="connsiteY972" fmla="*/ 395 h 10000"/>
                                <a:gd name="connsiteX973" fmla="*/ 9286 w 10000"/>
                                <a:gd name="connsiteY973" fmla="*/ 391 h 10000"/>
                                <a:gd name="connsiteX974" fmla="*/ 9286 w 10000"/>
                                <a:gd name="connsiteY974" fmla="*/ 387 h 10000"/>
                                <a:gd name="connsiteX975" fmla="*/ 9286 w 10000"/>
                                <a:gd name="connsiteY975" fmla="*/ 380 h 10000"/>
                                <a:gd name="connsiteX976" fmla="*/ 9286 w 10000"/>
                                <a:gd name="connsiteY976" fmla="*/ 380 h 10000"/>
                                <a:gd name="connsiteX977" fmla="*/ 9363 w 10000"/>
                                <a:gd name="connsiteY977" fmla="*/ 380 h 10000"/>
                                <a:gd name="connsiteX978" fmla="*/ 9473 w 10000"/>
                                <a:gd name="connsiteY978" fmla="*/ 383 h 10000"/>
                                <a:gd name="connsiteX979" fmla="*/ 9473 w 10000"/>
                                <a:gd name="connsiteY979" fmla="*/ 383 h 10000"/>
                                <a:gd name="connsiteX980" fmla="*/ 9516 w 10000"/>
                                <a:gd name="connsiteY980" fmla="*/ 380 h 10000"/>
                                <a:gd name="connsiteX981" fmla="*/ 9550 w 10000"/>
                                <a:gd name="connsiteY981" fmla="*/ 372 h 10000"/>
                                <a:gd name="connsiteX982" fmla="*/ 9516 w 10000"/>
                                <a:gd name="connsiteY982" fmla="*/ 357 h 10000"/>
                                <a:gd name="connsiteX983" fmla="*/ 9516 w 10000"/>
                                <a:gd name="connsiteY983" fmla="*/ 357 h 10000"/>
                                <a:gd name="connsiteX984" fmla="*/ 9660 w 10000"/>
                                <a:gd name="connsiteY984" fmla="*/ 361 h 10000"/>
                                <a:gd name="connsiteX985" fmla="*/ 9779 w 10000"/>
                                <a:gd name="connsiteY985" fmla="*/ 357 h 10000"/>
                                <a:gd name="connsiteX986" fmla="*/ 9779 w 10000"/>
                                <a:gd name="connsiteY986" fmla="*/ 357 h 10000"/>
                                <a:gd name="connsiteX987" fmla="*/ 9779 w 10000"/>
                                <a:gd name="connsiteY987" fmla="*/ 350 h 10000"/>
                                <a:gd name="connsiteX988" fmla="*/ 9737 w 10000"/>
                                <a:gd name="connsiteY988" fmla="*/ 342 h 10000"/>
                                <a:gd name="connsiteX989" fmla="*/ 9703 w 10000"/>
                                <a:gd name="connsiteY989" fmla="*/ 331 h 10000"/>
                                <a:gd name="connsiteX990" fmla="*/ 9703 w 10000"/>
                                <a:gd name="connsiteY990" fmla="*/ 331 h 10000"/>
                                <a:gd name="connsiteX991" fmla="*/ 9813 w 10000"/>
                                <a:gd name="connsiteY991" fmla="*/ 327 h 10000"/>
                                <a:gd name="connsiteX992" fmla="*/ 9890 w 10000"/>
                                <a:gd name="connsiteY992" fmla="*/ 327 h 10000"/>
                                <a:gd name="connsiteX993" fmla="*/ 9924 w 10000"/>
                                <a:gd name="connsiteY993" fmla="*/ 323 h 10000"/>
                                <a:gd name="connsiteX994" fmla="*/ 9924 w 10000"/>
                                <a:gd name="connsiteY994" fmla="*/ 323 h 10000"/>
                                <a:gd name="connsiteX995" fmla="*/ 9966 w 10000"/>
                                <a:gd name="connsiteY995" fmla="*/ 316 h 10000"/>
                                <a:gd name="connsiteX996" fmla="*/ 9924 w 10000"/>
                                <a:gd name="connsiteY996" fmla="*/ 308 h 10000"/>
                                <a:gd name="connsiteX997" fmla="*/ 9813 w 10000"/>
                                <a:gd name="connsiteY997" fmla="*/ 293 h 10000"/>
                                <a:gd name="connsiteX998" fmla="*/ 9813 w 10000"/>
                                <a:gd name="connsiteY998" fmla="*/ 293 h 10000"/>
                                <a:gd name="connsiteX999" fmla="*/ 9966 w 10000"/>
                                <a:gd name="connsiteY999" fmla="*/ 286 h 10000"/>
                                <a:gd name="connsiteX1000" fmla="*/ 10000 w 10000"/>
                                <a:gd name="connsiteY1000" fmla="*/ 278 h 10000"/>
                                <a:gd name="connsiteX1001" fmla="*/ 10000 w 10000"/>
                                <a:gd name="connsiteY1001" fmla="*/ 270 h 10000"/>
                                <a:gd name="connsiteX1002" fmla="*/ 10000 w 10000"/>
                                <a:gd name="connsiteY100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187 w 10000"/>
                                <a:gd name="connsiteY861" fmla="*/ 586 h 10000"/>
                                <a:gd name="connsiteX862" fmla="*/ 306 w 10000"/>
                                <a:gd name="connsiteY862" fmla="*/ 590 h 10000"/>
                                <a:gd name="connsiteX863" fmla="*/ 306 w 10000"/>
                                <a:gd name="connsiteY863" fmla="*/ 590 h 10000"/>
                                <a:gd name="connsiteX864" fmla="*/ 306 w 10000"/>
                                <a:gd name="connsiteY864" fmla="*/ 594 h 10000"/>
                                <a:gd name="connsiteX865" fmla="*/ 306 w 10000"/>
                                <a:gd name="connsiteY865" fmla="*/ 594 h 10000"/>
                                <a:gd name="connsiteX866" fmla="*/ 340 w 10000"/>
                                <a:gd name="connsiteY866" fmla="*/ 605 h 10000"/>
                                <a:gd name="connsiteX867" fmla="*/ 416 w 10000"/>
                                <a:gd name="connsiteY867" fmla="*/ 609 h 10000"/>
                                <a:gd name="connsiteX868" fmla="*/ 493 w 10000"/>
                                <a:gd name="connsiteY868" fmla="*/ 613 h 10000"/>
                                <a:gd name="connsiteX869" fmla="*/ 637 w 10000"/>
                                <a:gd name="connsiteY869" fmla="*/ 609 h 10000"/>
                                <a:gd name="connsiteX870" fmla="*/ 637 w 10000"/>
                                <a:gd name="connsiteY870" fmla="*/ 609 h 10000"/>
                                <a:gd name="connsiteX871" fmla="*/ 756 w 10000"/>
                                <a:gd name="connsiteY871" fmla="*/ 613 h 10000"/>
                                <a:gd name="connsiteX872" fmla="*/ 824 w 10000"/>
                                <a:gd name="connsiteY872" fmla="*/ 613 h 10000"/>
                                <a:gd name="connsiteX873" fmla="*/ 867 w 10000"/>
                                <a:gd name="connsiteY873" fmla="*/ 609 h 10000"/>
                                <a:gd name="connsiteX874" fmla="*/ 867 w 10000"/>
                                <a:gd name="connsiteY874" fmla="*/ 609 h 10000"/>
                                <a:gd name="connsiteX875" fmla="*/ 943 w 10000"/>
                                <a:gd name="connsiteY875" fmla="*/ 613 h 10000"/>
                                <a:gd name="connsiteX876" fmla="*/ 977 w 10000"/>
                                <a:gd name="connsiteY876" fmla="*/ 613 h 10000"/>
                                <a:gd name="connsiteX877" fmla="*/ 1054 w 10000"/>
                                <a:gd name="connsiteY877" fmla="*/ 601 h 10000"/>
                                <a:gd name="connsiteX878" fmla="*/ 1054 w 10000"/>
                                <a:gd name="connsiteY878" fmla="*/ 601 h 10000"/>
                                <a:gd name="connsiteX879" fmla="*/ 1088 w 10000"/>
                                <a:gd name="connsiteY879" fmla="*/ 605 h 10000"/>
                                <a:gd name="connsiteX880" fmla="*/ 1130 w 10000"/>
                                <a:gd name="connsiteY880" fmla="*/ 609 h 10000"/>
                                <a:gd name="connsiteX881" fmla="*/ 1198 w 10000"/>
                                <a:gd name="connsiteY881" fmla="*/ 609 h 10000"/>
                                <a:gd name="connsiteX882" fmla="*/ 1240 w 10000"/>
                                <a:gd name="connsiteY882" fmla="*/ 601 h 10000"/>
                                <a:gd name="connsiteX883" fmla="*/ 1240 w 10000"/>
                                <a:gd name="connsiteY883" fmla="*/ 601 h 10000"/>
                                <a:gd name="connsiteX884" fmla="*/ 1274 w 10000"/>
                                <a:gd name="connsiteY884" fmla="*/ 601 h 10000"/>
                                <a:gd name="connsiteX885" fmla="*/ 1317 w 10000"/>
                                <a:gd name="connsiteY885" fmla="*/ 601 h 10000"/>
                                <a:gd name="connsiteX886" fmla="*/ 1351 w 10000"/>
                                <a:gd name="connsiteY886" fmla="*/ 598 h 10000"/>
                                <a:gd name="connsiteX887" fmla="*/ 1351 w 10000"/>
                                <a:gd name="connsiteY887" fmla="*/ 590 h 10000"/>
                                <a:gd name="connsiteX888" fmla="*/ 1351 w 10000"/>
                                <a:gd name="connsiteY888" fmla="*/ 590 h 10000"/>
                                <a:gd name="connsiteX889" fmla="*/ 1427 w 10000"/>
                                <a:gd name="connsiteY889" fmla="*/ 590 h 10000"/>
                                <a:gd name="connsiteX890" fmla="*/ 1427 w 10000"/>
                                <a:gd name="connsiteY890" fmla="*/ 590 h 10000"/>
                                <a:gd name="connsiteX891" fmla="*/ 1461 w 10000"/>
                                <a:gd name="connsiteY891" fmla="*/ 583 h 10000"/>
                                <a:gd name="connsiteX892" fmla="*/ 1504 w 10000"/>
                                <a:gd name="connsiteY892" fmla="*/ 572 h 10000"/>
                                <a:gd name="connsiteX893" fmla="*/ 1504 w 10000"/>
                                <a:gd name="connsiteY893" fmla="*/ 564 h 10000"/>
                                <a:gd name="connsiteX894" fmla="*/ 1538 w 10000"/>
                                <a:gd name="connsiteY894" fmla="*/ 553 h 10000"/>
                                <a:gd name="connsiteX895" fmla="*/ 1538 w 10000"/>
                                <a:gd name="connsiteY895" fmla="*/ 553 h 10000"/>
                                <a:gd name="connsiteX896" fmla="*/ 2099 w 10000"/>
                                <a:gd name="connsiteY896" fmla="*/ 553 h 10000"/>
                                <a:gd name="connsiteX897" fmla="*/ 2625 w 10000"/>
                                <a:gd name="connsiteY897" fmla="*/ 556 h 10000"/>
                                <a:gd name="connsiteX898" fmla="*/ 3152 w 10000"/>
                                <a:gd name="connsiteY898" fmla="*/ 567 h 10000"/>
                                <a:gd name="connsiteX899" fmla="*/ 3636 w 10000"/>
                                <a:gd name="connsiteY899" fmla="*/ 579 h 10000"/>
                                <a:gd name="connsiteX900" fmla="*/ 3636 w 10000"/>
                                <a:gd name="connsiteY900" fmla="*/ 579 h 10000"/>
                                <a:gd name="connsiteX901" fmla="*/ 3934 w 10000"/>
                                <a:gd name="connsiteY901" fmla="*/ 586 h 10000"/>
                                <a:gd name="connsiteX902" fmla="*/ 3934 w 10000"/>
                                <a:gd name="connsiteY902" fmla="*/ 586 h 10000"/>
                                <a:gd name="connsiteX903" fmla="*/ 4197 w 10000"/>
                                <a:gd name="connsiteY903" fmla="*/ 601 h 10000"/>
                                <a:gd name="connsiteX904" fmla="*/ 4460 w 10000"/>
                                <a:gd name="connsiteY904" fmla="*/ 620 h 10000"/>
                                <a:gd name="connsiteX905" fmla="*/ 4460 w 10000"/>
                                <a:gd name="connsiteY905" fmla="*/ 620 h 10000"/>
                                <a:gd name="connsiteX906" fmla="*/ 4647 w 10000"/>
                                <a:gd name="connsiteY906" fmla="*/ 639 h 10000"/>
                                <a:gd name="connsiteX907" fmla="*/ 4911 w 10000"/>
                                <a:gd name="connsiteY907" fmla="*/ 665 h 10000"/>
                                <a:gd name="connsiteX908" fmla="*/ 4911 w 10000"/>
                                <a:gd name="connsiteY908" fmla="*/ 665 h 10000"/>
                                <a:gd name="connsiteX909" fmla="*/ 5174 w 10000"/>
                                <a:gd name="connsiteY909" fmla="*/ 695 h 10000"/>
                                <a:gd name="connsiteX910" fmla="*/ 5395 w 10000"/>
                                <a:gd name="connsiteY910" fmla="*/ 726 h 10000"/>
                                <a:gd name="connsiteX911" fmla="*/ 5692 w 10000"/>
                                <a:gd name="connsiteY911" fmla="*/ 786 h 10000"/>
                                <a:gd name="connsiteX912" fmla="*/ 5692 w 10000"/>
                                <a:gd name="connsiteY912" fmla="*/ 786 h 10000"/>
                                <a:gd name="connsiteX913" fmla="*/ 5803 w 10000"/>
                                <a:gd name="connsiteY913" fmla="*/ 820 h 10000"/>
                                <a:gd name="connsiteX914" fmla="*/ 5922 w 10000"/>
                                <a:gd name="connsiteY914" fmla="*/ 857 h 10000"/>
                                <a:gd name="connsiteX915" fmla="*/ 6143 w 10000"/>
                                <a:gd name="connsiteY915" fmla="*/ 932 h 10000"/>
                                <a:gd name="connsiteX916" fmla="*/ 6143 w 10000"/>
                                <a:gd name="connsiteY916" fmla="*/ 932 h 10000"/>
                                <a:gd name="connsiteX917" fmla="*/ 6296 w 10000"/>
                                <a:gd name="connsiteY917" fmla="*/ 1000 h 10000"/>
                                <a:gd name="connsiteX918" fmla="*/ 6372 w 10000"/>
                                <a:gd name="connsiteY918" fmla="*/ 1060 h 10000"/>
                                <a:gd name="connsiteX919" fmla="*/ 6483 w 10000"/>
                                <a:gd name="connsiteY919" fmla="*/ 1173 h 10000"/>
                                <a:gd name="connsiteX920" fmla="*/ 6483 w 10000"/>
                                <a:gd name="connsiteY920" fmla="*/ 1173 h 10000"/>
                                <a:gd name="connsiteX921" fmla="*/ 6517 w 10000"/>
                                <a:gd name="connsiteY921" fmla="*/ 1270 h 10000"/>
                                <a:gd name="connsiteX922" fmla="*/ 6517 w 10000"/>
                                <a:gd name="connsiteY922" fmla="*/ 1346 h 10000"/>
                                <a:gd name="connsiteX923" fmla="*/ 6517 w 10000"/>
                                <a:gd name="connsiteY923" fmla="*/ 1346 h 10000"/>
                                <a:gd name="connsiteX924" fmla="*/ 6440 w 10000"/>
                                <a:gd name="connsiteY924" fmla="*/ 5677 h 10000"/>
                                <a:gd name="connsiteX925" fmla="*/ 6406 w 10000"/>
                                <a:gd name="connsiteY925" fmla="*/ 9997 h 10000"/>
                                <a:gd name="connsiteX926" fmla="*/ 6406 w 10000"/>
                                <a:gd name="connsiteY926" fmla="*/ 9997 h 10000"/>
                                <a:gd name="connsiteX927" fmla="*/ 6406 w 10000"/>
                                <a:gd name="connsiteY927" fmla="*/ 10000 h 10000"/>
                                <a:gd name="connsiteX928" fmla="*/ 6933 w 10000"/>
                                <a:gd name="connsiteY928" fmla="*/ 10000 h 10000"/>
                                <a:gd name="connsiteX929" fmla="*/ 6933 w 10000"/>
                                <a:gd name="connsiteY929" fmla="*/ 10000 h 10000"/>
                                <a:gd name="connsiteX930" fmla="*/ 6933 w 10000"/>
                                <a:gd name="connsiteY930" fmla="*/ 9997 h 10000"/>
                                <a:gd name="connsiteX931" fmla="*/ 6933 w 10000"/>
                                <a:gd name="connsiteY931" fmla="*/ 9997 h 10000"/>
                                <a:gd name="connsiteX932" fmla="*/ 6933 w 10000"/>
                                <a:gd name="connsiteY932" fmla="*/ 8632 h 10000"/>
                                <a:gd name="connsiteX933" fmla="*/ 6967 w 10000"/>
                                <a:gd name="connsiteY933" fmla="*/ 5662 h 10000"/>
                                <a:gd name="connsiteX934" fmla="*/ 7001 w 10000"/>
                                <a:gd name="connsiteY934" fmla="*/ 1331 h 10000"/>
                                <a:gd name="connsiteX935" fmla="*/ 7001 w 10000"/>
                                <a:gd name="connsiteY935" fmla="*/ 1331 h 10000"/>
                                <a:gd name="connsiteX936" fmla="*/ 7043 w 10000"/>
                                <a:gd name="connsiteY936" fmla="*/ 1195 h 10000"/>
                                <a:gd name="connsiteX937" fmla="*/ 7043 w 10000"/>
                                <a:gd name="connsiteY937" fmla="*/ 1064 h 10000"/>
                                <a:gd name="connsiteX938" fmla="*/ 7043 w 10000"/>
                                <a:gd name="connsiteY938" fmla="*/ 1064 h 10000"/>
                                <a:gd name="connsiteX939" fmla="*/ 7001 w 10000"/>
                                <a:gd name="connsiteY939" fmla="*/ 1000 h 10000"/>
                                <a:gd name="connsiteX940" fmla="*/ 7043 w 10000"/>
                                <a:gd name="connsiteY940" fmla="*/ 936 h 10000"/>
                                <a:gd name="connsiteX941" fmla="*/ 7043 w 10000"/>
                                <a:gd name="connsiteY941" fmla="*/ 936 h 10000"/>
                                <a:gd name="connsiteX942" fmla="*/ 7043 w 10000"/>
                                <a:gd name="connsiteY942" fmla="*/ 917 h 10000"/>
                                <a:gd name="connsiteX943" fmla="*/ 7043 w 10000"/>
                                <a:gd name="connsiteY943" fmla="*/ 917 h 10000"/>
                                <a:gd name="connsiteX944" fmla="*/ 7077 w 10000"/>
                                <a:gd name="connsiteY944" fmla="*/ 876 h 10000"/>
                                <a:gd name="connsiteX945" fmla="*/ 7120 w 10000"/>
                                <a:gd name="connsiteY945" fmla="*/ 834 h 10000"/>
                                <a:gd name="connsiteX946" fmla="*/ 7230 w 10000"/>
                                <a:gd name="connsiteY946" fmla="*/ 748 h 10000"/>
                                <a:gd name="connsiteX947" fmla="*/ 7230 w 10000"/>
                                <a:gd name="connsiteY947" fmla="*/ 748 h 10000"/>
                                <a:gd name="connsiteX948" fmla="*/ 7307 w 10000"/>
                                <a:gd name="connsiteY948" fmla="*/ 718 h 10000"/>
                                <a:gd name="connsiteX949" fmla="*/ 7383 w 10000"/>
                                <a:gd name="connsiteY949" fmla="*/ 688 h 10000"/>
                                <a:gd name="connsiteX950" fmla="*/ 7570 w 10000"/>
                                <a:gd name="connsiteY950" fmla="*/ 628 h 10000"/>
                                <a:gd name="connsiteX951" fmla="*/ 7570 w 10000"/>
                                <a:gd name="connsiteY951" fmla="*/ 628 h 10000"/>
                                <a:gd name="connsiteX952" fmla="*/ 7715 w 10000"/>
                                <a:gd name="connsiteY952" fmla="*/ 583 h 10000"/>
                                <a:gd name="connsiteX953" fmla="*/ 7867 w 10000"/>
                                <a:gd name="connsiteY953" fmla="*/ 542 h 10000"/>
                                <a:gd name="connsiteX954" fmla="*/ 7867 w 10000"/>
                                <a:gd name="connsiteY954" fmla="*/ 542 h 10000"/>
                                <a:gd name="connsiteX955" fmla="*/ 8241 w 10000"/>
                                <a:gd name="connsiteY955" fmla="*/ 459 h 10000"/>
                                <a:gd name="connsiteX956" fmla="*/ 8241 w 10000"/>
                                <a:gd name="connsiteY956" fmla="*/ 459 h 10000"/>
                                <a:gd name="connsiteX957" fmla="*/ 8428 w 10000"/>
                                <a:gd name="connsiteY957" fmla="*/ 417 h 10000"/>
                                <a:gd name="connsiteX958" fmla="*/ 8539 w 10000"/>
                                <a:gd name="connsiteY958" fmla="*/ 398 h 10000"/>
                                <a:gd name="connsiteX959" fmla="*/ 8649 w 10000"/>
                                <a:gd name="connsiteY959" fmla="*/ 380 h 10000"/>
                                <a:gd name="connsiteX960" fmla="*/ 8649 w 10000"/>
                                <a:gd name="connsiteY960" fmla="*/ 380 h 10000"/>
                                <a:gd name="connsiteX961" fmla="*/ 8649 w 10000"/>
                                <a:gd name="connsiteY961" fmla="*/ 387 h 10000"/>
                                <a:gd name="connsiteX962" fmla="*/ 8726 w 10000"/>
                                <a:gd name="connsiteY962" fmla="*/ 395 h 10000"/>
                                <a:gd name="connsiteX963" fmla="*/ 8802 w 10000"/>
                                <a:gd name="connsiteY963" fmla="*/ 398 h 10000"/>
                                <a:gd name="connsiteX964" fmla="*/ 8912 w 10000"/>
                                <a:gd name="connsiteY964" fmla="*/ 398 h 10000"/>
                                <a:gd name="connsiteX965" fmla="*/ 8912 w 10000"/>
                                <a:gd name="connsiteY965" fmla="*/ 398 h 10000"/>
                                <a:gd name="connsiteX966" fmla="*/ 8955 w 10000"/>
                                <a:gd name="connsiteY966" fmla="*/ 391 h 10000"/>
                                <a:gd name="connsiteX967" fmla="*/ 8989 w 10000"/>
                                <a:gd name="connsiteY967" fmla="*/ 387 h 10000"/>
                                <a:gd name="connsiteX968" fmla="*/ 8989 w 10000"/>
                                <a:gd name="connsiteY968" fmla="*/ 387 h 10000"/>
                                <a:gd name="connsiteX969" fmla="*/ 9065 w 10000"/>
                                <a:gd name="connsiteY969" fmla="*/ 391 h 10000"/>
                                <a:gd name="connsiteX970" fmla="*/ 9176 w 10000"/>
                                <a:gd name="connsiteY970" fmla="*/ 395 h 10000"/>
                                <a:gd name="connsiteX971" fmla="*/ 9210 w 10000"/>
                                <a:gd name="connsiteY971" fmla="*/ 395 h 10000"/>
                                <a:gd name="connsiteX972" fmla="*/ 9286 w 10000"/>
                                <a:gd name="connsiteY972" fmla="*/ 391 h 10000"/>
                                <a:gd name="connsiteX973" fmla="*/ 9286 w 10000"/>
                                <a:gd name="connsiteY973" fmla="*/ 387 h 10000"/>
                                <a:gd name="connsiteX974" fmla="*/ 9286 w 10000"/>
                                <a:gd name="connsiteY974" fmla="*/ 380 h 10000"/>
                                <a:gd name="connsiteX975" fmla="*/ 9286 w 10000"/>
                                <a:gd name="connsiteY975" fmla="*/ 380 h 10000"/>
                                <a:gd name="connsiteX976" fmla="*/ 9363 w 10000"/>
                                <a:gd name="connsiteY976" fmla="*/ 380 h 10000"/>
                                <a:gd name="connsiteX977" fmla="*/ 9473 w 10000"/>
                                <a:gd name="connsiteY977" fmla="*/ 383 h 10000"/>
                                <a:gd name="connsiteX978" fmla="*/ 9473 w 10000"/>
                                <a:gd name="connsiteY978" fmla="*/ 383 h 10000"/>
                                <a:gd name="connsiteX979" fmla="*/ 9516 w 10000"/>
                                <a:gd name="connsiteY979" fmla="*/ 380 h 10000"/>
                                <a:gd name="connsiteX980" fmla="*/ 9550 w 10000"/>
                                <a:gd name="connsiteY980" fmla="*/ 372 h 10000"/>
                                <a:gd name="connsiteX981" fmla="*/ 9516 w 10000"/>
                                <a:gd name="connsiteY981" fmla="*/ 357 h 10000"/>
                                <a:gd name="connsiteX982" fmla="*/ 9516 w 10000"/>
                                <a:gd name="connsiteY982" fmla="*/ 357 h 10000"/>
                                <a:gd name="connsiteX983" fmla="*/ 9660 w 10000"/>
                                <a:gd name="connsiteY983" fmla="*/ 361 h 10000"/>
                                <a:gd name="connsiteX984" fmla="*/ 9779 w 10000"/>
                                <a:gd name="connsiteY984" fmla="*/ 357 h 10000"/>
                                <a:gd name="connsiteX985" fmla="*/ 9779 w 10000"/>
                                <a:gd name="connsiteY985" fmla="*/ 357 h 10000"/>
                                <a:gd name="connsiteX986" fmla="*/ 9779 w 10000"/>
                                <a:gd name="connsiteY986" fmla="*/ 350 h 10000"/>
                                <a:gd name="connsiteX987" fmla="*/ 9737 w 10000"/>
                                <a:gd name="connsiteY987" fmla="*/ 342 h 10000"/>
                                <a:gd name="connsiteX988" fmla="*/ 9703 w 10000"/>
                                <a:gd name="connsiteY988" fmla="*/ 331 h 10000"/>
                                <a:gd name="connsiteX989" fmla="*/ 9703 w 10000"/>
                                <a:gd name="connsiteY989" fmla="*/ 331 h 10000"/>
                                <a:gd name="connsiteX990" fmla="*/ 9813 w 10000"/>
                                <a:gd name="connsiteY990" fmla="*/ 327 h 10000"/>
                                <a:gd name="connsiteX991" fmla="*/ 9890 w 10000"/>
                                <a:gd name="connsiteY991" fmla="*/ 327 h 10000"/>
                                <a:gd name="connsiteX992" fmla="*/ 9924 w 10000"/>
                                <a:gd name="connsiteY992" fmla="*/ 323 h 10000"/>
                                <a:gd name="connsiteX993" fmla="*/ 9924 w 10000"/>
                                <a:gd name="connsiteY993" fmla="*/ 323 h 10000"/>
                                <a:gd name="connsiteX994" fmla="*/ 9966 w 10000"/>
                                <a:gd name="connsiteY994" fmla="*/ 316 h 10000"/>
                                <a:gd name="connsiteX995" fmla="*/ 9924 w 10000"/>
                                <a:gd name="connsiteY995" fmla="*/ 308 h 10000"/>
                                <a:gd name="connsiteX996" fmla="*/ 9813 w 10000"/>
                                <a:gd name="connsiteY996" fmla="*/ 293 h 10000"/>
                                <a:gd name="connsiteX997" fmla="*/ 9813 w 10000"/>
                                <a:gd name="connsiteY997" fmla="*/ 293 h 10000"/>
                                <a:gd name="connsiteX998" fmla="*/ 9966 w 10000"/>
                                <a:gd name="connsiteY998" fmla="*/ 286 h 10000"/>
                                <a:gd name="connsiteX999" fmla="*/ 10000 w 10000"/>
                                <a:gd name="connsiteY999" fmla="*/ 278 h 10000"/>
                                <a:gd name="connsiteX1000" fmla="*/ 10000 w 10000"/>
                                <a:gd name="connsiteY1000" fmla="*/ 270 h 10000"/>
                                <a:gd name="connsiteX1001" fmla="*/ 10000 w 10000"/>
                                <a:gd name="connsiteY100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19 w 10000"/>
                                <a:gd name="connsiteY858" fmla="*/ 575 h 10000"/>
                                <a:gd name="connsiteX859" fmla="*/ 153 w 10000"/>
                                <a:gd name="connsiteY859" fmla="*/ 575 h 10000"/>
                                <a:gd name="connsiteX860" fmla="*/ 153 w 10000"/>
                                <a:gd name="connsiteY860" fmla="*/ 575 h 10000"/>
                                <a:gd name="connsiteX861" fmla="*/ 306 w 10000"/>
                                <a:gd name="connsiteY861" fmla="*/ 590 h 10000"/>
                                <a:gd name="connsiteX862" fmla="*/ 306 w 10000"/>
                                <a:gd name="connsiteY862" fmla="*/ 590 h 10000"/>
                                <a:gd name="connsiteX863" fmla="*/ 306 w 10000"/>
                                <a:gd name="connsiteY863" fmla="*/ 594 h 10000"/>
                                <a:gd name="connsiteX864" fmla="*/ 306 w 10000"/>
                                <a:gd name="connsiteY864" fmla="*/ 594 h 10000"/>
                                <a:gd name="connsiteX865" fmla="*/ 340 w 10000"/>
                                <a:gd name="connsiteY865" fmla="*/ 605 h 10000"/>
                                <a:gd name="connsiteX866" fmla="*/ 416 w 10000"/>
                                <a:gd name="connsiteY866" fmla="*/ 609 h 10000"/>
                                <a:gd name="connsiteX867" fmla="*/ 493 w 10000"/>
                                <a:gd name="connsiteY867" fmla="*/ 613 h 10000"/>
                                <a:gd name="connsiteX868" fmla="*/ 637 w 10000"/>
                                <a:gd name="connsiteY868" fmla="*/ 609 h 10000"/>
                                <a:gd name="connsiteX869" fmla="*/ 637 w 10000"/>
                                <a:gd name="connsiteY869" fmla="*/ 609 h 10000"/>
                                <a:gd name="connsiteX870" fmla="*/ 756 w 10000"/>
                                <a:gd name="connsiteY870" fmla="*/ 613 h 10000"/>
                                <a:gd name="connsiteX871" fmla="*/ 824 w 10000"/>
                                <a:gd name="connsiteY871" fmla="*/ 613 h 10000"/>
                                <a:gd name="connsiteX872" fmla="*/ 867 w 10000"/>
                                <a:gd name="connsiteY872" fmla="*/ 609 h 10000"/>
                                <a:gd name="connsiteX873" fmla="*/ 867 w 10000"/>
                                <a:gd name="connsiteY873" fmla="*/ 609 h 10000"/>
                                <a:gd name="connsiteX874" fmla="*/ 943 w 10000"/>
                                <a:gd name="connsiteY874" fmla="*/ 613 h 10000"/>
                                <a:gd name="connsiteX875" fmla="*/ 977 w 10000"/>
                                <a:gd name="connsiteY875" fmla="*/ 613 h 10000"/>
                                <a:gd name="connsiteX876" fmla="*/ 1054 w 10000"/>
                                <a:gd name="connsiteY876" fmla="*/ 601 h 10000"/>
                                <a:gd name="connsiteX877" fmla="*/ 1054 w 10000"/>
                                <a:gd name="connsiteY877" fmla="*/ 601 h 10000"/>
                                <a:gd name="connsiteX878" fmla="*/ 1088 w 10000"/>
                                <a:gd name="connsiteY878" fmla="*/ 605 h 10000"/>
                                <a:gd name="connsiteX879" fmla="*/ 1130 w 10000"/>
                                <a:gd name="connsiteY879" fmla="*/ 609 h 10000"/>
                                <a:gd name="connsiteX880" fmla="*/ 1198 w 10000"/>
                                <a:gd name="connsiteY880" fmla="*/ 609 h 10000"/>
                                <a:gd name="connsiteX881" fmla="*/ 1240 w 10000"/>
                                <a:gd name="connsiteY881" fmla="*/ 601 h 10000"/>
                                <a:gd name="connsiteX882" fmla="*/ 1240 w 10000"/>
                                <a:gd name="connsiteY882" fmla="*/ 601 h 10000"/>
                                <a:gd name="connsiteX883" fmla="*/ 1274 w 10000"/>
                                <a:gd name="connsiteY883" fmla="*/ 601 h 10000"/>
                                <a:gd name="connsiteX884" fmla="*/ 1317 w 10000"/>
                                <a:gd name="connsiteY884" fmla="*/ 601 h 10000"/>
                                <a:gd name="connsiteX885" fmla="*/ 1351 w 10000"/>
                                <a:gd name="connsiteY885" fmla="*/ 598 h 10000"/>
                                <a:gd name="connsiteX886" fmla="*/ 1351 w 10000"/>
                                <a:gd name="connsiteY886" fmla="*/ 590 h 10000"/>
                                <a:gd name="connsiteX887" fmla="*/ 1351 w 10000"/>
                                <a:gd name="connsiteY887" fmla="*/ 590 h 10000"/>
                                <a:gd name="connsiteX888" fmla="*/ 1427 w 10000"/>
                                <a:gd name="connsiteY888" fmla="*/ 590 h 10000"/>
                                <a:gd name="connsiteX889" fmla="*/ 1427 w 10000"/>
                                <a:gd name="connsiteY889" fmla="*/ 590 h 10000"/>
                                <a:gd name="connsiteX890" fmla="*/ 1461 w 10000"/>
                                <a:gd name="connsiteY890" fmla="*/ 583 h 10000"/>
                                <a:gd name="connsiteX891" fmla="*/ 1504 w 10000"/>
                                <a:gd name="connsiteY891" fmla="*/ 572 h 10000"/>
                                <a:gd name="connsiteX892" fmla="*/ 1504 w 10000"/>
                                <a:gd name="connsiteY892" fmla="*/ 564 h 10000"/>
                                <a:gd name="connsiteX893" fmla="*/ 1538 w 10000"/>
                                <a:gd name="connsiteY893" fmla="*/ 553 h 10000"/>
                                <a:gd name="connsiteX894" fmla="*/ 1538 w 10000"/>
                                <a:gd name="connsiteY894" fmla="*/ 553 h 10000"/>
                                <a:gd name="connsiteX895" fmla="*/ 2099 w 10000"/>
                                <a:gd name="connsiteY895" fmla="*/ 553 h 10000"/>
                                <a:gd name="connsiteX896" fmla="*/ 2625 w 10000"/>
                                <a:gd name="connsiteY896" fmla="*/ 556 h 10000"/>
                                <a:gd name="connsiteX897" fmla="*/ 3152 w 10000"/>
                                <a:gd name="connsiteY897" fmla="*/ 567 h 10000"/>
                                <a:gd name="connsiteX898" fmla="*/ 3636 w 10000"/>
                                <a:gd name="connsiteY898" fmla="*/ 579 h 10000"/>
                                <a:gd name="connsiteX899" fmla="*/ 3636 w 10000"/>
                                <a:gd name="connsiteY899" fmla="*/ 579 h 10000"/>
                                <a:gd name="connsiteX900" fmla="*/ 3934 w 10000"/>
                                <a:gd name="connsiteY900" fmla="*/ 586 h 10000"/>
                                <a:gd name="connsiteX901" fmla="*/ 3934 w 10000"/>
                                <a:gd name="connsiteY901" fmla="*/ 586 h 10000"/>
                                <a:gd name="connsiteX902" fmla="*/ 4197 w 10000"/>
                                <a:gd name="connsiteY902" fmla="*/ 601 h 10000"/>
                                <a:gd name="connsiteX903" fmla="*/ 4460 w 10000"/>
                                <a:gd name="connsiteY903" fmla="*/ 620 h 10000"/>
                                <a:gd name="connsiteX904" fmla="*/ 4460 w 10000"/>
                                <a:gd name="connsiteY904" fmla="*/ 620 h 10000"/>
                                <a:gd name="connsiteX905" fmla="*/ 4647 w 10000"/>
                                <a:gd name="connsiteY905" fmla="*/ 639 h 10000"/>
                                <a:gd name="connsiteX906" fmla="*/ 4911 w 10000"/>
                                <a:gd name="connsiteY906" fmla="*/ 665 h 10000"/>
                                <a:gd name="connsiteX907" fmla="*/ 4911 w 10000"/>
                                <a:gd name="connsiteY907" fmla="*/ 665 h 10000"/>
                                <a:gd name="connsiteX908" fmla="*/ 5174 w 10000"/>
                                <a:gd name="connsiteY908" fmla="*/ 695 h 10000"/>
                                <a:gd name="connsiteX909" fmla="*/ 5395 w 10000"/>
                                <a:gd name="connsiteY909" fmla="*/ 726 h 10000"/>
                                <a:gd name="connsiteX910" fmla="*/ 5692 w 10000"/>
                                <a:gd name="connsiteY910" fmla="*/ 786 h 10000"/>
                                <a:gd name="connsiteX911" fmla="*/ 5692 w 10000"/>
                                <a:gd name="connsiteY911" fmla="*/ 786 h 10000"/>
                                <a:gd name="connsiteX912" fmla="*/ 5803 w 10000"/>
                                <a:gd name="connsiteY912" fmla="*/ 820 h 10000"/>
                                <a:gd name="connsiteX913" fmla="*/ 5922 w 10000"/>
                                <a:gd name="connsiteY913" fmla="*/ 857 h 10000"/>
                                <a:gd name="connsiteX914" fmla="*/ 6143 w 10000"/>
                                <a:gd name="connsiteY914" fmla="*/ 932 h 10000"/>
                                <a:gd name="connsiteX915" fmla="*/ 6143 w 10000"/>
                                <a:gd name="connsiteY915" fmla="*/ 932 h 10000"/>
                                <a:gd name="connsiteX916" fmla="*/ 6296 w 10000"/>
                                <a:gd name="connsiteY916" fmla="*/ 1000 h 10000"/>
                                <a:gd name="connsiteX917" fmla="*/ 6372 w 10000"/>
                                <a:gd name="connsiteY917" fmla="*/ 1060 h 10000"/>
                                <a:gd name="connsiteX918" fmla="*/ 6483 w 10000"/>
                                <a:gd name="connsiteY918" fmla="*/ 1173 h 10000"/>
                                <a:gd name="connsiteX919" fmla="*/ 6483 w 10000"/>
                                <a:gd name="connsiteY919" fmla="*/ 1173 h 10000"/>
                                <a:gd name="connsiteX920" fmla="*/ 6517 w 10000"/>
                                <a:gd name="connsiteY920" fmla="*/ 1270 h 10000"/>
                                <a:gd name="connsiteX921" fmla="*/ 6517 w 10000"/>
                                <a:gd name="connsiteY921" fmla="*/ 1346 h 10000"/>
                                <a:gd name="connsiteX922" fmla="*/ 6517 w 10000"/>
                                <a:gd name="connsiteY922" fmla="*/ 1346 h 10000"/>
                                <a:gd name="connsiteX923" fmla="*/ 6440 w 10000"/>
                                <a:gd name="connsiteY923" fmla="*/ 5677 h 10000"/>
                                <a:gd name="connsiteX924" fmla="*/ 6406 w 10000"/>
                                <a:gd name="connsiteY924" fmla="*/ 9997 h 10000"/>
                                <a:gd name="connsiteX925" fmla="*/ 6406 w 10000"/>
                                <a:gd name="connsiteY925" fmla="*/ 9997 h 10000"/>
                                <a:gd name="connsiteX926" fmla="*/ 6406 w 10000"/>
                                <a:gd name="connsiteY926" fmla="*/ 10000 h 10000"/>
                                <a:gd name="connsiteX927" fmla="*/ 6933 w 10000"/>
                                <a:gd name="connsiteY927" fmla="*/ 10000 h 10000"/>
                                <a:gd name="connsiteX928" fmla="*/ 6933 w 10000"/>
                                <a:gd name="connsiteY928" fmla="*/ 10000 h 10000"/>
                                <a:gd name="connsiteX929" fmla="*/ 6933 w 10000"/>
                                <a:gd name="connsiteY929" fmla="*/ 9997 h 10000"/>
                                <a:gd name="connsiteX930" fmla="*/ 6933 w 10000"/>
                                <a:gd name="connsiteY930" fmla="*/ 9997 h 10000"/>
                                <a:gd name="connsiteX931" fmla="*/ 6933 w 10000"/>
                                <a:gd name="connsiteY931" fmla="*/ 8632 h 10000"/>
                                <a:gd name="connsiteX932" fmla="*/ 6967 w 10000"/>
                                <a:gd name="connsiteY932" fmla="*/ 5662 h 10000"/>
                                <a:gd name="connsiteX933" fmla="*/ 7001 w 10000"/>
                                <a:gd name="connsiteY933" fmla="*/ 1331 h 10000"/>
                                <a:gd name="connsiteX934" fmla="*/ 7001 w 10000"/>
                                <a:gd name="connsiteY934" fmla="*/ 1331 h 10000"/>
                                <a:gd name="connsiteX935" fmla="*/ 7043 w 10000"/>
                                <a:gd name="connsiteY935" fmla="*/ 1195 h 10000"/>
                                <a:gd name="connsiteX936" fmla="*/ 7043 w 10000"/>
                                <a:gd name="connsiteY936" fmla="*/ 1064 h 10000"/>
                                <a:gd name="connsiteX937" fmla="*/ 7043 w 10000"/>
                                <a:gd name="connsiteY937" fmla="*/ 1064 h 10000"/>
                                <a:gd name="connsiteX938" fmla="*/ 7001 w 10000"/>
                                <a:gd name="connsiteY938" fmla="*/ 1000 h 10000"/>
                                <a:gd name="connsiteX939" fmla="*/ 7043 w 10000"/>
                                <a:gd name="connsiteY939" fmla="*/ 936 h 10000"/>
                                <a:gd name="connsiteX940" fmla="*/ 7043 w 10000"/>
                                <a:gd name="connsiteY940" fmla="*/ 936 h 10000"/>
                                <a:gd name="connsiteX941" fmla="*/ 7043 w 10000"/>
                                <a:gd name="connsiteY941" fmla="*/ 917 h 10000"/>
                                <a:gd name="connsiteX942" fmla="*/ 7043 w 10000"/>
                                <a:gd name="connsiteY942" fmla="*/ 917 h 10000"/>
                                <a:gd name="connsiteX943" fmla="*/ 7077 w 10000"/>
                                <a:gd name="connsiteY943" fmla="*/ 876 h 10000"/>
                                <a:gd name="connsiteX944" fmla="*/ 7120 w 10000"/>
                                <a:gd name="connsiteY944" fmla="*/ 834 h 10000"/>
                                <a:gd name="connsiteX945" fmla="*/ 7230 w 10000"/>
                                <a:gd name="connsiteY945" fmla="*/ 748 h 10000"/>
                                <a:gd name="connsiteX946" fmla="*/ 7230 w 10000"/>
                                <a:gd name="connsiteY946" fmla="*/ 748 h 10000"/>
                                <a:gd name="connsiteX947" fmla="*/ 7307 w 10000"/>
                                <a:gd name="connsiteY947" fmla="*/ 718 h 10000"/>
                                <a:gd name="connsiteX948" fmla="*/ 7383 w 10000"/>
                                <a:gd name="connsiteY948" fmla="*/ 688 h 10000"/>
                                <a:gd name="connsiteX949" fmla="*/ 7570 w 10000"/>
                                <a:gd name="connsiteY949" fmla="*/ 628 h 10000"/>
                                <a:gd name="connsiteX950" fmla="*/ 7570 w 10000"/>
                                <a:gd name="connsiteY950" fmla="*/ 628 h 10000"/>
                                <a:gd name="connsiteX951" fmla="*/ 7715 w 10000"/>
                                <a:gd name="connsiteY951" fmla="*/ 583 h 10000"/>
                                <a:gd name="connsiteX952" fmla="*/ 7867 w 10000"/>
                                <a:gd name="connsiteY952" fmla="*/ 542 h 10000"/>
                                <a:gd name="connsiteX953" fmla="*/ 7867 w 10000"/>
                                <a:gd name="connsiteY953" fmla="*/ 542 h 10000"/>
                                <a:gd name="connsiteX954" fmla="*/ 8241 w 10000"/>
                                <a:gd name="connsiteY954" fmla="*/ 459 h 10000"/>
                                <a:gd name="connsiteX955" fmla="*/ 8241 w 10000"/>
                                <a:gd name="connsiteY955" fmla="*/ 459 h 10000"/>
                                <a:gd name="connsiteX956" fmla="*/ 8428 w 10000"/>
                                <a:gd name="connsiteY956" fmla="*/ 417 h 10000"/>
                                <a:gd name="connsiteX957" fmla="*/ 8539 w 10000"/>
                                <a:gd name="connsiteY957" fmla="*/ 398 h 10000"/>
                                <a:gd name="connsiteX958" fmla="*/ 8649 w 10000"/>
                                <a:gd name="connsiteY958" fmla="*/ 380 h 10000"/>
                                <a:gd name="connsiteX959" fmla="*/ 8649 w 10000"/>
                                <a:gd name="connsiteY959" fmla="*/ 380 h 10000"/>
                                <a:gd name="connsiteX960" fmla="*/ 8649 w 10000"/>
                                <a:gd name="connsiteY960" fmla="*/ 387 h 10000"/>
                                <a:gd name="connsiteX961" fmla="*/ 8726 w 10000"/>
                                <a:gd name="connsiteY961" fmla="*/ 395 h 10000"/>
                                <a:gd name="connsiteX962" fmla="*/ 8802 w 10000"/>
                                <a:gd name="connsiteY962" fmla="*/ 398 h 10000"/>
                                <a:gd name="connsiteX963" fmla="*/ 8912 w 10000"/>
                                <a:gd name="connsiteY963" fmla="*/ 398 h 10000"/>
                                <a:gd name="connsiteX964" fmla="*/ 8912 w 10000"/>
                                <a:gd name="connsiteY964" fmla="*/ 398 h 10000"/>
                                <a:gd name="connsiteX965" fmla="*/ 8955 w 10000"/>
                                <a:gd name="connsiteY965" fmla="*/ 391 h 10000"/>
                                <a:gd name="connsiteX966" fmla="*/ 8989 w 10000"/>
                                <a:gd name="connsiteY966" fmla="*/ 387 h 10000"/>
                                <a:gd name="connsiteX967" fmla="*/ 8989 w 10000"/>
                                <a:gd name="connsiteY967" fmla="*/ 387 h 10000"/>
                                <a:gd name="connsiteX968" fmla="*/ 9065 w 10000"/>
                                <a:gd name="connsiteY968" fmla="*/ 391 h 10000"/>
                                <a:gd name="connsiteX969" fmla="*/ 9176 w 10000"/>
                                <a:gd name="connsiteY969" fmla="*/ 395 h 10000"/>
                                <a:gd name="connsiteX970" fmla="*/ 9210 w 10000"/>
                                <a:gd name="connsiteY970" fmla="*/ 395 h 10000"/>
                                <a:gd name="connsiteX971" fmla="*/ 9286 w 10000"/>
                                <a:gd name="connsiteY971" fmla="*/ 391 h 10000"/>
                                <a:gd name="connsiteX972" fmla="*/ 9286 w 10000"/>
                                <a:gd name="connsiteY972" fmla="*/ 387 h 10000"/>
                                <a:gd name="connsiteX973" fmla="*/ 9286 w 10000"/>
                                <a:gd name="connsiteY973" fmla="*/ 380 h 10000"/>
                                <a:gd name="connsiteX974" fmla="*/ 9286 w 10000"/>
                                <a:gd name="connsiteY974" fmla="*/ 380 h 10000"/>
                                <a:gd name="connsiteX975" fmla="*/ 9363 w 10000"/>
                                <a:gd name="connsiteY975" fmla="*/ 380 h 10000"/>
                                <a:gd name="connsiteX976" fmla="*/ 9473 w 10000"/>
                                <a:gd name="connsiteY976" fmla="*/ 383 h 10000"/>
                                <a:gd name="connsiteX977" fmla="*/ 9473 w 10000"/>
                                <a:gd name="connsiteY977" fmla="*/ 383 h 10000"/>
                                <a:gd name="connsiteX978" fmla="*/ 9516 w 10000"/>
                                <a:gd name="connsiteY978" fmla="*/ 380 h 10000"/>
                                <a:gd name="connsiteX979" fmla="*/ 9550 w 10000"/>
                                <a:gd name="connsiteY979" fmla="*/ 372 h 10000"/>
                                <a:gd name="connsiteX980" fmla="*/ 9516 w 10000"/>
                                <a:gd name="connsiteY980" fmla="*/ 357 h 10000"/>
                                <a:gd name="connsiteX981" fmla="*/ 9516 w 10000"/>
                                <a:gd name="connsiteY981" fmla="*/ 357 h 10000"/>
                                <a:gd name="connsiteX982" fmla="*/ 9660 w 10000"/>
                                <a:gd name="connsiteY982" fmla="*/ 361 h 10000"/>
                                <a:gd name="connsiteX983" fmla="*/ 9779 w 10000"/>
                                <a:gd name="connsiteY983" fmla="*/ 357 h 10000"/>
                                <a:gd name="connsiteX984" fmla="*/ 9779 w 10000"/>
                                <a:gd name="connsiteY984" fmla="*/ 357 h 10000"/>
                                <a:gd name="connsiteX985" fmla="*/ 9779 w 10000"/>
                                <a:gd name="connsiteY985" fmla="*/ 350 h 10000"/>
                                <a:gd name="connsiteX986" fmla="*/ 9737 w 10000"/>
                                <a:gd name="connsiteY986" fmla="*/ 342 h 10000"/>
                                <a:gd name="connsiteX987" fmla="*/ 9703 w 10000"/>
                                <a:gd name="connsiteY987" fmla="*/ 331 h 10000"/>
                                <a:gd name="connsiteX988" fmla="*/ 9703 w 10000"/>
                                <a:gd name="connsiteY988" fmla="*/ 331 h 10000"/>
                                <a:gd name="connsiteX989" fmla="*/ 9813 w 10000"/>
                                <a:gd name="connsiteY989" fmla="*/ 327 h 10000"/>
                                <a:gd name="connsiteX990" fmla="*/ 9890 w 10000"/>
                                <a:gd name="connsiteY990" fmla="*/ 327 h 10000"/>
                                <a:gd name="connsiteX991" fmla="*/ 9924 w 10000"/>
                                <a:gd name="connsiteY991" fmla="*/ 323 h 10000"/>
                                <a:gd name="connsiteX992" fmla="*/ 9924 w 10000"/>
                                <a:gd name="connsiteY992" fmla="*/ 323 h 10000"/>
                                <a:gd name="connsiteX993" fmla="*/ 9966 w 10000"/>
                                <a:gd name="connsiteY993" fmla="*/ 316 h 10000"/>
                                <a:gd name="connsiteX994" fmla="*/ 9924 w 10000"/>
                                <a:gd name="connsiteY994" fmla="*/ 308 h 10000"/>
                                <a:gd name="connsiteX995" fmla="*/ 9813 w 10000"/>
                                <a:gd name="connsiteY995" fmla="*/ 293 h 10000"/>
                                <a:gd name="connsiteX996" fmla="*/ 9813 w 10000"/>
                                <a:gd name="connsiteY996" fmla="*/ 293 h 10000"/>
                                <a:gd name="connsiteX997" fmla="*/ 9966 w 10000"/>
                                <a:gd name="connsiteY997" fmla="*/ 286 h 10000"/>
                                <a:gd name="connsiteX998" fmla="*/ 10000 w 10000"/>
                                <a:gd name="connsiteY998" fmla="*/ 278 h 10000"/>
                                <a:gd name="connsiteX999" fmla="*/ 10000 w 10000"/>
                                <a:gd name="connsiteY999" fmla="*/ 270 h 10000"/>
                                <a:gd name="connsiteX1000" fmla="*/ 10000 w 10000"/>
                                <a:gd name="connsiteY100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53 w 10000"/>
                                <a:gd name="connsiteY858" fmla="*/ 575 h 10000"/>
                                <a:gd name="connsiteX859" fmla="*/ 153 w 10000"/>
                                <a:gd name="connsiteY859" fmla="*/ 575 h 10000"/>
                                <a:gd name="connsiteX860" fmla="*/ 306 w 10000"/>
                                <a:gd name="connsiteY860" fmla="*/ 590 h 10000"/>
                                <a:gd name="connsiteX861" fmla="*/ 306 w 10000"/>
                                <a:gd name="connsiteY861" fmla="*/ 590 h 10000"/>
                                <a:gd name="connsiteX862" fmla="*/ 306 w 10000"/>
                                <a:gd name="connsiteY862" fmla="*/ 594 h 10000"/>
                                <a:gd name="connsiteX863" fmla="*/ 306 w 10000"/>
                                <a:gd name="connsiteY863" fmla="*/ 594 h 10000"/>
                                <a:gd name="connsiteX864" fmla="*/ 340 w 10000"/>
                                <a:gd name="connsiteY864" fmla="*/ 605 h 10000"/>
                                <a:gd name="connsiteX865" fmla="*/ 416 w 10000"/>
                                <a:gd name="connsiteY865" fmla="*/ 609 h 10000"/>
                                <a:gd name="connsiteX866" fmla="*/ 493 w 10000"/>
                                <a:gd name="connsiteY866" fmla="*/ 613 h 10000"/>
                                <a:gd name="connsiteX867" fmla="*/ 637 w 10000"/>
                                <a:gd name="connsiteY867" fmla="*/ 609 h 10000"/>
                                <a:gd name="connsiteX868" fmla="*/ 637 w 10000"/>
                                <a:gd name="connsiteY868" fmla="*/ 609 h 10000"/>
                                <a:gd name="connsiteX869" fmla="*/ 756 w 10000"/>
                                <a:gd name="connsiteY869" fmla="*/ 613 h 10000"/>
                                <a:gd name="connsiteX870" fmla="*/ 824 w 10000"/>
                                <a:gd name="connsiteY870" fmla="*/ 613 h 10000"/>
                                <a:gd name="connsiteX871" fmla="*/ 867 w 10000"/>
                                <a:gd name="connsiteY871" fmla="*/ 609 h 10000"/>
                                <a:gd name="connsiteX872" fmla="*/ 867 w 10000"/>
                                <a:gd name="connsiteY872" fmla="*/ 609 h 10000"/>
                                <a:gd name="connsiteX873" fmla="*/ 943 w 10000"/>
                                <a:gd name="connsiteY873" fmla="*/ 613 h 10000"/>
                                <a:gd name="connsiteX874" fmla="*/ 977 w 10000"/>
                                <a:gd name="connsiteY874" fmla="*/ 613 h 10000"/>
                                <a:gd name="connsiteX875" fmla="*/ 1054 w 10000"/>
                                <a:gd name="connsiteY875" fmla="*/ 601 h 10000"/>
                                <a:gd name="connsiteX876" fmla="*/ 1054 w 10000"/>
                                <a:gd name="connsiteY876" fmla="*/ 601 h 10000"/>
                                <a:gd name="connsiteX877" fmla="*/ 1088 w 10000"/>
                                <a:gd name="connsiteY877" fmla="*/ 605 h 10000"/>
                                <a:gd name="connsiteX878" fmla="*/ 1130 w 10000"/>
                                <a:gd name="connsiteY878" fmla="*/ 609 h 10000"/>
                                <a:gd name="connsiteX879" fmla="*/ 1198 w 10000"/>
                                <a:gd name="connsiteY879" fmla="*/ 609 h 10000"/>
                                <a:gd name="connsiteX880" fmla="*/ 1240 w 10000"/>
                                <a:gd name="connsiteY880" fmla="*/ 601 h 10000"/>
                                <a:gd name="connsiteX881" fmla="*/ 1240 w 10000"/>
                                <a:gd name="connsiteY881" fmla="*/ 601 h 10000"/>
                                <a:gd name="connsiteX882" fmla="*/ 1274 w 10000"/>
                                <a:gd name="connsiteY882" fmla="*/ 601 h 10000"/>
                                <a:gd name="connsiteX883" fmla="*/ 1317 w 10000"/>
                                <a:gd name="connsiteY883" fmla="*/ 601 h 10000"/>
                                <a:gd name="connsiteX884" fmla="*/ 1351 w 10000"/>
                                <a:gd name="connsiteY884" fmla="*/ 598 h 10000"/>
                                <a:gd name="connsiteX885" fmla="*/ 1351 w 10000"/>
                                <a:gd name="connsiteY885" fmla="*/ 590 h 10000"/>
                                <a:gd name="connsiteX886" fmla="*/ 1351 w 10000"/>
                                <a:gd name="connsiteY886" fmla="*/ 590 h 10000"/>
                                <a:gd name="connsiteX887" fmla="*/ 1427 w 10000"/>
                                <a:gd name="connsiteY887" fmla="*/ 590 h 10000"/>
                                <a:gd name="connsiteX888" fmla="*/ 1427 w 10000"/>
                                <a:gd name="connsiteY888" fmla="*/ 590 h 10000"/>
                                <a:gd name="connsiteX889" fmla="*/ 1461 w 10000"/>
                                <a:gd name="connsiteY889" fmla="*/ 583 h 10000"/>
                                <a:gd name="connsiteX890" fmla="*/ 1504 w 10000"/>
                                <a:gd name="connsiteY890" fmla="*/ 572 h 10000"/>
                                <a:gd name="connsiteX891" fmla="*/ 1504 w 10000"/>
                                <a:gd name="connsiteY891" fmla="*/ 564 h 10000"/>
                                <a:gd name="connsiteX892" fmla="*/ 1538 w 10000"/>
                                <a:gd name="connsiteY892" fmla="*/ 553 h 10000"/>
                                <a:gd name="connsiteX893" fmla="*/ 1538 w 10000"/>
                                <a:gd name="connsiteY893" fmla="*/ 553 h 10000"/>
                                <a:gd name="connsiteX894" fmla="*/ 2099 w 10000"/>
                                <a:gd name="connsiteY894" fmla="*/ 553 h 10000"/>
                                <a:gd name="connsiteX895" fmla="*/ 2625 w 10000"/>
                                <a:gd name="connsiteY895" fmla="*/ 556 h 10000"/>
                                <a:gd name="connsiteX896" fmla="*/ 3152 w 10000"/>
                                <a:gd name="connsiteY896" fmla="*/ 567 h 10000"/>
                                <a:gd name="connsiteX897" fmla="*/ 3636 w 10000"/>
                                <a:gd name="connsiteY897" fmla="*/ 579 h 10000"/>
                                <a:gd name="connsiteX898" fmla="*/ 3636 w 10000"/>
                                <a:gd name="connsiteY898" fmla="*/ 579 h 10000"/>
                                <a:gd name="connsiteX899" fmla="*/ 3934 w 10000"/>
                                <a:gd name="connsiteY899" fmla="*/ 586 h 10000"/>
                                <a:gd name="connsiteX900" fmla="*/ 3934 w 10000"/>
                                <a:gd name="connsiteY900" fmla="*/ 586 h 10000"/>
                                <a:gd name="connsiteX901" fmla="*/ 4197 w 10000"/>
                                <a:gd name="connsiteY901" fmla="*/ 601 h 10000"/>
                                <a:gd name="connsiteX902" fmla="*/ 4460 w 10000"/>
                                <a:gd name="connsiteY902" fmla="*/ 620 h 10000"/>
                                <a:gd name="connsiteX903" fmla="*/ 4460 w 10000"/>
                                <a:gd name="connsiteY903" fmla="*/ 620 h 10000"/>
                                <a:gd name="connsiteX904" fmla="*/ 4647 w 10000"/>
                                <a:gd name="connsiteY904" fmla="*/ 639 h 10000"/>
                                <a:gd name="connsiteX905" fmla="*/ 4911 w 10000"/>
                                <a:gd name="connsiteY905" fmla="*/ 665 h 10000"/>
                                <a:gd name="connsiteX906" fmla="*/ 4911 w 10000"/>
                                <a:gd name="connsiteY906" fmla="*/ 665 h 10000"/>
                                <a:gd name="connsiteX907" fmla="*/ 5174 w 10000"/>
                                <a:gd name="connsiteY907" fmla="*/ 695 h 10000"/>
                                <a:gd name="connsiteX908" fmla="*/ 5395 w 10000"/>
                                <a:gd name="connsiteY908" fmla="*/ 726 h 10000"/>
                                <a:gd name="connsiteX909" fmla="*/ 5692 w 10000"/>
                                <a:gd name="connsiteY909" fmla="*/ 786 h 10000"/>
                                <a:gd name="connsiteX910" fmla="*/ 5692 w 10000"/>
                                <a:gd name="connsiteY910" fmla="*/ 786 h 10000"/>
                                <a:gd name="connsiteX911" fmla="*/ 5803 w 10000"/>
                                <a:gd name="connsiteY911" fmla="*/ 820 h 10000"/>
                                <a:gd name="connsiteX912" fmla="*/ 5922 w 10000"/>
                                <a:gd name="connsiteY912" fmla="*/ 857 h 10000"/>
                                <a:gd name="connsiteX913" fmla="*/ 6143 w 10000"/>
                                <a:gd name="connsiteY913" fmla="*/ 932 h 10000"/>
                                <a:gd name="connsiteX914" fmla="*/ 6143 w 10000"/>
                                <a:gd name="connsiteY914" fmla="*/ 932 h 10000"/>
                                <a:gd name="connsiteX915" fmla="*/ 6296 w 10000"/>
                                <a:gd name="connsiteY915" fmla="*/ 1000 h 10000"/>
                                <a:gd name="connsiteX916" fmla="*/ 6372 w 10000"/>
                                <a:gd name="connsiteY916" fmla="*/ 1060 h 10000"/>
                                <a:gd name="connsiteX917" fmla="*/ 6483 w 10000"/>
                                <a:gd name="connsiteY917" fmla="*/ 1173 h 10000"/>
                                <a:gd name="connsiteX918" fmla="*/ 6483 w 10000"/>
                                <a:gd name="connsiteY918" fmla="*/ 1173 h 10000"/>
                                <a:gd name="connsiteX919" fmla="*/ 6517 w 10000"/>
                                <a:gd name="connsiteY919" fmla="*/ 1270 h 10000"/>
                                <a:gd name="connsiteX920" fmla="*/ 6517 w 10000"/>
                                <a:gd name="connsiteY920" fmla="*/ 1346 h 10000"/>
                                <a:gd name="connsiteX921" fmla="*/ 6517 w 10000"/>
                                <a:gd name="connsiteY921" fmla="*/ 1346 h 10000"/>
                                <a:gd name="connsiteX922" fmla="*/ 6440 w 10000"/>
                                <a:gd name="connsiteY922" fmla="*/ 5677 h 10000"/>
                                <a:gd name="connsiteX923" fmla="*/ 6406 w 10000"/>
                                <a:gd name="connsiteY923" fmla="*/ 9997 h 10000"/>
                                <a:gd name="connsiteX924" fmla="*/ 6406 w 10000"/>
                                <a:gd name="connsiteY924" fmla="*/ 9997 h 10000"/>
                                <a:gd name="connsiteX925" fmla="*/ 6406 w 10000"/>
                                <a:gd name="connsiteY925" fmla="*/ 10000 h 10000"/>
                                <a:gd name="connsiteX926" fmla="*/ 6933 w 10000"/>
                                <a:gd name="connsiteY926" fmla="*/ 10000 h 10000"/>
                                <a:gd name="connsiteX927" fmla="*/ 6933 w 10000"/>
                                <a:gd name="connsiteY927" fmla="*/ 10000 h 10000"/>
                                <a:gd name="connsiteX928" fmla="*/ 6933 w 10000"/>
                                <a:gd name="connsiteY928" fmla="*/ 9997 h 10000"/>
                                <a:gd name="connsiteX929" fmla="*/ 6933 w 10000"/>
                                <a:gd name="connsiteY929" fmla="*/ 9997 h 10000"/>
                                <a:gd name="connsiteX930" fmla="*/ 6933 w 10000"/>
                                <a:gd name="connsiteY930" fmla="*/ 8632 h 10000"/>
                                <a:gd name="connsiteX931" fmla="*/ 6967 w 10000"/>
                                <a:gd name="connsiteY931" fmla="*/ 5662 h 10000"/>
                                <a:gd name="connsiteX932" fmla="*/ 7001 w 10000"/>
                                <a:gd name="connsiteY932" fmla="*/ 1331 h 10000"/>
                                <a:gd name="connsiteX933" fmla="*/ 7001 w 10000"/>
                                <a:gd name="connsiteY933" fmla="*/ 1331 h 10000"/>
                                <a:gd name="connsiteX934" fmla="*/ 7043 w 10000"/>
                                <a:gd name="connsiteY934" fmla="*/ 1195 h 10000"/>
                                <a:gd name="connsiteX935" fmla="*/ 7043 w 10000"/>
                                <a:gd name="connsiteY935" fmla="*/ 1064 h 10000"/>
                                <a:gd name="connsiteX936" fmla="*/ 7043 w 10000"/>
                                <a:gd name="connsiteY936" fmla="*/ 1064 h 10000"/>
                                <a:gd name="connsiteX937" fmla="*/ 7001 w 10000"/>
                                <a:gd name="connsiteY937" fmla="*/ 1000 h 10000"/>
                                <a:gd name="connsiteX938" fmla="*/ 7043 w 10000"/>
                                <a:gd name="connsiteY938" fmla="*/ 936 h 10000"/>
                                <a:gd name="connsiteX939" fmla="*/ 7043 w 10000"/>
                                <a:gd name="connsiteY939" fmla="*/ 936 h 10000"/>
                                <a:gd name="connsiteX940" fmla="*/ 7043 w 10000"/>
                                <a:gd name="connsiteY940" fmla="*/ 917 h 10000"/>
                                <a:gd name="connsiteX941" fmla="*/ 7043 w 10000"/>
                                <a:gd name="connsiteY941" fmla="*/ 917 h 10000"/>
                                <a:gd name="connsiteX942" fmla="*/ 7077 w 10000"/>
                                <a:gd name="connsiteY942" fmla="*/ 876 h 10000"/>
                                <a:gd name="connsiteX943" fmla="*/ 7120 w 10000"/>
                                <a:gd name="connsiteY943" fmla="*/ 834 h 10000"/>
                                <a:gd name="connsiteX944" fmla="*/ 7230 w 10000"/>
                                <a:gd name="connsiteY944" fmla="*/ 748 h 10000"/>
                                <a:gd name="connsiteX945" fmla="*/ 7230 w 10000"/>
                                <a:gd name="connsiteY945" fmla="*/ 748 h 10000"/>
                                <a:gd name="connsiteX946" fmla="*/ 7307 w 10000"/>
                                <a:gd name="connsiteY946" fmla="*/ 718 h 10000"/>
                                <a:gd name="connsiteX947" fmla="*/ 7383 w 10000"/>
                                <a:gd name="connsiteY947" fmla="*/ 688 h 10000"/>
                                <a:gd name="connsiteX948" fmla="*/ 7570 w 10000"/>
                                <a:gd name="connsiteY948" fmla="*/ 628 h 10000"/>
                                <a:gd name="connsiteX949" fmla="*/ 7570 w 10000"/>
                                <a:gd name="connsiteY949" fmla="*/ 628 h 10000"/>
                                <a:gd name="connsiteX950" fmla="*/ 7715 w 10000"/>
                                <a:gd name="connsiteY950" fmla="*/ 583 h 10000"/>
                                <a:gd name="connsiteX951" fmla="*/ 7867 w 10000"/>
                                <a:gd name="connsiteY951" fmla="*/ 542 h 10000"/>
                                <a:gd name="connsiteX952" fmla="*/ 7867 w 10000"/>
                                <a:gd name="connsiteY952" fmla="*/ 542 h 10000"/>
                                <a:gd name="connsiteX953" fmla="*/ 8241 w 10000"/>
                                <a:gd name="connsiteY953" fmla="*/ 459 h 10000"/>
                                <a:gd name="connsiteX954" fmla="*/ 8241 w 10000"/>
                                <a:gd name="connsiteY954" fmla="*/ 459 h 10000"/>
                                <a:gd name="connsiteX955" fmla="*/ 8428 w 10000"/>
                                <a:gd name="connsiteY955" fmla="*/ 417 h 10000"/>
                                <a:gd name="connsiteX956" fmla="*/ 8539 w 10000"/>
                                <a:gd name="connsiteY956" fmla="*/ 398 h 10000"/>
                                <a:gd name="connsiteX957" fmla="*/ 8649 w 10000"/>
                                <a:gd name="connsiteY957" fmla="*/ 380 h 10000"/>
                                <a:gd name="connsiteX958" fmla="*/ 8649 w 10000"/>
                                <a:gd name="connsiteY958" fmla="*/ 380 h 10000"/>
                                <a:gd name="connsiteX959" fmla="*/ 8649 w 10000"/>
                                <a:gd name="connsiteY959" fmla="*/ 387 h 10000"/>
                                <a:gd name="connsiteX960" fmla="*/ 8726 w 10000"/>
                                <a:gd name="connsiteY960" fmla="*/ 395 h 10000"/>
                                <a:gd name="connsiteX961" fmla="*/ 8802 w 10000"/>
                                <a:gd name="connsiteY961" fmla="*/ 398 h 10000"/>
                                <a:gd name="connsiteX962" fmla="*/ 8912 w 10000"/>
                                <a:gd name="connsiteY962" fmla="*/ 398 h 10000"/>
                                <a:gd name="connsiteX963" fmla="*/ 8912 w 10000"/>
                                <a:gd name="connsiteY963" fmla="*/ 398 h 10000"/>
                                <a:gd name="connsiteX964" fmla="*/ 8955 w 10000"/>
                                <a:gd name="connsiteY964" fmla="*/ 391 h 10000"/>
                                <a:gd name="connsiteX965" fmla="*/ 8989 w 10000"/>
                                <a:gd name="connsiteY965" fmla="*/ 387 h 10000"/>
                                <a:gd name="connsiteX966" fmla="*/ 8989 w 10000"/>
                                <a:gd name="connsiteY966" fmla="*/ 387 h 10000"/>
                                <a:gd name="connsiteX967" fmla="*/ 9065 w 10000"/>
                                <a:gd name="connsiteY967" fmla="*/ 391 h 10000"/>
                                <a:gd name="connsiteX968" fmla="*/ 9176 w 10000"/>
                                <a:gd name="connsiteY968" fmla="*/ 395 h 10000"/>
                                <a:gd name="connsiteX969" fmla="*/ 9210 w 10000"/>
                                <a:gd name="connsiteY969" fmla="*/ 395 h 10000"/>
                                <a:gd name="connsiteX970" fmla="*/ 9286 w 10000"/>
                                <a:gd name="connsiteY970" fmla="*/ 391 h 10000"/>
                                <a:gd name="connsiteX971" fmla="*/ 9286 w 10000"/>
                                <a:gd name="connsiteY971" fmla="*/ 387 h 10000"/>
                                <a:gd name="connsiteX972" fmla="*/ 9286 w 10000"/>
                                <a:gd name="connsiteY972" fmla="*/ 380 h 10000"/>
                                <a:gd name="connsiteX973" fmla="*/ 9286 w 10000"/>
                                <a:gd name="connsiteY973" fmla="*/ 380 h 10000"/>
                                <a:gd name="connsiteX974" fmla="*/ 9363 w 10000"/>
                                <a:gd name="connsiteY974" fmla="*/ 380 h 10000"/>
                                <a:gd name="connsiteX975" fmla="*/ 9473 w 10000"/>
                                <a:gd name="connsiteY975" fmla="*/ 383 h 10000"/>
                                <a:gd name="connsiteX976" fmla="*/ 9473 w 10000"/>
                                <a:gd name="connsiteY976" fmla="*/ 383 h 10000"/>
                                <a:gd name="connsiteX977" fmla="*/ 9516 w 10000"/>
                                <a:gd name="connsiteY977" fmla="*/ 380 h 10000"/>
                                <a:gd name="connsiteX978" fmla="*/ 9550 w 10000"/>
                                <a:gd name="connsiteY978" fmla="*/ 372 h 10000"/>
                                <a:gd name="connsiteX979" fmla="*/ 9516 w 10000"/>
                                <a:gd name="connsiteY979" fmla="*/ 357 h 10000"/>
                                <a:gd name="connsiteX980" fmla="*/ 9516 w 10000"/>
                                <a:gd name="connsiteY980" fmla="*/ 357 h 10000"/>
                                <a:gd name="connsiteX981" fmla="*/ 9660 w 10000"/>
                                <a:gd name="connsiteY981" fmla="*/ 361 h 10000"/>
                                <a:gd name="connsiteX982" fmla="*/ 9779 w 10000"/>
                                <a:gd name="connsiteY982" fmla="*/ 357 h 10000"/>
                                <a:gd name="connsiteX983" fmla="*/ 9779 w 10000"/>
                                <a:gd name="connsiteY983" fmla="*/ 357 h 10000"/>
                                <a:gd name="connsiteX984" fmla="*/ 9779 w 10000"/>
                                <a:gd name="connsiteY984" fmla="*/ 350 h 10000"/>
                                <a:gd name="connsiteX985" fmla="*/ 9737 w 10000"/>
                                <a:gd name="connsiteY985" fmla="*/ 342 h 10000"/>
                                <a:gd name="connsiteX986" fmla="*/ 9703 w 10000"/>
                                <a:gd name="connsiteY986" fmla="*/ 331 h 10000"/>
                                <a:gd name="connsiteX987" fmla="*/ 9703 w 10000"/>
                                <a:gd name="connsiteY987" fmla="*/ 331 h 10000"/>
                                <a:gd name="connsiteX988" fmla="*/ 9813 w 10000"/>
                                <a:gd name="connsiteY988" fmla="*/ 327 h 10000"/>
                                <a:gd name="connsiteX989" fmla="*/ 9890 w 10000"/>
                                <a:gd name="connsiteY989" fmla="*/ 327 h 10000"/>
                                <a:gd name="connsiteX990" fmla="*/ 9924 w 10000"/>
                                <a:gd name="connsiteY990" fmla="*/ 323 h 10000"/>
                                <a:gd name="connsiteX991" fmla="*/ 9924 w 10000"/>
                                <a:gd name="connsiteY991" fmla="*/ 323 h 10000"/>
                                <a:gd name="connsiteX992" fmla="*/ 9966 w 10000"/>
                                <a:gd name="connsiteY992" fmla="*/ 316 h 10000"/>
                                <a:gd name="connsiteX993" fmla="*/ 9924 w 10000"/>
                                <a:gd name="connsiteY993" fmla="*/ 308 h 10000"/>
                                <a:gd name="connsiteX994" fmla="*/ 9813 w 10000"/>
                                <a:gd name="connsiteY994" fmla="*/ 293 h 10000"/>
                                <a:gd name="connsiteX995" fmla="*/ 9813 w 10000"/>
                                <a:gd name="connsiteY995" fmla="*/ 293 h 10000"/>
                                <a:gd name="connsiteX996" fmla="*/ 9966 w 10000"/>
                                <a:gd name="connsiteY996" fmla="*/ 286 h 10000"/>
                                <a:gd name="connsiteX997" fmla="*/ 10000 w 10000"/>
                                <a:gd name="connsiteY997" fmla="*/ 278 h 10000"/>
                                <a:gd name="connsiteX998" fmla="*/ 10000 w 10000"/>
                                <a:gd name="connsiteY998" fmla="*/ 270 h 10000"/>
                                <a:gd name="connsiteX999" fmla="*/ 10000 w 10000"/>
                                <a:gd name="connsiteY99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153 w 10000"/>
                                <a:gd name="connsiteY858" fmla="*/ 575 h 10000"/>
                                <a:gd name="connsiteX859" fmla="*/ 306 w 10000"/>
                                <a:gd name="connsiteY859" fmla="*/ 590 h 10000"/>
                                <a:gd name="connsiteX860" fmla="*/ 306 w 10000"/>
                                <a:gd name="connsiteY860" fmla="*/ 590 h 10000"/>
                                <a:gd name="connsiteX861" fmla="*/ 306 w 10000"/>
                                <a:gd name="connsiteY861" fmla="*/ 594 h 10000"/>
                                <a:gd name="connsiteX862" fmla="*/ 306 w 10000"/>
                                <a:gd name="connsiteY862" fmla="*/ 594 h 10000"/>
                                <a:gd name="connsiteX863" fmla="*/ 340 w 10000"/>
                                <a:gd name="connsiteY863" fmla="*/ 605 h 10000"/>
                                <a:gd name="connsiteX864" fmla="*/ 416 w 10000"/>
                                <a:gd name="connsiteY864" fmla="*/ 609 h 10000"/>
                                <a:gd name="connsiteX865" fmla="*/ 493 w 10000"/>
                                <a:gd name="connsiteY865" fmla="*/ 613 h 10000"/>
                                <a:gd name="connsiteX866" fmla="*/ 637 w 10000"/>
                                <a:gd name="connsiteY866" fmla="*/ 609 h 10000"/>
                                <a:gd name="connsiteX867" fmla="*/ 637 w 10000"/>
                                <a:gd name="connsiteY867" fmla="*/ 609 h 10000"/>
                                <a:gd name="connsiteX868" fmla="*/ 756 w 10000"/>
                                <a:gd name="connsiteY868" fmla="*/ 613 h 10000"/>
                                <a:gd name="connsiteX869" fmla="*/ 824 w 10000"/>
                                <a:gd name="connsiteY869" fmla="*/ 613 h 10000"/>
                                <a:gd name="connsiteX870" fmla="*/ 867 w 10000"/>
                                <a:gd name="connsiteY870" fmla="*/ 609 h 10000"/>
                                <a:gd name="connsiteX871" fmla="*/ 867 w 10000"/>
                                <a:gd name="connsiteY871" fmla="*/ 609 h 10000"/>
                                <a:gd name="connsiteX872" fmla="*/ 943 w 10000"/>
                                <a:gd name="connsiteY872" fmla="*/ 613 h 10000"/>
                                <a:gd name="connsiteX873" fmla="*/ 977 w 10000"/>
                                <a:gd name="connsiteY873" fmla="*/ 613 h 10000"/>
                                <a:gd name="connsiteX874" fmla="*/ 1054 w 10000"/>
                                <a:gd name="connsiteY874" fmla="*/ 601 h 10000"/>
                                <a:gd name="connsiteX875" fmla="*/ 1054 w 10000"/>
                                <a:gd name="connsiteY875" fmla="*/ 601 h 10000"/>
                                <a:gd name="connsiteX876" fmla="*/ 1088 w 10000"/>
                                <a:gd name="connsiteY876" fmla="*/ 605 h 10000"/>
                                <a:gd name="connsiteX877" fmla="*/ 1130 w 10000"/>
                                <a:gd name="connsiteY877" fmla="*/ 609 h 10000"/>
                                <a:gd name="connsiteX878" fmla="*/ 1198 w 10000"/>
                                <a:gd name="connsiteY878" fmla="*/ 609 h 10000"/>
                                <a:gd name="connsiteX879" fmla="*/ 1240 w 10000"/>
                                <a:gd name="connsiteY879" fmla="*/ 601 h 10000"/>
                                <a:gd name="connsiteX880" fmla="*/ 1240 w 10000"/>
                                <a:gd name="connsiteY880" fmla="*/ 601 h 10000"/>
                                <a:gd name="connsiteX881" fmla="*/ 1274 w 10000"/>
                                <a:gd name="connsiteY881" fmla="*/ 601 h 10000"/>
                                <a:gd name="connsiteX882" fmla="*/ 1317 w 10000"/>
                                <a:gd name="connsiteY882" fmla="*/ 601 h 10000"/>
                                <a:gd name="connsiteX883" fmla="*/ 1351 w 10000"/>
                                <a:gd name="connsiteY883" fmla="*/ 598 h 10000"/>
                                <a:gd name="connsiteX884" fmla="*/ 1351 w 10000"/>
                                <a:gd name="connsiteY884" fmla="*/ 590 h 10000"/>
                                <a:gd name="connsiteX885" fmla="*/ 1351 w 10000"/>
                                <a:gd name="connsiteY885" fmla="*/ 590 h 10000"/>
                                <a:gd name="connsiteX886" fmla="*/ 1427 w 10000"/>
                                <a:gd name="connsiteY886" fmla="*/ 590 h 10000"/>
                                <a:gd name="connsiteX887" fmla="*/ 1427 w 10000"/>
                                <a:gd name="connsiteY887" fmla="*/ 590 h 10000"/>
                                <a:gd name="connsiteX888" fmla="*/ 1461 w 10000"/>
                                <a:gd name="connsiteY888" fmla="*/ 583 h 10000"/>
                                <a:gd name="connsiteX889" fmla="*/ 1504 w 10000"/>
                                <a:gd name="connsiteY889" fmla="*/ 572 h 10000"/>
                                <a:gd name="connsiteX890" fmla="*/ 1504 w 10000"/>
                                <a:gd name="connsiteY890" fmla="*/ 564 h 10000"/>
                                <a:gd name="connsiteX891" fmla="*/ 1538 w 10000"/>
                                <a:gd name="connsiteY891" fmla="*/ 553 h 10000"/>
                                <a:gd name="connsiteX892" fmla="*/ 1538 w 10000"/>
                                <a:gd name="connsiteY892" fmla="*/ 553 h 10000"/>
                                <a:gd name="connsiteX893" fmla="*/ 2099 w 10000"/>
                                <a:gd name="connsiteY893" fmla="*/ 553 h 10000"/>
                                <a:gd name="connsiteX894" fmla="*/ 2625 w 10000"/>
                                <a:gd name="connsiteY894" fmla="*/ 556 h 10000"/>
                                <a:gd name="connsiteX895" fmla="*/ 3152 w 10000"/>
                                <a:gd name="connsiteY895" fmla="*/ 567 h 10000"/>
                                <a:gd name="connsiteX896" fmla="*/ 3636 w 10000"/>
                                <a:gd name="connsiteY896" fmla="*/ 579 h 10000"/>
                                <a:gd name="connsiteX897" fmla="*/ 3636 w 10000"/>
                                <a:gd name="connsiteY897" fmla="*/ 579 h 10000"/>
                                <a:gd name="connsiteX898" fmla="*/ 3934 w 10000"/>
                                <a:gd name="connsiteY898" fmla="*/ 586 h 10000"/>
                                <a:gd name="connsiteX899" fmla="*/ 3934 w 10000"/>
                                <a:gd name="connsiteY899" fmla="*/ 586 h 10000"/>
                                <a:gd name="connsiteX900" fmla="*/ 4197 w 10000"/>
                                <a:gd name="connsiteY900" fmla="*/ 601 h 10000"/>
                                <a:gd name="connsiteX901" fmla="*/ 4460 w 10000"/>
                                <a:gd name="connsiteY901" fmla="*/ 620 h 10000"/>
                                <a:gd name="connsiteX902" fmla="*/ 4460 w 10000"/>
                                <a:gd name="connsiteY902" fmla="*/ 620 h 10000"/>
                                <a:gd name="connsiteX903" fmla="*/ 4647 w 10000"/>
                                <a:gd name="connsiteY903" fmla="*/ 639 h 10000"/>
                                <a:gd name="connsiteX904" fmla="*/ 4911 w 10000"/>
                                <a:gd name="connsiteY904" fmla="*/ 665 h 10000"/>
                                <a:gd name="connsiteX905" fmla="*/ 4911 w 10000"/>
                                <a:gd name="connsiteY905" fmla="*/ 665 h 10000"/>
                                <a:gd name="connsiteX906" fmla="*/ 5174 w 10000"/>
                                <a:gd name="connsiteY906" fmla="*/ 695 h 10000"/>
                                <a:gd name="connsiteX907" fmla="*/ 5395 w 10000"/>
                                <a:gd name="connsiteY907" fmla="*/ 726 h 10000"/>
                                <a:gd name="connsiteX908" fmla="*/ 5692 w 10000"/>
                                <a:gd name="connsiteY908" fmla="*/ 786 h 10000"/>
                                <a:gd name="connsiteX909" fmla="*/ 5692 w 10000"/>
                                <a:gd name="connsiteY909" fmla="*/ 786 h 10000"/>
                                <a:gd name="connsiteX910" fmla="*/ 5803 w 10000"/>
                                <a:gd name="connsiteY910" fmla="*/ 820 h 10000"/>
                                <a:gd name="connsiteX911" fmla="*/ 5922 w 10000"/>
                                <a:gd name="connsiteY911" fmla="*/ 857 h 10000"/>
                                <a:gd name="connsiteX912" fmla="*/ 6143 w 10000"/>
                                <a:gd name="connsiteY912" fmla="*/ 932 h 10000"/>
                                <a:gd name="connsiteX913" fmla="*/ 6143 w 10000"/>
                                <a:gd name="connsiteY913" fmla="*/ 932 h 10000"/>
                                <a:gd name="connsiteX914" fmla="*/ 6296 w 10000"/>
                                <a:gd name="connsiteY914" fmla="*/ 1000 h 10000"/>
                                <a:gd name="connsiteX915" fmla="*/ 6372 w 10000"/>
                                <a:gd name="connsiteY915" fmla="*/ 1060 h 10000"/>
                                <a:gd name="connsiteX916" fmla="*/ 6483 w 10000"/>
                                <a:gd name="connsiteY916" fmla="*/ 1173 h 10000"/>
                                <a:gd name="connsiteX917" fmla="*/ 6483 w 10000"/>
                                <a:gd name="connsiteY917" fmla="*/ 1173 h 10000"/>
                                <a:gd name="connsiteX918" fmla="*/ 6517 w 10000"/>
                                <a:gd name="connsiteY918" fmla="*/ 1270 h 10000"/>
                                <a:gd name="connsiteX919" fmla="*/ 6517 w 10000"/>
                                <a:gd name="connsiteY919" fmla="*/ 1346 h 10000"/>
                                <a:gd name="connsiteX920" fmla="*/ 6517 w 10000"/>
                                <a:gd name="connsiteY920" fmla="*/ 1346 h 10000"/>
                                <a:gd name="connsiteX921" fmla="*/ 6440 w 10000"/>
                                <a:gd name="connsiteY921" fmla="*/ 5677 h 10000"/>
                                <a:gd name="connsiteX922" fmla="*/ 6406 w 10000"/>
                                <a:gd name="connsiteY922" fmla="*/ 9997 h 10000"/>
                                <a:gd name="connsiteX923" fmla="*/ 6406 w 10000"/>
                                <a:gd name="connsiteY923" fmla="*/ 9997 h 10000"/>
                                <a:gd name="connsiteX924" fmla="*/ 6406 w 10000"/>
                                <a:gd name="connsiteY924" fmla="*/ 10000 h 10000"/>
                                <a:gd name="connsiteX925" fmla="*/ 6933 w 10000"/>
                                <a:gd name="connsiteY925" fmla="*/ 10000 h 10000"/>
                                <a:gd name="connsiteX926" fmla="*/ 6933 w 10000"/>
                                <a:gd name="connsiteY926" fmla="*/ 10000 h 10000"/>
                                <a:gd name="connsiteX927" fmla="*/ 6933 w 10000"/>
                                <a:gd name="connsiteY927" fmla="*/ 9997 h 10000"/>
                                <a:gd name="connsiteX928" fmla="*/ 6933 w 10000"/>
                                <a:gd name="connsiteY928" fmla="*/ 9997 h 10000"/>
                                <a:gd name="connsiteX929" fmla="*/ 6933 w 10000"/>
                                <a:gd name="connsiteY929" fmla="*/ 8632 h 10000"/>
                                <a:gd name="connsiteX930" fmla="*/ 6967 w 10000"/>
                                <a:gd name="connsiteY930" fmla="*/ 5662 h 10000"/>
                                <a:gd name="connsiteX931" fmla="*/ 7001 w 10000"/>
                                <a:gd name="connsiteY931" fmla="*/ 1331 h 10000"/>
                                <a:gd name="connsiteX932" fmla="*/ 7001 w 10000"/>
                                <a:gd name="connsiteY932" fmla="*/ 1331 h 10000"/>
                                <a:gd name="connsiteX933" fmla="*/ 7043 w 10000"/>
                                <a:gd name="connsiteY933" fmla="*/ 1195 h 10000"/>
                                <a:gd name="connsiteX934" fmla="*/ 7043 w 10000"/>
                                <a:gd name="connsiteY934" fmla="*/ 1064 h 10000"/>
                                <a:gd name="connsiteX935" fmla="*/ 7043 w 10000"/>
                                <a:gd name="connsiteY935" fmla="*/ 1064 h 10000"/>
                                <a:gd name="connsiteX936" fmla="*/ 7001 w 10000"/>
                                <a:gd name="connsiteY936" fmla="*/ 1000 h 10000"/>
                                <a:gd name="connsiteX937" fmla="*/ 7043 w 10000"/>
                                <a:gd name="connsiteY937" fmla="*/ 936 h 10000"/>
                                <a:gd name="connsiteX938" fmla="*/ 7043 w 10000"/>
                                <a:gd name="connsiteY938" fmla="*/ 936 h 10000"/>
                                <a:gd name="connsiteX939" fmla="*/ 7043 w 10000"/>
                                <a:gd name="connsiteY939" fmla="*/ 917 h 10000"/>
                                <a:gd name="connsiteX940" fmla="*/ 7043 w 10000"/>
                                <a:gd name="connsiteY940" fmla="*/ 917 h 10000"/>
                                <a:gd name="connsiteX941" fmla="*/ 7077 w 10000"/>
                                <a:gd name="connsiteY941" fmla="*/ 876 h 10000"/>
                                <a:gd name="connsiteX942" fmla="*/ 7120 w 10000"/>
                                <a:gd name="connsiteY942" fmla="*/ 834 h 10000"/>
                                <a:gd name="connsiteX943" fmla="*/ 7230 w 10000"/>
                                <a:gd name="connsiteY943" fmla="*/ 748 h 10000"/>
                                <a:gd name="connsiteX944" fmla="*/ 7230 w 10000"/>
                                <a:gd name="connsiteY944" fmla="*/ 748 h 10000"/>
                                <a:gd name="connsiteX945" fmla="*/ 7307 w 10000"/>
                                <a:gd name="connsiteY945" fmla="*/ 718 h 10000"/>
                                <a:gd name="connsiteX946" fmla="*/ 7383 w 10000"/>
                                <a:gd name="connsiteY946" fmla="*/ 688 h 10000"/>
                                <a:gd name="connsiteX947" fmla="*/ 7570 w 10000"/>
                                <a:gd name="connsiteY947" fmla="*/ 628 h 10000"/>
                                <a:gd name="connsiteX948" fmla="*/ 7570 w 10000"/>
                                <a:gd name="connsiteY948" fmla="*/ 628 h 10000"/>
                                <a:gd name="connsiteX949" fmla="*/ 7715 w 10000"/>
                                <a:gd name="connsiteY949" fmla="*/ 583 h 10000"/>
                                <a:gd name="connsiteX950" fmla="*/ 7867 w 10000"/>
                                <a:gd name="connsiteY950" fmla="*/ 542 h 10000"/>
                                <a:gd name="connsiteX951" fmla="*/ 7867 w 10000"/>
                                <a:gd name="connsiteY951" fmla="*/ 542 h 10000"/>
                                <a:gd name="connsiteX952" fmla="*/ 8241 w 10000"/>
                                <a:gd name="connsiteY952" fmla="*/ 459 h 10000"/>
                                <a:gd name="connsiteX953" fmla="*/ 8241 w 10000"/>
                                <a:gd name="connsiteY953" fmla="*/ 459 h 10000"/>
                                <a:gd name="connsiteX954" fmla="*/ 8428 w 10000"/>
                                <a:gd name="connsiteY954" fmla="*/ 417 h 10000"/>
                                <a:gd name="connsiteX955" fmla="*/ 8539 w 10000"/>
                                <a:gd name="connsiteY955" fmla="*/ 398 h 10000"/>
                                <a:gd name="connsiteX956" fmla="*/ 8649 w 10000"/>
                                <a:gd name="connsiteY956" fmla="*/ 380 h 10000"/>
                                <a:gd name="connsiteX957" fmla="*/ 8649 w 10000"/>
                                <a:gd name="connsiteY957" fmla="*/ 380 h 10000"/>
                                <a:gd name="connsiteX958" fmla="*/ 8649 w 10000"/>
                                <a:gd name="connsiteY958" fmla="*/ 387 h 10000"/>
                                <a:gd name="connsiteX959" fmla="*/ 8726 w 10000"/>
                                <a:gd name="connsiteY959" fmla="*/ 395 h 10000"/>
                                <a:gd name="connsiteX960" fmla="*/ 8802 w 10000"/>
                                <a:gd name="connsiteY960" fmla="*/ 398 h 10000"/>
                                <a:gd name="connsiteX961" fmla="*/ 8912 w 10000"/>
                                <a:gd name="connsiteY961" fmla="*/ 398 h 10000"/>
                                <a:gd name="connsiteX962" fmla="*/ 8912 w 10000"/>
                                <a:gd name="connsiteY962" fmla="*/ 398 h 10000"/>
                                <a:gd name="connsiteX963" fmla="*/ 8955 w 10000"/>
                                <a:gd name="connsiteY963" fmla="*/ 391 h 10000"/>
                                <a:gd name="connsiteX964" fmla="*/ 8989 w 10000"/>
                                <a:gd name="connsiteY964" fmla="*/ 387 h 10000"/>
                                <a:gd name="connsiteX965" fmla="*/ 8989 w 10000"/>
                                <a:gd name="connsiteY965" fmla="*/ 387 h 10000"/>
                                <a:gd name="connsiteX966" fmla="*/ 9065 w 10000"/>
                                <a:gd name="connsiteY966" fmla="*/ 391 h 10000"/>
                                <a:gd name="connsiteX967" fmla="*/ 9176 w 10000"/>
                                <a:gd name="connsiteY967" fmla="*/ 395 h 10000"/>
                                <a:gd name="connsiteX968" fmla="*/ 9210 w 10000"/>
                                <a:gd name="connsiteY968" fmla="*/ 395 h 10000"/>
                                <a:gd name="connsiteX969" fmla="*/ 9286 w 10000"/>
                                <a:gd name="connsiteY969" fmla="*/ 391 h 10000"/>
                                <a:gd name="connsiteX970" fmla="*/ 9286 w 10000"/>
                                <a:gd name="connsiteY970" fmla="*/ 387 h 10000"/>
                                <a:gd name="connsiteX971" fmla="*/ 9286 w 10000"/>
                                <a:gd name="connsiteY971" fmla="*/ 380 h 10000"/>
                                <a:gd name="connsiteX972" fmla="*/ 9286 w 10000"/>
                                <a:gd name="connsiteY972" fmla="*/ 380 h 10000"/>
                                <a:gd name="connsiteX973" fmla="*/ 9363 w 10000"/>
                                <a:gd name="connsiteY973" fmla="*/ 380 h 10000"/>
                                <a:gd name="connsiteX974" fmla="*/ 9473 w 10000"/>
                                <a:gd name="connsiteY974" fmla="*/ 383 h 10000"/>
                                <a:gd name="connsiteX975" fmla="*/ 9473 w 10000"/>
                                <a:gd name="connsiteY975" fmla="*/ 383 h 10000"/>
                                <a:gd name="connsiteX976" fmla="*/ 9516 w 10000"/>
                                <a:gd name="connsiteY976" fmla="*/ 380 h 10000"/>
                                <a:gd name="connsiteX977" fmla="*/ 9550 w 10000"/>
                                <a:gd name="connsiteY977" fmla="*/ 372 h 10000"/>
                                <a:gd name="connsiteX978" fmla="*/ 9516 w 10000"/>
                                <a:gd name="connsiteY978" fmla="*/ 357 h 10000"/>
                                <a:gd name="connsiteX979" fmla="*/ 9516 w 10000"/>
                                <a:gd name="connsiteY979" fmla="*/ 357 h 10000"/>
                                <a:gd name="connsiteX980" fmla="*/ 9660 w 10000"/>
                                <a:gd name="connsiteY980" fmla="*/ 361 h 10000"/>
                                <a:gd name="connsiteX981" fmla="*/ 9779 w 10000"/>
                                <a:gd name="connsiteY981" fmla="*/ 357 h 10000"/>
                                <a:gd name="connsiteX982" fmla="*/ 9779 w 10000"/>
                                <a:gd name="connsiteY982" fmla="*/ 357 h 10000"/>
                                <a:gd name="connsiteX983" fmla="*/ 9779 w 10000"/>
                                <a:gd name="connsiteY983" fmla="*/ 350 h 10000"/>
                                <a:gd name="connsiteX984" fmla="*/ 9737 w 10000"/>
                                <a:gd name="connsiteY984" fmla="*/ 342 h 10000"/>
                                <a:gd name="connsiteX985" fmla="*/ 9703 w 10000"/>
                                <a:gd name="connsiteY985" fmla="*/ 331 h 10000"/>
                                <a:gd name="connsiteX986" fmla="*/ 9703 w 10000"/>
                                <a:gd name="connsiteY986" fmla="*/ 331 h 10000"/>
                                <a:gd name="connsiteX987" fmla="*/ 9813 w 10000"/>
                                <a:gd name="connsiteY987" fmla="*/ 327 h 10000"/>
                                <a:gd name="connsiteX988" fmla="*/ 9890 w 10000"/>
                                <a:gd name="connsiteY988" fmla="*/ 327 h 10000"/>
                                <a:gd name="connsiteX989" fmla="*/ 9924 w 10000"/>
                                <a:gd name="connsiteY989" fmla="*/ 323 h 10000"/>
                                <a:gd name="connsiteX990" fmla="*/ 9924 w 10000"/>
                                <a:gd name="connsiteY990" fmla="*/ 323 h 10000"/>
                                <a:gd name="connsiteX991" fmla="*/ 9966 w 10000"/>
                                <a:gd name="connsiteY991" fmla="*/ 316 h 10000"/>
                                <a:gd name="connsiteX992" fmla="*/ 9924 w 10000"/>
                                <a:gd name="connsiteY992" fmla="*/ 308 h 10000"/>
                                <a:gd name="connsiteX993" fmla="*/ 9813 w 10000"/>
                                <a:gd name="connsiteY993" fmla="*/ 293 h 10000"/>
                                <a:gd name="connsiteX994" fmla="*/ 9813 w 10000"/>
                                <a:gd name="connsiteY994" fmla="*/ 293 h 10000"/>
                                <a:gd name="connsiteX995" fmla="*/ 9966 w 10000"/>
                                <a:gd name="connsiteY995" fmla="*/ 286 h 10000"/>
                                <a:gd name="connsiteX996" fmla="*/ 10000 w 10000"/>
                                <a:gd name="connsiteY996" fmla="*/ 278 h 10000"/>
                                <a:gd name="connsiteX997" fmla="*/ 10000 w 10000"/>
                                <a:gd name="connsiteY997" fmla="*/ 270 h 10000"/>
                                <a:gd name="connsiteX998" fmla="*/ 10000 w 10000"/>
                                <a:gd name="connsiteY99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42 w 10000"/>
                                <a:gd name="connsiteY851" fmla="*/ 542 h 10000"/>
                                <a:gd name="connsiteX852" fmla="*/ 0 w 10000"/>
                                <a:gd name="connsiteY852" fmla="*/ 542 h 10000"/>
                                <a:gd name="connsiteX853" fmla="*/ 0 w 10000"/>
                                <a:gd name="connsiteY853" fmla="*/ 549 h 10000"/>
                                <a:gd name="connsiteX854" fmla="*/ 0 w 10000"/>
                                <a:gd name="connsiteY854" fmla="*/ 549 h 10000"/>
                                <a:gd name="connsiteX855" fmla="*/ 0 w 10000"/>
                                <a:gd name="connsiteY855" fmla="*/ 556 h 10000"/>
                                <a:gd name="connsiteX856" fmla="*/ 76 w 10000"/>
                                <a:gd name="connsiteY856" fmla="*/ 567 h 10000"/>
                                <a:gd name="connsiteX857" fmla="*/ 76 w 10000"/>
                                <a:gd name="connsiteY857" fmla="*/ 567 h 10000"/>
                                <a:gd name="connsiteX858" fmla="*/ 306 w 10000"/>
                                <a:gd name="connsiteY858" fmla="*/ 590 h 10000"/>
                                <a:gd name="connsiteX859" fmla="*/ 306 w 10000"/>
                                <a:gd name="connsiteY859" fmla="*/ 590 h 10000"/>
                                <a:gd name="connsiteX860" fmla="*/ 306 w 10000"/>
                                <a:gd name="connsiteY860" fmla="*/ 594 h 10000"/>
                                <a:gd name="connsiteX861" fmla="*/ 306 w 10000"/>
                                <a:gd name="connsiteY861" fmla="*/ 594 h 10000"/>
                                <a:gd name="connsiteX862" fmla="*/ 340 w 10000"/>
                                <a:gd name="connsiteY862" fmla="*/ 605 h 10000"/>
                                <a:gd name="connsiteX863" fmla="*/ 416 w 10000"/>
                                <a:gd name="connsiteY863" fmla="*/ 609 h 10000"/>
                                <a:gd name="connsiteX864" fmla="*/ 493 w 10000"/>
                                <a:gd name="connsiteY864" fmla="*/ 613 h 10000"/>
                                <a:gd name="connsiteX865" fmla="*/ 637 w 10000"/>
                                <a:gd name="connsiteY865" fmla="*/ 609 h 10000"/>
                                <a:gd name="connsiteX866" fmla="*/ 637 w 10000"/>
                                <a:gd name="connsiteY866" fmla="*/ 609 h 10000"/>
                                <a:gd name="connsiteX867" fmla="*/ 756 w 10000"/>
                                <a:gd name="connsiteY867" fmla="*/ 613 h 10000"/>
                                <a:gd name="connsiteX868" fmla="*/ 824 w 10000"/>
                                <a:gd name="connsiteY868" fmla="*/ 613 h 10000"/>
                                <a:gd name="connsiteX869" fmla="*/ 867 w 10000"/>
                                <a:gd name="connsiteY869" fmla="*/ 609 h 10000"/>
                                <a:gd name="connsiteX870" fmla="*/ 867 w 10000"/>
                                <a:gd name="connsiteY870" fmla="*/ 609 h 10000"/>
                                <a:gd name="connsiteX871" fmla="*/ 943 w 10000"/>
                                <a:gd name="connsiteY871" fmla="*/ 613 h 10000"/>
                                <a:gd name="connsiteX872" fmla="*/ 977 w 10000"/>
                                <a:gd name="connsiteY872" fmla="*/ 613 h 10000"/>
                                <a:gd name="connsiteX873" fmla="*/ 1054 w 10000"/>
                                <a:gd name="connsiteY873" fmla="*/ 601 h 10000"/>
                                <a:gd name="connsiteX874" fmla="*/ 1054 w 10000"/>
                                <a:gd name="connsiteY874" fmla="*/ 601 h 10000"/>
                                <a:gd name="connsiteX875" fmla="*/ 1088 w 10000"/>
                                <a:gd name="connsiteY875" fmla="*/ 605 h 10000"/>
                                <a:gd name="connsiteX876" fmla="*/ 1130 w 10000"/>
                                <a:gd name="connsiteY876" fmla="*/ 609 h 10000"/>
                                <a:gd name="connsiteX877" fmla="*/ 1198 w 10000"/>
                                <a:gd name="connsiteY877" fmla="*/ 609 h 10000"/>
                                <a:gd name="connsiteX878" fmla="*/ 1240 w 10000"/>
                                <a:gd name="connsiteY878" fmla="*/ 601 h 10000"/>
                                <a:gd name="connsiteX879" fmla="*/ 1240 w 10000"/>
                                <a:gd name="connsiteY879" fmla="*/ 601 h 10000"/>
                                <a:gd name="connsiteX880" fmla="*/ 1274 w 10000"/>
                                <a:gd name="connsiteY880" fmla="*/ 601 h 10000"/>
                                <a:gd name="connsiteX881" fmla="*/ 1317 w 10000"/>
                                <a:gd name="connsiteY881" fmla="*/ 601 h 10000"/>
                                <a:gd name="connsiteX882" fmla="*/ 1351 w 10000"/>
                                <a:gd name="connsiteY882" fmla="*/ 598 h 10000"/>
                                <a:gd name="connsiteX883" fmla="*/ 1351 w 10000"/>
                                <a:gd name="connsiteY883" fmla="*/ 590 h 10000"/>
                                <a:gd name="connsiteX884" fmla="*/ 1351 w 10000"/>
                                <a:gd name="connsiteY884" fmla="*/ 590 h 10000"/>
                                <a:gd name="connsiteX885" fmla="*/ 1427 w 10000"/>
                                <a:gd name="connsiteY885" fmla="*/ 590 h 10000"/>
                                <a:gd name="connsiteX886" fmla="*/ 1427 w 10000"/>
                                <a:gd name="connsiteY886" fmla="*/ 590 h 10000"/>
                                <a:gd name="connsiteX887" fmla="*/ 1461 w 10000"/>
                                <a:gd name="connsiteY887" fmla="*/ 583 h 10000"/>
                                <a:gd name="connsiteX888" fmla="*/ 1504 w 10000"/>
                                <a:gd name="connsiteY888" fmla="*/ 572 h 10000"/>
                                <a:gd name="connsiteX889" fmla="*/ 1504 w 10000"/>
                                <a:gd name="connsiteY889" fmla="*/ 564 h 10000"/>
                                <a:gd name="connsiteX890" fmla="*/ 1538 w 10000"/>
                                <a:gd name="connsiteY890" fmla="*/ 553 h 10000"/>
                                <a:gd name="connsiteX891" fmla="*/ 1538 w 10000"/>
                                <a:gd name="connsiteY891" fmla="*/ 553 h 10000"/>
                                <a:gd name="connsiteX892" fmla="*/ 2099 w 10000"/>
                                <a:gd name="connsiteY892" fmla="*/ 553 h 10000"/>
                                <a:gd name="connsiteX893" fmla="*/ 2625 w 10000"/>
                                <a:gd name="connsiteY893" fmla="*/ 556 h 10000"/>
                                <a:gd name="connsiteX894" fmla="*/ 3152 w 10000"/>
                                <a:gd name="connsiteY894" fmla="*/ 567 h 10000"/>
                                <a:gd name="connsiteX895" fmla="*/ 3636 w 10000"/>
                                <a:gd name="connsiteY895" fmla="*/ 579 h 10000"/>
                                <a:gd name="connsiteX896" fmla="*/ 3636 w 10000"/>
                                <a:gd name="connsiteY896" fmla="*/ 579 h 10000"/>
                                <a:gd name="connsiteX897" fmla="*/ 3934 w 10000"/>
                                <a:gd name="connsiteY897" fmla="*/ 586 h 10000"/>
                                <a:gd name="connsiteX898" fmla="*/ 3934 w 10000"/>
                                <a:gd name="connsiteY898" fmla="*/ 586 h 10000"/>
                                <a:gd name="connsiteX899" fmla="*/ 4197 w 10000"/>
                                <a:gd name="connsiteY899" fmla="*/ 601 h 10000"/>
                                <a:gd name="connsiteX900" fmla="*/ 4460 w 10000"/>
                                <a:gd name="connsiteY900" fmla="*/ 620 h 10000"/>
                                <a:gd name="connsiteX901" fmla="*/ 4460 w 10000"/>
                                <a:gd name="connsiteY901" fmla="*/ 620 h 10000"/>
                                <a:gd name="connsiteX902" fmla="*/ 4647 w 10000"/>
                                <a:gd name="connsiteY902" fmla="*/ 639 h 10000"/>
                                <a:gd name="connsiteX903" fmla="*/ 4911 w 10000"/>
                                <a:gd name="connsiteY903" fmla="*/ 665 h 10000"/>
                                <a:gd name="connsiteX904" fmla="*/ 4911 w 10000"/>
                                <a:gd name="connsiteY904" fmla="*/ 665 h 10000"/>
                                <a:gd name="connsiteX905" fmla="*/ 5174 w 10000"/>
                                <a:gd name="connsiteY905" fmla="*/ 695 h 10000"/>
                                <a:gd name="connsiteX906" fmla="*/ 5395 w 10000"/>
                                <a:gd name="connsiteY906" fmla="*/ 726 h 10000"/>
                                <a:gd name="connsiteX907" fmla="*/ 5692 w 10000"/>
                                <a:gd name="connsiteY907" fmla="*/ 786 h 10000"/>
                                <a:gd name="connsiteX908" fmla="*/ 5692 w 10000"/>
                                <a:gd name="connsiteY908" fmla="*/ 786 h 10000"/>
                                <a:gd name="connsiteX909" fmla="*/ 5803 w 10000"/>
                                <a:gd name="connsiteY909" fmla="*/ 820 h 10000"/>
                                <a:gd name="connsiteX910" fmla="*/ 5922 w 10000"/>
                                <a:gd name="connsiteY910" fmla="*/ 857 h 10000"/>
                                <a:gd name="connsiteX911" fmla="*/ 6143 w 10000"/>
                                <a:gd name="connsiteY911" fmla="*/ 932 h 10000"/>
                                <a:gd name="connsiteX912" fmla="*/ 6143 w 10000"/>
                                <a:gd name="connsiteY912" fmla="*/ 932 h 10000"/>
                                <a:gd name="connsiteX913" fmla="*/ 6296 w 10000"/>
                                <a:gd name="connsiteY913" fmla="*/ 1000 h 10000"/>
                                <a:gd name="connsiteX914" fmla="*/ 6372 w 10000"/>
                                <a:gd name="connsiteY914" fmla="*/ 1060 h 10000"/>
                                <a:gd name="connsiteX915" fmla="*/ 6483 w 10000"/>
                                <a:gd name="connsiteY915" fmla="*/ 1173 h 10000"/>
                                <a:gd name="connsiteX916" fmla="*/ 6483 w 10000"/>
                                <a:gd name="connsiteY916" fmla="*/ 1173 h 10000"/>
                                <a:gd name="connsiteX917" fmla="*/ 6517 w 10000"/>
                                <a:gd name="connsiteY917" fmla="*/ 1270 h 10000"/>
                                <a:gd name="connsiteX918" fmla="*/ 6517 w 10000"/>
                                <a:gd name="connsiteY918" fmla="*/ 1346 h 10000"/>
                                <a:gd name="connsiteX919" fmla="*/ 6517 w 10000"/>
                                <a:gd name="connsiteY919" fmla="*/ 1346 h 10000"/>
                                <a:gd name="connsiteX920" fmla="*/ 6440 w 10000"/>
                                <a:gd name="connsiteY920" fmla="*/ 5677 h 10000"/>
                                <a:gd name="connsiteX921" fmla="*/ 6406 w 10000"/>
                                <a:gd name="connsiteY921" fmla="*/ 9997 h 10000"/>
                                <a:gd name="connsiteX922" fmla="*/ 6406 w 10000"/>
                                <a:gd name="connsiteY922" fmla="*/ 9997 h 10000"/>
                                <a:gd name="connsiteX923" fmla="*/ 6406 w 10000"/>
                                <a:gd name="connsiteY923" fmla="*/ 10000 h 10000"/>
                                <a:gd name="connsiteX924" fmla="*/ 6933 w 10000"/>
                                <a:gd name="connsiteY924" fmla="*/ 10000 h 10000"/>
                                <a:gd name="connsiteX925" fmla="*/ 6933 w 10000"/>
                                <a:gd name="connsiteY925" fmla="*/ 10000 h 10000"/>
                                <a:gd name="connsiteX926" fmla="*/ 6933 w 10000"/>
                                <a:gd name="connsiteY926" fmla="*/ 9997 h 10000"/>
                                <a:gd name="connsiteX927" fmla="*/ 6933 w 10000"/>
                                <a:gd name="connsiteY927" fmla="*/ 9997 h 10000"/>
                                <a:gd name="connsiteX928" fmla="*/ 6933 w 10000"/>
                                <a:gd name="connsiteY928" fmla="*/ 8632 h 10000"/>
                                <a:gd name="connsiteX929" fmla="*/ 6967 w 10000"/>
                                <a:gd name="connsiteY929" fmla="*/ 5662 h 10000"/>
                                <a:gd name="connsiteX930" fmla="*/ 7001 w 10000"/>
                                <a:gd name="connsiteY930" fmla="*/ 1331 h 10000"/>
                                <a:gd name="connsiteX931" fmla="*/ 7001 w 10000"/>
                                <a:gd name="connsiteY931" fmla="*/ 1331 h 10000"/>
                                <a:gd name="connsiteX932" fmla="*/ 7043 w 10000"/>
                                <a:gd name="connsiteY932" fmla="*/ 1195 h 10000"/>
                                <a:gd name="connsiteX933" fmla="*/ 7043 w 10000"/>
                                <a:gd name="connsiteY933" fmla="*/ 1064 h 10000"/>
                                <a:gd name="connsiteX934" fmla="*/ 7043 w 10000"/>
                                <a:gd name="connsiteY934" fmla="*/ 1064 h 10000"/>
                                <a:gd name="connsiteX935" fmla="*/ 7001 w 10000"/>
                                <a:gd name="connsiteY935" fmla="*/ 1000 h 10000"/>
                                <a:gd name="connsiteX936" fmla="*/ 7043 w 10000"/>
                                <a:gd name="connsiteY936" fmla="*/ 936 h 10000"/>
                                <a:gd name="connsiteX937" fmla="*/ 7043 w 10000"/>
                                <a:gd name="connsiteY937" fmla="*/ 936 h 10000"/>
                                <a:gd name="connsiteX938" fmla="*/ 7043 w 10000"/>
                                <a:gd name="connsiteY938" fmla="*/ 917 h 10000"/>
                                <a:gd name="connsiteX939" fmla="*/ 7043 w 10000"/>
                                <a:gd name="connsiteY939" fmla="*/ 917 h 10000"/>
                                <a:gd name="connsiteX940" fmla="*/ 7077 w 10000"/>
                                <a:gd name="connsiteY940" fmla="*/ 876 h 10000"/>
                                <a:gd name="connsiteX941" fmla="*/ 7120 w 10000"/>
                                <a:gd name="connsiteY941" fmla="*/ 834 h 10000"/>
                                <a:gd name="connsiteX942" fmla="*/ 7230 w 10000"/>
                                <a:gd name="connsiteY942" fmla="*/ 748 h 10000"/>
                                <a:gd name="connsiteX943" fmla="*/ 7230 w 10000"/>
                                <a:gd name="connsiteY943" fmla="*/ 748 h 10000"/>
                                <a:gd name="connsiteX944" fmla="*/ 7307 w 10000"/>
                                <a:gd name="connsiteY944" fmla="*/ 718 h 10000"/>
                                <a:gd name="connsiteX945" fmla="*/ 7383 w 10000"/>
                                <a:gd name="connsiteY945" fmla="*/ 688 h 10000"/>
                                <a:gd name="connsiteX946" fmla="*/ 7570 w 10000"/>
                                <a:gd name="connsiteY946" fmla="*/ 628 h 10000"/>
                                <a:gd name="connsiteX947" fmla="*/ 7570 w 10000"/>
                                <a:gd name="connsiteY947" fmla="*/ 628 h 10000"/>
                                <a:gd name="connsiteX948" fmla="*/ 7715 w 10000"/>
                                <a:gd name="connsiteY948" fmla="*/ 583 h 10000"/>
                                <a:gd name="connsiteX949" fmla="*/ 7867 w 10000"/>
                                <a:gd name="connsiteY949" fmla="*/ 542 h 10000"/>
                                <a:gd name="connsiteX950" fmla="*/ 7867 w 10000"/>
                                <a:gd name="connsiteY950" fmla="*/ 542 h 10000"/>
                                <a:gd name="connsiteX951" fmla="*/ 8241 w 10000"/>
                                <a:gd name="connsiteY951" fmla="*/ 459 h 10000"/>
                                <a:gd name="connsiteX952" fmla="*/ 8241 w 10000"/>
                                <a:gd name="connsiteY952" fmla="*/ 459 h 10000"/>
                                <a:gd name="connsiteX953" fmla="*/ 8428 w 10000"/>
                                <a:gd name="connsiteY953" fmla="*/ 417 h 10000"/>
                                <a:gd name="connsiteX954" fmla="*/ 8539 w 10000"/>
                                <a:gd name="connsiteY954" fmla="*/ 398 h 10000"/>
                                <a:gd name="connsiteX955" fmla="*/ 8649 w 10000"/>
                                <a:gd name="connsiteY955" fmla="*/ 380 h 10000"/>
                                <a:gd name="connsiteX956" fmla="*/ 8649 w 10000"/>
                                <a:gd name="connsiteY956" fmla="*/ 380 h 10000"/>
                                <a:gd name="connsiteX957" fmla="*/ 8649 w 10000"/>
                                <a:gd name="connsiteY957" fmla="*/ 387 h 10000"/>
                                <a:gd name="connsiteX958" fmla="*/ 8726 w 10000"/>
                                <a:gd name="connsiteY958" fmla="*/ 395 h 10000"/>
                                <a:gd name="connsiteX959" fmla="*/ 8802 w 10000"/>
                                <a:gd name="connsiteY959" fmla="*/ 398 h 10000"/>
                                <a:gd name="connsiteX960" fmla="*/ 8912 w 10000"/>
                                <a:gd name="connsiteY960" fmla="*/ 398 h 10000"/>
                                <a:gd name="connsiteX961" fmla="*/ 8912 w 10000"/>
                                <a:gd name="connsiteY961" fmla="*/ 398 h 10000"/>
                                <a:gd name="connsiteX962" fmla="*/ 8955 w 10000"/>
                                <a:gd name="connsiteY962" fmla="*/ 391 h 10000"/>
                                <a:gd name="connsiteX963" fmla="*/ 8989 w 10000"/>
                                <a:gd name="connsiteY963" fmla="*/ 387 h 10000"/>
                                <a:gd name="connsiteX964" fmla="*/ 8989 w 10000"/>
                                <a:gd name="connsiteY964" fmla="*/ 387 h 10000"/>
                                <a:gd name="connsiteX965" fmla="*/ 9065 w 10000"/>
                                <a:gd name="connsiteY965" fmla="*/ 391 h 10000"/>
                                <a:gd name="connsiteX966" fmla="*/ 9176 w 10000"/>
                                <a:gd name="connsiteY966" fmla="*/ 395 h 10000"/>
                                <a:gd name="connsiteX967" fmla="*/ 9210 w 10000"/>
                                <a:gd name="connsiteY967" fmla="*/ 395 h 10000"/>
                                <a:gd name="connsiteX968" fmla="*/ 9286 w 10000"/>
                                <a:gd name="connsiteY968" fmla="*/ 391 h 10000"/>
                                <a:gd name="connsiteX969" fmla="*/ 9286 w 10000"/>
                                <a:gd name="connsiteY969" fmla="*/ 387 h 10000"/>
                                <a:gd name="connsiteX970" fmla="*/ 9286 w 10000"/>
                                <a:gd name="connsiteY970" fmla="*/ 380 h 10000"/>
                                <a:gd name="connsiteX971" fmla="*/ 9286 w 10000"/>
                                <a:gd name="connsiteY971" fmla="*/ 380 h 10000"/>
                                <a:gd name="connsiteX972" fmla="*/ 9363 w 10000"/>
                                <a:gd name="connsiteY972" fmla="*/ 380 h 10000"/>
                                <a:gd name="connsiteX973" fmla="*/ 9473 w 10000"/>
                                <a:gd name="connsiteY973" fmla="*/ 383 h 10000"/>
                                <a:gd name="connsiteX974" fmla="*/ 9473 w 10000"/>
                                <a:gd name="connsiteY974" fmla="*/ 383 h 10000"/>
                                <a:gd name="connsiteX975" fmla="*/ 9516 w 10000"/>
                                <a:gd name="connsiteY975" fmla="*/ 380 h 10000"/>
                                <a:gd name="connsiteX976" fmla="*/ 9550 w 10000"/>
                                <a:gd name="connsiteY976" fmla="*/ 372 h 10000"/>
                                <a:gd name="connsiteX977" fmla="*/ 9516 w 10000"/>
                                <a:gd name="connsiteY977" fmla="*/ 357 h 10000"/>
                                <a:gd name="connsiteX978" fmla="*/ 9516 w 10000"/>
                                <a:gd name="connsiteY978" fmla="*/ 357 h 10000"/>
                                <a:gd name="connsiteX979" fmla="*/ 9660 w 10000"/>
                                <a:gd name="connsiteY979" fmla="*/ 361 h 10000"/>
                                <a:gd name="connsiteX980" fmla="*/ 9779 w 10000"/>
                                <a:gd name="connsiteY980" fmla="*/ 357 h 10000"/>
                                <a:gd name="connsiteX981" fmla="*/ 9779 w 10000"/>
                                <a:gd name="connsiteY981" fmla="*/ 357 h 10000"/>
                                <a:gd name="connsiteX982" fmla="*/ 9779 w 10000"/>
                                <a:gd name="connsiteY982" fmla="*/ 350 h 10000"/>
                                <a:gd name="connsiteX983" fmla="*/ 9737 w 10000"/>
                                <a:gd name="connsiteY983" fmla="*/ 342 h 10000"/>
                                <a:gd name="connsiteX984" fmla="*/ 9703 w 10000"/>
                                <a:gd name="connsiteY984" fmla="*/ 331 h 10000"/>
                                <a:gd name="connsiteX985" fmla="*/ 9703 w 10000"/>
                                <a:gd name="connsiteY985" fmla="*/ 331 h 10000"/>
                                <a:gd name="connsiteX986" fmla="*/ 9813 w 10000"/>
                                <a:gd name="connsiteY986" fmla="*/ 327 h 10000"/>
                                <a:gd name="connsiteX987" fmla="*/ 9890 w 10000"/>
                                <a:gd name="connsiteY987" fmla="*/ 327 h 10000"/>
                                <a:gd name="connsiteX988" fmla="*/ 9924 w 10000"/>
                                <a:gd name="connsiteY988" fmla="*/ 323 h 10000"/>
                                <a:gd name="connsiteX989" fmla="*/ 9924 w 10000"/>
                                <a:gd name="connsiteY989" fmla="*/ 323 h 10000"/>
                                <a:gd name="connsiteX990" fmla="*/ 9966 w 10000"/>
                                <a:gd name="connsiteY990" fmla="*/ 316 h 10000"/>
                                <a:gd name="connsiteX991" fmla="*/ 9924 w 10000"/>
                                <a:gd name="connsiteY991" fmla="*/ 308 h 10000"/>
                                <a:gd name="connsiteX992" fmla="*/ 9813 w 10000"/>
                                <a:gd name="connsiteY992" fmla="*/ 293 h 10000"/>
                                <a:gd name="connsiteX993" fmla="*/ 9813 w 10000"/>
                                <a:gd name="connsiteY993" fmla="*/ 293 h 10000"/>
                                <a:gd name="connsiteX994" fmla="*/ 9966 w 10000"/>
                                <a:gd name="connsiteY994" fmla="*/ 286 h 10000"/>
                                <a:gd name="connsiteX995" fmla="*/ 10000 w 10000"/>
                                <a:gd name="connsiteY995" fmla="*/ 278 h 10000"/>
                                <a:gd name="connsiteX996" fmla="*/ 10000 w 10000"/>
                                <a:gd name="connsiteY996" fmla="*/ 270 h 10000"/>
                                <a:gd name="connsiteX997" fmla="*/ 10000 w 10000"/>
                                <a:gd name="connsiteY99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42 w 10000"/>
                                <a:gd name="connsiteY850" fmla="*/ 542 h 10000"/>
                                <a:gd name="connsiteX851" fmla="*/ 0 w 10000"/>
                                <a:gd name="connsiteY851" fmla="*/ 542 h 10000"/>
                                <a:gd name="connsiteX852" fmla="*/ 0 w 10000"/>
                                <a:gd name="connsiteY852" fmla="*/ 549 h 10000"/>
                                <a:gd name="connsiteX853" fmla="*/ 0 w 10000"/>
                                <a:gd name="connsiteY853" fmla="*/ 549 h 10000"/>
                                <a:gd name="connsiteX854" fmla="*/ 0 w 10000"/>
                                <a:gd name="connsiteY854" fmla="*/ 556 h 10000"/>
                                <a:gd name="connsiteX855" fmla="*/ 76 w 10000"/>
                                <a:gd name="connsiteY855" fmla="*/ 567 h 10000"/>
                                <a:gd name="connsiteX856" fmla="*/ 76 w 10000"/>
                                <a:gd name="connsiteY856" fmla="*/ 567 h 10000"/>
                                <a:gd name="connsiteX857" fmla="*/ 306 w 10000"/>
                                <a:gd name="connsiteY857" fmla="*/ 590 h 10000"/>
                                <a:gd name="connsiteX858" fmla="*/ 306 w 10000"/>
                                <a:gd name="connsiteY858" fmla="*/ 590 h 10000"/>
                                <a:gd name="connsiteX859" fmla="*/ 306 w 10000"/>
                                <a:gd name="connsiteY859" fmla="*/ 594 h 10000"/>
                                <a:gd name="connsiteX860" fmla="*/ 306 w 10000"/>
                                <a:gd name="connsiteY860" fmla="*/ 594 h 10000"/>
                                <a:gd name="connsiteX861" fmla="*/ 340 w 10000"/>
                                <a:gd name="connsiteY861" fmla="*/ 605 h 10000"/>
                                <a:gd name="connsiteX862" fmla="*/ 416 w 10000"/>
                                <a:gd name="connsiteY862" fmla="*/ 609 h 10000"/>
                                <a:gd name="connsiteX863" fmla="*/ 493 w 10000"/>
                                <a:gd name="connsiteY863" fmla="*/ 613 h 10000"/>
                                <a:gd name="connsiteX864" fmla="*/ 637 w 10000"/>
                                <a:gd name="connsiteY864" fmla="*/ 609 h 10000"/>
                                <a:gd name="connsiteX865" fmla="*/ 637 w 10000"/>
                                <a:gd name="connsiteY865" fmla="*/ 609 h 10000"/>
                                <a:gd name="connsiteX866" fmla="*/ 756 w 10000"/>
                                <a:gd name="connsiteY866" fmla="*/ 613 h 10000"/>
                                <a:gd name="connsiteX867" fmla="*/ 824 w 10000"/>
                                <a:gd name="connsiteY867" fmla="*/ 613 h 10000"/>
                                <a:gd name="connsiteX868" fmla="*/ 867 w 10000"/>
                                <a:gd name="connsiteY868" fmla="*/ 609 h 10000"/>
                                <a:gd name="connsiteX869" fmla="*/ 867 w 10000"/>
                                <a:gd name="connsiteY869" fmla="*/ 609 h 10000"/>
                                <a:gd name="connsiteX870" fmla="*/ 943 w 10000"/>
                                <a:gd name="connsiteY870" fmla="*/ 613 h 10000"/>
                                <a:gd name="connsiteX871" fmla="*/ 977 w 10000"/>
                                <a:gd name="connsiteY871" fmla="*/ 613 h 10000"/>
                                <a:gd name="connsiteX872" fmla="*/ 1054 w 10000"/>
                                <a:gd name="connsiteY872" fmla="*/ 601 h 10000"/>
                                <a:gd name="connsiteX873" fmla="*/ 1054 w 10000"/>
                                <a:gd name="connsiteY873" fmla="*/ 601 h 10000"/>
                                <a:gd name="connsiteX874" fmla="*/ 1088 w 10000"/>
                                <a:gd name="connsiteY874" fmla="*/ 605 h 10000"/>
                                <a:gd name="connsiteX875" fmla="*/ 1130 w 10000"/>
                                <a:gd name="connsiteY875" fmla="*/ 609 h 10000"/>
                                <a:gd name="connsiteX876" fmla="*/ 1198 w 10000"/>
                                <a:gd name="connsiteY876" fmla="*/ 609 h 10000"/>
                                <a:gd name="connsiteX877" fmla="*/ 1240 w 10000"/>
                                <a:gd name="connsiteY877" fmla="*/ 601 h 10000"/>
                                <a:gd name="connsiteX878" fmla="*/ 1240 w 10000"/>
                                <a:gd name="connsiteY878" fmla="*/ 601 h 10000"/>
                                <a:gd name="connsiteX879" fmla="*/ 1274 w 10000"/>
                                <a:gd name="connsiteY879" fmla="*/ 601 h 10000"/>
                                <a:gd name="connsiteX880" fmla="*/ 1317 w 10000"/>
                                <a:gd name="connsiteY880" fmla="*/ 601 h 10000"/>
                                <a:gd name="connsiteX881" fmla="*/ 1351 w 10000"/>
                                <a:gd name="connsiteY881" fmla="*/ 598 h 10000"/>
                                <a:gd name="connsiteX882" fmla="*/ 1351 w 10000"/>
                                <a:gd name="connsiteY882" fmla="*/ 590 h 10000"/>
                                <a:gd name="connsiteX883" fmla="*/ 1351 w 10000"/>
                                <a:gd name="connsiteY883" fmla="*/ 590 h 10000"/>
                                <a:gd name="connsiteX884" fmla="*/ 1427 w 10000"/>
                                <a:gd name="connsiteY884" fmla="*/ 590 h 10000"/>
                                <a:gd name="connsiteX885" fmla="*/ 1427 w 10000"/>
                                <a:gd name="connsiteY885" fmla="*/ 590 h 10000"/>
                                <a:gd name="connsiteX886" fmla="*/ 1461 w 10000"/>
                                <a:gd name="connsiteY886" fmla="*/ 583 h 10000"/>
                                <a:gd name="connsiteX887" fmla="*/ 1504 w 10000"/>
                                <a:gd name="connsiteY887" fmla="*/ 572 h 10000"/>
                                <a:gd name="connsiteX888" fmla="*/ 1504 w 10000"/>
                                <a:gd name="connsiteY888" fmla="*/ 564 h 10000"/>
                                <a:gd name="connsiteX889" fmla="*/ 1538 w 10000"/>
                                <a:gd name="connsiteY889" fmla="*/ 553 h 10000"/>
                                <a:gd name="connsiteX890" fmla="*/ 1538 w 10000"/>
                                <a:gd name="connsiteY890" fmla="*/ 553 h 10000"/>
                                <a:gd name="connsiteX891" fmla="*/ 2099 w 10000"/>
                                <a:gd name="connsiteY891" fmla="*/ 553 h 10000"/>
                                <a:gd name="connsiteX892" fmla="*/ 2625 w 10000"/>
                                <a:gd name="connsiteY892" fmla="*/ 556 h 10000"/>
                                <a:gd name="connsiteX893" fmla="*/ 3152 w 10000"/>
                                <a:gd name="connsiteY893" fmla="*/ 567 h 10000"/>
                                <a:gd name="connsiteX894" fmla="*/ 3636 w 10000"/>
                                <a:gd name="connsiteY894" fmla="*/ 579 h 10000"/>
                                <a:gd name="connsiteX895" fmla="*/ 3636 w 10000"/>
                                <a:gd name="connsiteY895" fmla="*/ 579 h 10000"/>
                                <a:gd name="connsiteX896" fmla="*/ 3934 w 10000"/>
                                <a:gd name="connsiteY896" fmla="*/ 586 h 10000"/>
                                <a:gd name="connsiteX897" fmla="*/ 3934 w 10000"/>
                                <a:gd name="connsiteY897" fmla="*/ 586 h 10000"/>
                                <a:gd name="connsiteX898" fmla="*/ 4197 w 10000"/>
                                <a:gd name="connsiteY898" fmla="*/ 601 h 10000"/>
                                <a:gd name="connsiteX899" fmla="*/ 4460 w 10000"/>
                                <a:gd name="connsiteY899" fmla="*/ 620 h 10000"/>
                                <a:gd name="connsiteX900" fmla="*/ 4460 w 10000"/>
                                <a:gd name="connsiteY900" fmla="*/ 620 h 10000"/>
                                <a:gd name="connsiteX901" fmla="*/ 4647 w 10000"/>
                                <a:gd name="connsiteY901" fmla="*/ 639 h 10000"/>
                                <a:gd name="connsiteX902" fmla="*/ 4911 w 10000"/>
                                <a:gd name="connsiteY902" fmla="*/ 665 h 10000"/>
                                <a:gd name="connsiteX903" fmla="*/ 4911 w 10000"/>
                                <a:gd name="connsiteY903" fmla="*/ 665 h 10000"/>
                                <a:gd name="connsiteX904" fmla="*/ 5174 w 10000"/>
                                <a:gd name="connsiteY904" fmla="*/ 695 h 10000"/>
                                <a:gd name="connsiteX905" fmla="*/ 5395 w 10000"/>
                                <a:gd name="connsiteY905" fmla="*/ 726 h 10000"/>
                                <a:gd name="connsiteX906" fmla="*/ 5692 w 10000"/>
                                <a:gd name="connsiteY906" fmla="*/ 786 h 10000"/>
                                <a:gd name="connsiteX907" fmla="*/ 5692 w 10000"/>
                                <a:gd name="connsiteY907" fmla="*/ 786 h 10000"/>
                                <a:gd name="connsiteX908" fmla="*/ 5803 w 10000"/>
                                <a:gd name="connsiteY908" fmla="*/ 820 h 10000"/>
                                <a:gd name="connsiteX909" fmla="*/ 5922 w 10000"/>
                                <a:gd name="connsiteY909" fmla="*/ 857 h 10000"/>
                                <a:gd name="connsiteX910" fmla="*/ 6143 w 10000"/>
                                <a:gd name="connsiteY910" fmla="*/ 932 h 10000"/>
                                <a:gd name="connsiteX911" fmla="*/ 6143 w 10000"/>
                                <a:gd name="connsiteY911" fmla="*/ 932 h 10000"/>
                                <a:gd name="connsiteX912" fmla="*/ 6296 w 10000"/>
                                <a:gd name="connsiteY912" fmla="*/ 1000 h 10000"/>
                                <a:gd name="connsiteX913" fmla="*/ 6372 w 10000"/>
                                <a:gd name="connsiteY913" fmla="*/ 1060 h 10000"/>
                                <a:gd name="connsiteX914" fmla="*/ 6483 w 10000"/>
                                <a:gd name="connsiteY914" fmla="*/ 1173 h 10000"/>
                                <a:gd name="connsiteX915" fmla="*/ 6483 w 10000"/>
                                <a:gd name="connsiteY915" fmla="*/ 1173 h 10000"/>
                                <a:gd name="connsiteX916" fmla="*/ 6517 w 10000"/>
                                <a:gd name="connsiteY916" fmla="*/ 1270 h 10000"/>
                                <a:gd name="connsiteX917" fmla="*/ 6517 w 10000"/>
                                <a:gd name="connsiteY917" fmla="*/ 1346 h 10000"/>
                                <a:gd name="connsiteX918" fmla="*/ 6517 w 10000"/>
                                <a:gd name="connsiteY918" fmla="*/ 1346 h 10000"/>
                                <a:gd name="connsiteX919" fmla="*/ 6440 w 10000"/>
                                <a:gd name="connsiteY919" fmla="*/ 5677 h 10000"/>
                                <a:gd name="connsiteX920" fmla="*/ 6406 w 10000"/>
                                <a:gd name="connsiteY920" fmla="*/ 9997 h 10000"/>
                                <a:gd name="connsiteX921" fmla="*/ 6406 w 10000"/>
                                <a:gd name="connsiteY921" fmla="*/ 9997 h 10000"/>
                                <a:gd name="connsiteX922" fmla="*/ 6406 w 10000"/>
                                <a:gd name="connsiteY922" fmla="*/ 10000 h 10000"/>
                                <a:gd name="connsiteX923" fmla="*/ 6933 w 10000"/>
                                <a:gd name="connsiteY923" fmla="*/ 10000 h 10000"/>
                                <a:gd name="connsiteX924" fmla="*/ 6933 w 10000"/>
                                <a:gd name="connsiteY924" fmla="*/ 10000 h 10000"/>
                                <a:gd name="connsiteX925" fmla="*/ 6933 w 10000"/>
                                <a:gd name="connsiteY925" fmla="*/ 9997 h 10000"/>
                                <a:gd name="connsiteX926" fmla="*/ 6933 w 10000"/>
                                <a:gd name="connsiteY926" fmla="*/ 9997 h 10000"/>
                                <a:gd name="connsiteX927" fmla="*/ 6933 w 10000"/>
                                <a:gd name="connsiteY927" fmla="*/ 8632 h 10000"/>
                                <a:gd name="connsiteX928" fmla="*/ 6967 w 10000"/>
                                <a:gd name="connsiteY928" fmla="*/ 5662 h 10000"/>
                                <a:gd name="connsiteX929" fmla="*/ 7001 w 10000"/>
                                <a:gd name="connsiteY929" fmla="*/ 1331 h 10000"/>
                                <a:gd name="connsiteX930" fmla="*/ 7001 w 10000"/>
                                <a:gd name="connsiteY930" fmla="*/ 1331 h 10000"/>
                                <a:gd name="connsiteX931" fmla="*/ 7043 w 10000"/>
                                <a:gd name="connsiteY931" fmla="*/ 1195 h 10000"/>
                                <a:gd name="connsiteX932" fmla="*/ 7043 w 10000"/>
                                <a:gd name="connsiteY932" fmla="*/ 1064 h 10000"/>
                                <a:gd name="connsiteX933" fmla="*/ 7043 w 10000"/>
                                <a:gd name="connsiteY933" fmla="*/ 1064 h 10000"/>
                                <a:gd name="connsiteX934" fmla="*/ 7001 w 10000"/>
                                <a:gd name="connsiteY934" fmla="*/ 1000 h 10000"/>
                                <a:gd name="connsiteX935" fmla="*/ 7043 w 10000"/>
                                <a:gd name="connsiteY935" fmla="*/ 936 h 10000"/>
                                <a:gd name="connsiteX936" fmla="*/ 7043 w 10000"/>
                                <a:gd name="connsiteY936" fmla="*/ 936 h 10000"/>
                                <a:gd name="connsiteX937" fmla="*/ 7043 w 10000"/>
                                <a:gd name="connsiteY937" fmla="*/ 917 h 10000"/>
                                <a:gd name="connsiteX938" fmla="*/ 7043 w 10000"/>
                                <a:gd name="connsiteY938" fmla="*/ 917 h 10000"/>
                                <a:gd name="connsiteX939" fmla="*/ 7077 w 10000"/>
                                <a:gd name="connsiteY939" fmla="*/ 876 h 10000"/>
                                <a:gd name="connsiteX940" fmla="*/ 7120 w 10000"/>
                                <a:gd name="connsiteY940" fmla="*/ 834 h 10000"/>
                                <a:gd name="connsiteX941" fmla="*/ 7230 w 10000"/>
                                <a:gd name="connsiteY941" fmla="*/ 748 h 10000"/>
                                <a:gd name="connsiteX942" fmla="*/ 7230 w 10000"/>
                                <a:gd name="connsiteY942" fmla="*/ 748 h 10000"/>
                                <a:gd name="connsiteX943" fmla="*/ 7307 w 10000"/>
                                <a:gd name="connsiteY943" fmla="*/ 718 h 10000"/>
                                <a:gd name="connsiteX944" fmla="*/ 7383 w 10000"/>
                                <a:gd name="connsiteY944" fmla="*/ 688 h 10000"/>
                                <a:gd name="connsiteX945" fmla="*/ 7570 w 10000"/>
                                <a:gd name="connsiteY945" fmla="*/ 628 h 10000"/>
                                <a:gd name="connsiteX946" fmla="*/ 7570 w 10000"/>
                                <a:gd name="connsiteY946" fmla="*/ 628 h 10000"/>
                                <a:gd name="connsiteX947" fmla="*/ 7715 w 10000"/>
                                <a:gd name="connsiteY947" fmla="*/ 583 h 10000"/>
                                <a:gd name="connsiteX948" fmla="*/ 7867 w 10000"/>
                                <a:gd name="connsiteY948" fmla="*/ 542 h 10000"/>
                                <a:gd name="connsiteX949" fmla="*/ 7867 w 10000"/>
                                <a:gd name="connsiteY949" fmla="*/ 542 h 10000"/>
                                <a:gd name="connsiteX950" fmla="*/ 8241 w 10000"/>
                                <a:gd name="connsiteY950" fmla="*/ 459 h 10000"/>
                                <a:gd name="connsiteX951" fmla="*/ 8241 w 10000"/>
                                <a:gd name="connsiteY951" fmla="*/ 459 h 10000"/>
                                <a:gd name="connsiteX952" fmla="*/ 8428 w 10000"/>
                                <a:gd name="connsiteY952" fmla="*/ 417 h 10000"/>
                                <a:gd name="connsiteX953" fmla="*/ 8539 w 10000"/>
                                <a:gd name="connsiteY953" fmla="*/ 398 h 10000"/>
                                <a:gd name="connsiteX954" fmla="*/ 8649 w 10000"/>
                                <a:gd name="connsiteY954" fmla="*/ 380 h 10000"/>
                                <a:gd name="connsiteX955" fmla="*/ 8649 w 10000"/>
                                <a:gd name="connsiteY955" fmla="*/ 380 h 10000"/>
                                <a:gd name="connsiteX956" fmla="*/ 8649 w 10000"/>
                                <a:gd name="connsiteY956" fmla="*/ 387 h 10000"/>
                                <a:gd name="connsiteX957" fmla="*/ 8726 w 10000"/>
                                <a:gd name="connsiteY957" fmla="*/ 395 h 10000"/>
                                <a:gd name="connsiteX958" fmla="*/ 8802 w 10000"/>
                                <a:gd name="connsiteY958" fmla="*/ 398 h 10000"/>
                                <a:gd name="connsiteX959" fmla="*/ 8912 w 10000"/>
                                <a:gd name="connsiteY959" fmla="*/ 398 h 10000"/>
                                <a:gd name="connsiteX960" fmla="*/ 8912 w 10000"/>
                                <a:gd name="connsiteY960" fmla="*/ 398 h 10000"/>
                                <a:gd name="connsiteX961" fmla="*/ 8955 w 10000"/>
                                <a:gd name="connsiteY961" fmla="*/ 391 h 10000"/>
                                <a:gd name="connsiteX962" fmla="*/ 8989 w 10000"/>
                                <a:gd name="connsiteY962" fmla="*/ 387 h 10000"/>
                                <a:gd name="connsiteX963" fmla="*/ 8989 w 10000"/>
                                <a:gd name="connsiteY963" fmla="*/ 387 h 10000"/>
                                <a:gd name="connsiteX964" fmla="*/ 9065 w 10000"/>
                                <a:gd name="connsiteY964" fmla="*/ 391 h 10000"/>
                                <a:gd name="connsiteX965" fmla="*/ 9176 w 10000"/>
                                <a:gd name="connsiteY965" fmla="*/ 395 h 10000"/>
                                <a:gd name="connsiteX966" fmla="*/ 9210 w 10000"/>
                                <a:gd name="connsiteY966" fmla="*/ 395 h 10000"/>
                                <a:gd name="connsiteX967" fmla="*/ 9286 w 10000"/>
                                <a:gd name="connsiteY967" fmla="*/ 391 h 10000"/>
                                <a:gd name="connsiteX968" fmla="*/ 9286 w 10000"/>
                                <a:gd name="connsiteY968" fmla="*/ 387 h 10000"/>
                                <a:gd name="connsiteX969" fmla="*/ 9286 w 10000"/>
                                <a:gd name="connsiteY969" fmla="*/ 380 h 10000"/>
                                <a:gd name="connsiteX970" fmla="*/ 9286 w 10000"/>
                                <a:gd name="connsiteY970" fmla="*/ 380 h 10000"/>
                                <a:gd name="connsiteX971" fmla="*/ 9363 w 10000"/>
                                <a:gd name="connsiteY971" fmla="*/ 380 h 10000"/>
                                <a:gd name="connsiteX972" fmla="*/ 9473 w 10000"/>
                                <a:gd name="connsiteY972" fmla="*/ 383 h 10000"/>
                                <a:gd name="connsiteX973" fmla="*/ 9473 w 10000"/>
                                <a:gd name="connsiteY973" fmla="*/ 383 h 10000"/>
                                <a:gd name="connsiteX974" fmla="*/ 9516 w 10000"/>
                                <a:gd name="connsiteY974" fmla="*/ 380 h 10000"/>
                                <a:gd name="connsiteX975" fmla="*/ 9550 w 10000"/>
                                <a:gd name="connsiteY975" fmla="*/ 372 h 10000"/>
                                <a:gd name="connsiteX976" fmla="*/ 9516 w 10000"/>
                                <a:gd name="connsiteY976" fmla="*/ 357 h 10000"/>
                                <a:gd name="connsiteX977" fmla="*/ 9516 w 10000"/>
                                <a:gd name="connsiteY977" fmla="*/ 357 h 10000"/>
                                <a:gd name="connsiteX978" fmla="*/ 9660 w 10000"/>
                                <a:gd name="connsiteY978" fmla="*/ 361 h 10000"/>
                                <a:gd name="connsiteX979" fmla="*/ 9779 w 10000"/>
                                <a:gd name="connsiteY979" fmla="*/ 357 h 10000"/>
                                <a:gd name="connsiteX980" fmla="*/ 9779 w 10000"/>
                                <a:gd name="connsiteY980" fmla="*/ 357 h 10000"/>
                                <a:gd name="connsiteX981" fmla="*/ 9779 w 10000"/>
                                <a:gd name="connsiteY981" fmla="*/ 350 h 10000"/>
                                <a:gd name="connsiteX982" fmla="*/ 9737 w 10000"/>
                                <a:gd name="connsiteY982" fmla="*/ 342 h 10000"/>
                                <a:gd name="connsiteX983" fmla="*/ 9703 w 10000"/>
                                <a:gd name="connsiteY983" fmla="*/ 331 h 10000"/>
                                <a:gd name="connsiteX984" fmla="*/ 9703 w 10000"/>
                                <a:gd name="connsiteY984" fmla="*/ 331 h 10000"/>
                                <a:gd name="connsiteX985" fmla="*/ 9813 w 10000"/>
                                <a:gd name="connsiteY985" fmla="*/ 327 h 10000"/>
                                <a:gd name="connsiteX986" fmla="*/ 9890 w 10000"/>
                                <a:gd name="connsiteY986" fmla="*/ 327 h 10000"/>
                                <a:gd name="connsiteX987" fmla="*/ 9924 w 10000"/>
                                <a:gd name="connsiteY987" fmla="*/ 323 h 10000"/>
                                <a:gd name="connsiteX988" fmla="*/ 9924 w 10000"/>
                                <a:gd name="connsiteY988" fmla="*/ 323 h 10000"/>
                                <a:gd name="connsiteX989" fmla="*/ 9966 w 10000"/>
                                <a:gd name="connsiteY989" fmla="*/ 316 h 10000"/>
                                <a:gd name="connsiteX990" fmla="*/ 9924 w 10000"/>
                                <a:gd name="connsiteY990" fmla="*/ 308 h 10000"/>
                                <a:gd name="connsiteX991" fmla="*/ 9813 w 10000"/>
                                <a:gd name="connsiteY991" fmla="*/ 293 h 10000"/>
                                <a:gd name="connsiteX992" fmla="*/ 9813 w 10000"/>
                                <a:gd name="connsiteY992" fmla="*/ 293 h 10000"/>
                                <a:gd name="connsiteX993" fmla="*/ 9966 w 10000"/>
                                <a:gd name="connsiteY993" fmla="*/ 286 h 10000"/>
                                <a:gd name="connsiteX994" fmla="*/ 10000 w 10000"/>
                                <a:gd name="connsiteY994" fmla="*/ 278 h 10000"/>
                                <a:gd name="connsiteX995" fmla="*/ 10000 w 10000"/>
                                <a:gd name="connsiteY995" fmla="*/ 270 h 10000"/>
                                <a:gd name="connsiteX996" fmla="*/ 10000 w 10000"/>
                                <a:gd name="connsiteY99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0 h 10000"/>
                                <a:gd name="connsiteX849" fmla="*/ 0 w 10000"/>
                                <a:gd name="connsiteY849" fmla="*/ 537 h 10000"/>
                                <a:gd name="connsiteX850" fmla="*/ 0 w 10000"/>
                                <a:gd name="connsiteY850" fmla="*/ 542 h 10000"/>
                                <a:gd name="connsiteX851" fmla="*/ 0 w 10000"/>
                                <a:gd name="connsiteY851" fmla="*/ 549 h 10000"/>
                                <a:gd name="connsiteX852" fmla="*/ 0 w 10000"/>
                                <a:gd name="connsiteY852" fmla="*/ 549 h 10000"/>
                                <a:gd name="connsiteX853" fmla="*/ 0 w 10000"/>
                                <a:gd name="connsiteY853" fmla="*/ 556 h 10000"/>
                                <a:gd name="connsiteX854" fmla="*/ 76 w 10000"/>
                                <a:gd name="connsiteY854" fmla="*/ 567 h 10000"/>
                                <a:gd name="connsiteX855" fmla="*/ 76 w 10000"/>
                                <a:gd name="connsiteY855" fmla="*/ 567 h 10000"/>
                                <a:gd name="connsiteX856" fmla="*/ 306 w 10000"/>
                                <a:gd name="connsiteY856" fmla="*/ 590 h 10000"/>
                                <a:gd name="connsiteX857" fmla="*/ 306 w 10000"/>
                                <a:gd name="connsiteY857" fmla="*/ 590 h 10000"/>
                                <a:gd name="connsiteX858" fmla="*/ 306 w 10000"/>
                                <a:gd name="connsiteY858" fmla="*/ 594 h 10000"/>
                                <a:gd name="connsiteX859" fmla="*/ 306 w 10000"/>
                                <a:gd name="connsiteY859" fmla="*/ 594 h 10000"/>
                                <a:gd name="connsiteX860" fmla="*/ 340 w 10000"/>
                                <a:gd name="connsiteY860" fmla="*/ 605 h 10000"/>
                                <a:gd name="connsiteX861" fmla="*/ 416 w 10000"/>
                                <a:gd name="connsiteY861" fmla="*/ 609 h 10000"/>
                                <a:gd name="connsiteX862" fmla="*/ 493 w 10000"/>
                                <a:gd name="connsiteY862" fmla="*/ 613 h 10000"/>
                                <a:gd name="connsiteX863" fmla="*/ 637 w 10000"/>
                                <a:gd name="connsiteY863" fmla="*/ 609 h 10000"/>
                                <a:gd name="connsiteX864" fmla="*/ 637 w 10000"/>
                                <a:gd name="connsiteY864" fmla="*/ 609 h 10000"/>
                                <a:gd name="connsiteX865" fmla="*/ 756 w 10000"/>
                                <a:gd name="connsiteY865" fmla="*/ 613 h 10000"/>
                                <a:gd name="connsiteX866" fmla="*/ 824 w 10000"/>
                                <a:gd name="connsiteY866" fmla="*/ 613 h 10000"/>
                                <a:gd name="connsiteX867" fmla="*/ 867 w 10000"/>
                                <a:gd name="connsiteY867" fmla="*/ 609 h 10000"/>
                                <a:gd name="connsiteX868" fmla="*/ 867 w 10000"/>
                                <a:gd name="connsiteY868" fmla="*/ 609 h 10000"/>
                                <a:gd name="connsiteX869" fmla="*/ 943 w 10000"/>
                                <a:gd name="connsiteY869" fmla="*/ 613 h 10000"/>
                                <a:gd name="connsiteX870" fmla="*/ 977 w 10000"/>
                                <a:gd name="connsiteY870" fmla="*/ 613 h 10000"/>
                                <a:gd name="connsiteX871" fmla="*/ 1054 w 10000"/>
                                <a:gd name="connsiteY871" fmla="*/ 601 h 10000"/>
                                <a:gd name="connsiteX872" fmla="*/ 1054 w 10000"/>
                                <a:gd name="connsiteY872" fmla="*/ 601 h 10000"/>
                                <a:gd name="connsiteX873" fmla="*/ 1088 w 10000"/>
                                <a:gd name="connsiteY873" fmla="*/ 605 h 10000"/>
                                <a:gd name="connsiteX874" fmla="*/ 1130 w 10000"/>
                                <a:gd name="connsiteY874" fmla="*/ 609 h 10000"/>
                                <a:gd name="connsiteX875" fmla="*/ 1198 w 10000"/>
                                <a:gd name="connsiteY875" fmla="*/ 609 h 10000"/>
                                <a:gd name="connsiteX876" fmla="*/ 1240 w 10000"/>
                                <a:gd name="connsiteY876" fmla="*/ 601 h 10000"/>
                                <a:gd name="connsiteX877" fmla="*/ 1240 w 10000"/>
                                <a:gd name="connsiteY877" fmla="*/ 601 h 10000"/>
                                <a:gd name="connsiteX878" fmla="*/ 1274 w 10000"/>
                                <a:gd name="connsiteY878" fmla="*/ 601 h 10000"/>
                                <a:gd name="connsiteX879" fmla="*/ 1317 w 10000"/>
                                <a:gd name="connsiteY879" fmla="*/ 601 h 10000"/>
                                <a:gd name="connsiteX880" fmla="*/ 1351 w 10000"/>
                                <a:gd name="connsiteY880" fmla="*/ 598 h 10000"/>
                                <a:gd name="connsiteX881" fmla="*/ 1351 w 10000"/>
                                <a:gd name="connsiteY881" fmla="*/ 590 h 10000"/>
                                <a:gd name="connsiteX882" fmla="*/ 1351 w 10000"/>
                                <a:gd name="connsiteY882" fmla="*/ 590 h 10000"/>
                                <a:gd name="connsiteX883" fmla="*/ 1427 w 10000"/>
                                <a:gd name="connsiteY883" fmla="*/ 590 h 10000"/>
                                <a:gd name="connsiteX884" fmla="*/ 1427 w 10000"/>
                                <a:gd name="connsiteY884" fmla="*/ 590 h 10000"/>
                                <a:gd name="connsiteX885" fmla="*/ 1461 w 10000"/>
                                <a:gd name="connsiteY885" fmla="*/ 583 h 10000"/>
                                <a:gd name="connsiteX886" fmla="*/ 1504 w 10000"/>
                                <a:gd name="connsiteY886" fmla="*/ 572 h 10000"/>
                                <a:gd name="connsiteX887" fmla="*/ 1504 w 10000"/>
                                <a:gd name="connsiteY887" fmla="*/ 564 h 10000"/>
                                <a:gd name="connsiteX888" fmla="*/ 1538 w 10000"/>
                                <a:gd name="connsiteY888" fmla="*/ 553 h 10000"/>
                                <a:gd name="connsiteX889" fmla="*/ 1538 w 10000"/>
                                <a:gd name="connsiteY889" fmla="*/ 553 h 10000"/>
                                <a:gd name="connsiteX890" fmla="*/ 2099 w 10000"/>
                                <a:gd name="connsiteY890" fmla="*/ 553 h 10000"/>
                                <a:gd name="connsiteX891" fmla="*/ 2625 w 10000"/>
                                <a:gd name="connsiteY891" fmla="*/ 556 h 10000"/>
                                <a:gd name="connsiteX892" fmla="*/ 3152 w 10000"/>
                                <a:gd name="connsiteY892" fmla="*/ 567 h 10000"/>
                                <a:gd name="connsiteX893" fmla="*/ 3636 w 10000"/>
                                <a:gd name="connsiteY893" fmla="*/ 579 h 10000"/>
                                <a:gd name="connsiteX894" fmla="*/ 3636 w 10000"/>
                                <a:gd name="connsiteY894" fmla="*/ 579 h 10000"/>
                                <a:gd name="connsiteX895" fmla="*/ 3934 w 10000"/>
                                <a:gd name="connsiteY895" fmla="*/ 586 h 10000"/>
                                <a:gd name="connsiteX896" fmla="*/ 3934 w 10000"/>
                                <a:gd name="connsiteY896" fmla="*/ 586 h 10000"/>
                                <a:gd name="connsiteX897" fmla="*/ 4197 w 10000"/>
                                <a:gd name="connsiteY897" fmla="*/ 601 h 10000"/>
                                <a:gd name="connsiteX898" fmla="*/ 4460 w 10000"/>
                                <a:gd name="connsiteY898" fmla="*/ 620 h 10000"/>
                                <a:gd name="connsiteX899" fmla="*/ 4460 w 10000"/>
                                <a:gd name="connsiteY899" fmla="*/ 620 h 10000"/>
                                <a:gd name="connsiteX900" fmla="*/ 4647 w 10000"/>
                                <a:gd name="connsiteY900" fmla="*/ 639 h 10000"/>
                                <a:gd name="connsiteX901" fmla="*/ 4911 w 10000"/>
                                <a:gd name="connsiteY901" fmla="*/ 665 h 10000"/>
                                <a:gd name="connsiteX902" fmla="*/ 4911 w 10000"/>
                                <a:gd name="connsiteY902" fmla="*/ 665 h 10000"/>
                                <a:gd name="connsiteX903" fmla="*/ 5174 w 10000"/>
                                <a:gd name="connsiteY903" fmla="*/ 695 h 10000"/>
                                <a:gd name="connsiteX904" fmla="*/ 5395 w 10000"/>
                                <a:gd name="connsiteY904" fmla="*/ 726 h 10000"/>
                                <a:gd name="connsiteX905" fmla="*/ 5692 w 10000"/>
                                <a:gd name="connsiteY905" fmla="*/ 786 h 10000"/>
                                <a:gd name="connsiteX906" fmla="*/ 5692 w 10000"/>
                                <a:gd name="connsiteY906" fmla="*/ 786 h 10000"/>
                                <a:gd name="connsiteX907" fmla="*/ 5803 w 10000"/>
                                <a:gd name="connsiteY907" fmla="*/ 820 h 10000"/>
                                <a:gd name="connsiteX908" fmla="*/ 5922 w 10000"/>
                                <a:gd name="connsiteY908" fmla="*/ 857 h 10000"/>
                                <a:gd name="connsiteX909" fmla="*/ 6143 w 10000"/>
                                <a:gd name="connsiteY909" fmla="*/ 932 h 10000"/>
                                <a:gd name="connsiteX910" fmla="*/ 6143 w 10000"/>
                                <a:gd name="connsiteY910" fmla="*/ 932 h 10000"/>
                                <a:gd name="connsiteX911" fmla="*/ 6296 w 10000"/>
                                <a:gd name="connsiteY911" fmla="*/ 1000 h 10000"/>
                                <a:gd name="connsiteX912" fmla="*/ 6372 w 10000"/>
                                <a:gd name="connsiteY912" fmla="*/ 1060 h 10000"/>
                                <a:gd name="connsiteX913" fmla="*/ 6483 w 10000"/>
                                <a:gd name="connsiteY913" fmla="*/ 1173 h 10000"/>
                                <a:gd name="connsiteX914" fmla="*/ 6483 w 10000"/>
                                <a:gd name="connsiteY914" fmla="*/ 1173 h 10000"/>
                                <a:gd name="connsiteX915" fmla="*/ 6517 w 10000"/>
                                <a:gd name="connsiteY915" fmla="*/ 1270 h 10000"/>
                                <a:gd name="connsiteX916" fmla="*/ 6517 w 10000"/>
                                <a:gd name="connsiteY916" fmla="*/ 1346 h 10000"/>
                                <a:gd name="connsiteX917" fmla="*/ 6517 w 10000"/>
                                <a:gd name="connsiteY917" fmla="*/ 1346 h 10000"/>
                                <a:gd name="connsiteX918" fmla="*/ 6440 w 10000"/>
                                <a:gd name="connsiteY918" fmla="*/ 5677 h 10000"/>
                                <a:gd name="connsiteX919" fmla="*/ 6406 w 10000"/>
                                <a:gd name="connsiteY919" fmla="*/ 9997 h 10000"/>
                                <a:gd name="connsiteX920" fmla="*/ 6406 w 10000"/>
                                <a:gd name="connsiteY920" fmla="*/ 9997 h 10000"/>
                                <a:gd name="connsiteX921" fmla="*/ 6406 w 10000"/>
                                <a:gd name="connsiteY921" fmla="*/ 10000 h 10000"/>
                                <a:gd name="connsiteX922" fmla="*/ 6933 w 10000"/>
                                <a:gd name="connsiteY922" fmla="*/ 10000 h 10000"/>
                                <a:gd name="connsiteX923" fmla="*/ 6933 w 10000"/>
                                <a:gd name="connsiteY923" fmla="*/ 10000 h 10000"/>
                                <a:gd name="connsiteX924" fmla="*/ 6933 w 10000"/>
                                <a:gd name="connsiteY924" fmla="*/ 9997 h 10000"/>
                                <a:gd name="connsiteX925" fmla="*/ 6933 w 10000"/>
                                <a:gd name="connsiteY925" fmla="*/ 9997 h 10000"/>
                                <a:gd name="connsiteX926" fmla="*/ 6933 w 10000"/>
                                <a:gd name="connsiteY926" fmla="*/ 8632 h 10000"/>
                                <a:gd name="connsiteX927" fmla="*/ 6967 w 10000"/>
                                <a:gd name="connsiteY927" fmla="*/ 5662 h 10000"/>
                                <a:gd name="connsiteX928" fmla="*/ 7001 w 10000"/>
                                <a:gd name="connsiteY928" fmla="*/ 1331 h 10000"/>
                                <a:gd name="connsiteX929" fmla="*/ 7001 w 10000"/>
                                <a:gd name="connsiteY929" fmla="*/ 1331 h 10000"/>
                                <a:gd name="connsiteX930" fmla="*/ 7043 w 10000"/>
                                <a:gd name="connsiteY930" fmla="*/ 1195 h 10000"/>
                                <a:gd name="connsiteX931" fmla="*/ 7043 w 10000"/>
                                <a:gd name="connsiteY931" fmla="*/ 1064 h 10000"/>
                                <a:gd name="connsiteX932" fmla="*/ 7043 w 10000"/>
                                <a:gd name="connsiteY932" fmla="*/ 1064 h 10000"/>
                                <a:gd name="connsiteX933" fmla="*/ 7001 w 10000"/>
                                <a:gd name="connsiteY933" fmla="*/ 1000 h 10000"/>
                                <a:gd name="connsiteX934" fmla="*/ 7043 w 10000"/>
                                <a:gd name="connsiteY934" fmla="*/ 936 h 10000"/>
                                <a:gd name="connsiteX935" fmla="*/ 7043 w 10000"/>
                                <a:gd name="connsiteY935" fmla="*/ 936 h 10000"/>
                                <a:gd name="connsiteX936" fmla="*/ 7043 w 10000"/>
                                <a:gd name="connsiteY936" fmla="*/ 917 h 10000"/>
                                <a:gd name="connsiteX937" fmla="*/ 7043 w 10000"/>
                                <a:gd name="connsiteY937" fmla="*/ 917 h 10000"/>
                                <a:gd name="connsiteX938" fmla="*/ 7077 w 10000"/>
                                <a:gd name="connsiteY938" fmla="*/ 876 h 10000"/>
                                <a:gd name="connsiteX939" fmla="*/ 7120 w 10000"/>
                                <a:gd name="connsiteY939" fmla="*/ 834 h 10000"/>
                                <a:gd name="connsiteX940" fmla="*/ 7230 w 10000"/>
                                <a:gd name="connsiteY940" fmla="*/ 748 h 10000"/>
                                <a:gd name="connsiteX941" fmla="*/ 7230 w 10000"/>
                                <a:gd name="connsiteY941" fmla="*/ 748 h 10000"/>
                                <a:gd name="connsiteX942" fmla="*/ 7307 w 10000"/>
                                <a:gd name="connsiteY942" fmla="*/ 718 h 10000"/>
                                <a:gd name="connsiteX943" fmla="*/ 7383 w 10000"/>
                                <a:gd name="connsiteY943" fmla="*/ 688 h 10000"/>
                                <a:gd name="connsiteX944" fmla="*/ 7570 w 10000"/>
                                <a:gd name="connsiteY944" fmla="*/ 628 h 10000"/>
                                <a:gd name="connsiteX945" fmla="*/ 7570 w 10000"/>
                                <a:gd name="connsiteY945" fmla="*/ 628 h 10000"/>
                                <a:gd name="connsiteX946" fmla="*/ 7715 w 10000"/>
                                <a:gd name="connsiteY946" fmla="*/ 583 h 10000"/>
                                <a:gd name="connsiteX947" fmla="*/ 7867 w 10000"/>
                                <a:gd name="connsiteY947" fmla="*/ 542 h 10000"/>
                                <a:gd name="connsiteX948" fmla="*/ 7867 w 10000"/>
                                <a:gd name="connsiteY948" fmla="*/ 542 h 10000"/>
                                <a:gd name="connsiteX949" fmla="*/ 8241 w 10000"/>
                                <a:gd name="connsiteY949" fmla="*/ 459 h 10000"/>
                                <a:gd name="connsiteX950" fmla="*/ 8241 w 10000"/>
                                <a:gd name="connsiteY950" fmla="*/ 459 h 10000"/>
                                <a:gd name="connsiteX951" fmla="*/ 8428 w 10000"/>
                                <a:gd name="connsiteY951" fmla="*/ 417 h 10000"/>
                                <a:gd name="connsiteX952" fmla="*/ 8539 w 10000"/>
                                <a:gd name="connsiteY952" fmla="*/ 398 h 10000"/>
                                <a:gd name="connsiteX953" fmla="*/ 8649 w 10000"/>
                                <a:gd name="connsiteY953" fmla="*/ 380 h 10000"/>
                                <a:gd name="connsiteX954" fmla="*/ 8649 w 10000"/>
                                <a:gd name="connsiteY954" fmla="*/ 380 h 10000"/>
                                <a:gd name="connsiteX955" fmla="*/ 8649 w 10000"/>
                                <a:gd name="connsiteY955" fmla="*/ 387 h 10000"/>
                                <a:gd name="connsiteX956" fmla="*/ 8726 w 10000"/>
                                <a:gd name="connsiteY956" fmla="*/ 395 h 10000"/>
                                <a:gd name="connsiteX957" fmla="*/ 8802 w 10000"/>
                                <a:gd name="connsiteY957" fmla="*/ 398 h 10000"/>
                                <a:gd name="connsiteX958" fmla="*/ 8912 w 10000"/>
                                <a:gd name="connsiteY958" fmla="*/ 398 h 10000"/>
                                <a:gd name="connsiteX959" fmla="*/ 8912 w 10000"/>
                                <a:gd name="connsiteY959" fmla="*/ 398 h 10000"/>
                                <a:gd name="connsiteX960" fmla="*/ 8955 w 10000"/>
                                <a:gd name="connsiteY960" fmla="*/ 391 h 10000"/>
                                <a:gd name="connsiteX961" fmla="*/ 8989 w 10000"/>
                                <a:gd name="connsiteY961" fmla="*/ 387 h 10000"/>
                                <a:gd name="connsiteX962" fmla="*/ 8989 w 10000"/>
                                <a:gd name="connsiteY962" fmla="*/ 387 h 10000"/>
                                <a:gd name="connsiteX963" fmla="*/ 9065 w 10000"/>
                                <a:gd name="connsiteY963" fmla="*/ 391 h 10000"/>
                                <a:gd name="connsiteX964" fmla="*/ 9176 w 10000"/>
                                <a:gd name="connsiteY964" fmla="*/ 395 h 10000"/>
                                <a:gd name="connsiteX965" fmla="*/ 9210 w 10000"/>
                                <a:gd name="connsiteY965" fmla="*/ 395 h 10000"/>
                                <a:gd name="connsiteX966" fmla="*/ 9286 w 10000"/>
                                <a:gd name="connsiteY966" fmla="*/ 391 h 10000"/>
                                <a:gd name="connsiteX967" fmla="*/ 9286 w 10000"/>
                                <a:gd name="connsiteY967" fmla="*/ 387 h 10000"/>
                                <a:gd name="connsiteX968" fmla="*/ 9286 w 10000"/>
                                <a:gd name="connsiteY968" fmla="*/ 380 h 10000"/>
                                <a:gd name="connsiteX969" fmla="*/ 9286 w 10000"/>
                                <a:gd name="connsiteY969" fmla="*/ 380 h 10000"/>
                                <a:gd name="connsiteX970" fmla="*/ 9363 w 10000"/>
                                <a:gd name="connsiteY970" fmla="*/ 380 h 10000"/>
                                <a:gd name="connsiteX971" fmla="*/ 9473 w 10000"/>
                                <a:gd name="connsiteY971" fmla="*/ 383 h 10000"/>
                                <a:gd name="connsiteX972" fmla="*/ 9473 w 10000"/>
                                <a:gd name="connsiteY972" fmla="*/ 383 h 10000"/>
                                <a:gd name="connsiteX973" fmla="*/ 9516 w 10000"/>
                                <a:gd name="connsiteY973" fmla="*/ 380 h 10000"/>
                                <a:gd name="connsiteX974" fmla="*/ 9550 w 10000"/>
                                <a:gd name="connsiteY974" fmla="*/ 372 h 10000"/>
                                <a:gd name="connsiteX975" fmla="*/ 9516 w 10000"/>
                                <a:gd name="connsiteY975" fmla="*/ 357 h 10000"/>
                                <a:gd name="connsiteX976" fmla="*/ 9516 w 10000"/>
                                <a:gd name="connsiteY976" fmla="*/ 357 h 10000"/>
                                <a:gd name="connsiteX977" fmla="*/ 9660 w 10000"/>
                                <a:gd name="connsiteY977" fmla="*/ 361 h 10000"/>
                                <a:gd name="connsiteX978" fmla="*/ 9779 w 10000"/>
                                <a:gd name="connsiteY978" fmla="*/ 357 h 10000"/>
                                <a:gd name="connsiteX979" fmla="*/ 9779 w 10000"/>
                                <a:gd name="connsiteY979" fmla="*/ 357 h 10000"/>
                                <a:gd name="connsiteX980" fmla="*/ 9779 w 10000"/>
                                <a:gd name="connsiteY980" fmla="*/ 350 h 10000"/>
                                <a:gd name="connsiteX981" fmla="*/ 9737 w 10000"/>
                                <a:gd name="connsiteY981" fmla="*/ 342 h 10000"/>
                                <a:gd name="connsiteX982" fmla="*/ 9703 w 10000"/>
                                <a:gd name="connsiteY982" fmla="*/ 331 h 10000"/>
                                <a:gd name="connsiteX983" fmla="*/ 9703 w 10000"/>
                                <a:gd name="connsiteY983" fmla="*/ 331 h 10000"/>
                                <a:gd name="connsiteX984" fmla="*/ 9813 w 10000"/>
                                <a:gd name="connsiteY984" fmla="*/ 327 h 10000"/>
                                <a:gd name="connsiteX985" fmla="*/ 9890 w 10000"/>
                                <a:gd name="connsiteY985" fmla="*/ 327 h 10000"/>
                                <a:gd name="connsiteX986" fmla="*/ 9924 w 10000"/>
                                <a:gd name="connsiteY986" fmla="*/ 323 h 10000"/>
                                <a:gd name="connsiteX987" fmla="*/ 9924 w 10000"/>
                                <a:gd name="connsiteY987" fmla="*/ 323 h 10000"/>
                                <a:gd name="connsiteX988" fmla="*/ 9966 w 10000"/>
                                <a:gd name="connsiteY988" fmla="*/ 316 h 10000"/>
                                <a:gd name="connsiteX989" fmla="*/ 9924 w 10000"/>
                                <a:gd name="connsiteY989" fmla="*/ 308 h 10000"/>
                                <a:gd name="connsiteX990" fmla="*/ 9813 w 10000"/>
                                <a:gd name="connsiteY990" fmla="*/ 293 h 10000"/>
                                <a:gd name="connsiteX991" fmla="*/ 9813 w 10000"/>
                                <a:gd name="connsiteY991" fmla="*/ 293 h 10000"/>
                                <a:gd name="connsiteX992" fmla="*/ 9966 w 10000"/>
                                <a:gd name="connsiteY992" fmla="*/ 286 h 10000"/>
                                <a:gd name="connsiteX993" fmla="*/ 10000 w 10000"/>
                                <a:gd name="connsiteY993" fmla="*/ 278 h 10000"/>
                                <a:gd name="connsiteX994" fmla="*/ 10000 w 10000"/>
                                <a:gd name="connsiteY994" fmla="*/ 270 h 10000"/>
                                <a:gd name="connsiteX995" fmla="*/ 10000 w 10000"/>
                                <a:gd name="connsiteY99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0 w 10000"/>
                                <a:gd name="connsiteY844" fmla="*/ 515 h 10000"/>
                                <a:gd name="connsiteX845" fmla="*/ 42 w 10000"/>
                                <a:gd name="connsiteY845" fmla="*/ 519 h 10000"/>
                                <a:gd name="connsiteX846" fmla="*/ 42 w 10000"/>
                                <a:gd name="connsiteY846" fmla="*/ 519 h 10000"/>
                                <a:gd name="connsiteX847" fmla="*/ 0 w 10000"/>
                                <a:gd name="connsiteY847" fmla="*/ 526 h 10000"/>
                                <a:gd name="connsiteX848" fmla="*/ 0 w 10000"/>
                                <a:gd name="connsiteY848" fmla="*/ 537 h 10000"/>
                                <a:gd name="connsiteX849" fmla="*/ 0 w 10000"/>
                                <a:gd name="connsiteY849" fmla="*/ 542 h 10000"/>
                                <a:gd name="connsiteX850" fmla="*/ 0 w 10000"/>
                                <a:gd name="connsiteY850" fmla="*/ 549 h 10000"/>
                                <a:gd name="connsiteX851" fmla="*/ 0 w 10000"/>
                                <a:gd name="connsiteY851" fmla="*/ 549 h 10000"/>
                                <a:gd name="connsiteX852" fmla="*/ 0 w 10000"/>
                                <a:gd name="connsiteY852" fmla="*/ 556 h 10000"/>
                                <a:gd name="connsiteX853" fmla="*/ 76 w 10000"/>
                                <a:gd name="connsiteY853" fmla="*/ 567 h 10000"/>
                                <a:gd name="connsiteX854" fmla="*/ 76 w 10000"/>
                                <a:gd name="connsiteY854" fmla="*/ 567 h 10000"/>
                                <a:gd name="connsiteX855" fmla="*/ 306 w 10000"/>
                                <a:gd name="connsiteY855" fmla="*/ 590 h 10000"/>
                                <a:gd name="connsiteX856" fmla="*/ 306 w 10000"/>
                                <a:gd name="connsiteY856" fmla="*/ 590 h 10000"/>
                                <a:gd name="connsiteX857" fmla="*/ 306 w 10000"/>
                                <a:gd name="connsiteY857" fmla="*/ 594 h 10000"/>
                                <a:gd name="connsiteX858" fmla="*/ 306 w 10000"/>
                                <a:gd name="connsiteY858" fmla="*/ 594 h 10000"/>
                                <a:gd name="connsiteX859" fmla="*/ 340 w 10000"/>
                                <a:gd name="connsiteY859" fmla="*/ 605 h 10000"/>
                                <a:gd name="connsiteX860" fmla="*/ 416 w 10000"/>
                                <a:gd name="connsiteY860" fmla="*/ 609 h 10000"/>
                                <a:gd name="connsiteX861" fmla="*/ 493 w 10000"/>
                                <a:gd name="connsiteY861" fmla="*/ 613 h 10000"/>
                                <a:gd name="connsiteX862" fmla="*/ 637 w 10000"/>
                                <a:gd name="connsiteY862" fmla="*/ 609 h 10000"/>
                                <a:gd name="connsiteX863" fmla="*/ 637 w 10000"/>
                                <a:gd name="connsiteY863" fmla="*/ 609 h 10000"/>
                                <a:gd name="connsiteX864" fmla="*/ 756 w 10000"/>
                                <a:gd name="connsiteY864" fmla="*/ 613 h 10000"/>
                                <a:gd name="connsiteX865" fmla="*/ 824 w 10000"/>
                                <a:gd name="connsiteY865" fmla="*/ 613 h 10000"/>
                                <a:gd name="connsiteX866" fmla="*/ 867 w 10000"/>
                                <a:gd name="connsiteY866" fmla="*/ 609 h 10000"/>
                                <a:gd name="connsiteX867" fmla="*/ 867 w 10000"/>
                                <a:gd name="connsiteY867" fmla="*/ 609 h 10000"/>
                                <a:gd name="connsiteX868" fmla="*/ 943 w 10000"/>
                                <a:gd name="connsiteY868" fmla="*/ 613 h 10000"/>
                                <a:gd name="connsiteX869" fmla="*/ 977 w 10000"/>
                                <a:gd name="connsiteY869" fmla="*/ 613 h 10000"/>
                                <a:gd name="connsiteX870" fmla="*/ 1054 w 10000"/>
                                <a:gd name="connsiteY870" fmla="*/ 601 h 10000"/>
                                <a:gd name="connsiteX871" fmla="*/ 1054 w 10000"/>
                                <a:gd name="connsiteY871" fmla="*/ 601 h 10000"/>
                                <a:gd name="connsiteX872" fmla="*/ 1088 w 10000"/>
                                <a:gd name="connsiteY872" fmla="*/ 605 h 10000"/>
                                <a:gd name="connsiteX873" fmla="*/ 1130 w 10000"/>
                                <a:gd name="connsiteY873" fmla="*/ 609 h 10000"/>
                                <a:gd name="connsiteX874" fmla="*/ 1198 w 10000"/>
                                <a:gd name="connsiteY874" fmla="*/ 609 h 10000"/>
                                <a:gd name="connsiteX875" fmla="*/ 1240 w 10000"/>
                                <a:gd name="connsiteY875" fmla="*/ 601 h 10000"/>
                                <a:gd name="connsiteX876" fmla="*/ 1240 w 10000"/>
                                <a:gd name="connsiteY876" fmla="*/ 601 h 10000"/>
                                <a:gd name="connsiteX877" fmla="*/ 1274 w 10000"/>
                                <a:gd name="connsiteY877" fmla="*/ 601 h 10000"/>
                                <a:gd name="connsiteX878" fmla="*/ 1317 w 10000"/>
                                <a:gd name="connsiteY878" fmla="*/ 601 h 10000"/>
                                <a:gd name="connsiteX879" fmla="*/ 1351 w 10000"/>
                                <a:gd name="connsiteY879" fmla="*/ 598 h 10000"/>
                                <a:gd name="connsiteX880" fmla="*/ 1351 w 10000"/>
                                <a:gd name="connsiteY880" fmla="*/ 590 h 10000"/>
                                <a:gd name="connsiteX881" fmla="*/ 1351 w 10000"/>
                                <a:gd name="connsiteY881" fmla="*/ 590 h 10000"/>
                                <a:gd name="connsiteX882" fmla="*/ 1427 w 10000"/>
                                <a:gd name="connsiteY882" fmla="*/ 590 h 10000"/>
                                <a:gd name="connsiteX883" fmla="*/ 1427 w 10000"/>
                                <a:gd name="connsiteY883" fmla="*/ 590 h 10000"/>
                                <a:gd name="connsiteX884" fmla="*/ 1461 w 10000"/>
                                <a:gd name="connsiteY884" fmla="*/ 583 h 10000"/>
                                <a:gd name="connsiteX885" fmla="*/ 1504 w 10000"/>
                                <a:gd name="connsiteY885" fmla="*/ 572 h 10000"/>
                                <a:gd name="connsiteX886" fmla="*/ 1504 w 10000"/>
                                <a:gd name="connsiteY886" fmla="*/ 564 h 10000"/>
                                <a:gd name="connsiteX887" fmla="*/ 1538 w 10000"/>
                                <a:gd name="connsiteY887" fmla="*/ 553 h 10000"/>
                                <a:gd name="connsiteX888" fmla="*/ 1538 w 10000"/>
                                <a:gd name="connsiteY888" fmla="*/ 553 h 10000"/>
                                <a:gd name="connsiteX889" fmla="*/ 2099 w 10000"/>
                                <a:gd name="connsiteY889" fmla="*/ 553 h 10000"/>
                                <a:gd name="connsiteX890" fmla="*/ 2625 w 10000"/>
                                <a:gd name="connsiteY890" fmla="*/ 556 h 10000"/>
                                <a:gd name="connsiteX891" fmla="*/ 3152 w 10000"/>
                                <a:gd name="connsiteY891" fmla="*/ 567 h 10000"/>
                                <a:gd name="connsiteX892" fmla="*/ 3636 w 10000"/>
                                <a:gd name="connsiteY892" fmla="*/ 579 h 10000"/>
                                <a:gd name="connsiteX893" fmla="*/ 3636 w 10000"/>
                                <a:gd name="connsiteY893" fmla="*/ 579 h 10000"/>
                                <a:gd name="connsiteX894" fmla="*/ 3934 w 10000"/>
                                <a:gd name="connsiteY894" fmla="*/ 586 h 10000"/>
                                <a:gd name="connsiteX895" fmla="*/ 3934 w 10000"/>
                                <a:gd name="connsiteY895" fmla="*/ 586 h 10000"/>
                                <a:gd name="connsiteX896" fmla="*/ 4197 w 10000"/>
                                <a:gd name="connsiteY896" fmla="*/ 601 h 10000"/>
                                <a:gd name="connsiteX897" fmla="*/ 4460 w 10000"/>
                                <a:gd name="connsiteY897" fmla="*/ 620 h 10000"/>
                                <a:gd name="connsiteX898" fmla="*/ 4460 w 10000"/>
                                <a:gd name="connsiteY898" fmla="*/ 620 h 10000"/>
                                <a:gd name="connsiteX899" fmla="*/ 4647 w 10000"/>
                                <a:gd name="connsiteY899" fmla="*/ 639 h 10000"/>
                                <a:gd name="connsiteX900" fmla="*/ 4911 w 10000"/>
                                <a:gd name="connsiteY900" fmla="*/ 665 h 10000"/>
                                <a:gd name="connsiteX901" fmla="*/ 4911 w 10000"/>
                                <a:gd name="connsiteY901" fmla="*/ 665 h 10000"/>
                                <a:gd name="connsiteX902" fmla="*/ 5174 w 10000"/>
                                <a:gd name="connsiteY902" fmla="*/ 695 h 10000"/>
                                <a:gd name="connsiteX903" fmla="*/ 5395 w 10000"/>
                                <a:gd name="connsiteY903" fmla="*/ 726 h 10000"/>
                                <a:gd name="connsiteX904" fmla="*/ 5692 w 10000"/>
                                <a:gd name="connsiteY904" fmla="*/ 786 h 10000"/>
                                <a:gd name="connsiteX905" fmla="*/ 5692 w 10000"/>
                                <a:gd name="connsiteY905" fmla="*/ 786 h 10000"/>
                                <a:gd name="connsiteX906" fmla="*/ 5803 w 10000"/>
                                <a:gd name="connsiteY906" fmla="*/ 820 h 10000"/>
                                <a:gd name="connsiteX907" fmla="*/ 5922 w 10000"/>
                                <a:gd name="connsiteY907" fmla="*/ 857 h 10000"/>
                                <a:gd name="connsiteX908" fmla="*/ 6143 w 10000"/>
                                <a:gd name="connsiteY908" fmla="*/ 932 h 10000"/>
                                <a:gd name="connsiteX909" fmla="*/ 6143 w 10000"/>
                                <a:gd name="connsiteY909" fmla="*/ 932 h 10000"/>
                                <a:gd name="connsiteX910" fmla="*/ 6296 w 10000"/>
                                <a:gd name="connsiteY910" fmla="*/ 1000 h 10000"/>
                                <a:gd name="connsiteX911" fmla="*/ 6372 w 10000"/>
                                <a:gd name="connsiteY911" fmla="*/ 1060 h 10000"/>
                                <a:gd name="connsiteX912" fmla="*/ 6483 w 10000"/>
                                <a:gd name="connsiteY912" fmla="*/ 1173 h 10000"/>
                                <a:gd name="connsiteX913" fmla="*/ 6483 w 10000"/>
                                <a:gd name="connsiteY913" fmla="*/ 1173 h 10000"/>
                                <a:gd name="connsiteX914" fmla="*/ 6517 w 10000"/>
                                <a:gd name="connsiteY914" fmla="*/ 1270 h 10000"/>
                                <a:gd name="connsiteX915" fmla="*/ 6517 w 10000"/>
                                <a:gd name="connsiteY915" fmla="*/ 1346 h 10000"/>
                                <a:gd name="connsiteX916" fmla="*/ 6517 w 10000"/>
                                <a:gd name="connsiteY916" fmla="*/ 1346 h 10000"/>
                                <a:gd name="connsiteX917" fmla="*/ 6440 w 10000"/>
                                <a:gd name="connsiteY917" fmla="*/ 5677 h 10000"/>
                                <a:gd name="connsiteX918" fmla="*/ 6406 w 10000"/>
                                <a:gd name="connsiteY918" fmla="*/ 9997 h 10000"/>
                                <a:gd name="connsiteX919" fmla="*/ 6406 w 10000"/>
                                <a:gd name="connsiteY919" fmla="*/ 9997 h 10000"/>
                                <a:gd name="connsiteX920" fmla="*/ 6406 w 10000"/>
                                <a:gd name="connsiteY920" fmla="*/ 10000 h 10000"/>
                                <a:gd name="connsiteX921" fmla="*/ 6933 w 10000"/>
                                <a:gd name="connsiteY921" fmla="*/ 10000 h 10000"/>
                                <a:gd name="connsiteX922" fmla="*/ 6933 w 10000"/>
                                <a:gd name="connsiteY922" fmla="*/ 10000 h 10000"/>
                                <a:gd name="connsiteX923" fmla="*/ 6933 w 10000"/>
                                <a:gd name="connsiteY923" fmla="*/ 9997 h 10000"/>
                                <a:gd name="connsiteX924" fmla="*/ 6933 w 10000"/>
                                <a:gd name="connsiteY924" fmla="*/ 9997 h 10000"/>
                                <a:gd name="connsiteX925" fmla="*/ 6933 w 10000"/>
                                <a:gd name="connsiteY925" fmla="*/ 8632 h 10000"/>
                                <a:gd name="connsiteX926" fmla="*/ 6967 w 10000"/>
                                <a:gd name="connsiteY926" fmla="*/ 5662 h 10000"/>
                                <a:gd name="connsiteX927" fmla="*/ 7001 w 10000"/>
                                <a:gd name="connsiteY927" fmla="*/ 1331 h 10000"/>
                                <a:gd name="connsiteX928" fmla="*/ 7001 w 10000"/>
                                <a:gd name="connsiteY928" fmla="*/ 1331 h 10000"/>
                                <a:gd name="connsiteX929" fmla="*/ 7043 w 10000"/>
                                <a:gd name="connsiteY929" fmla="*/ 1195 h 10000"/>
                                <a:gd name="connsiteX930" fmla="*/ 7043 w 10000"/>
                                <a:gd name="connsiteY930" fmla="*/ 1064 h 10000"/>
                                <a:gd name="connsiteX931" fmla="*/ 7043 w 10000"/>
                                <a:gd name="connsiteY931" fmla="*/ 1064 h 10000"/>
                                <a:gd name="connsiteX932" fmla="*/ 7001 w 10000"/>
                                <a:gd name="connsiteY932" fmla="*/ 1000 h 10000"/>
                                <a:gd name="connsiteX933" fmla="*/ 7043 w 10000"/>
                                <a:gd name="connsiteY933" fmla="*/ 936 h 10000"/>
                                <a:gd name="connsiteX934" fmla="*/ 7043 w 10000"/>
                                <a:gd name="connsiteY934" fmla="*/ 936 h 10000"/>
                                <a:gd name="connsiteX935" fmla="*/ 7043 w 10000"/>
                                <a:gd name="connsiteY935" fmla="*/ 917 h 10000"/>
                                <a:gd name="connsiteX936" fmla="*/ 7043 w 10000"/>
                                <a:gd name="connsiteY936" fmla="*/ 917 h 10000"/>
                                <a:gd name="connsiteX937" fmla="*/ 7077 w 10000"/>
                                <a:gd name="connsiteY937" fmla="*/ 876 h 10000"/>
                                <a:gd name="connsiteX938" fmla="*/ 7120 w 10000"/>
                                <a:gd name="connsiteY938" fmla="*/ 834 h 10000"/>
                                <a:gd name="connsiteX939" fmla="*/ 7230 w 10000"/>
                                <a:gd name="connsiteY939" fmla="*/ 748 h 10000"/>
                                <a:gd name="connsiteX940" fmla="*/ 7230 w 10000"/>
                                <a:gd name="connsiteY940" fmla="*/ 748 h 10000"/>
                                <a:gd name="connsiteX941" fmla="*/ 7307 w 10000"/>
                                <a:gd name="connsiteY941" fmla="*/ 718 h 10000"/>
                                <a:gd name="connsiteX942" fmla="*/ 7383 w 10000"/>
                                <a:gd name="connsiteY942" fmla="*/ 688 h 10000"/>
                                <a:gd name="connsiteX943" fmla="*/ 7570 w 10000"/>
                                <a:gd name="connsiteY943" fmla="*/ 628 h 10000"/>
                                <a:gd name="connsiteX944" fmla="*/ 7570 w 10000"/>
                                <a:gd name="connsiteY944" fmla="*/ 628 h 10000"/>
                                <a:gd name="connsiteX945" fmla="*/ 7715 w 10000"/>
                                <a:gd name="connsiteY945" fmla="*/ 583 h 10000"/>
                                <a:gd name="connsiteX946" fmla="*/ 7867 w 10000"/>
                                <a:gd name="connsiteY946" fmla="*/ 542 h 10000"/>
                                <a:gd name="connsiteX947" fmla="*/ 7867 w 10000"/>
                                <a:gd name="connsiteY947" fmla="*/ 542 h 10000"/>
                                <a:gd name="connsiteX948" fmla="*/ 8241 w 10000"/>
                                <a:gd name="connsiteY948" fmla="*/ 459 h 10000"/>
                                <a:gd name="connsiteX949" fmla="*/ 8241 w 10000"/>
                                <a:gd name="connsiteY949" fmla="*/ 459 h 10000"/>
                                <a:gd name="connsiteX950" fmla="*/ 8428 w 10000"/>
                                <a:gd name="connsiteY950" fmla="*/ 417 h 10000"/>
                                <a:gd name="connsiteX951" fmla="*/ 8539 w 10000"/>
                                <a:gd name="connsiteY951" fmla="*/ 398 h 10000"/>
                                <a:gd name="connsiteX952" fmla="*/ 8649 w 10000"/>
                                <a:gd name="connsiteY952" fmla="*/ 380 h 10000"/>
                                <a:gd name="connsiteX953" fmla="*/ 8649 w 10000"/>
                                <a:gd name="connsiteY953" fmla="*/ 380 h 10000"/>
                                <a:gd name="connsiteX954" fmla="*/ 8649 w 10000"/>
                                <a:gd name="connsiteY954" fmla="*/ 387 h 10000"/>
                                <a:gd name="connsiteX955" fmla="*/ 8726 w 10000"/>
                                <a:gd name="connsiteY955" fmla="*/ 395 h 10000"/>
                                <a:gd name="connsiteX956" fmla="*/ 8802 w 10000"/>
                                <a:gd name="connsiteY956" fmla="*/ 398 h 10000"/>
                                <a:gd name="connsiteX957" fmla="*/ 8912 w 10000"/>
                                <a:gd name="connsiteY957" fmla="*/ 398 h 10000"/>
                                <a:gd name="connsiteX958" fmla="*/ 8912 w 10000"/>
                                <a:gd name="connsiteY958" fmla="*/ 398 h 10000"/>
                                <a:gd name="connsiteX959" fmla="*/ 8955 w 10000"/>
                                <a:gd name="connsiteY959" fmla="*/ 391 h 10000"/>
                                <a:gd name="connsiteX960" fmla="*/ 8989 w 10000"/>
                                <a:gd name="connsiteY960" fmla="*/ 387 h 10000"/>
                                <a:gd name="connsiteX961" fmla="*/ 8989 w 10000"/>
                                <a:gd name="connsiteY961" fmla="*/ 387 h 10000"/>
                                <a:gd name="connsiteX962" fmla="*/ 9065 w 10000"/>
                                <a:gd name="connsiteY962" fmla="*/ 391 h 10000"/>
                                <a:gd name="connsiteX963" fmla="*/ 9176 w 10000"/>
                                <a:gd name="connsiteY963" fmla="*/ 395 h 10000"/>
                                <a:gd name="connsiteX964" fmla="*/ 9210 w 10000"/>
                                <a:gd name="connsiteY964" fmla="*/ 395 h 10000"/>
                                <a:gd name="connsiteX965" fmla="*/ 9286 w 10000"/>
                                <a:gd name="connsiteY965" fmla="*/ 391 h 10000"/>
                                <a:gd name="connsiteX966" fmla="*/ 9286 w 10000"/>
                                <a:gd name="connsiteY966" fmla="*/ 387 h 10000"/>
                                <a:gd name="connsiteX967" fmla="*/ 9286 w 10000"/>
                                <a:gd name="connsiteY967" fmla="*/ 380 h 10000"/>
                                <a:gd name="connsiteX968" fmla="*/ 9286 w 10000"/>
                                <a:gd name="connsiteY968" fmla="*/ 380 h 10000"/>
                                <a:gd name="connsiteX969" fmla="*/ 9363 w 10000"/>
                                <a:gd name="connsiteY969" fmla="*/ 380 h 10000"/>
                                <a:gd name="connsiteX970" fmla="*/ 9473 w 10000"/>
                                <a:gd name="connsiteY970" fmla="*/ 383 h 10000"/>
                                <a:gd name="connsiteX971" fmla="*/ 9473 w 10000"/>
                                <a:gd name="connsiteY971" fmla="*/ 383 h 10000"/>
                                <a:gd name="connsiteX972" fmla="*/ 9516 w 10000"/>
                                <a:gd name="connsiteY972" fmla="*/ 380 h 10000"/>
                                <a:gd name="connsiteX973" fmla="*/ 9550 w 10000"/>
                                <a:gd name="connsiteY973" fmla="*/ 372 h 10000"/>
                                <a:gd name="connsiteX974" fmla="*/ 9516 w 10000"/>
                                <a:gd name="connsiteY974" fmla="*/ 357 h 10000"/>
                                <a:gd name="connsiteX975" fmla="*/ 9516 w 10000"/>
                                <a:gd name="connsiteY975" fmla="*/ 357 h 10000"/>
                                <a:gd name="connsiteX976" fmla="*/ 9660 w 10000"/>
                                <a:gd name="connsiteY976" fmla="*/ 361 h 10000"/>
                                <a:gd name="connsiteX977" fmla="*/ 9779 w 10000"/>
                                <a:gd name="connsiteY977" fmla="*/ 357 h 10000"/>
                                <a:gd name="connsiteX978" fmla="*/ 9779 w 10000"/>
                                <a:gd name="connsiteY978" fmla="*/ 357 h 10000"/>
                                <a:gd name="connsiteX979" fmla="*/ 9779 w 10000"/>
                                <a:gd name="connsiteY979" fmla="*/ 350 h 10000"/>
                                <a:gd name="connsiteX980" fmla="*/ 9737 w 10000"/>
                                <a:gd name="connsiteY980" fmla="*/ 342 h 10000"/>
                                <a:gd name="connsiteX981" fmla="*/ 9703 w 10000"/>
                                <a:gd name="connsiteY981" fmla="*/ 331 h 10000"/>
                                <a:gd name="connsiteX982" fmla="*/ 9703 w 10000"/>
                                <a:gd name="connsiteY982" fmla="*/ 331 h 10000"/>
                                <a:gd name="connsiteX983" fmla="*/ 9813 w 10000"/>
                                <a:gd name="connsiteY983" fmla="*/ 327 h 10000"/>
                                <a:gd name="connsiteX984" fmla="*/ 9890 w 10000"/>
                                <a:gd name="connsiteY984" fmla="*/ 327 h 10000"/>
                                <a:gd name="connsiteX985" fmla="*/ 9924 w 10000"/>
                                <a:gd name="connsiteY985" fmla="*/ 323 h 10000"/>
                                <a:gd name="connsiteX986" fmla="*/ 9924 w 10000"/>
                                <a:gd name="connsiteY986" fmla="*/ 323 h 10000"/>
                                <a:gd name="connsiteX987" fmla="*/ 9966 w 10000"/>
                                <a:gd name="connsiteY987" fmla="*/ 316 h 10000"/>
                                <a:gd name="connsiteX988" fmla="*/ 9924 w 10000"/>
                                <a:gd name="connsiteY988" fmla="*/ 308 h 10000"/>
                                <a:gd name="connsiteX989" fmla="*/ 9813 w 10000"/>
                                <a:gd name="connsiteY989" fmla="*/ 293 h 10000"/>
                                <a:gd name="connsiteX990" fmla="*/ 9813 w 10000"/>
                                <a:gd name="connsiteY990" fmla="*/ 293 h 10000"/>
                                <a:gd name="connsiteX991" fmla="*/ 9966 w 10000"/>
                                <a:gd name="connsiteY991" fmla="*/ 286 h 10000"/>
                                <a:gd name="connsiteX992" fmla="*/ 10000 w 10000"/>
                                <a:gd name="connsiteY992" fmla="*/ 278 h 10000"/>
                                <a:gd name="connsiteX993" fmla="*/ 10000 w 10000"/>
                                <a:gd name="connsiteY993" fmla="*/ 270 h 10000"/>
                                <a:gd name="connsiteX994" fmla="*/ 10000 w 10000"/>
                                <a:gd name="connsiteY99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0 w 10000"/>
                                <a:gd name="connsiteY843" fmla="*/ 511 h 10000"/>
                                <a:gd name="connsiteX844" fmla="*/ 42 w 10000"/>
                                <a:gd name="connsiteY844" fmla="*/ 519 h 10000"/>
                                <a:gd name="connsiteX845" fmla="*/ 42 w 10000"/>
                                <a:gd name="connsiteY845" fmla="*/ 519 h 10000"/>
                                <a:gd name="connsiteX846" fmla="*/ 0 w 10000"/>
                                <a:gd name="connsiteY846" fmla="*/ 526 h 10000"/>
                                <a:gd name="connsiteX847" fmla="*/ 0 w 10000"/>
                                <a:gd name="connsiteY847" fmla="*/ 537 h 10000"/>
                                <a:gd name="connsiteX848" fmla="*/ 0 w 10000"/>
                                <a:gd name="connsiteY848" fmla="*/ 542 h 10000"/>
                                <a:gd name="connsiteX849" fmla="*/ 0 w 10000"/>
                                <a:gd name="connsiteY849" fmla="*/ 549 h 10000"/>
                                <a:gd name="connsiteX850" fmla="*/ 0 w 10000"/>
                                <a:gd name="connsiteY850" fmla="*/ 549 h 10000"/>
                                <a:gd name="connsiteX851" fmla="*/ 0 w 10000"/>
                                <a:gd name="connsiteY851" fmla="*/ 556 h 10000"/>
                                <a:gd name="connsiteX852" fmla="*/ 76 w 10000"/>
                                <a:gd name="connsiteY852" fmla="*/ 567 h 10000"/>
                                <a:gd name="connsiteX853" fmla="*/ 76 w 10000"/>
                                <a:gd name="connsiteY853" fmla="*/ 567 h 10000"/>
                                <a:gd name="connsiteX854" fmla="*/ 306 w 10000"/>
                                <a:gd name="connsiteY854" fmla="*/ 590 h 10000"/>
                                <a:gd name="connsiteX855" fmla="*/ 306 w 10000"/>
                                <a:gd name="connsiteY855" fmla="*/ 590 h 10000"/>
                                <a:gd name="connsiteX856" fmla="*/ 306 w 10000"/>
                                <a:gd name="connsiteY856" fmla="*/ 594 h 10000"/>
                                <a:gd name="connsiteX857" fmla="*/ 306 w 10000"/>
                                <a:gd name="connsiteY857" fmla="*/ 594 h 10000"/>
                                <a:gd name="connsiteX858" fmla="*/ 340 w 10000"/>
                                <a:gd name="connsiteY858" fmla="*/ 605 h 10000"/>
                                <a:gd name="connsiteX859" fmla="*/ 416 w 10000"/>
                                <a:gd name="connsiteY859" fmla="*/ 609 h 10000"/>
                                <a:gd name="connsiteX860" fmla="*/ 493 w 10000"/>
                                <a:gd name="connsiteY860" fmla="*/ 613 h 10000"/>
                                <a:gd name="connsiteX861" fmla="*/ 637 w 10000"/>
                                <a:gd name="connsiteY861" fmla="*/ 609 h 10000"/>
                                <a:gd name="connsiteX862" fmla="*/ 637 w 10000"/>
                                <a:gd name="connsiteY862" fmla="*/ 609 h 10000"/>
                                <a:gd name="connsiteX863" fmla="*/ 756 w 10000"/>
                                <a:gd name="connsiteY863" fmla="*/ 613 h 10000"/>
                                <a:gd name="connsiteX864" fmla="*/ 824 w 10000"/>
                                <a:gd name="connsiteY864" fmla="*/ 613 h 10000"/>
                                <a:gd name="connsiteX865" fmla="*/ 867 w 10000"/>
                                <a:gd name="connsiteY865" fmla="*/ 609 h 10000"/>
                                <a:gd name="connsiteX866" fmla="*/ 867 w 10000"/>
                                <a:gd name="connsiteY866" fmla="*/ 609 h 10000"/>
                                <a:gd name="connsiteX867" fmla="*/ 943 w 10000"/>
                                <a:gd name="connsiteY867" fmla="*/ 613 h 10000"/>
                                <a:gd name="connsiteX868" fmla="*/ 977 w 10000"/>
                                <a:gd name="connsiteY868" fmla="*/ 613 h 10000"/>
                                <a:gd name="connsiteX869" fmla="*/ 1054 w 10000"/>
                                <a:gd name="connsiteY869" fmla="*/ 601 h 10000"/>
                                <a:gd name="connsiteX870" fmla="*/ 1054 w 10000"/>
                                <a:gd name="connsiteY870" fmla="*/ 601 h 10000"/>
                                <a:gd name="connsiteX871" fmla="*/ 1088 w 10000"/>
                                <a:gd name="connsiteY871" fmla="*/ 605 h 10000"/>
                                <a:gd name="connsiteX872" fmla="*/ 1130 w 10000"/>
                                <a:gd name="connsiteY872" fmla="*/ 609 h 10000"/>
                                <a:gd name="connsiteX873" fmla="*/ 1198 w 10000"/>
                                <a:gd name="connsiteY873" fmla="*/ 609 h 10000"/>
                                <a:gd name="connsiteX874" fmla="*/ 1240 w 10000"/>
                                <a:gd name="connsiteY874" fmla="*/ 601 h 10000"/>
                                <a:gd name="connsiteX875" fmla="*/ 1240 w 10000"/>
                                <a:gd name="connsiteY875" fmla="*/ 601 h 10000"/>
                                <a:gd name="connsiteX876" fmla="*/ 1274 w 10000"/>
                                <a:gd name="connsiteY876" fmla="*/ 601 h 10000"/>
                                <a:gd name="connsiteX877" fmla="*/ 1317 w 10000"/>
                                <a:gd name="connsiteY877" fmla="*/ 601 h 10000"/>
                                <a:gd name="connsiteX878" fmla="*/ 1351 w 10000"/>
                                <a:gd name="connsiteY878" fmla="*/ 598 h 10000"/>
                                <a:gd name="connsiteX879" fmla="*/ 1351 w 10000"/>
                                <a:gd name="connsiteY879" fmla="*/ 590 h 10000"/>
                                <a:gd name="connsiteX880" fmla="*/ 1351 w 10000"/>
                                <a:gd name="connsiteY880" fmla="*/ 590 h 10000"/>
                                <a:gd name="connsiteX881" fmla="*/ 1427 w 10000"/>
                                <a:gd name="connsiteY881" fmla="*/ 590 h 10000"/>
                                <a:gd name="connsiteX882" fmla="*/ 1427 w 10000"/>
                                <a:gd name="connsiteY882" fmla="*/ 590 h 10000"/>
                                <a:gd name="connsiteX883" fmla="*/ 1461 w 10000"/>
                                <a:gd name="connsiteY883" fmla="*/ 583 h 10000"/>
                                <a:gd name="connsiteX884" fmla="*/ 1504 w 10000"/>
                                <a:gd name="connsiteY884" fmla="*/ 572 h 10000"/>
                                <a:gd name="connsiteX885" fmla="*/ 1504 w 10000"/>
                                <a:gd name="connsiteY885" fmla="*/ 564 h 10000"/>
                                <a:gd name="connsiteX886" fmla="*/ 1538 w 10000"/>
                                <a:gd name="connsiteY886" fmla="*/ 553 h 10000"/>
                                <a:gd name="connsiteX887" fmla="*/ 1538 w 10000"/>
                                <a:gd name="connsiteY887" fmla="*/ 553 h 10000"/>
                                <a:gd name="connsiteX888" fmla="*/ 2099 w 10000"/>
                                <a:gd name="connsiteY888" fmla="*/ 553 h 10000"/>
                                <a:gd name="connsiteX889" fmla="*/ 2625 w 10000"/>
                                <a:gd name="connsiteY889" fmla="*/ 556 h 10000"/>
                                <a:gd name="connsiteX890" fmla="*/ 3152 w 10000"/>
                                <a:gd name="connsiteY890" fmla="*/ 567 h 10000"/>
                                <a:gd name="connsiteX891" fmla="*/ 3636 w 10000"/>
                                <a:gd name="connsiteY891" fmla="*/ 579 h 10000"/>
                                <a:gd name="connsiteX892" fmla="*/ 3636 w 10000"/>
                                <a:gd name="connsiteY892" fmla="*/ 579 h 10000"/>
                                <a:gd name="connsiteX893" fmla="*/ 3934 w 10000"/>
                                <a:gd name="connsiteY893" fmla="*/ 586 h 10000"/>
                                <a:gd name="connsiteX894" fmla="*/ 3934 w 10000"/>
                                <a:gd name="connsiteY894" fmla="*/ 586 h 10000"/>
                                <a:gd name="connsiteX895" fmla="*/ 4197 w 10000"/>
                                <a:gd name="connsiteY895" fmla="*/ 601 h 10000"/>
                                <a:gd name="connsiteX896" fmla="*/ 4460 w 10000"/>
                                <a:gd name="connsiteY896" fmla="*/ 620 h 10000"/>
                                <a:gd name="connsiteX897" fmla="*/ 4460 w 10000"/>
                                <a:gd name="connsiteY897" fmla="*/ 620 h 10000"/>
                                <a:gd name="connsiteX898" fmla="*/ 4647 w 10000"/>
                                <a:gd name="connsiteY898" fmla="*/ 639 h 10000"/>
                                <a:gd name="connsiteX899" fmla="*/ 4911 w 10000"/>
                                <a:gd name="connsiteY899" fmla="*/ 665 h 10000"/>
                                <a:gd name="connsiteX900" fmla="*/ 4911 w 10000"/>
                                <a:gd name="connsiteY900" fmla="*/ 665 h 10000"/>
                                <a:gd name="connsiteX901" fmla="*/ 5174 w 10000"/>
                                <a:gd name="connsiteY901" fmla="*/ 695 h 10000"/>
                                <a:gd name="connsiteX902" fmla="*/ 5395 w 10000"/>
                                <a:gd name="connsiteY902" fmla="*/ 726 h 10000"/>
                                <a:gd name="connsiteX903" fmla="*/ 5692 w 10000"/>
                                <a:gd name="connsiteY903" fmla="*/ 786 h 10000"/>
                                <a:gd name="connsiteX904" fmla="*/ 5692 w 10000"/>
                                <a:gd name="connsiteY904" fmla="*/ 786 h 10000"/>
                                <a:gd name="connsiteX905" fmla="*/ 5803 w 10000"/>
                                <a:gd name="connsiteY905" fmla="*/ 820 h 10000"/>
                                <a:gd name="connsiteX906" fmla="*/ 5922 w 10000"/>
                                <a:gd name="connsiteY906" fmla="*/ 857 h 10000"/>
                                <a:gd name="connsiteX907" fmla="*/ 6143 w 10000"/>
                                <a:gd name="connsiteY907" fmla="*/ 932 h 10000"/>
                                <a:gd name="connsiteX908" fmla="*/ 6143 w 10000"/>
                                <a:gd name="connsiteY908" fmla="*/ 932 h 10000"/>
                                <a:gd name="connsiteX909" fmla="*/ 6296 w 10000"/>
                                <a:gd name="connsiteY909" fmla="*/ 1000 h 10000"/>
                                <a:gd name="connsiteX910" fmla="*/ 6372 w 10000"/>
                                <a:gd name="connsiteY910" fmla="*/ 1060 h 10000"/>
                                <a:gd name="connsiteX911" fmla="*/ 6483 w 10000"/>
                                <a:gd name="connsiteY911" fmla="*/ 1173 h 10000"/>
                                <a:gd name="connsiteX912" fmla="*/ 6483 w 10000"/>
                                <a:gd name="connsiteY912" fmla="*/ 1173 h 10000"/>
                                <a:gd name="connsiteX913" fmla="*/ 6517 w 10000"/>
                                <a:gd name="connsiteY913" fmla="*/ 1270 h 10000"/>
                                <a:gd name="connsiteX914" fmla="*/ 6517 w 10000"/>
                                <a:gd name="connsiteY914" fmla="*/ 1346 h 10000"/>
                                <a:gd name="connsiteX915" fmla="*/ 6517 w 10000"/>
                                <a:gd name="connsiteY915" fmla="*/ 1346 h 10000"/>
                                <a:gd name="connsiteX916" fmla="*/ 6440 w 10000"/>
                                <a:gd name="connsiteY916" fmla="*/ 5677 h 10000"/>
                                <a:gd name="connsiteX917" fmla="*/ 6406 w 10000"/>
                                <a:gd name="connsiteY917" fmla="*/ 9997 h 10000"/>
                                <a:gd name="connsiteX918" fmla="*/ 6406 w 10000"/>
                                <a:gd name="connsiteY918" fmla="*/ 9997 h 10000"/>
                                <a:gd name="connsiteX919" fmla="*/ 6406 w 10000"/>
                                <a:gd name="connsiteY919" fmla="*/ 10000 h 10000"/>
                                <a:gd name="connsiteX920" fmla="*/ 6933 w 10000"/>
                                <a:gd name="connsiteY920" fmla="*/ 10000 h 10000"/>
                                <a:gd name="connsiteX921" fmla="*/ 6933 w 10000"/>
                                <a:gd name="connsiteY921" fmla="*/ 10000 h 10000"/>
                                <a:gd name="connsiteX922" fmla="*/ 6933 w 10000"/>
                                <a:gd name="connsiteY922" fmla="*/ 9997 h 10000"/>
                                <a:gd name="connsiteX923" fmla="*/ 6933 w 10000"/>
                                <a:gd name="connsiteY923" fmla="*/ 9997 h 10000"/>
                                <a:gd name="connsiteX924" fmla="*/ 6933 w 10000"/>
                                <a:gd name="connsiteY924" fmla="*/ 8632 h 10000"/>
                                <a:gd name="connsiteX925" fmla="*/ 6967 w 10000"/>
                                <a:gd name="connsiteY925" fmla="*/ 5662 h 10000"/>
                                <a:gd name="connsiteX926" fmla="*/ 7001 w 10000"/>
                                <a:gd name="connsiteY926" fmla="*/ 1331 h 10000"/>
                                <a:gd name="connsiteX927" fmla="*/ 7001 w 10000"/>
                                <a:gd name="connsiteY927" fmla="*/ 1331 h 10000"/>
                                <a:gd name="connsiteX928" fmla="*/ 7043 w 10000"/>
                                <a:gd name="connsiteY928" fmla="*/ 1195 h 10000"/>
                                <a:gd name="connsiteX929" fmla="*/ 7043 w 10000"/>
                                <a:gd name="connsiteY929" fmla="*/ 1064 h 10000"/>
                                <a:gd name="connsiteX930" fmla="*/ 7043 w 10000"/>
                                <a:gd name="connsiteY930" fmla="*/ 1064 h 10000"/>
                                <a:gd name="connsiteX931" fmla="*/ 7001 w 10000"/>
                                <a:gd name="connsiteY931" fmla="*/ 1000 h 10000"/>
                                <a:gd name="connsiteX932" fmla="*/ 7043 w 10000"/>
                                <a:gd name="connsiteY932" fmla="*/ 936 h 10000"/>
                                <a:gd name="connsiteX933" fmla="*/ 7043 w 10000"/>
                                <a:gd name="connsiteY933" fmla="*/ 936 h 10000"/>
                                <a:gd name="connsiteX934" fmla="*/ 7043 w 10000"/>
                                <a:gd name="connsiteY934" fmla="*/ 917 h 10000"/>
                                <a:gd name="connsiteX935" fmla="*/ 7043 w 10000"/>
                                <a:gd name="connsiteY935" fmla="*/ 917 h 10000"/>
                                <a:gd name="connsiteX936" fmla="*/ 7077 w 10000"/>
                                <a:gd name="connsiteY936" fmla="*/ 876 h 10000"/>
                                <a:gd name="connsiteX937" fmla="*/ 7120 w 10000"/>
                                <a:gd name="connsiteY937" fmla="*/ 834 h 10000"/>
                                <a:gd name="connsiteX938" fmla="*/ 7230 w 10000"/>
                                <a:gd name="connsiteY938" fmla="*/ 748 h 10000"/>
                                <a:gd name="connsiteX939" fmla="*/ 7230 w 10000"/>
                                <a:gd name="connsiteY939" fmla="*/ 748 h 10000"/>
                                <a:gd name="connsiteX940" fmla="*/ 7307 w 10000"/>
                                <a:gd name="connsiteY940" fmla="*/ 718 h 10000"/>
                                <a:gd name="connsiteX941" fmla="*/ 7383 w 10000"/>
                                <a:gd name="connsiteY941" fmla="*/ 688 h 10000"/>
                                <a:gd name="connsiteX942" fmla="*/ 7570 w 10000"/>
                                <a:gd name="connsiteY942" fmla="*/ 628 h 10000"/>
                                <a:gd name="connsiteX943" fmla="*/ 7570 w 10000"/>
                                <a:gd name="connsiteY943" fmla="*/ 628 h 10000"/>
                                <a:gd name="connsiteX944" fmla="*/ 7715 w 10000"/>
                                <a:gd name="connsiteY944" fmla="*/ 583 h 10000"/>
                                <a:gd name="connsiteX945" fmla="*/ 7867 w 10000"/>
                                <a:gd name="connsiteY945" fmla="*/ 542 h 10000"/>
                                <a:gd name="connsiteX946" fmla="*/ 7867 w 10000"/>
                                <a:gd name="connsiteY946" fmla="*/ 542 h 10000"/>
                                <a:gd name="connsiteX947" fmla="*/ 8241 w 10000"/>
                                <a:gd name="connsiteY947" fmla="*/ 459 h 10000"/>
                                <a:gd name="connsiteX948" fmla="*/ 8241 w 10000"/>
                                <a:gd name="connsiteY948" fmla="*/ 459 h 10000"/>
                                <a:gd name="connsiteX949" fmla="*/ 8428 w 10000"/>
                                <a:gd name="connsiteY949" fmla="*/ 417 h 10000"/>
                                <a:gd name="connsiteX950" fmla="*/ 8539 w 10000"/>
                                <a:gd name="connsiteY950" fmla="*/ 398 h 10000"/>
                                <a:gd name="connsiteX951" fmla="*/ 8649 w 10000"/>
                                <a:gd name="connsiteY951" fmla="*/ 380 h 10000"/>
                                <a:gd name="connsiteX952" fmla="*/ 8649 w 10000"/>
                                <a:gd name="connsiteY952" fmla="*/ 380 h 10000"/>
                                <a:gd name="connsiteX953" fmla="*/ 8649 w 10000"/>
                                <a:gd name="connsiteY953" fmla="*/ 387 h 10000"/>
                                <a:gd name="connsiteX954" fmla="*/ 8726 w 10000"/>
                                <a:gd name="connsiteY954" fmla="*/ 395 h 10000"/>
                                <a:gd name="connsiteX955" fmla="*/ 8802 w 10000"/>
                                <a:gd name="connsiteY955" fmla="*/ 398 h 10000"/>
                                <a:gd name="connsiteX956" fmla="*/ 8912 w 10000"/>
                                <a:gd name="connsiteY956" fmla="*/ 398 h 10000"/>
                                <a:gd name="connsiteX957" fmla="*/ 8912 w 10000"/>
                                <a:gd name="connsiteY957" fmla="*/ 398 h 10000"/>
                                <a:gd name="connsiteX958" fmla="*/ 8955 w 10000"/>
                                <a:gd name="connsiteY958" fmla="*/ 391 h 10000"/>
                                <a:gd name="connsiteX959" fmla="*/ 8989 w 10000"/>
                                <a:gd name="connsiteY959" fmla="*/ 387 h 10000"/>
                                <a:gd name="connsiteX960" fmla="*/ 8989 w 10000"/>
                                <a:gd name="connsiteY960" fmla="*/ 387 h 10000"/>
                                <a:gd name="connsiteX961" fmla="*/ 9065 w 10000"/>
                                <a:gd name="connsiteY961" fmla="*/ 391 h 10000"/>
                                <a:gd name="connsiteX962" fmla="*/ 9176 w 10000"/>
                                <a:gd name="connsiteY962" fmla="*/ 395 h 10000"/>
                                <a:gd name="connsiteX963" fmla="*/ 9210 w 10000"/>
                                <a:gd name="connsiteY963" fmla="*/ 395 h 10000"/>
                                <a:gd name="connsiteX964" fmla="*/ 9286 w 10000"/>
                                <a:gd name="connsiteY964" fmla="*/ 391 h 10000"/>
                                <a:gd name="connsiteX965" fmla="*/ 9286 w 10000"/>
                                <a:gd name="connsiteY965" fmla="*/ 387 h 10000"/>
                                <a:gd name="connsiteX966" fmla="*/ 9286 w 10000"/>
                                <a:gd name="connsiteY966" fmla="*/ 380 h 10000"/>
                                <a:gd name="connsiteX967" fmla="*/ 9286 w 10000"/>
                                <a:gd name="connsiteY967" fmla="*/ 380 h 10000"/>
                                <a:gd name="connsiteX968" fmla="*/ 9363 w 10000"/>
                                <a:gd name="connsiteY968" fmla="*/ 380 h 10000"/>
                                <a:gd name="connsiteX969" fmla="*/ 9473 w 10000"/>
                                <a:gd name="connsiteY969" fmla="*/ 383 h 10000"/>
                                <a:gd name="connsiteX970" fmla="*/ 9473 w 10000"/>
                                <a:gd name="connsiteY970" fmla="*/ 383 h 10000"/>
                                <a:gd name="connsiteX971" fmla="*/ 9516 w 10000"/>
                                <a:gd name="connsiteY971" fmla="*/ 380 h 10000"/>
                                <a:gd name="connsiteX972" fmla="*/ 9550 w 10000"/>
                                <a:gd name="connsiteY972" fmla="*/ 372 h 10000"/>
                                <a:gd name="connsiteX973" fmla="*/ 9516 w 10000"/>
                                <a:gd name="connsiteY973" fmla="*/ 357 h 10000"/>
                                <a:gd name="connsiteX974" fmla="*/ 9516 w 10000"/>
                                <a:gd name="connsiteY974" fmla="*/ 357 h 10000"/>
                                <a:gd name="connsiteX975" fmla="*/ 9660 w 10000"/>
                                <a:gd name="connsiteY975" fmla="*/ 361 h 10000"/>
                                <a:gd name="connsiteX976" fmla="*/ 9779 w 10000"/>
                                <a:gd name="connsiteY976" fmla="*/ 357 h 10000"/>
                                <a:gd name="connsiteX977" fmla="*/ 9779 w 10000"/>
                                <a:gd name="connsiteY977" fmla="*/ 357 h 10000"/>
                                <a:gd name="connsiteX978" fmla="*/ 9779 w 10000"/>
                                <a:gd name="connsiteY978" fmla="*/ 350 h 10000"/>
                                <a:gd name="connsiteX979" fmla="*/ 9737 w 10000"/>
                                <a:gd name="connsiteY979" fmla="*/ 342 h 10000"/>
                                <a:gd name="connsiteX980" fmla="*/ 9703 w 10000"/>
                                <a:gd name="connsiteY980" fmla="*/ 331 h 10000"/>
                                <a:gd name="connsiteX981" fmla="*/ 9703 w 10000"/>
                                <a:gd name="connsiteY981" fmla="*/ 331 h 10000"/>
                                <a:gd name="connsiteX982" fmla="*/ 9813 w 10000"/>
                                <a:gd name="connsiteY982" fmla="*/ 327 h 10000"/>
                                <a:gd name="connsiteX983" fmla="*/ 9890 w 10000"/>
                                <a:gd name="connsiteY983" fmla="*/ 327 h 10000"/>
                                <a:gd name="connsiteX984" fmla="*/ 9924 w 10000"/>
                                <a:gd name="connsiteY984" fmla="*/ 323 h 10000"/>
                                <a:gd name="connsiteX985" fmla="*/ 9924 w 10000"/>
                                <a:gd name="connsiteY985" fmla="*/ 323 h 10000"/>
                                <a:gd name="connsiteX986" fmla="*/ 9966 w 10000"/>
                                <a:gd name="connsiteY986" fmla="*/ 316 h 10000"/>
                                <a:gd name="connsiteX987" fmla="*/ 9924 w 10000"/>
                                <a:gd name="connsiteY987" fmla="*/ 308 h 10000"/>
                                <a:gd name="connsiteX988" fmla="*/ 9813 w 10000"/>
                                <a:gd name="connsiteY988" fmla="*/ 293 h 10000"/>
                                <a:gd name="connsiteX989" fmla="*/ 9813 w 10000"/>
                                <a:gd name="connsiteY989" fmla="*/ 293 h 10000"/>
                                <a:gd name="connsiteX990" fmla="*/ 9966 w 10000"/>
                                <a:gd name="connsiteY990" fmla="*/ 286 h 10000"/>
                                <a:gd name="connsiteX991" fmla="*/ 10000 w 10000"/>
                                <a:gd name="connsiteY991" fmla="*/ 278 h 10000"/>
                                <a:gd name="connsiteX992" fmla="*/ 10000 w 10000"/>
                                <a:gd name="connsiteY992" fmla="*/ 270 h 10000"/>
                                <a:gd name="connsiteX993" fmla="*/ 10000 w 10000"/>
                                <a:gd name="connsiteY99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0 w 10000"/>
                                <a:gd name="connsiteY848" fmla="*/ 549 h 10000"/>
                                <a:gd name="connsiteX849" fmla="*/ 0 w 10000"/>
                                <a:gd name="connsiteY849" fmla="*/ 549 h 10000"/>
                                <a:gd name="connsiteX850" fmla="*/ 0 w 10000"/>
                                <a:gd name="connsiteY850" fmla="*/ 556 h 10000"/>
                                <a:gd name="connsiteX851" fmla="*/ 76 w 10000"/>
                                <a:gd name="connsiteY851" fmla="*/ 567 h 10000"/>
                                <a:gd name="connsiteX852" fmla="*/ 76 w 10000"/>
                                <a:gd name="connsiteY852" fmla="*/ 567 h 10000"/>
                                <a:gd name="connsiteX853" fmla="*/ 306 w 10000"/>
                                <a:gd name="connsiteY853" fmla="*/ 590 h 10000"/>
                                <a:gd name="connsiteX854" fmla="*/ 306 w 10000"/>
                                <a:gd name="connsiteY854" fmla="*/ 590 h 10000"/>
                                <a:gd name="connsiteX855" fmla="*/ 306 w 10000"/>
                                <a:gd name="connsiteY855" fmla="*/ 594 h 10000"/>
                                <a:gd name="connsiteX856" fmla="*/ 306 w 10000"/>
                                <a:gd name="connsiteY856" fmla="*/ 594 h 10000"/>
                                <a:gd name="connsiteX857" fmla="*/ 340 w 10000"/>
                                <a:gd name="connsiteY857" fmla="*/ 605 h 10000"/>
                                <a:gd name="connsiteX858" fmla="*/ 416 w 10000"/>
                                <a:gd name="connsiteY858" fmla="*/ 609 h 10000"/>
                                <a:gd name="connsiteX859" fmla="*/ 493 w 10000"/>
                                <a:gd name="connsiteY859" fmla="*/ 613 h 10000"/>
                                <a:gd name="connsiteX860" fmla="*/ 637 w 10000"/>
                                <a:gd name="connsiteY860" fmla="*/ 609 h 10000"/>
                                <a:gd name="connsiteX861" fmla="*/ 637 w 10000"/>
                                <a:gd name="connsiteY861" fmla="*/ 609 h 10000"/>
                                <a:gd name="connsiteX862" fmla="*/ 756 w 10000"/>
                                <a:gd name="connsiteY862" fmla="*/ 613 h 10000"/>
                                <a:gd name="connsiteX863" fmla="*/ 824 w 10000"/>
                                <a:gd name="connsiteY863" fmla="*/ 613 h 10000"/>
                                <a:gd name="connsiteX864" fmla="*/ 867 w 10000"/>
                                <a:gd name="connsiteY864" fmla="*/ 609 h 10000"/>
                                <a:gd name="connsiteX865" fmla="*/ 867 w 10000"/>
                                <a:gd name="connsiteY865" fmla="*/ 609 h 10000"/>
                                <a:gd name="connsiteX866" fmla="*/ 943 w 10000"/>
                                <a:gd name="connsiteY866" fmla="*/ 613 h 10000"/>
                                <a:gd name="connsiteX867" fmla="*/ 977 w 10000"/>
                                <a:gd name="connsiteY867" fmla="*/ 613 h 10000"/>
                                <a:gd name="connsiteX868" fmla="*/ 1054 w 10000"/>
                                <a:gd name="connsiteY868" fmla="*/ 601 h 10000"/>
                                <a:gd name="connsiteX869" fmla="*/ 1054 w 10000"/>
                                <a:gd name="connsiteY869" fmla="*/ 601 h 10000"/>
                                <a:gd name="connsiteX870" fmla="*/ 1088 w 10000"/>
                                <a:gd name="connsiteY870" fmla="*/ 605 h 10000"/>
                                <a:gd name="connsiteX871" fmla="*/ 1130 w 10000"/>
                                <a:gd name="connsiteY871" fmla="*/ 609 h 10000"/>
                                <a:gd name="connsiteX872" fmla="*/ 1198 w 10000"/>
                                <a:gd name="connsiteY872" fmla="*/ 609 h 10000"/>
                                <a:gd name="connsiteX873" fmla="*/ 1240 w 10000"/>
                                <a:gd name="connsiteY873" fmla="*/ 601 h 10000"/>
                                <a:gd name="connsiteX874" fmla="*/ 1240 w 10000"/>
                                <a:gd name="connsiteY874" fmla="*/ 601 h 10000"/>
                                <a:gd name="connsiteX875" fmla="*/ 1274 w 10000"/>
                                <a:gd name="connsiteY875" fmla="*/ 601 h 10000"/>
                                <a:gd name="connsiteX876" fmla="*/ 1317 w 10000"/>
                                <a:gd name="connsiteY876" fmla="*/ 601 h 10000"/>
                                <a:gd name="connsiteX877" fmla="*/ 1351 w 10000"/>
                                <a:gd name="connsiteY877" fmla="*/ 598 h 10000"/>
                                <a:gd name="connsiteX878" fmla="*/ 1351 w 10000"/>
                                <a:gd name="connsiteY878" fmla="*/ 590 h 10000"/>
                                <a:gd name="connsiteX879" fmla="*/ 1351 w 10000"/>
                                <a:gd name="connsiteY879" fmla="*/ 590 h 10000"/>
                                <a:gd name="connsiteX880" fmla="*/ 1427 w 10000"/>
                                <a:gd name="connsiteY880" fmla="*/ 590 h 10000"/>
                                <a:gd name="connsiteX881" fmla="*/ 1427 w 10000"/>
                                <a:gd name="connsiteY881" fmla="*/ 590 h 10000"/>
                                <a:gd name="connsiteX882" fmla="*/ 1461 w 10000"/>
                                <a:gd name="connsiteY882" fmla="*/ 583 h 10000"/>
                                <a:gd name="connsiteX883" fmla="*/ 1504 w 10000"/>
                                <a:gd name="connsiteY883" fmla="*/ 572 h 10000"/>
                                <a:gd name="connsiteX884" fmla="*/ 1504 w 10000"/>
                                <a:gd name="connsiteY884" fmla="*/ 564 h 10000"/>
                                <a:gd name="connsiteX885" fmla="*/ 1538 w 10000"/>
                                <a:gd name="connsiteY885" fmla="*/ 553 h 10000"/>
                                <a:gd name="connsiteX886" fmla="*/ 1538 w 10000"/>
                                <a:gd name="connsiteY886" fmla="*/ 553 h 10000"/>
                                <a:gd name="connsiteX887" fmla="*/ 2099 w 10000"/>
                                <a:gd name="connsiteY887" fmla="*/ 553 h 10000"/>
                                <a:gd name="connsiteX888" fmla="*/ 2625 w 10000"/>
                                <a:gd name="connsiteY888" fmla="*/ 556 h 10000"/>
                                <a:gd name="connsiteX889" fmla="*/ 3152 w 10000"/>
                                <a:gd name="connsiteY889" fmla="*/ 567 h 10000"/>
                                <a:gd name="connsiteX890" fmla="*/ 3636 w 10000"/>
                                <a:gd name="connsiteY890" fmla="*/ 579 h 10000"/>
                                <a:gd name="connsiteX891" fmla="*/ 3636 w 10000"/>
                                <a:gd name="connsiteY891" fmla="*/ 579 h 10000"/>
                                <a:gd name="connsiteX892" fmla="*/ 3934 w 10000"/>
                                <a:gd name="connsiteY892" fmla="*/ 586 h 10000"/>
                                <a:gd name="connsiteX893" fmla="*/ 3934 w 10000"/>
                                <a:gd name="connsiteY893" fmla="*/ 586 h 10000"/>
                                <a:gd name="connsiteX894" fmla="*/ 4197 w 10000"/>
                                <a:gd name="connsiteY894" fmla="*/ 601 h 10000"/>
                                <a:gd name="connsiteX895" fmla="*/ 4460 w 10000"/>
                                <a:gd name="connsiteY895" fmla="*/ 620 h 10000"/>
                                <a:gd name="connsiteX896" fmla="*/ 4460 w 10000"/>
                                <a:gd name="connsiteY896" fmla="*/ 620 h 10000"/>
                                <a:gd name="connsiteX897" fmla="*/ 4647 w 10000"/>
                                <a:gd name="connsiteY897" fmla="*/ 639 h 10000"/>
                                <a:gd name="connsiteX898" fmla="*/ 4911 w 10000"/>
                                <a:gd name="connsiteY898" fmla="*/ 665 h 10000"/>
                                <a:gd name="connsiteX899" fmla="*/ 4911 w 10000"/>
                                <a:gd name="connsiteY899" fmla="*/ 665 h 10000"/>
                                <a:gd name="connsiteX900" fmla="*/ 5174 w 10000"/>
                                <a:gd name="connsiteY900" fmla="*/ 695 h 10000"/>
                                <a:gd name="connsiteX901" fmla="*/ 5395 w 10000"/>
                                <a:gd name="connsiteY901" fmla="*/ 726 h 10000"/>
                                <a:gd name="connsiteX902" fmla="*/ 5692 w 10000"/>
                                <a:gd name="connsiteY902" fmla="*/ 786 h 10000"/>
                                <a:gd name="connsiteX903" fmla="*/ 5692 w 10000"/>
                                <a:gd name="connsiteY903" fmla="*/ 786 h 10000"/>
                                <a:gd name="connsiteX904" fmla="*/ 5803 w 10000"/>
                                <a:gd name="connsiteY904" fmla="*/ 820 h 10000"/>
                                <a:gd name="connsiteX905" fmla="*/ 5922 w 10000"/>
                                <a:gd name="connsiteY905" fmla="*/ 857 h 10000"/>
                                <a:gd name="connsiteX906" fmla="*/ 6143 w 10000"/>
                                <a:gd name="connsiteY906" fmla="*/ 932 h 10000"/>
                                <a:gd name="connsiteX907" fmla="*/ 6143 w 10000"/>
                                <a:gd name="connsiteY907" fmla="*/ 932 h 10000"/>
                                <a:gd name="connsiteX908" fmla="*/ 6296 w 10000"/>
                                <a:gd name="connsiteY908" fmla="*/ 1000 h 10000"/>
                                <a:gd name="connsiteX909" fmla="*/ 6372 w 10000"/>
                                <a:gd name="connsiteY909" fmla="*/ 1060 h 10000"/>
                                <a:gd name="connsiteX910" fmla="*/ 6483 w 10000"/>
                                <a:gd name="connsiteY910" fmla="*/ 1173 h 10000"/>
                                <a:gd name="connsiteX911" fmla="*/ 6483 w 10000"/>
                                <a:gd name="connsiteY911" fmla="*/ 1173 h 10000"/>
                                <a:gd name="connsiteX912" fmla="*/ 6517 w 10000"/>
                                <a:gd name="connsiteY912" fmla="*/ 1270 h 10000"/>
                                <a:gd name="connsiteX913" fmla="*/ 6517 w 10000"/>
                                <a:gd name="connsiteY913" fmla="*/ 1346 h 10000"/>
                                <a:gd name="connsiteX914" fmla="*/ 6517 w 10000"/>
                                <a:gd name="connsiteY914" fmla="*/ 1346 h 10000"/>
                                <a:gd name="connsiteX915" fmla="*/ 6440 w 10000"/>
                                <a:gd name="connsiteY915" fmla="*/ 5677 h 10000"/>
                                <a:gd name="connsiteX916" fmla="*/ 6406 w 10000"/>
                                <a:gd name="connsiteY916" fmla="*/ 9997 h 10000"/>
                                <a:gd name="connsiteX917" fmla="*/ 6406 w 10000"/>
                                <a:gd name="connsiteY917" fmla="*/ 9997 h 10000"/>
                                <a:gd name="connsiteX918" fmla="*/ 6406 w 10000"/>
                                <a:gd name="connsiteY918" fmla="*/ 10000 h 10000"/>
                                <a:gd name="connsiteX919" fmla="*/ 6933 w 10000"/>
                                <a:gd name="connsiteY919" fmla="*/ 10000 h 10000"/>
                                <a:gd name="connsiteX920" fmla="*/ 6933 w 10000"/>
                                <a:gd name="connsiteY920" fmla="*/ 10000 h 10000"/>
                                <a:gd name="connsiteX921" fmla="*/ 6933 w 10000"/>
                                <a:gd name="connsiteY921" fmla="*/ 9997 h 10000"/>
                                <a:gd name="connsiteX922" fmla="*/ 6933 w 10000"/>
                                <a:gd name="connsiteY922" fmla="*/ 9997 h 10000"/>
                                <a:gd name="connsiteX923" fmla="*/ 6933 w 10000"/>
                                <a:gd name="connsiteY923" fmla="*/ 8632 h 10000"/>
                                <a:gd name="connsiteX924" fmla="*/ 6967 w 10000"/>
                                <a:gd name="connsiteY924" fmla="*/ 5662 h 10000"/>
                                <a:gd name="connsiteX925" fmla="*/ 7001 w 10000"/>
                                <a:gd name="connsiteY925" fmla="*/ 1331 h 10000"/>
                                <a:gd name="connsiteX926" fmla="*/ 7001 w 10000"/>
                                <a:gd name="connsiteY926" fmla="*/ 1331 h 10000"/>
                                <a:gd name="connsiteX927" fmla="*/ 7043 w 10000"/>
                                <a:gd name="connsiteY927" fmla="*/ 1195 h 10000"/>
                                <a:gd name="connsiteX928" fmla="*/ 7043 w 10000"/>
                                <a:gd name="connsiteY928" fmla="*/ 1064 h 10000"/>
                                <a:gd name="connsiteX929" fmla="*/ 7043 w 10000"/>
                                <a:gd name="connsiteY929" fmla="*/ 1064 h 10000"/>
                                <a:gd name="connsiteX930" fmla="*/ 7001 w 10000"/>
                                <a:gd name="connsiteY930" fmla="*/ 1000 h 10000"/>
                                <a:gd name="connsiteX931" fmla="*/ 7043 w 10000"/>
                                <a:gd name="connsiteY931" fmla="*/ 936 h 10000"/>
                                <a:gd name="connsiteX932" fmla="*/ 7043 w 10000"/>
                                <a:gd name="connsiteY932" fmla="*/ 936 h 10000"/>
                                <a:gd name="connsiteX933" fmla="*/ 7043 w 10000"/>
                                <a:gd name="connsiteY933" fmla="*/ 917 h 10000"/>
                                <a:gd name="connsiteX934" fmla="*/ 7043 w 10000"/>
                                <a:gd name="connsiteY934" fmla="*/ 917 h 10000"/>
                                <a:gd name="connsiteX935" fmla="*/ 7077 w 10000"/>
                                <a:gd name="connsiteY935" fmla="*/ 876 h 10000"/>
                                <a:gd name="connsiteX936" fmla="*/ 7120 w 10000"/>
                                <a:gd name="connsiteY936" fmla="*/ 834 h 10000"/>
                                <a:gd name="connsiteX937" fmla="*/ 7230 w 10000"/>
                                <a:gd name="connsiteY937" fmla="*/ 748 h 10000"/>
                                <a:gd name="connsiteX938" fmla="*/ 7230 w 10000"/>
                                <a:gd name="connsiteY938" fmla="*/ 748 h 10000"/>
                                <a:gd name="connsiteX939" fmla="*/ 7307 w 10000"/>
                                <a:gd name="connsiteY939" fmla="*/ 718 h 10000"/>
                                <a:gd name="connsiteX940" fmla="*/ 7383 w 10000"/>
                                <a:gd name="connsiteY940" fmla="*/ 688 h 10000"/>
                                <a:gd name="connsiteX941" fmla="*/ 7570 w 10000"/>
                                <a:gd name="connsiteY941" fmla="*/ 628 h 10000"/>
                                <a:gd name="connsiteX942" fmla="*/ 7570 w 10000"/>
                                <a:gd name="connsiteY942" fmla="*/ 628 h 10000"/>
                                <a:gd name="connsiteX943" fmla="*/ 7715 w 10000"/>
                                <a:gd name="connsiteY943" fmla="*/ 583 h 10000"/>
                                <a:gd name="connsiteX944" fmla="*/ 7867 w 10000"/>
                                <a:gd name="connsiteY944" fmla="*/ 542 h 10000"/>
                                <a:gd name="connsiteX945" fmla="*/ 7867 w 10000"/>
                                <a:gd name="connsiteY945" fmla="*/ 542 h 10000"/>
                                <a:gd name="connsiteX946" fmla="*/ 8241 w 10000"/>
                                <a:gd name="connsiteY946" fmla="*/ 459 h 10000"/>
                                <a:gd name="connsiteX947" fmla="*/ 8241 w 10000"/>
                                <a:gd name="connsiteY947" fmla="*/ 459 h 10000"/>
                                <a:gd name="connsiteX948" fmla="*/ 8428 w 10000"/>
                                <a:gd name="connsiteY948" fmla="*/ 417 h 10000"/>
                                <a:gd name="connsiteX949" fmla="*/ 8539 w 10000"/>
                                <a:gd name="connsiteY949" fmla="*/ 398 h 10000"/>
                                <a:gd name="connsiteX950" fmla="*/ 8649 w 10000"/>
                                <a:gd name="connsiteY950" fmla="*/ 380 h 10000"/>
                                <a:gd name="connsiteX951" fmla="*/ 8649 w 10000"/>
                                <a:gd name="connsiteY951" fmla="*/ 380 h 10000"/>
                                <a:gd name="connsiteX952" fmla="*/ 8649 w 10000"/>
                                <a:gd name="connsiteY952" fmla="*/ 387 h 10000"/>
                                <a:gd name="connsiteX953" fmla="*/ 8726 w 10000"/>
                                <a:gd name="connsiteY953" fmla="*/ 395 h 10000"/>
                                <a:gd name="connsiteX954" fmla="*/ 8802 w 10000"/>
                                <a:gd name="connsiteY954" fmla="*/ 398 h 10000"/>
                                <a:gd name="connsiteX955" fmla="*/ 8912 w 10000"/>
                                <a:gd name="connsiteY955" fmla="*/ 398 h 10000"/>
                                <a:gd name="connsiteX956" fmla="*/ 8912 w 10000"/>
                                <a:gd name="connsiteY956" fmla="*/ 398 h 10000"/>
                                <a:gd name="connsiteX957" fmla="*/ 8955 w 10000"/>
                                <a:gd name="connsiteY957" fmla="*/ 391 h 10000"/>
                                <a:gd name="connsiteX958" fmla="*/ 8989 w 10000"/>
                                <a:gd name="connsiteY958" fmla="*/ 387 h 10000"/>
                                <a:gd name="connsiteX959" fmla="*/ 8989 w 10000"/>
                                <a:gd name="connsiteY959" fmla="*/ 387 h 10000"/>
                                <a:gd name="connsiteX960" fmla="*/ 9065 w 10000"/>
                                <a:gd name="connsiteY960" fmla="*/ 391 h 10000"/>
                                <a:gd name="connsiteX961" fmla="*/ 9176 w 10000"/>
                                <a:gd name="connsiteY961" fmla="*/ 395 h 10000"/>
                                <a:gd name="connsiteX962" fmla="*/ 9210 w 10000"/>
                                <a:gd name="connsiteY962" fmla="*/ 395 h 10000"/>
                                <a:gd name="connsiteX963" fmla="*/ 9286 w 10000"/>
                                <a:gd name="connsiteY963" fmla="*/ 391 h 10000"/>
                                <a:gd name="connsiteX964" fmla="*/ 9286 w 10000"/>
                                <a:gd name="connsiteY964" fmla="*/ 387 h 10000"/>
                                <a:gd name="connsiteX965" fmla="*/ 9286 w 10000"/>
                                <a:gd name="connsiteY965" fmla="*/ 380 h 10000"/>
                                <a:gd name="connsiteX966" fmla="*/ 9286 w 10000"/>
                                <a:gd name="connsiteY966" fmla="*/ 380 h 10000"/>
                                <a:gd name="connsiteX967" fmla="*/ 9363 w 10000"/>
                                <a:gd name="connsiteY967" fmla="*/ 380 h 10000"/>
                                <a:gd name="connsiteX968" fmla="*/ 9473 w 10000"/>
                                <a:gd name="connsiteY968" fmla="*/ 383 h 10000"/>
                                <a:gd name="connsiteX969" fmla="*/ 9473 w 10000"/>
                                <a:gd name="connsiteY969" fmla="*/ 383 h 10000"/>
                                <a:gd name="connsiteX970" fmla="*/ 9516 w 10000"/>
                                <a:gd name="connsiteY970" fmla="*/ 380 h 10000"/>
                                <a:gd name="connsiteX971" fmla="*/ 9550 w 10000"/>
                                <a:gd name="connsiteY971" fmla="*/ 372 h 10000"/>
                                <a:gd name="connsiteX972" fmla="*/ 9516 w 10000"/>
                                <a:gd name="connsiteY972" fmla="*/ 357 h 10000"/>
                                <a:gd name="connsiteX973" fmla="*/ 9516 w 10000"/>
                                <a:gd name="connsiteY973" fmla="*/ 357 h 10000"/>
                                <a:gd name="connsiteX974" fmla="*/ 9660 w 10000"/>
                                <a:gd name="connsiteY974" fmla="*/ 361 h 10000"/>
                                <a:gd name="connsiteX975" fmla="*/ 9779 w 10000"/>
                                <a:gd name="connsiteY975" fmla="*/ 357 h 10000"/>
                                <a:gd name="connsiteX976" fmla="*/ 9779 w 10000"/>
                                <a:gd name="connsiteY976" fmla="*/ 357 h 10000"/>
                                <a:gd name="connsiteX977" fmla="*/ 9779 w 10000"/>
                                <a:gd name="connsiteY977" fmla="*/ 350 h 10000"/>
                                <a:gd name="connsiteX978" fmla="*/ 9737 w 10000"/>
                                <a:gd name="connsiteY978" fmla="*/ 342 h 10000"/>
                                <a:gd name="connsiteX979" fmla="*/ 9703 w 10000"/>
                                <a:gd name="connsiteY979" fmla="*/ 331 h 10000"/>
                                <a:gd name="connsiteX980" fmla="*/ 9703 w 10000"/>
                                <a:gd name="connsiteY980" fmla="*/ 331 h 10000"/>
                                <a:gd name="connsiteX981" fmla="*/ 9813 w 10000"/>
                                <a:gd name="connsiteY981" fmla="*/ 327 h 10000"/>
                                <a:gd name="connsiteX982" fmla="*/ 9890 w 10000"/>
                                <a:gd name="connsiteY982" fmla="*/ 327 h 10000"/>
                                <a:gd name="connsiteX983" fmla="*/ 9924 w 10000"/>
                                <a:gd name="connsiteY983" fmla="*/ 323 h 10000"/>
                                <a:gd name="connsiteX984" fmla="*/ 9924 w 10000"/>
                                <a:gd name="connsiteY984" fmla="*/ 323 h 10000"/>
                                <a:gd name="connsiteX985" fmla="*/ 9966 w 10000"/>
                                <a:gd name="connsiteY985" fmla="*/ 316 h 10000"/>
                                <a:gd name="connsiteX986" fmla="*/ 9924 w 10000"/>
                                <a:gd name="connsiteY986" fmla="*/ 308 h 10000"/>
                                <a:gd name="connsiteX987" fmla="*/ 9813 w 10000"/>
                                <a:gd name="connsiteY987" fmla="*/ 293 h 10000"/>
                                <a:gd name="connsiteX988" fmla="*/ 9813 w 10000"/>
                                <a:gd name="connsiteY988" fmla="*/ 293 h 10000"/>
                                <a:gd name="connsiteX989" fmla="*/ 9966 w 10000"/>
                                <a:gd name="connsiteY989" fmla="*/ 286 h 10000"/>
                                <a:gd name="connsiteX990" fmla="*/ 10000 w 10000"/>
                                <a:gd name="connsiteY990" fmla="*/ 278 h 10000"/>
                                <a:gd name="connsiteX991" fmla="*/ 10000 w 10000"/>
                                <a:gd name="connsiteY991" fmla="*/ 270 h 10000"/>
                                <a:gd name="connsiteX992" fmla="*/ 10000 w 10000"/>
                                <a:gd name="connsiteY99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0 w 10000"/>
                                <a:gd name="connsiteY848" fmla="*/ 549 h 10000"/>
                                <a:gd name="connsiteX849" fmla="*/ 0 w 10000"/>
                                <a:gd name="connsiteY849" fmla="*/ 549 h 10000"/>
                                <a:gd name="connsiteX850" fmla="*/ 76 w 10000"/>
                                <a:gd name="connsiteY850" fmla="*/ 567 h 10000"/>
                                <a:gd name="connsiteX851" fmla="*/ 76 w 10000"/>
                                <a:gd name="connsiteY851" fmla="*/ 567 h 10000"/>
                                <a:gd name="connsiteX852" fmla="*/ 306 w 10000"/>
                                <a:gd name="connsiteY852" fmla="*/ 590 h 10000"/>
                                <a:gd name="connsiteX853" fmla="*/ 306 w 10000"/>
                                <a:gd name="connsiteY853" fmla="*/ 590 h 10000"/>
                                <a:gd name="connsiteX854" fmla="*/ 306 w 10000"/>
                                <a:gd name="connsiteY854" fmla="*/ 594 h 10000"/>
                                <a:gd name="connsiteX855" fmla="*/ 306 w 10000"/>
                                <a:gd name="connsiteY855" fmla="*/ 594 h 10000"/>
                                <a:gd name="connsiteX856" fmla="*/ 340 w 10000"/>
                                <a:gd name="connsiteY856" fmla="*/ 605 h 10000"/>
                                <a:gd name="connsiteX857" fmla="*/ 416 w 10000"/>
                                <a:gd name="connsiteY857" fmla="*/ 609 h 10000"/>
                                <a:gd name="connsiteX858" fmla="*/ 493 w 10000"/>
                                <a:gd name="connsiteY858" fmla="*/ 613 h 10000"/>
                                <a:gd name="connsiteX859" fmla="*/ 637 w 10000"/>
                                <a:gd name="connsiteY859" fmla="*/ 609 h 10000"/>
                                <a:gd name="connsiteX860" fmla="*/ 637 w 10000"/>
                                <a:gd name="connsiteY860" fmla="*/ 609 h 10000"/>
                                <a:gd name="connsiteX861" fmla="*/ 756 w 10000"/>
                                <a:gd name="connsiteY861" fmla="*/ 613 h 10000"/>
                                <a:gd name="connsiteX862" fmla="*/ 824 w 10000"/>
                                <a:gd name="connsiteY862" fmla="*/ 613 h 10000"/>
                                <a:gd name="connsiteX863" fmla="*/ 867 w 10000"/>
                                <a:gd name="connsiteY863" fmla="*/ 609 h 10000"/>
                                <a:gd name="connsiteX864" fmla="*/ 867 w 10000"/>
                                <a:gd name="connsiteY864" fmla="*/ 609 h 10000"/>
                                <a:gd name="connsiteX865" fmla="*/ 943 w 10000"/>
                                <a:gd name="connsiteY865" fmla="*/ 613 h 10000"/>
                                <a:gd name="connsiteX866" fmla="*/ 977 w 10000"/>
                                <a:gd name="connsiteY866" fmla="*/ 613 h 10000"/>
                                <a:gd name="connsiteX867" fmla="*/ 1054 w 10000"/>
                                <a:gd name="connsiteY867" fmla="*/ 601 h 10000"/>
                                <a:gd name="connsiteX868" fmla="*/ 1054 w 10000"/>
                                <a:gd name="connsiteY868" fmla="*/ 601 h 10000"/>
                                <a:gd name="connsiteX869" fmla="*/ 1088 w 10000"/>
                                <a:gd name="connsiteY869" fmla="*/ 605 h 10000"/>
                                <a:gd name="connsiteX870" fmla="*/ 1130 w 10000"/>
                                <a:gd name="connsiteY870" fmla="*/ 609 h 10000"/>
                                <a:gd name="connsiteX871" fmla="*/ 1198 w 10000"/>
                                <a:gd name="connsiteY871" fmla="*/ 609 h 10000"/>
                                <a:gd name="connsiteX872" fmla="*/ 1240 w 10000"/>
                                <a:gd name="connsiteY872" fmla="*/ 601 h 10000"/>
                                <a:gd name="connsiteX873" fmla="*/ 1240 w 10000"/>
                                <a:gd name="connsiteY873" fmla="*/ 601 h 10000"/>
                                <a:gd name="connsiteX874" fmla="*/ 1274 w 10000"/>
                                <a:gd name="connsiteY874" fmla="*/ 601 h 10000"/>
                                <a:gd name="connsiteX875" fmla="*/ 1317 w 10000"/>
                                <a:gd name="connsiteY875" fmla="*/ 601 h 10000"/>
                                <a:gd name="connsiteX876" fmla="*/ 1351 w 10000"/>
                                <a:gd name="connsiteY876" fmla="*/ 598 h 10000"/>
                                <a:gd name="connsiteX877" fmla="*/ 1351 w 10000"/>
                                <a:gd name="connsiteY877" fmla="*/ 590 h 10000"/>
                                <a:gd name="connsiteX878" fmla="*/ 1351 w 10000"/>
                                <a:gd name="connsiteY878" fmla="*/ 590 h 10000"/>
                                <a:gd name="connsiteX879" fmla="*/ 1427 w 10000"/>
                                <a:gd name="connsiteY879" fmla="*/ 590 h 10000"/>
                                <a:gd name="connsiteX880" fmla="*/ 1427 w 10000"/>
                                <a:gd name="connsiteY880" fmla="*/ 590 h 10000"/>
                                <a:gd name="connsiteX881" fmla="*/ 1461 w 10000"/>
                                <a:gd name="connsiteY881" fmla="*/ 583 h 10000"/>
                                <a:gd name="connsiteX882" fmla="*/ 1504 w 10000"/>
                                <a:gd name="connsiteY882" fmla="*/ 572 h 10000"/>
                                <a:gd name="connsiteX883" fmla="*/ 1504 w 10000"/>
                                <a:gd name="connsiteY883" fmla="*/ 564 h 10000"/>
                                <a:gd name="connsiteX884" fmla="*/ 1538 w 10000"/>
                                <a:gd name="connsiteY884" fmla="*/ 553 h 10000"/>
                                <a:gd name="connsiteX885" fmla="*/ 1538 w 10000"/>
                                <a:gd name="connsiteY885" fmla="*/ 553 h 10000"/>
                                <a:gd name="connsiteX886" fmla="*/ 2099 w 10000"/>
                                <a:gd name="connsiteY886" fmla="*/ 553 h 10000"/>
                                <a:gd name="connsiteX887" fmla="*/ 2625 w 10000"/>
                                <a:gd name="connsiteY887" fmla="*/ 556 h 10000"/>
                                <a:gd name="connsiteX888" fmla="*/ 3152 w 10000"/>
                                <a:gd name="connsiteY888" fmla="*/ 567 h 10000"/>
                                <a:gd name="connsiteX889" fmla="*/ 3636 w 10000"/>
                                <a:gd name="connsiteY889" fmla="*/ 579 h 10000"/>
                                <a:gd name="connsiteX890" fmla="*/ 3636 w 10000"/>
                                <a:gd name="connsiteY890" fmla="*/ 579 h 10000"/>
                                <a:gd name="connsiteX891" fmla="*/ 3934 w 10000"/>
                                <a:gd name="connsiteY891" fmla="*/ 586 h 10000"/>
                                <a:gd name="connsiteX892" fmla="*/ 3934 w 10000"/>
                                <a:gd name="connsiteY892" fmla="*/ 586 h 10000"/>
                                <a:gd name="connsiteX893" fmla="*/ 4197 w 10000"/>
                                <a:gd name="connsiteY893" fmla="*/ 601 h 10000"/>
                                <a:gd name="connsiteX894" fmla="*/ 4460 w 10000"/>
                                <a:gd name="connsiteY894" fmla="*/ 620 h 10000"/>
                                <a:gd name="connsiteX895" fmla="*/ 4460 w 10000"/>
                                <a:gd name="connsiteY895" fmla="*/ 620 h 10000"/>
                                <a:gd name="connsiteX896" fmla="*/ 4647 w 10000"/>
                                <a:gd name="connsiteY896" fmla="*/ 639 h 10000"/>
                                <a:gd name="connsiteX897" fmla="*/ 4911 w 10000"/>
                                <a:gd name="connsiteY897" fmla="*/ 665 h 10000"/>
                                <a:gd name="connsiteX898" fmla="*/ 4911 w 10000"/>
                                <a:gd name="connsiteY898" fmla="*/ 665 h 10000"/>
                                <a:gd name="connsiteX899" fmla="*/ 5174 w 10000"/>
                                <a:gd name="connsiteY899" fmla="*/ 695 h 10000"/>
                                <a:gd name="connsiteX900" fmla="*/ 5395 w 10000"/>
                                <a:gd name="connsiteY900" fmla="*/ 726 h 10000"/>
                                <a:gd name="connsiteX901" fmla="*/ 5692 w 10000"/>
                                <a:gd name="connsiteY901" fmla="*/ 786 h 10000"/>
                                <a:gd name="connsiteX902" fmla="*/ 5692 w 10000"/>
                                <a:gd name="connsiteY902" fmla="*/ 786 h 10000"/>
                                <a:gd name="connsiteX903" fmla="*/ 5803 w 10000"/>
                                <a:gd name="connsiteY903" fmla="*/ 820 h 10000"/>
                                <a:gd name="connsiteX904" fmla="*/ 5922 w 10000"/>
                                <a:gd name="connsiteY904" fmla="*/ 857 h 10000"/>
                                <a:gd name="connsiteX905" fmla="*/ 6143 w 10000"/>
                                <a:gd name="connsiteY905" fmla="*/ 932 h 10000"/>
                                <a:gd name="connsiteX906" fmla="*/ 6143 w 10000"/>
                                <a:gd name="connsiteY906" fmla="*/ 932 h 10000"/>
                                <a:gd name="connsiteX907" fmla="*/ 6296 w 10000"/>
                                <a:gd name="connsiteY907" fmla="*/ 1000 h 10000"/>
                                <a:gd name="connsiteX908" fmla="*/ 6372 w 10000"/>
                                <a:gd name="connsiteY908" fmla="*/ 1060 h 10000"/>
                                <a:gd name="connsiteX909" fmla="*/ 6483 w 10000"/>
                                <a:gd name="connsiteY909" fmla="*/ 1173 h 10000"/>
                                <a:gd name="connsiteX910" fmla="*/ 6483 w 10000"/>
                                <a:gd name="connsiteY910" fmla="*/ 1173 h 10000"/>
                                <a:gd name="connsiteX911" fmla="*/ 6517 w 10000"/>
                                <a:gd name="connsiteY911" fmla="*/ 1270 h 10000"/>
                                <a:gd name="connsiteX912" fmla="*/ 6517 w 10000"/>
                                <a:gd name="connsiteY912" fmla="*/ 1346 h 10000"/>
                                <a:gd name="connsiteX913" fmla="*/ 6517 w 10000"/>
                                <a:gd name="connsiteY913" fmla="*/ 1346 h 10000"/>
                                <a:gd name="connsiteX914" fmla="*/ 6440 w 10000"/>
                                <a:gd name="connsiteY914" fmla="*/ 5677 h 10000"/>
                                <a:gd name="connsiteX915" fmla="*/ 6406 w 10000"/>
                                <a:gd name="connsiteY915" fmla="*/ 9997 h 10000"/>
                                <a:gd name="connsiteX916" fmla="*/ 6406 w 10000"/>
                                <a:gd name="connsiteY916" fmla="*/ 9997 h 10000"/>
                                <a:gd name="connsiteX917" fmla="*/ 6406 w 10000"/>
                                <a:gd name="connsiteY917" fmla="*/ 10000 h 10000"/>
                                <a:gd name="connsiteX918" fmla="*/ 6933 w 10000"/>
                                <a:gd name="connsiteY918" fmla="*/ 10000 h 10000"/>
                                <a:gd name="connsiteX919" fmla="*/ 6933 w 10000"/>
                                <a:gd name="connsiteY919" fmla="*/ 10000 h 10000"/>
                                <a:gd name="connsiteX920" fmla="*/ 6933 w 10000"/>
                                <a:gd name="connsiteY920" fmla="*/ 9997 h 10000"/>
                                <a:gd name="connsiteX921" fmla="*/ 6933 w 10000"/>
                                <a:gd name="connsiteY921" fmla="*/ 9997 h 10000"/>
                                <a:gd name="connsiteX922" fmla="*/ 6933 w 10000"/>
                                <a:gd name="connsiteY922" fmla="*/ 8632 h 10000"/>
                                <a:gd name="connsiteX923" fmla="*/ 6967 w 10000"/>
                                <a:gd name="connsiteY923" fmla="*/ 5662 h 10000"/>
                                <a:gd name="connsiteX924" fmla="*/ 7001 w 10000"/>
                                <a:gd name="connsiteY924" fmla="*/ 1331 h 10000"/>
                                <a:gd name="connsiteX925" fmla="*/ 7001 w 10000"/>
                                <a:gd name="connsiteY925" fmla="*/ 1331 h 10000"/>
                                <a:gd name="connsiteX926" fmla="*/ 7043 w 10000"/>
                                <a:gd name="connsiteY926" fmla="*/ 1195 h 10000"/>
                                <a:gd name="connsiteX927" fmla="*/ 7043 w 10000"/>
                                <a:gd name="connsiteY927" fmla="*/ 1064 h 10000"/>
                                <a:gd name="connsiteX928" fmla="*/ 7043 w 10000"/>
                                <a:gd name="connsiteY928" fmla="*/ 1064 h 10000"/>
                                <a:gd name="connsiteX929" fmla="*/ 7001 w 10000"/>
                                <a:gd name="connsiteY929" fmla="*/ 1000 h 10000"/>
                                <a:gd name="connsiteX930" fmla="*/ 7043 w 10000"/>
                                <a:gd name="connsiteY930" fmla="*/ 936 h 10000"/>
                                <a:gd name="connsiteX931" fmla="*/ 7043 w 10000"/>
                                <a:gd name="connsiteY931" fmla="*/ 936 h 10000"/>
                                <a:gd name="connsiteX932" fmla="*/ 7043 w 10000"/>
                                <a:gd name="connsiteY932" fmla="*/ 917 h 10000"/>
                                <a:gd name="connsiteX933" fmla="*/ 7043 w 10000"/>
                                <a:gd name="connsiteY933" fmla="*/ 917 h 10000"/>
                                <a:gd name="connsiteX934" fmla="*/ 7077 w 10000"/>
                                <a:gd name="connsiteY934" fmla="*/ 876 h 10000"/>
                                <a:gd name="connsiteX935" fmla="*/ 7120 w 10000"/>
                                <a:gd name="connsiteY935" fmla="*/ 834 h 10000"/>
                                <a:gd name="connsiteX936" fmla="*/ 7230 w 10000"/>
                                <a:gd name="connsiteY936" fmla="*/ 748 h 10000"/>
                                <a:gd name="connsiteX937" fmla="*/ 7230 w 10000"/>
                                <a:gd name="connsiteY937" fmla="*/ 748 h 10000"/>
                                <a:gd name="connsiteX938" fmla="*/ 7307 w 10000"/>
                                <a:gd name="connsiteY938" fmla="*/ 718 h 10000"/>
                                <a:gd name="connsiteX939" fmla="*/ 7383 w 10000"/>
                                <a:gd name="connsiteY939" fmla="*/ 688 h 10000"/>
                                <a:gd name="connsiteX940" fmla="*/ 7570 w 10000"/>
                                <a:gd name="connsiteY940" fmla="*/ 628 h 10000"/>
                                <a:gd name="connsiteX941" fmla="*/ 7570 w 10000"/>
                                <a:gd name="connsiteY941" fmla="*/ 628 h 10000"/>
                                <a:gd name="connsiteX942" fmla="*/ 7715 w 10000"/>
                                <a:gd name="connsiteY942" fmla="*/ 583 h 10000"/>
                                <a:gd name="connsiteX943" fmla="*/ 7867 w 10000"/>
                                <a:gd name="connsiteY943" fmla="*/ 542 h 10000"/>
                                <a:gd name="connsiteX944" fmla="*/ 7867 w 10000"/>
                                <a:gd name="connsiteY944" fmla="*/ 542 h 10000"/>
                                <a:gd name="connsiteX945" fmla="*/ 8241 w 10000"/>
                                <a:gd name="connsiteY945" fmla="*/ 459 h 10000"/>
                                <a:gd name="connsiteX946" fmla="*/ 8241 w 10000"/>
                                <a:gd name="connsiteY946" fmla="*/ 459 h 10000"/>
                                <a:gd name="connsiteX947" fmla="*/ 8428 w 10000"/>
                                <a:gd name="connsiteY947" fmla="*/ 417 h 10000"/>
                                <a:gd name="connsiteX948" fmla="*/ 8539 w 10000"/>
                                <a:gd name="connsiteY948" fmla="*/ 398 h 10000"/>
                                <a:gd name="connsiteX949" fmla="*/ 8649 w 10000"/>
                                <a:gd name="connsiteY949" fmla="*/ 380 h 10000"/>
                                <a:gd name="connsiteX950" fmla="*/ 8649 w 10000"/>
                                <a:gd name="connsiteY950" fmla="*/ 380 h 10000"/>
                                <a:gd name="connsiteX951" fmla="*/ 8649 w 10000"/>
                                <a:gd name="connsiteY951" fmla="*/ 387 h 10000"/>
                                <a:gd name="connsiteX952" fmla="*/ 8726 w 10000"/>
                                <a:gd name="connsiteY952" fmla="*/ 395 h 10000"/>
                                <a:gd name="connsiteX953" fmla="*/ 8802 w 10000"/>
                                <a:gd name="connsiteY953" fmla="*/ 398 h 10000"/>
                                <a:gd name="connsiteX954" fmla="*/ 8912 w 10000"/>
                                <a:gd name="connsiteY954" fmla="*/ 398 h 10000"/>
                                <a:gd name="connsiteX955" fmla="*/ 8912 w 10000"/>
                                <a:gd name="connsiteY955" fmla="*/ 398 h 10000"/>
                                <a:gd name="connsiteX956" fmla="*/ 8955 w 10000"/>
                                <a:gd name="connsiteY956" fmla="*/ 391 h 10000"/>
                                <a:gd name="connsiteX957" fmla="*/ 8989 w 10000"/>
                                <a:gd name="connsiteY957" fmla="*/ 387 h 10000"/>
                                <a:gd name="connsiteX958" fmla="*/ 8989 w 10000"/>
                                <a:gd name="connsiteY958" fmla="*/ 387 h 10000"/>
                                <a:gd name="connsiteX959" fmla="*/ 9065 w 10000"/>
                                <a:gd name="connsiteY959" fmla="*/ 391 h 10000"/>
                                <a:gd name="connsiteX960" fmla="*/ 9176 w 10000"/>
                                <a:gd name="connsiteY960" fmla="*/ 395 h 10000"/>
                                <a:gd name="connsiteX961" fmla="*/ 9210 w 10000"/>
                                <a:gd name="connsiteY961" fmla="*/ 395 h 10000"/>
                                <a:gd name="connsiteX962" fmla="*/ 9286 w 10000"/>
                                <a:gd name="connsiteY962" fmla="*/ 391 h 10000"/>
                                <a:gd name="connsiteX963" fmla="*/ 9286 w 10000"/>
                                <a:gd name="connsiteY963" fmla="*/ 387 h 10000"/>
                                <a:gd name="connsiteX964" fmla="*/ 9286 w 10000"/>
                                <a:gd name="connsiteY964" fmla="*/ 380 h 10000"/>
                                <a:gd name="connsiteX965" fmla="*/ 9286 w 10000"/>
                                <a:gd name="connsiteY965" fmla="*/ 380 h 10000"/>
                                <a:gd name="connsiteX966" fmla="*/ 9363 w 10000"/>
                                <a:gd name="connsiteY966" fmla="*/ 380 h 10000"/>
                                <a:gd name="connsiteX967" fmla="*/ 9473 w 10000"/>
                                <a:gd name="connsiteY967" fmla="*/ 383 h 10000"/>
                                <a:gd name="connsiteX968" fmla="*/ 9473 w 10000"/>
                                <a:gd name="connsiteY968" fmla="*/ 383 h 10000"/>
                                <a:gd name="connsiteX969" fmla="*/ 9516 w 10000"/>
                                <a:gd name="connsiteY969" fmla="*/ 380 h 10000"/>
                                <a:gd name="connsiteX970" fmla="*/ 9550 w 10000"/>
                                <a:gd name="connsiteY970" fmla="*/ 372 h 10000"/>
                                <a:gd name="connsiteX971" fmla="*/ 9516 w 10000"/>
                                <a:gd name="connsiteY971" fmla="*/ 357 h 10000"/>
                                <a:gd name="connsiteX972" fmla="*/ 9516 w 10000"/>
                                <a:gd name="connsiteY972" fmla="*/ 357 h 10000"/>
                                <a:gd name="connsiteX973" fmla="*/ 9660 w 10000"/>
                                <a:gd name="connsiteY973" fmla="*/ 361 h 10000"/>
                                <a:gd name="connsiteX974" fmla="*/ 9779 w 10000"/>
                                <a:gd name="connsiteY974" fmla="*/ 357 h 10000"/>
                                <a:gd name="connsiteX975" fmla="*/ 9779 w 10000"/>
                                <a:gd name="connsiteY975" fmla="*/ 357 h 10000"/>
                                <a:gd name="connsiteX976" fmla="*/ 9779 w 10000"/>
                                <a:gd name="connsiteY976" fmla="*/ 350 h 10000"/>
                                <a:gd name="connsiteX977" fmla="*/ 9737 w 10000"/>
                                <a:gd name="connsiteY977" fmla="*/ 342 h 10000"/>
                                <a:gd name="connsiteX978" fmla="*/ 9703 w 10000"/>
                                <a:gd name="connsiteY978" fmla="*/ 331 h 10000"/>
                                <a:gd name="connsiteX979" fmla="*/ 9703 w 10000"/>
                                <a:gd name="connsiteY979" fmla="*/ 331 h 10000"/>
                                <a:gd name="connsiteX980" fmla="*/ 9813 w 10000"/>
                                <a:gd name="connsiteY980" fmla="*/ 327 h 10000"/>
                                <a:gd name="connsiteX981" fmla="*/ 9890 w 10000"/>
                                <a:gd name="connsiteY981" fmla="*/ 327 h 10000"/>
                                <a:gd name="connsiteX982" fmla="*/ 9924 w 10000"/>
                                <a:gd name="connsiteY982" fmla="*/ 323 h 10000"/>
                                <a:gd name="connsiteX983" fmla="*/ 9924 w 10000"/>
                                <a:gd name="connsiteY983" fmla="*/ 323 h 10000"/>
                                <a:gd name="connsiteX984" fmla="*/ 9966 w 10000"/>
                                <a:gd name="connsiteY984" fmla="*/ 316 h 10000"/>
                                <a:gd name="connsiteX985" fmla="*/ 9924 w 10000"/>
                                <a:gd name="connsiteY985" fmla="*/ 308 h 10000"/>
                                <a:gd name="connsiteX986" fmla="*/ 9813 w 10000"/>
                                <a:gd name="connsiteY986" fmla="*/ 293 h 10000"/>
                                <a:gd name="connsiteX987" fmla="*/ 9813 w 10000"/>
                                <a:gd name="connsiteY987" fmla="*/ 293 h 10000"/>
                                <a:gd name="connsiteX988" fmla="*/ 9966 w 10000"/>
                                <a:gd name="connsiteY988" fmla="*/ 286 h 10000"/>
                                <a:gd name="connsiteX989" fmla="*/ 10000 w 10000"/>
                                <a:gd name="connsiteY989" fmla="*/ 278 h 10000"/>
                                <a:gd name="connsiteX990" fmla="*/ 10000 w 10000"/>
                                <a:gd name="connsiteY990" fmla="*/ 270 h 10000"/>
                                <a:gd name="connsiteX991" fmla="*/ 10000 w 10000"/>
                                <a:gd name="connsiteY99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0 w 10000"/>
                                <a:gd name="connsiteY848" fmla="*/ 549 h 10000"/>
                                <a:gd name="connsiteX849" fmla="*/ 76 w 10000"/>
                                <a:gd name="connsiteY849" fmla="*/ 567 h 10000"/>
                                <a:gd name="connsiteX850" fmla="*/ 76 w 10000"/>
                                <a:gd name="connsiteY850" fmla="*/ 567 h 10000"/>
                                <a:gd name="connsiteX851" fmla="*/ 306 w 10000"/>
                                <a:gd name="connsiteY851" fmla="*/ 590 h 10000"/>
                                <a:gd name="connsiteX852" fmla="*/ 306 w 10000"/>
                                <a:gd name="connsiteY852" fmla="*/ 590 h 10000"/>
                                <a:gd name="connsiteX853" fmla="*/ 306 w 10000"/>
                                <a:gd name="connsiteY853" fmla="*/ 594 h 10000"/>
                                <a:gd name="connsiteX854" fmla="*/ 306 w 10000"/>
                                <a:gd name="connsiteY854" fmla="*/ 594 h 10000"/>
                                <a:gd name="connsiteX855" fmla="*/ 340 w 10000"/>
                                <a:gd name="connsiteY855" fmla="*/ 605 h 10000"/>
                                <a:gd name="connsiteX856" fmla="*/ 416 w 10000"/>
                                <a:gd name="connsiteY856" fmla="*/ 609 h 10000"/>
                                <a:gd name="connsiteX857" fmla="*/ 493 w 10000"/>
                                <a:gd name="connsiteY857" fmla="*/ 613 h 10000"/>
                                <a:gd name="connsiteX858" fmla="*/ 637 w 10000"/>
                                <a:gd name="connsiteY858" fmla="*/ 609 h 10000"/>
                                <a:gd name="connsiteX859" fmla="*/ 637 w 10000"/>
                                <a:gd name="connsiteY859" fmla="*/ 609 h 10000"/>
                                <a:gd name="connsiteX860" fmla="*/ 756 w 10000"/>
                                <a:gd name="connsiteY860" fmla="*/ 613 h 10000"/>
                                <a:gd name="connsiteX861" fmla="*/ 824 w 10000"/>
                                <a:gd name="connsiteY861" fmla="*/ 613 h 10000"/>
                                <a:gd name="connsiteX862" fmla="*/ 867 w 10000"/>
                                <a:gd name="connsiteY862" fmla="*/ 609 h 10000"/>
                                <a:gd name="connsiteX863" fmla="*/ 867 w 10000"/>
                                <a:gd name="connsiteY863" fmla="*/ 609 h 10000"/>
                                <a:gd name="connsiteX864" fmla="*/ 943 w 10000"/>
                                <a:gd name="connsiteY864" fmla="*/ 613 h 10000"/>
                                <a:gd name="connsiteX865" fmla="*/ 977 w 10000"/>
                                <a:gd name="connsiteY865" fmla="*/ 613 h 10000"/>
                                <a:gd name="connsiteX866" fmla="*/ 1054 w 10000"/>
                                <a:gd name="connsiteY866" fmla="*/ 601 h 10000"/>
                                <a:gd name="connsiteX867" fmla="*/ 1054 w 10000"/>
                                <a:gd name="connsiteY867" fmla="*/ 601 h 10000"/>
                                <a:gd name="connsiteX868" fmla="*/ 1088 w 10000"/>
                                <a:gd name="connsiteY868" fmla="*/ 605 h 10000"/>
                                <a:gd name="connsiteX869" fmla="*/ 1130 w 10000"/>
                                <a:gd name="connsiteY869" fmla="*/ 609 h 10000"/>
                                <a:gd name="connsiteX870" fmla="*/ 1198 w 10000"/>
                                <a:gd name="connsiteY870" fmla="*/ 609 h 10000"/>
                                <a:gd name="connsiteX871" fmla="*/ 1240 w 10000"/>
                                <a:gd name="connsiteY871" fmla="*/ 601 h 10000"/>
                                <a:gd name="connsiteX872" fmla="*/ 1240 w 10000"/>
                                <a:gd name="connsiteY872" fmla="*/ 601 h 10000"/>
                                <a:gd name="connsiteX873" fmla="*/ 1274 w 10000"/>
                                <a:gd name="connsiteY873" fmla="*/ 601 h 10000"/>
                                <a:gd name="connsiteX874" fmla="*/ 1317 w 10000"/>
                                <a:gd name="connsiteY874" fmla="*/ 601 h 10000"/>
                                <a:gd name="connsiteX875" fmla="*/ 1351 w 10000"/>
                                <a:gd name="connsiteY875" fmla="*/ 598 h 10000"/>
                                <a:gd name="connsiteX876" fmla="*/ 1351 w 10000"/>
                                <a:gd name="connsiteY876" fmla="*/ 590 h 10000"/>
                                <a:gd name="connsiteX877" fmla="*/ 1351 w 10000"/>
                                <a:gd name="connsiteY877" fmla="*/ 590 h 10000"/>
                                <a:gd name="connsiteX878" fmla="*/ 1427 w 10000"/>
                                <a:gd name="connsiteY878" fmla="*/ 590 h 10000"/>
                                <a:gd name="connsiteX879" fmla="*/ 1427 w 10000"/>
                                <a:gd name="connsiteY879" fmla="*/ 590 h 10000"/>
                                <a:gd name="connsiteX880" fmla="*/ 1461 w 10000"/>
                                <a:gd name="connsiteY880" fmla="*/ 583 h 10000"/>
                                <a:gd name="connsiteX881" fmla="*/ 1504 w 10000"/>
                                <a:gd name="connsiteY881" fmla="*/ 572 h 10000"/>
                                <a:gd name="connsiteX882" fmla="*/ 1504 w 10000"/>
                                <a:gd name="connsiteY882" fmla="*/ 564 h 10000"/>
                                <a:gd name="connsiteX883" fmla="*/ 1538 w 10000"/>
                                <a:gd name="connsiteY883" fmla="*/ 553 h 10000"/>
                                <a:gd name="connsiteX884" fmla="*/ 1538 w 10000"/>
                                <a:gd name="connsiteY884" fmla="*/ 553 h 10000"/>
                                <a:gd name="connsiteX885" fmla="*/ 2099 w 10000"/>
                                <a:gd name="connsiteY885" fmla="*/ 553 h 10000"/>
                                <a:gd name="connsiteX886" fmla="*/ 2625 w 10000"/>
                                <a:gd name="connsiteY886" fmla="*/ 556 h 10000"/>
                                <a:gd name="connsiteX887" fmla="*/ 3152 w 10000"/>
                                <a:gd name="connsiteY887" fmla="*/ 567 h 10000"/>
                                <a:gd name="connsiteX888" fmla="*/ 3636 w 10000"/>
                                <a:gd name="connsiteY888" fmla="*/ 579 h 10000"/>
                                <a:gd name="connsiteX889" fmla="*/ 3636 w 10000"/>
                                <a:gd name="connsiteY889" fmla="*/ 579 h 10000"/>
                                <a:gd name="connsiteX890" fmla="*/ 3934 w 10000"/>
                                <a:gd name="connsiteY890" fmla="*/ 586 h 10000"/>
                                <a:gd name="connsiteX891" fmla="*/ 3934 w 10000"/>
                                <a:gd name="connsiteY891" fmla="*/ 586 h 10000"/>
                                <a:gd name="connsiteX892" fmla="*/ 4197 w 10000"/>
                                <a:gd name="connsiteY892" fmla="*/ 601 h 10000"/>
                                <a:gd name="connsiteX893" fmla="*/ 4460 w 10000"/>
                                <a:gd name="connsiteY893" fmla="*/ 620 h 10000"/>
                                <a:gd name="connsiteX894" fmla="*/ 4460 w 10000"/>
                                <a:gd name="connsiteY894" fmla="*/ 620 h 10000"/>
                                <a:gd name="connsiteX895" fmla="*/ 4647 w 10000"/>
                                <a:gd name="connsiteY895" fmla="*/ 639 h 10000"/>
                                <a:gd name="connsiteX896" fmla="*/ 4911 w 10000"/>
                                <a:gd name="connsiteY896" fmla="*/ 665 h 10000"/>
                                <a:gd name="connsiteX897" fmla="*/ 4911 w 10000"/>
                                <a:gd name="connsiteY897" fmla="*/ 665 h 10000"/>
                                <a:gd name="connsiteX898" fmla="*/ 5174 w 10000"/>
                                <a:gd name="connsiteY898" fmla="*/ 695 h 10000"/>
                                <a:gd name="connsiteX899" fmla="*/ 5395 w 10000"/>
                                <a:gd name="connsiteY899" fmla="*/ 726 h 10000"/>
                                <a:gd name="connsiteX900" fmla="*/ 5692 w 10000"/>
                                <a:gd name="connsiteY900" fmla="*/ 786 h 10000"/>
                                <a:gd name="connsiteX901" fmla="*/ 5692 w 10000"/>
                                <a:gd name="connsiteY901" fmla="*/ 786 h 10000"/>
                                <a:gd name="connsiteX902" fmla="*/ 5803 w 10000"/>
                                <a:gd name="connsiteY902" fmla="*/ 820 h 10000"/>
                                <a:gd name="connsiteX903" fmla="*/ 5922 w 10000"/>
                                <a:gd name="connsiteY903" fmla="*/ 857 h 10000"/>
                                <a:gd name="connsiteX904" fmla="*/ 6143 w 10000"/>
                                <a:gd name="connsiteY904" fmla="*/ 932 h 10000"/>
                                <a:gd name="connsiteX905" fmla="*/ 6143 w 10000"/>
                                <a:gd name="connsiteY905" fmla="*/ 932 h 10000"/>
                                <a:gd name="connsiteX906" fmla="*/ 6296 w 10000"/>
                                <a:gd name="connsiteY906" fmla="*/ 1000 h 10000"/>
                                <a:gd name="connsiteX907" fmla="*/ 6372 w 10000"/>
                                <a:gd name="connsiteY907" fmla="*/ 1060 h 10000"/>
                                <a:gd name="connsiteX908" fmla="*/ 6483 w 10000"/>
                                <a:gd name="connsiteY908" fmla="*/ 1173 h 10000"/>
                                <a:gd name="connsiteX909" fmla="*/ 6483 w 10000"/>
                                <a:gd name="connsiteY909" fmla="*/ 1173 h 10000"/>
                                <a:gd name="connsiteX910" fmla="*/ 6517 w 10000"/>
                                <a:gd name="connsiteY910" fmla="*/ 1270 h 10000"/>
                                <a:gd name="connsiteX911" fmla="*/ 6517 w 10000"/>
                                <a:gd name="connsiteY911" fmla="*/ 1346 h 10000"/>
                                <a:gd name="connsiteX912" fmla="*/ 6517 w 10000"/>
                                <a:gd name="connsiteY912" fmla="*/ 1346 h 10000"/>
                                <a:gd name="connsiteX913" fmla="*/ 6440 w 10000"/>
                                <a:gd name="connsiteY913" fmla="*/ 5677 h 10000"/>
                                <a:gd name="connsiteX914" fmla="*/ 6406 w 10000"/>
                                <a:gd name="connsiteY914" fmla="*/ 9997 h 10000"/>
                                <a:gd name="connsiteX915" fmla="*/ 6406 w 10000"/>
                                <a:gd name="connsiteY915" fmla="*/ 9997 h 10000"/>
                                <a:gd name="connsiteX916" fmla="*/ 6406 w 10000"/>
                                <a:gd name="connsiteY916" fmla="*/ 10000 h 10000"/>
                                <a:gd name="connsiteX917" fmla="*/ 6933 w 10000"/>
                                <a:gd name="connsiteY917" fmla="*/ 10000 h 10000"/>
                                <a:gd name="connsiteX918" fmla="*/ 6933 w 10000"/>
                                <a:gd name="connsiteY918" fmla="*/ 10000 h 10000"/>
                                <a:gd name="connsiteX919" fmla="*/ 6933 w 10000"/>
                                <a:gd name="connsiteY919" fmla="*/ 9997 h 10000"/>
                                <a:gd name="connsiteX920" fmla="*/ 6933 w 10000"/>
                                <a:gd name="connsiteY920" fmla="*/ 9997 h 10000"/>
                                <a:gd name="connsiteX921" fmla="*/ 6933 w 10000"/>
                                <a:gd name="connsiteY921" fmla="*/ 8632 h 10000"/>
                                <a:gd name="connsiteX922" fmla="*/ 6967 w 10000"/>
                                <a:gd name="connsiteY922" fmla="*/ 5662 h 10000"/>
                                <a:gd name="connsiteX923" fmla="*/ 7001 w 10000"/>
                                <a:gd name="connsiteY923" fmla="*/ 1331 h 10000"/>
                                <a:gd name="connsiteX924" fmla="*/ 7001 w 10000"/>
                                <a:gd name="connsiteY924" fmla="*/ 1331 h 10000"/>
                                <a:gd name="connsiteX925" fmla="*/ 7043 w 10000"/>
                                <a:gd name="connsiteY925" fmla="*/ 1195 h 10000"/>
                                <a:gd name="connsiteX926" fmla="*/ 7043 w 10000"/>
                                <a:gd name="connsiteY926" fmla="*/ 1064 h 10000"/>
                                <a:gd name="connsiteX927" fmla="*/ 7043 w 10000"/>
                                <a:gd name="connsiteY927" fmla="*/ 1064 h 10000"/>
                                <a:gd name="connsiteX928" fmla="*/ 7001 w 10000"/>
                                <a:gd name="connsiteY928" fmla="*/ 1000 h 10000"/>
                                <a:gd name="connsiteX929" fmla="*/ 7043 w 10000"/>
                                <a:gd name="connsiteY929" fmla="*/ 936 h 10000"/>
                                <a:gd name="connsiteX930" fmla="*/ 7043 w 10000"/>
                                <a:gd name="connsiteY930" fmla="*/ 936 h 10000"/>
                                <a:gd name="connsiteX931" fmla="*/ 7043 w 10000"/>
                                <a:gd name="connsiteY931" fmla="*/ 917 h 10000"/>
                                <a:gd name="connsiteX932" fmla="*/ 7043 w 10000"/>
                                <a:gd name="connsiteY932" fmla="*/ 917 h 10000"/>
                                <a:gd name="connsiteX933" fmla="*/ 7077 w 10000"/>
                                <a:gd name="connsiteY933" fmla="*/ 876 h 10000"/>
                                <a:gd name="connsiteX934" fmla="*/ 7120 w 10000"/>
                                <a:gd name="connsiteY934" fmla="*/ 834 h 10000"/>
                                <a:gd name="connsiteX935" fmla="*/ 7230 w 10000"/>
                                <a:gd name="connsiteY935" fmla="*/ 748 h 10000"/>
                                <a:gd name="connsiteX936" fmla="*/ 7230 w 10000"/>
                                <a:gd name="connsiteY936" fmla="*/ 748 h 10000"/>
                                <a:gd name="connsiteX937" fmla="*/ 7307 w 10000"/>
                                <a:gd name="connsiteY937" fmla="*/ 718 h 10000"/>
                                <a:gd name="connsiteX938" fmla="*/ 7383 w 10000"/>
                                <a:gd name="connsiteY938" fmla="*/ 688 h 10000"/>
                                <a:gd name="connsiteX939" fmla="*/ 7570 w 10000"/>
                                <a:gd name="connsiteY939" fmla="*/ 628 h 10000"/>
                                <a:gd name="connsiteX940" fmla="*/ 7570 w 10000"/>
                                <a:gd name="connsiteY940" fmla="*/ 628 h 10000"/>
                                <a:gd name="connsiteX941" fmla="*/ 7715 w 10000"/>
                                <a:gd name="connsiteY941" fmla="*/ 583 h 10000"/>
                                <a:gd name="connsiteX942" fmla="*/ 7867 w 10000"/>
                                <a:gd name="connsiteY942" fmla="*/ 542 h 10000"/>
                                <a:gd name="connsiteX943" fmla="*/ 7867 w 10000"/>
                                <a:gd name="connsiteY943" fmla="*/ 542 h 10000"/>
                                <a:gd name="connsiteX944" fmla="*/ 8241 w 10000"/>
                                <a:gd name="connsiteY944" fmla="*/ 459 h 10000"/>
                                <a:gd name="connsiteX945" fmla="*/ 8241 w 10000"/>
                                <a:gd name="connsiteY945" fmla="*/ 459 h 10000"/>
                                <a:gd name="connsiteX946" fmla="*/ 8428 w 10000"/>
                                <a:gd name="connsiteY946" fmla="*/ 417 h 10000"/>
                                <a:gd name="connsiteX947" fmla="*/ 8539 w 10000"/>
                                <a:gd name="connsiteY947" fmla="*/ 398 h 10000"/>
                                <a:gd name="connsiteX948" fmla="*/ 8649 w 10000"/>
                                <a:gd name="connsiteY948" fmla="*/ 380 h 10000"/>
                                <a:gd name="connsiteX949" fmla="*/ 8649 w 10000"/>
                                <a:gd name="connsiteY949" fmla="*/ 380 h 10000"/>
                                <a:gd name="connsiteX950" fmla="*/ 8649 w 10000"/>
                                <a:gd name="connsiteY950" fmla="*/ 387 h 10000"/>
                                <a:gd name="connsiteX951" fmla="*/ 8726 w 10000"/>
                                <a:gd name="connsiteY951" fmla="*/ 395 h 10000"/>
                                <a:gd name="connsiteX952" fmla="*/ 8802 w 10000"/>
                                <a:gd name="connsiteY952" fmla="*/ 398 h 10000"/>
                                <a:gd name="connsiteX953" fmla="*/ 8912 w 10000"/>
                                <a:gd name="connsiteY953" fmla="*/ 398 h 10000"/>
                                <a:gd name="connsiteX954" fmla="*/ 8912 w 10000"/>
                                <a:gd name="connsiteY954" fmla="*/ 398 h 10000"/>
                                <a:gd name="connsiteX955" fmla="*/ 8955 w 10000"/>
                                <a:gd name="connsiteY955" fmla="*/ 391 h 10000"/>
                                <a:gd name="connsiteX956" fmla="*/ 8989 w 10000"/>
                                <a:gd name="connsiteY956" fmla="*/ 387 h 10000"/>
                                <a:gd name="connsiteX957" fmla="*/ 8989 w 10000"/>
                                <a:gd name="connsiteY957" fmla="*/ 387 h 10000"/>
                                <a:gd name="connsiteX958" fmla="*/ 9065 w 10000"/>
                                <a:gd name="connsiteY958" fmla="*/ 391 h 10000"/>
                                <a:gd name="connsiteX959" fmla="*/ 9176 w 10000"/>
                                <a:gd name="connsiteY959" fmla="*/ 395 h 10000"/>
                                <a:gd name="connsiteX960" fmla="*/ 9210 w 10000"/>
                                <a:gd name="connsiteY960" fmla="*/ 395 h 10000"/>
                                <a:gd name="connsiteX961" fmla="*/ 9286 w 10000"/>
                                <a:gd name="connsiteY961" fmla="*/ 391 h 10000"/>
                                <a:gd name="connsiteX962" fmla="*/ 9286 w 10000"/>
                                <a:gd name="connsiteY962" fmla="*/ 387 h 10000"/>
                                <a:gd name="connsiteX963" fmla="*/ 9286 w 10000"/>
                                <a:gd name="connsiteY963" fmla="*/ 380 h 10000"/>
                                <a:gd name="connsiteX964" fmla="*/ 9286 w 10000"/>
                                <a:gd name="connsiteY964" fmla="*/ 380 h 10000"/>
                                <a:gd name="connsiteX965" fmla="*/ 9363 w 10000"/>
                                <a:gd name="connsiteY965" fmla="*/ 380 h 10000"/>
                                <a:gd name="connsiteX966" fmla="*/ 9473 w 10000"/>
                                <a:gd name="connsiteY966" fmla="*/ 383 h 10000"/>
                                <a:gd name="connsiteX967" fmla="*/ 9473 w 10000"/>
                                <a:gd name="connsiteY967" fmla="*/ 383 h 10000"/>
                                <a:gd name="connsiteX968" fmla="*/ 9516 w 10000"/>
                                <a:gd name="connsiteY968" fmla="*/ 380 h 10000"/>
                                <a:gd name="connsiteX969" fmla="*/ 9550 w 10000"/>
                                <a:gd name="connsiteY969" fmla="*/ 372 h 10000"/>
                                <a:gd name="connsiteX970" fmla="*/ 9516 w 10000"/>
                                <a:gd name="connsiteY970" fmla="*/ 357 h 10000"/>
                                <a:gd name="connsiteX971" fmla="*/ 9516 w 10000"/>
                                <a:gd name="connsiteY971" fmla="*/ 357 h 10000"/>
                                <a:gd name="connsiteX972" fmla="*/ 9660 w 10000"/>
                                <a:gd name="connsiteY972" fmla="*/ 361 h 10000"/>
                                <a:gd name="connsiteX973" fmla="*/ 9779 w 10000"/>
                                <a:gd name="connsiteY973" fmla="*/ 357 h 10000"/>
                                <a:gd name="connsiteX974" fmla="*/ 9779 w 10000"/>
                                <a:gd name="connsiteY974" fmla="*/ 357 h 10000"/>
                                <a:gd name="connsiteX975" fmla="*/ 9779 w 10000"/>
                                <a:gd name="connsiteY975" fmla="*/ 350 h 10000"/>
                                <a:gd name="connsiteX976" fmla="*/ 9737 w 10000"/>
                                <a:gd name="connsiteY976" fmla="*/ 342 h 10000"/>
                                <a:gd name="connsiteX977" fmla="*/ 9703 w 10000"/>
                                <a:gd name="connsiteY977" fmla="*/ 331 h 10000"/>
                                <a:gd name="connsiteX978" fmla="*/ 9703 w 10000"/>
                                <a:gd name="connsiteY978" fmla="*/ 331 h 10000"/>
                                <a:gd name="connsiteX979" fmla="*/ 9813 w 10000"/>
                                <a:gd name="connsiteY979" fmla="*/ 327 h 10000"/>
                                <a:gd name="connsiteX980" fmla="*/ 9890 w 10000"/>
                                <a:gd name="connsiteY980" fmla="*/ 327 h 10000"/>
                                <a:gd name="connsiteX981" fmla="*/ 9924 w 10000"/>
                                <a:gd name="connsiteY981" fmla="*/ 323 h 10000"/>
                                <a:gd name="connsiteX982" fmla="*/ 9924 w 10000"/>
                                <a:gd name="connsiteY982" fmla="*/ 323 h 10000"/>
                                <a:gd name="connsiteX983" fmla="*/ 9966 w 10000"/>
                                <a:gd name="connsiteY983" fmla="*/ 316 h 10000"/>
                                <a:gd name="connsiteX984" fmla="*/ 9924 w 10000"/>
                                <a:gd name="connsiteY984" fmla="*/ 308 h 10000"/>
                                <a:gd name="connsiteX985" fmla="*/ 9813 w 10000"/>
                                <a:gd name="connsiteY985" fmla="*/ 293 h 10000"/>
                                <a:gd name="connsiteX986" fmla="*/ 9813 w 10000"/>
                                <a:gd name="connsiteY986" fmla="*/ 293 h 10000"/>
                                <a:gd name="connsiteX987" fmla="*/ 9966 w 10000"/>
                                <a:gd name="connsiteY987" fmla="*/ 286 h 10000"/>
                                <a:gd name="connsiteX988" fmla="*/ 10000 w 10000"/>
                                <a:gd name="connsiteY988" fmla="*/ 278 h 10000"/>
                                <a:gd name="connsiteX989" fmla="*/ 10000 w 10000"/>
                                <a:gd name="connsiteY989" fmla="*/ 270 h 10000"/>
                                <a:gd name="connsiteX990" fmla="*/ 10000 w 10000"/>
                                <a:gd name="connsiteY99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0 w 10000"/>
                                <a:gd name="connsiteY848" fmla="*/ 549 h 10000"/>
                                <a:gd name="connsiteX849" fmla="*/ 76 w 10000"/>
                                <a:gd name="connsiteY849" fmla="*/ 567 h 10000"/>
                                <a:gd name="connsiteX850" fmla="*/ 76 w 10000"/>
                                <a:gd name="connsiteY850" fmla="*/ 567 h 10000"/>
                                <a:gd name="connsiteX851" fmla="*/ 306 w 10000"/>
                                <a:gd name="connsiteY851" fmla="*/ 590 h 10000"/>
                                <a:gd name="connsiteX852" fmla="*/ 306 w 10000"/>
                                <a:gd name="connsiteY852" fmla="*/ 590 h 10000"/>
                                <a:gd name="connsiteX853" fmla="*/ 306 w 10000"/>
                                <a:gd name="connsiteY853" fmla="*/ 594 h 10000"/>
                                <a:gd name="connsiteX854" fmla="*/ 306 w 10000"/>
                                <a:gd name="connsiteY854" fmla="*/ 594 h 10000"/>
                                <a:gd name="connsiteX855" fmla="*/ 416 w 10000"/>
                                <a:gd name="connsiteY855" fmla="*/ 609 h 10000"/>
                                <a:gd name="connsiteX856" fmla="*/ 493 w 10000"/>
                                <a:gd name="connsiteY856" fmla="*/ 613 h 10000"/>
                                <a:gd name="connsiteX857" fmla="*/ 637 w 10000"/>
                                <a:gd name="connsiteY857" fmla="*/ 609 h 10000"/>
                                <a:gd name="connsiteX858" fmla="*/ 637 w 10000"/>
                                <a:gd name="connsiteY858" fmla="*/ 609 h 10000"/>
                                <a:gd name="connsiteX859" fmla="*/ 756 w 10000"/>
                                <a:gd name="connsiteY859" fmla="*/ 613 h 10000"/>
                                <a:gd name="connsiteX860" fmla="*/ 824 w 10000"/>
                                <a:gd name="connsiteY860" fmla="*/ 613 h 10000"/>
                                <a:gd name="connsiteX861" fmla="*/ 867 w 10000"/>
                                <a:gd name="connsiteY861" fmla="*/ 609 h 10000"/>
                                <a:gd name="connsiteX862" fmla="*/ 867 w 10000"/>
                                <a:gd name="connsiteY862" fmla="*/ 609 h 10000"/>
                                <a:gd name="connsiteX863" fmla="*/ 943 w 10000"/>
                                <a:gd name="connsiteY863" fmla="*/ 613 h 10000"/>
                                <a:gd name="connsiteX864" fmla="*/ 977 w 10000"/>
                                <a:gd name="connsiteY864" fmla="*/ 613 h 10000"/>
                                <a:gd name="connsiteX865" fmla="*/ 1054 w 10000"/>
                                <a:gd name="connsiteY865" fmla="*/ 601 h 10000"/>
                                <a:gd name="connsiteX866" fmla="*/ 1054 w 10000"/>
                                <a:gd name="connsiteY866" fmla="*/ 601 h 10000"/>
                                <a:gd name="connsiteX867" fmla="*/ 1088 w 10000"/>
                                <a:gd name="connsiteY867" fmla="*/ 605 h 10000"/>
                                <a:gd name="connsiteX868" fmla="*/ 1130 w 10000"/>
                                <a:gd name="connsiteY868" fmla="*/ 609 h 10000"/>
                                <a:gd name="connsiteX869" fmla="*/ 1198 w 10000"/>
                                <a:gd name="connsiteY869" fmla="*/ 609 h 10000"/>
                                <a:gd name="connsiteX870" fmla="*/ 1240 w 10000"/>
                                <a:gd name="connsiteY870" fmla="*/ 601 h 10000"/>
                                <a:gd name="connsiteX871" fmla="*/ 1240 w 10000"/>
                                <a:gd name="connsiteY871" fmla="*/ 601 h 10000"/>
                                <a:gd name="connsiteX872" fmla="*/ 1274 w 10000"/>
                                <a:gd name="connsiteY872" fmla="*/ 601 h 10000"/>
                                <a:gd name="connsiteX873" fmla="*/ 1317 w 10000"/>
                                <a:gd name="connsiteY873" fmla="*/ 601 h 10000"/>
                                <a:gd name="connsiteX874" fmla="*/ 1351 w 10000"/>
                                <a:gd name="connsiteY874" fmla="*/ 598 h 10000"/>
                                <a:gd name="connsiteX875" fmla="*/ 1351 w 10000"/>
                                <a:gd name="connsiteY875" fmla="*/ 590 h 10000"/>
                                <a:gd name="connsiteX876" fmla="*/ 1351 w 10000"/>
                                <a:gd name="connsiteY876" fmla="*/ 590 h 10000"/>
                                <a:gd name="connsiteX877" fmla="*/ 1427 w 10000"/>
                                <a:gd name="connsiteY877" fmla="*/ 590 h 10000"/>
                                <a:gd name="connsiteX878" fmla="*/ 1427 w 10000"/>
                                <a:gd name="connsiteY878" fmla="*/ 590 h 10000"/>
                                <a:gd name="connsiteX879" fmla="*/ 1461 w 10000"/>
                                <a:gd name="connsiteY879" fmla="*/ 583 h 10000"/>
                                <a:gd name="connsiteX880" fmla="*/ 1504 w 10000"/>
                                <a:gd name="connsiteY880" fmla="*/ 572 h 10000"/>
                                <a:gd name="connsiteX881" fmla="*/ 1504 w 10000"/>
                                <a:gd name="connsiteY881" fmla="*/ 564 h 10000"/>
                                <a:gd name="connsiteX882" fmla="*/ 1538 w 10000"/>
                                <a:gd name="connsiteY882" fmla="*/ 553 h 10000"/>
                                <a:gd name="connsiteX883" fmla="*/ 1538 w 10000"/>
                                <a:gd name="connsiteY883" fmla="*/ 553 h 10000"/>
                                <a:gd name="connsiteX884" fmla="*/ 2099 w 10000"/>
                                <a:gd name="connsiteY884" fmla="*/ 553 h 10000"/>
                                <a:gd name="connsiteX885" fmla="*/ 2625 w 10000"/>
                                <a:gd name="connsiteY885" fmla="*/ 556 h 10000"/>
                                <a:gd name="connsiteX886" fmla="*/ 3152 w 10000"/>
                                <a:gd name="connsiteY886" fmla="*/ 567 h 10000"/>
                                <a:gd name="connsiteX887" fmla="*/ 3636 w 10000"/>
                                <a:gd name="connsiteY887" fmla="*/ 579 h 10000"/>
                                <a:gd name="connsiteX888" fmla="*/ 3636 w 10000"/>
                                <a:gd name="connsiteY888" fmla="*/ 579 h 10000"/>
                                <a:gd name="connsiteX889" fmla="*/ 3934 w 10000"/>
                                <a:gd name="connsiteY889" fmla="*/ 586 h 10000"/>
                                <a:gd name="connsiteX890" fmla="*/ 3934 w 10000"/>
                                <a:gd name="connsiteY890" fmla="*/ 586 h 10000"/>
                                <a:gd name="connsiteX891" fmla="*/ 4197 w 10000"/>
                                <a:gd name="connsiteY891" fmla="*/ 601 h 10000"/>
                                <a:gd name="connsiteX892" fmla="*/ 4460 w 10000"/>
                                <a:gd name="connsiteY892" fmla="*/ 620 h 10000"/>
                                <a:gd name="connsiteX893" fmla="*/ 4460 w 10000"/>
                                <a:gd name="connsiteY893" fmla="*/ 620 h 10000"/>
                                <a:gd name="connsiteX894" fmla="*/ 4647 w 10000"/>
                                <a:gd name="connsiteY894" fmla="*/ 639 h 10000"/>
                                <a:gd name="connsiteX895" fmla="*/ 4911 w 10000"/>
                                <a:gd name="connsiteY895" fmla="*/ 665 h 10000"/>
                                <a:gd name="connsiteX896" fmla="*/ 4911 w 10000"/>
                                <a:gd name="connsiteY896" fmla="*/ 665 h 10000"/>
                                <a:gd name="connsiteX897" fmla="*/ 5174 w 10000"/>
                                <a:gd name="connsiteY897" fmla="*/ 695 h 10000"/>
                                <a:gd name="connsiteX898" fmla="*/ 5395 w 10000"/>
                                <a:gd name="connsiteY898" fmla="*/ 726 h 10000"/>
                                <a:gd name="connsiteX899" fmla="*/ 5692 w 10000"/>
                                <a:gd name="connsiteY899" fmla="*/ 786 h 10000"/>
                                <a:gd name="connsiteX900" fmla="*/ 5692 w 10000"/>
                                <a:gd name="connsiteY900" fmla="*/ 786 h 10000"/>
                                <a:gd name="connsiteX901" fmla="*/ 5803 w 10000"/>
                                <a:gd name="connsiteY901" fmla="*/ 820 h 10000"/>
                                <a:gd name="connsiteX902" fmla="*/ 5922 w 10000"/>
                                <a:gd name="connsiteY902" fmla="*/ 857 h 10000"/>
                                <a:gd name="connsiteX903" fmla="*/ 6143 w 10000"/>
                                <a:gd name="connsiteY903" fmla="*/ 932 h 10000"/>
                                <a:gd name="connsiteX904" fmla="*/ 6143 w 10000"/>
                                <a:gd name="connsiteY904" fmla="*/ 932 h 10000"/>
                                <a:gd name="connsiteX905" fmla="*/ 6296 w 10000"/>
                                <a:gd name="connsiteY905" fmla="*/ 1000 h 10000"/>
                                <a:gd name="connsiteX906" fmla="*/ 6372 w 10000"/>
                                <a:gd name="connsiteY906" fmla="*/ 1060 h 10000"/>
                                <a:gd name="connsiteX907" fmla="*/ 6483 w 10000"/>
                                <a:gd name="connsiteY907" fmla="*/ 1173 h 10000"/>
                                <a:gd name="connsiteX908" fmla="*/ 6483 w 10000"/>
                                <a:gd name="connsiteY908" fmla="*/ 1173 h 10000"/>
                                <a:gd name="connsiteX909" fmla="*/ 6517 w 10000"/>
                                <a:gd name="connsiteY909" fmla="*/ 1270 h 10000"/>
                                <a:gd name="connsiteX910" fmla="*/ 6517 w 10000"/>
                                <a:gd name="connsiteY910" fmla="*/ 1346 h 10000"/>
                                <a:gd name="connsiteX911" fmla="*/ 6517 w 10000"/>
                                <a:gd name="connsiteY911" fmla="*/ 1346 h 10000"/>
                                <a:gd name="connsiteX912" fmla="*/ 6440 w 10000"/>
                                <a:gd name="connsiteY912" fmla="*/ 5677 h 10000"/>
                                <a:gd name="connsiteX913" fmla="*/ 6406 w 10000"/>
                                <a:gd name="connsiteY913" fmla="*/ 9997 h 10000"/>
                                <a:gd name="connsiteX914" fmla="*/ 6406 w 10000"/>
                                <a:gd name="connsiteY914" fmla="*/ 9997 h 10000"/>
                                <a:gd name="connsiteX915" fmla="*/ 6406 w 10000"/>
                                <a:gd name="connsiteY915" fmla="*/ 10000 h 10000"/>
                                <a:gd name="connsiteX916" fmla="*/ 6933 w 10000"/>
                                <a:gd name="connsiteY916" fmla="*/ 10000 h 10000"/>
                                <a:gd name="connsiteX917" fmla="*/ 6933 w 10000"/>
                                <a:gd name="connsiteY917" fmla="*/ 10000 h 10000"/>
                                <a:gd name="connsiteX918" fmla="*/ 6933 w 10000"/>
                                <a:gd name="connsiteY918" fmla="*/ 9997 h 10000"/>
                                <a:gd name="connsiteX919" fmla="*/ 6933 w 10000"/>
                                <a:gd name="connsiteY919" fmla="*/ 9997 h 10000"/>
                                <a:gd name="connsiteX920" fmla="*/ 6933 w 10000"/>
                                <a:gd name="connsiteY920" fmla="*/ 8632 h 10000"/>
                                <a:gd name="connsiteX921" fmla="*/ 6967 w 10000"/>
                                <a:gd name="connsiteY921" fmla="*/ 5662 h 10000"/>
                                <a:gd name="connsiteX922" fmla="*/ 7001 w 10000"/>
                                <a:gd name="connsiteY922" fmla="*/ 1331 h 10000"/>
                                <a:gd name="connsiteX923" fmla="*/ 7001 w 10000"/>
                                <a:gd name="connsiteY923" fmla="*/ 1331 h 10000"/>
                                <a:gd name="connsiteX924" fmla="*/ 7043 w 10000"/>
                                <a:gd name="connsiteY924" fmla="*/ 1195 h 10000"/>
                                <a:gd name="connsiteX925" fmla="*/ 7043 w 10000"/>
                                <a:gd name="connsiteY925" fmla="*/ 1064 h 10000"/>
                                <a:gd name="connsiteX926" fmla="*/ 7043 w 10000"/>
                                <a:gd name="connsiteY926" fmla="*/ 1064 h 10000"/>
                                <a:gd name="connsiteX927" fmla="*/ 7001 w 10000"/>
                                <a:gd name="connsiteY927" fmla="*/ 1000 h 10000"/>
                                <a:gd name="connsiteX928" fmla="*/ 7043 w 10000"/>
                                <a:gd name="connsiteY928" fmla="*/ 936 h 10000"/>
                                <a:gd name="connsiteX929" fmla="*/ 7043 w 10000"/>
                                <a:gd name="connsiteY929" fmla="*/ 936 h 10000"/>
                                <a:gd name="connsiteX930" fmla="*/ 7043 w 10000"/>
                                <a:gd name="connsiteY930" fmla="*/ 917 h 10000"/>
                                <a:gd name="connsiteX931" fmla="*/ 7043 w 10000"/>
                                <a:gd name="connsiteY931" fmla="*/ 917 h 10000"/>
                                <a:gd name="connsiteX932" fmla="*/ 7077 w 10000"/>
                                <a:gd name="connsiteY932" fmla="*/ 876 h 10000"/>
                                <a:gd name="connsiteX933" fmla="*/ 7120 w 10000"/>
                                <a:gd name="connsiteY933" fmla="*/ 834 h 10000"/>
                                <a:gd name="connsiteX934" fmla="*/ 7230 w 10000"/>
                                <a:gd name="connsiteY934" fmla="*/ 748 h 10000"/>
                                <a:gd name="connsiteX935" fmla="*/ 7230 w 10000"/>
                                <a:gd name="connsiteY935" fmla="*/ 748 h 10000"/>
                                <a:gd name="connsiteX936" fmla="*/ 7307 w 10000"/>
                                <a:gd name="connsiteY936" fmla="*/ 718 h 10000"/>
                                <a:gd name="connsiteX937" fmla="*/ 7383 w 10000"/>
                                <a:gd name="connsiteY937" fmla="*/ 688 h 10000"/>
                                <a:gd name="connsiteX938" fmla="*/ 7570 w 10000"/>
                                <a:gd name="connsiteY938" fmla="*/ 628 h 10000"/>
                                <a:gd name="connsiteX939" fmla="*/ 7570 w 10000"/>
                                <a:gd name="connsiteY939" fmla="*/ 628 h 10000"/>
                                <a:gd name="connsiteX940" fmla="*/ 7715 w 10000"/>
                                <a:gd name="connsiteY940" fmla="*/ 583 h 10000"/>
                                <a:gd name="connsiteX941" fmla="*/ 7867 w 10000"/>
                                <a:gd name="connsiteY941" fmla="*/ 542 h 10000"/>
                                <a:gd name="connsiteX942" fmla="*/ 7867 w 10000"/>
                                <a:gd name="connsiteY942" fmla="*/ 542 h 10000"/>
                                <a:gd name="connsiteX943" fmla="*/ 8241 w 10000"/>
                                <a:gd name="connsiteY943" fmla="*/ 459 h 10000"/>
                                <a:gd name="connsiteX944" fmla="*/ 8241 w 10000"/>
                                <a:gd name="connsiteY944" fmla="*/ 459 h 10000"/>
                                <a:gd name="connsiteX945" fmla="*/ 8428 w 10000"/>
                                <a:gd name="connsiteY945" fmla="*/ 417 h 10000"/>
                                <a:gd name="connsiteX946" fmla="*/ 8539 w 10000"/>
                                <a:gd name="connsiteY946" fmla="*/ 398 h 10000"/>
                                <a:gd name="connsiteX947" fmla="*/ 8649 w 10000"/>
                                <a:gd name="connsiteY947" fmla="*/ 380 h 10000"/>
                                <a:gd name="connsiteX948" fmla="*/ 8649 w 10000"/>
                                <a:gd name="connsiteY948" fmla="*/ 380 h 10000"/>
                                <a:gd name="connsiteX949" fmla="*/ 8649 w 10000"/>
                                <a:gd name="connsiteY949" fmla="*/ 387 h 10000"/>
                                <a:gd name="connsiteX950" fmla="*/ 8726 w 10000"/>
                                <a:gd name="connsiteY950" fmla="*/ 395 h 10000"/>
                                <a:gd name="connsiteX951" fmla="*/ 8802 w 10000"/>
                                <a:gd name="connsiteY951" fmla="*/ 398 h 10000"/>
                                <a:gd name="connsiteX952" fmla="*/ 8912 w 10000"/>
                                <a:gd name="connsiteY952" fmla="*/ 398 h 10000"/>
                                <a:gd name="connsiteX953" fmla="*/ 8912 w 10000"/>
                                <a:gd name="connsiteY953" fmla="*/ 398 h 10000"/>
                                <a:gd name="connsiteX954" fmla="*/ 8955 w 10000"/>
                                <a:gd name="connsiteY954" fmla="*/ 391 h 10000"/>
                                <a:gd name="connsiteX955" fmla="*/ 8989 w 10000"/>
                                <a:gd name="connsiteY955" fmla="*/ 387 h 10000"/>
                                <a:gd name="connsiteX956" fmla="*/ 8989 w 10000"/>
                                <a:gd name="connsiteY956" fmla="*/ 387 h 10000"/>
                                <a:gd name="connsiteX957" fmla="*/ 9065 w 10000"/>
                                <a:gd name="connsiteY957" fmla="*/ 391 h 10000"/>
                                <a:gd name="connsiteX958" fmla="*/ 9176 w 10000"/>
                                <a:gd name="connsiteY958" fmla="*/ 395 h 10000"/>
                                <a:gd name="connsiteX959" fmla="*/ 9210 w 10000"/>
                                <a:gd name="connsiteY959" fmla="*/ 395 h 10000"/>
                                <a:gd name="connsiteX960" fmla="*/ 9286 w 10000"/>
                                <a:gd name="connsiteY960" fmla="*/ 391 h 10000"/>
                                <a:gd name="connsiteX961" fmla="*/ 9286 w 10000"/>
                                <a:gd name="connsiteY961" fmla="*/ 387 h 10000"/>
                                <a:gd name="connsiteX962" fmla="*/ 9286 w 10000"/>
                                <a:gd name="connsiteY962" fmla="*/ 380 h 10000"/>
                                <a:gd name="connsiteX963" fmla="*/ 9286 w 10000"/>
                                <a:gd name="connsiteY963" fmla="*/ 380 h 10000"/>
                                <a:gd name="connsiteX964" fmla="*/ 9363 w 10000"/>
                                <a:gd name="connsiteY964" fmla="*/ 380 h 10000"/>
                                <a:gd name="connsiteX965" fmla="*/ 9473 w 10000"/>
                                <a:gd name="connsiteY965" fmla="*/ 383 h 10000"/>
                                <a:gd name="connsiteX966" fmla="*/ 9473 w 10000"/>
                                <a:gd name="connsiteY966" fmla="*/ 383 h 10000"/>
                                <a:gd name="connsiteX967" fmla="*/ 9516 w 10000"/>
                                <a:gd name="connsiteY967" fmla="*/ 380 h 10000"/>
                                <a:gd name="connsiteX968" fmla="*/ 9550 w 10000"/>
                                <a:gd name="connsiteY968" fmla="*/ 372 h 10000"/>
                                <a:gd name="connsiteX969" fmla="*/ 9516 w 10000"/>
                                <a:gd name="connsiteY969" fmla="*/ 357 h 10000"/>
                                <a:gd name="connsiteX970" fmla="*/ 9516 w 10000"/>
                                <a:gd name="connsiteY970" fmla="*/ 357 h 10000"/>
                                <a:gd name="connsiteX971" fmla="*/ 9660 w 10000"/>
                                <a:gd name="connsiteY971" fmla="*/ 361 h 10000"/>
                                <a:gd name="connsiteX972" fmla="*/ 9779 w 10000"/>
                                <a:gd name="connsiteY972" fmla="*/ 357 h 10000"/>
                                <a:gd name="connsiteX973" fmla="*/ 9779 w 10000"/>
                                <a:gd name="connsiteY973" fmla="*/ 357 h 10000"/>
                                <a:gd name="connsiteX974" fmla="*/ 9779 w 10000"/>
                                <a:gd name="connsiteY974" fmla="*/ 350 h 10000"/>
                                <a:gd name="connsiteX975" fmla="*/ 9737 w 10000"/>
                                <a:gd name="connsiteY975" fmla="*/ 342 h 10000"/>
                                <a:gd name="connsiteX976" fmla="*/ 9703 w 10000"/>
                                <a:gd name="connsiteY976" fmla="*/ 331 h 10000"/>
                                <a:gd name="connsiteX977" fmla="*/ 9703 w 10000"/>
                                <a:gd name="connsiteY977" fmla="*/ 331 h 10000"/>
                                <a:gd name="connsiteX978" fmla="*/ 9813 w 10000"/>
                                <a:gd name="connsiteY978" fmla="*/ 327 h 10000"/>
                                <a:gd name="connsiteX979" fmla="*/ 9890 w 10000"/>
                                <a:gd name="connsiteY979" fmla="*/ 327 h 10000"/>
                                <a:gd name="connsiteX980" fmla="*/ 9924 w 10000"/>
                                <a:gd name="connsiteY980" fmla="*/ 323 h 10000"/>
                                <a:gd name="connsiteX981" fmla="*/ 9924 w 10000"/>
                                <a:gd name="connsiteY981" fmla="*/ 323 h 10000"/>
                                <a:gd name="connsiteX982" fmla="*/ 9966 w 10000"/>
                                <a:gd name="connsiteY982" fmla="*/ 316 h 10000"/>
                                <a:gd name="connsiteX983" fmla="*/ 9924 w 10000"/>
                                <a:gd name="connsiteY983" fmla="*/ 308 h 10000"/>
                                <a:gd name="connsiteX984" fmla="*/ 9813 w 10000"/>
                                <a:gd name="connsiteY984" fmla="*/ 293 h 10000"/>
                                <a:gd name="connsiteX985" fmla="*/ 9813 w 10000"/>
                                <a:gd name="connsiteY985" fmla="*/ 293 h 10000"/>
                                <a:gd name="connsiteX986" fmla="*/ 9966 w 10000"/>
                                <a:gd name="connsiteY986" fmla="*/ 286 h 10000"/>
                                <a:gd name="connsiteX987" fmla="*/ 10000 w 10000"/>
                                <a:gd name="connsiteY987" fmla="*/ 278 h 10000"/>
                                <a:gd name="connsiteX988" fmla="*/ 10000 w 10000"/>
                                <a:gd name="connsiteY988" fmla="*/ 270 h 10000"/>
                                <a:gd name="connsiteX989" fmla="*/ 10000 w 10000"/>
                                <a:gd name="connsiteY98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0 w 10000"/>
                                <a:gd name="connsiteY848" fmla="*/ 549 h 10000"/>
                                <a:gd name="connsiteX849" fmla="*/ 76 w 10000"/>
                                <a:gd name="connsiteY849" fmla="*/ 567 h 10000"/>
                                <a:gd name="connsiteX850" fmla="*/ 76 w 10000"/>
                                <a:gd name="connsiteY850" fmla="*/ 567 h 10000"/>
                                <a:gd name="connsiteX851" fmla="*/ 306 w 10000"/>
                                <a:gd name="connsiteY851" fmla="*/ 590 h 10000"/>
                                <a:gd name="connsiteX852" fmla="*/ 306 w 10000"/>
                                <a:gd name="connsiteY852" fmla="*/ 590 h 10000"/>
                                <a:gd name="connsiteX853" fmla="*/ 306 w 10000"/>
                                <a:gd name="connsiteY853" fmla="*/ 594 h 10000"/>
                                <a:gd name="connsiteX854" fmla="*/ 416 w 10000"/>
                                <a:gd name="connsiteY854" fmla="*/ 609 h 10000"/>
                                <a:gd name="connsiteX855" fmla="*/ 493 w 10000"/>
                                <a:gd name="connsiteY855" fmla="*/ 613 h 10000"/>
                                <a:gd name="connsiteX856" fmla="*/ 637 w 10000"/>
                                <a:gd name="connsiteY856" fmla="*/ 609 h 10000"/>
                                <a:gd name="connsiteX857" fmla="*/ 637 w 10000"/>
                                <a:gd name="connsiteY857" fmla="*/ 609 h 10000"/>
                                <a:gd name="connsiteX858" fmla="*/ 756 w 10000"/>
                                <a:gd name="connsiteY858" fmla="*/ 613 h 10000"/>
                                <a:gd name="connsiteX859" fmla="*/ 824 w 10000"/>
                                <a:gd name="connsiteY859" fmla="*/ 613 h 10000"/>
                                <a:gd name="connsiteX860" fmla="*/ 867 w 10000"/>
                                <a:gd name="connsiteY860" fmla="*/ 609 h 10000"/>
                                <a:gd name="connsiteX861" fmla="*/ 867 w 10000"/>
                                <a:gd name="connsiteY861" fmla="*/ 609 h 10000"/>
                                <a:gd name="connsiteX862" fmla="*/ 943 w 10000"/>
                                <a:gd name="connsiteY862" fmla="*/ 613 h 10000"/>
                                <a:gd name="connsiteX863" fmla="*/ 977 w 10000"/>
                                <a:gd name="connsiteY863" fmla="*/ 613 h 10000"/>
                                <a:gd name="connsiteX864" fmla="*/ 1054 w 10000"/>
                                <a:gd name="connsiteY864" fmla="*/ 601 h 10000"/>
                                <a:gd name="connsiteX865" fmla="*/ 1054 w 10000"/>
                                <a:gd name="connsiteY865" fmla="*/ 601 h 10000"/>
                                <a:gd name="connsiteX866" fmla="*/ 1088 w 10000"/>
                                <a:gd name="connsiteY866" fmla="*/ 605 h 10000"/>
                                <a:gd name="connsiteX867" fmla="*/ 1130 w 10000"/>
                                <a:gd name="connsiteY867" fmla="*/ 609 h 10000"/>
                                <a:gd name="connsiteX868" fmla="*/ 1198 w 10000"/>
                                <a:gd name="connsiteY868" fmla="*/ 609 h 10000"/>
                                <a:gd name="connsiteX869" fmla="*/ 1240 w 10000"/>
                                <a:gd name="connsiteY869" fmla="*/ 601 h 10000"/>
                                <a:gd name="connsiteX870" fmla="*/ 1240 w 10000"/>
                                <a:gd name="connsiteY870" fmla="*/ 601 h 10000"/>
                                <a:gd name="connsiteX871" fmla="*/ 1274 w 10000"/>
                                <a:gd name="connsiteY871" fmla="*/ 601 h 10000"/>
                                <a:gd name="connsiteX872" fmla="*/ 1317 w 10000"/>
                                <a:gd name="connsiteY872" fmla="*/ 601 h 10000"/>
                                <a:gd name="connsiteX873" fmla="*/ 1351 w 10000"/>
                                <a:gd name="connsiteY873" fmla="*/ 598 h 10000"/>
                                <a:gd name="connsiteX874" fmla="*/ 1351 w 10000"/>
                                <a:gd name="connsiteY874" fmla="*/ 590 h 10000"/>
                                <a:gd name="connsiteX875" fmla="*/ 1351 w 10000"/>
                                <a:gd name="connsiteY875" fmla="*/ 590 h 10000"/>
                                <a:gd name="connsiteX876" fmla="*/ 1427 w 10000"/>
                                <a:gd name="connsiteY876" fmla="*/ 590 h 10000"/>
                                <a:gd name="connsiteX877" fmla="*/ 1427 w 10000"/>
                                <a:gd name="connsiteY877" fmla="*/ 590 h 10000"/>
                                <a:gd name="connsiteX878" fmla="*/ 1461 w 10000"/>
                                <a:gd name="connsiteY878" fmla="*/ 583 h 10000"/>
                                <a:gd name="connsiteX879" fmla="*/ 1504 w 10000"/>
                                <a:gd name="connsiteY879" fmla="*/ 572 h 10000"/>
                                <a:gd name="connsiteX880" fmla="*/ 1504 w 10000"/>
                                <a:gd name="connsiteY880" fmla="*/ 564 h 10000"/>
                                <a:gd name="connsiteX881" fmla="*/ 1538 w 10000"/>
                                <a:gd name="connsiteY881" fmla="*/ 553 h 10000"/>
                                <a:gd name="connsiteX882" fmla="*/ 1538 w 10000"/>
                                <a:gd name="connsiteY882" fmla="*/ 553 h 10000"/>
                                <a:gd name="connsiteX883" fmla="*/ 2099 w 10000"/>
                                <a:gd name="connsiteY883" fmla="*/ 553 h 10000"/>
                                <a:gd name="connsiteX884" fmla="*/ 2625 w 10000"/>
                                <a:gd name="connsiteY884" fmla="*/ 556 h 10000"/>
                                <a:gd name="connsiteX885" fmla="*/ 3152 w 10000"/>
                                <a:gd name="connsiteY885" fmla="*/ 567 h 10000"/>
                                <a:gd name="connsiteX886" fmla="*/ 3636 w 10000"/>
                                <a:gd name="connsiteY886" fmla="*/ 579 h 10000"/>
                                <a:gd name="connsiteX887" fmla="*/ 3636 w 10000"/>
                                <a:gd name="connsiteY887" fmla="*/ 579 h 10000"/>
                                <a:gd name="connsiteX888" fmla="*/ 3934 w 10000"/>
                                <a:gd name="connsiteY888" fmla="*/ 586 h 10000"/>
                                <a:gd name="connsiteX889" fmla="*/ 3934 w 10000"/>
                                <a:gd name="connsiteY889" fmla="*/ 586 h 10000"/>
                                <a:gd name="connsiteX890" fmla="*/ 4197 w 10000"/>
                                <a:gd name="connsiteY890" fmla="*/ 601 h 10000"/>
                                <a:gd name="connsiteX891" fmla="*/ 4460 w 10000"/>
                                <a:gd name="connsiteY891" fmla="*/ 620 h 10000"/>
                                <a:gd name="connsiteX892" fmla="*/ 4460 w 10000"/>
                                <a:gd name="connsiteY892" fmla="*/ 620 h 10000"/>
                                <a:gd name="connsiteX893" fmla="*/ 4647 w 10000"/>
                                <a:gd name="connsiteY893" fmla="*/ 639 h 10000"/>
                                <a:gd name="connsiteX894" fmla="*/ 4911 w 10000"/>
                                <a:gd name="connsiteY894" fmla="*/ 665 h 10000"/>
                                <a:gd name="connsiteX895" fmla="*/ 4911 w 10000"/>
                                <a:gd name="connsiteY895" fmla="*/ 665 h 10000"/>
                                <a:gd name="connsiteX896" fmla="*/ 5174 w 10000"/>
                                <a:gd name="connsiteY896" fmla="*/ 695 h 10000"/>
                                <a:gd name="connsiteX897" fmla="*/ 5395 w 10000"/>
                                <a:gd name="connsiteY897" fmla="*/ 726 h 10000"/>
                                <a:gd name="connsiteX898" fmla="*/ 5692 w 10000"/>
                                <a:gd name="connsiteY898" fmla="*/ 786 h 10000"/>
                                <a:gd name="connsiteX899" fmla="*/ 5692 w 10000"/>
                                <a:gd name="connsiteY899" fmla="*/ 786 h 10000"/>
                                <a:gd name="connsiteX900" fmla="*/ 5803 w 10000"/>
                                <a:gd name="connsiteY900" fmla="*/ 820 h 10000"/>
                                <a:gd name="connsiteX901" fmla="*/ 5922 w 10000"/>
                                <a:gd name="connsiteY901" fmla="*/ 857 h 10000"/>
                                <a:gd name="connsiteX902" fmla="*/ 6143 w 10000"/>
                                <a:gd name="connsiteY902" fmla="*/ 932 h 10000"/>
                                <a:gd name="connsiteX903" fmla="*/ 6143 w 10000"/>
                                <a:gd name="connsiteY903" fmla="*/ 932 h 10000"/>
                                <a:gd name="connsiteX904" fmla="*/ 6296 w 10000"/>
                                <a:gd name="connsiteY904" fmla="*/ 1000 h 10000"/>
                                <a:gd name="connsiteX905" fmla="*/ 6372 w 10000"/>
                                <a:gd name="connsiteY905" fmla="*/ 1060 h 10000"/>
                                <a:gd name="connsiteX906" fmla="*/ 6483 w 10000"/>
                                <a:gd name="connsiteY906" fmla="*/ 1173 h 10000"/>
                                <a:gd name="connsiteX907" fmla="*/ 6483 w 10000"/>
                                <a:gd name="connsiteY907" fmla="*/ 1173 h 10000"/>
                                <a:gd name="connsiteX908" fmla="*/ 6517 w 10000"/>
                                <a:gd name="connsiteY908" fmla="*/ 1270 h 10000"/>
                                <a:gd name="connsiteX909" fmla="*/ 6517 w 10000"/>
                                <a:gd name="connsiteY909" fmla="*/ 1346 h 10000"/>
                                <a:gd name="connsiteX910" fmla="*/ 6517 w 10000"/>
                                <a:gd name="connsiteY910" fmla="*/ 1346 h 10000"/>
                                <a:gd name="connsiteX911" fmla="*/ 6440 w 10000"/>
                                <a:gd name="connsiteY911" fmla="*/ 5677 h 10000"/>
                                <a:gd name="connsiteX912" fmla="*/ 6406 w 10000"/>
                                <a:gd name="connsiteY912" fmla="*/ 9997 h 10000"/>
                                <a:gd name="connsiteX913" fmla="*/ 6406 w 10000"/>
                                <a:gd name="connsiteY913" fmla="*/ 9997 h 10000"/>
                                <a:gd name="connsiteX914" fmla="*/ 6406 w 10000"/>
                                <a:gd name="connsiteY914" fmla="*/ 10000 h 10000"/>
                                <a:gd name="connsiteX915" fmla="*/ 6933 w 10000"/>
                                <a:gd name="connsiteY915" fmla="*/ 10000 h 10000"/>
                                <a:gd name="connsiteX916" fmla="*/ 6933 w 10000"/>
                                <a:gd name="connsiteY916" fmla="*/ 10000 h 10000"/>
                                <a:gd name="connsiteX917" fmla="*/ 6933 w 10000"/>
                                <a:gd name="connsiteY917" fmla="*/ 9997 h 10000"/>
                                <a:gd name="connsiteX918" fmla="*/ 6933 w 10000"/>
                                <a:gd name="connsiteY918" fmla="*/ 9997 h 10000"/>
                                <a:gd name="connsiteX919" fmla="*/ 6933 w 10000"/>
                                <a:gd name="connsiteY919" fmla="*/ 8632 h 10000"/>
                                <a:gd name="connsiteX920" fmla="*/ 6967 w 10000"/>
                                <a:gd name="connsiteY920" fmla="*/ 5662 h 10000"/>
                                <a:gd name="connsiteX921" fmla="*/ 7001 w 10000"/>
                                <a:gd name="connsiteY921" fmla="*/ 1331 h 10000"/>
                                <a:gd name="connsiteX922" fmla="*/ 7001 w 10000"/>
                                <a:gd name="connsiteY922" fmla="*/ 1331 h 10000"/>
                                <a:gd name="connsiteX923" fmla="*/ 7043 w 10000"/>
                                <a:gd name="connsiteY923" fmla="*/ 1195 h 10000"/>
                                <a:gd name="connsiteX924" fmla="*/ 7043 w 10000"/>
                                <a:gd name="connsiteY924" fmla="*/ 1064 h 10000"/>
                                <a:gd name="connsiteX925" fmla="*/ 7043 w 10000"/>
                                <a:gd name="connsiteY925" fmla="*/ 1064 h 10000"/>
                                <a:gd name="connsiteX926" fmla="*/ 7001 w 10000"/>
                                <a:gd name="connsiteY926" fmla="*/ 1000 h 10000"/>
                                <a:gd name="connsiteX927" fmla="*/ 7043 w 10000"/>
                                <a:gd name="connsiteY927" fmla="*/ 936 h 10000"/>
                                <a:gd name="connsiteX928" fmla="*/ 7043 w 10000"/>
                                <a:gd name="connsiteY928" fmla="*/ 936 h 10000"/>
                                <a:gd name="connsiteX929" fmla="*/ 7043 w 10000"/>
                                <a:gd name="connsiteY929" fmla="*/ 917 h 10000"/>
                                <a:gd name="connsiteX930" fmla="*/ 7043 w 10000"/>
                                <a:gd name="connsiteY930" fmla="*/ 917 h 10000"/>
                                <a:gd name="connsiteX931" fmla="*/ 7077 w 10000"/>
                                <a:gd name="connsiteY931" fmla="*/ 876 h 10000"/>
                                <a:gd name="connsiteX932" fmla="*/ 7120 w 10000"/>
                                <a:gd name="connsiteY932" fmla="*/ 834 h 10000"/>
                                <a:gd name="connsiteX933" fmla="*/ 7230 w 10000"/>
                                <a:gd name="connsiteY933" fmla="*/ 748 h 10000"/>
                                <a:gd name="connsiteX934" fmla="*/ 7230 w 10000"/>
                                <a:gd name="connsiteY934" fmla="*/ 748 h 10000"/>
                                <a:gd name="connsiteX935" fmla="*/ 7307 w 10000"/>
                                <a:gd name="connsiteY935" fmla="*/ 718 h 10000"/>
                                <a:gd name="connsiteX936" fmla="*/ 7383 w 10000"/>
                                <a:gd name="connsiteY936" fmla="*/ 688 h 10000"/>
                                <a:gd name="connsiteX937" fmla="*/ 7570 w 10000"/>
                                <a:gd name="connsiteY937" fmla="*/ 628 h 10000"/>
                                <a:gd name="connsiteX938" fmla="*/ 7570 w 10000"/>
                                <a:gd name="connsiteY938" fmla="*/ 628 h 10000"/>
                                <a:gd name="connsiteX939" fmla="*/ 7715 w 10000"/>
                                <a:gd name="connsiteY939" fmla="*/ 583 h 10000"/>
                                <a:gd name="connsiteX940" fmla="*/ 7867 w 10000"/>
                                <a:gd name="connsiteY940" fmla="*/ 542 h 10000"/>
                                <a:gd name="connsiteX941" fmla="*/ 7867 w 10000"/>
                                <a:gd name="connsiteY941" fmla="*/ 542 h 10000"/>
                                <a:gd name="connsiteX942" fmla="*/ 8241 w 10000"/>
                                <a:gd name="connsiteY942" fmla="*/ 459 h 10000"/>
                                <a:gd name="connsiteX943" fmla="*/ 8241 w 10000"/>
                                <a:gd name="connsiteY943" fmla="*/ 459 h 10000"/>
                                <a:gd name="connsiteX944" fmla="*/ 8428 w 10000"/>
                                <a:gd name="connsiteY944" fmla="*/ 417 h 10000"/>
                                <a:gd name="connsiteX945" fmla="*/ 8539 w 10000"/>
                                <a:gd name="connsiteY945" fmla="*/ 398 h 10000"/>
                                <a:gd name="connsiteX946" fmla="*/ 8649 w 10000"/>
                                <a:gd name="connsiteY946" fmla="*/ 380 h 10000"/>
                                <a:gd name="connsiteX947" fmla="*/ 8649 w 10000"/>
                                <a:gd name="connsiteY947" fmla="*/ 380 h 10000"/>
                                <a:gd name="connsiteX948" fmla="*/ 8649 w 10000"/>
                                <a:gd name="connsiteY948" fmla="*/ 387 h 10000"/>
                                <a:gd name="connsiteX949" fmla="*/ 8726 w 10000"/>
                                <a:gd name="connsiteY949" fmla="*/ 395 h 10000"/>
                                <a:gd name="connsiteX950" fmla="*/ 8802 w 10000"/>
                                <a:gd name="connsiteY950" fmla="*/ 398 h 10000"/>
                                <a:gd name="connsiteX951" fmla="*/ 8912 w 10000"/>
                                <a:gd name="connsiteY951" fmla="*/ 398 h 10000"/>
                                <a:gd name="connsiteX952" fmla="*/ 8912 w 10000"/>
                                <a:gd name="connsiteY952" fmla="*/ 398 h 10000"/>
                                <a:gd name="connsiteX953" fmla="*/ 8955 w 10000"/>
                                <a:gd name="connsiteY953" fmla="*/ 391 h 10000"/>
                                <a:gd name="connsiteX954" fmla="*/ 8989 w 10000"/>
                                <a:gd name="connsiteY954" fmla="*/ 387 h 10000"/>
                                <a:gd name="connsiteX955" fmla="*/ 8989 w 10000"/>
                                <a:gd name="connsiteY955" fmla="*/ 387 h 10000"/>
                                <a:gd name="connsiteX956" fmla="*/ 9065 w 10000"/>
                                <a:gd name="connsiteY956" fmla="*/ 391 h 10000"/>
                                <a:gd name="connsiteX957" fmla="*/ 9176 w 10000"/>
                                <a:gd name="connsiteY957" fmla="*/ 395 h 10000"/>
                                <a:gd name="connsiteX958" fmla="*/ 9210 w 10000"/>
                                <a:gd name="connsiteY958" fmla="*/ 395 h 10000"/>
                                <a:gd name="connsiteX959" fmla="*/ 9286 w 10000"/>
                                <a:gd name="connsiteY959" fmla="*/ 391 h 10000"/>
                                <a:gd name="connsiteX960" fmla="*/ 9286 w 10000"/>
                                <a:gd name="connsiteY960" fmla="*/ 387 h 10000"/>
                                <a:gd name="connsiteX961" fmla="*/ 9286 w 10000"/>
                                <a:gd name="connsiteY961" fmla="*/ 380 h 10000"/>
                                <a:gd name="connsiteX962" fmla="*/ 9286 w 10000"/>
                                <a:gd name="connsiteY962" fmla="*/ 380 h 10000"/>
                                <a:gd name="connsiteX963" fmla="*/ 9363 w 10000"/>
                                <a:gd name="connsiteY963" fmla="*/ 380 h 10000"/>
                                <a:gd name="connsiteX964" fmla="*/ 9473 w 10000"/>
                                <a:gd name="connsiteY964" fmla="*/ 383 h 10000"/>
                                <a:gd name="connsiteX965" fmla="*/ 9473 w 10000"/>
                                <a:gd name="connsiteY965" fmla="*/ 383 h 10000"/>
                                <a:gd name="connsiteX966" fmla="*/ 9516 w 10000"/>
                                <a:gd name="connsiteY966" fmla="*/ 380 h 10000"/>
                                <a:gd name="connsiteX967" fmla="*/ 9550 w 10000"/>
                                <a:gd name="connsiteY967" fmla="*/ 372 h 10000"/>
                                <a:gd name="connsiteX968" fmla="*/ 9516 w 10000"/>
                                <a:gd name="connsiteY968" fmla="*/ 357 h 10000"/>
                                <a:gd name="connsiteX969" fmla="*/ 9516 w 10000"/>
                                <a:gd name="connsiteY969" fmla="*/ 357 h 10000"/>
                                <a:gd name="connsiteX970" fmla="*/ 9660 w 10000"/>
                                <a:gd name="connsiteY970" fmla="*/ 361 h 10000"/>
                                <a:gd name="connsiteX971" fmla="*/ 9779 w 10000"/>
                                <a:gd name="connsiteY971" fmla="*/ 357 h 10000"/>
                                <a:gd name="connsiteX972" fmla="*/ 9779 w 10000"/>
                                <a:gd name="connsiteY972" fmla="*/ 357 h 10000"/>
                                <a:gd name="connsiteX973" fmla="*/ 9779 w 10000"/>
                                <a:gd name="connsiteY973" fmla="*/ 350 h 10000"/>
                                <a:gd name="connsiteX974" fmla="*/ 9737 w 10000"/>
                                <a:gd name="connsiteY974" fmla="*/ 342 h 10000"/>
                                <a:gd name="connsiteX975" fmla="*/ 9703 w 10000"/>
                                <a:gd name="connsiteY975" fmla="*/ 331 h 10000"/>
                                <a:gd name="connsiteX976" fmla="*/ 9703 w 10000"/>
                                <a:gd name="connsiteY976" fmla="*/ 331 h 10000"/>
                                <a:gd name="connsiteX977" fmla="*/ 9813 w 10000"/>
                                <a:gd name="connsiteY977" fmla="*/ 327 h 10000"/>
                                <a:gd name="connsiteX978" fmla="*/ 9890 w 10000"/>
                                <a:gd name="connsiteY978" fmla="*/ 327 h 10000"/>
                                <a:gd name="connsiteX979" fmla="*/ 9924 w 10000"/>
                                <a:gd name="connsiteY979" fmla="*/ 323 h 10000"/>
                                <a:gd name="connsiteX980" fmla="*/ 9924 w 10000"/>
                                <a:gd name="connsiteY980" fmla="*/ 323 h 10000"/>
                                <a:gd name="connsiteX981" fmla="*/ 9966 w 10000"/>
                                <a:gd name="connsiteY981" fmla="*/ 316 h 10000"/>
                                <a:gd name="connsiteX982" fmla="*/ 9924 w 10000"/>
                                <a:gd name="connsiteY982" fmla="*/ 308 h 10000"/>
                                <a:gd name="connsiteX983" fmla="*/ 9813 w 10000"/>
                                <a:gd name="connsiteY983" fmla="*/ 293 h 10000"/>
                                <a:gd name="connsiteX984" fmla="*/ 9813 w 10000"/>
                                <a:gd name="connsiteY984" fmla="*/ 293 h 10000"/>
                                <a:gd name="connsiteX985" fmla="*/ 9966 w 10000"/>
                                <a:gd name="connsiteY985" fmla="*/ 286 h 10000"/>
                                <a:gd name="connsiteX986" fmla="*/ 10000 w 10000"/>
                                <a:gd name="connsiteY986" fmla="*/ 278 h 10000"/>
                                <a:gd name="connsiteX987" fmla="*/ 10000 w 10000"/>
                                <a:gd name="connsiteY987" fmla="*/ 270 h 10000"/>
                                <a:gd name="connsiteX988" fmla="*/ 10000 w 10000"/>
                                <a:gd name="connsiteY98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0 w 10000"/>
                                <a:gd name="connsiteY848" fmla="*/ 549 h 10000"/>
                                <a:gd name="connsiteX849" fmla="*/ 76 w 10000"/>
                                <a:gd name="connsiteY849" fmla="*/ 567 h 10000"/>
                                <a:gd name="connsiteX850" fmla="*/ 76 w 10000"/>
                                <a:gd name="connsiteY850" fmla="*/ 567 h 10000"/>
                                <a:gd name="connsiteX851" fmla="*/ 306 w 10000"/>
                                <a:gd name="connsiteY851" fmla="*/ 590 h 10000"/>
                                <a:gd name="connsiteX852" fmla="*/ 306 w 10000"/>
                                <a:gd name="connsiteY852" fmla="*/ 594 h 10000"/>
                                <a:gd name="connsiteX853" fmla="*/ 416 w 10000"/>
                                <a:gd name="connsiteY853" fmla="*/ 609 h 10000"/>
                                <a:gd name="connsiteX854" fmla="*/ 493 w 10000"/>
                                <a:gd name="connsiteY854" fmla="*/ 613 h 10000"/>
                                <a:gd name="connsiteX855" fmla="*/ 637 w 10000"/>
                                <a:gd name="connsiteY855" fmla="*/ 609 h 10000"/>
                                <a:gd name="connsiteX856" fmla="*/ 637 w 10000"/>
                                <a:gd name="connsiteY856" fmla="*/ 609 h 10000"/>
                                <a:gd name="connsiteX857" fmla="*/ 756 w 10000"/>
                                <a:gd name="connsiteY857" fmla="*/ 613 h 10000"/>
                                <a:gd name="connsiteX858" fmla="*/ 824 w 10000"/>
                                <a:gd name="connsiteY858" fmla="*/ 613 h 10000"/>
                                <a:gd name="connsiteX859" fmla="*/ 867 w 10000"/>
                                <a:gd name="connsiteY859" fmla="*/ 609 h 10000"/>
                                <a:gd name="connsiteX860" fmla="*/ 867 w 10000"/>
                                <a:gd name="connsiteY860" fmla="*/ 609 h 10000"/>
                                <a:gd name="connsiteX861" fmla="*/ 943 w 10000"/>
                                <a:gd name="connsiteY861" fmla="*/ 613 h 10000"/>
                                <a:gd name="connsiteX862" fmla="*/ 977 w 10000"/>
                                <a:gd name="connsiteY862" fmla="*/ 613 h 10000"/>
                                <a:gd name="connsiteX863" fmla="*/ 1054 w 10000"/>
                                <a:gd name="connsiteY863" fmla="*/ 601 h 10000"/>
                                <a:gd name="connsiteX864" fmla="*/ 1054 w 10000"/>
                                <a:gd name="connsiteY864" fmla="*/ 601 h 10000"/>
                                <a:gd name="connsiteX865" fmla="*/ 1088 w 10000"/>
                                <a:gd name="connsiteY865" fmla="*/ 605 h 10000"/>
                                <a:gd name="connsiteX866" fmla="*/ 1130 w 10000"/>
                                <a:gd name="connsiteY866" fmla="*/ 609 h 10000"/>
                                <a:gd name="connsiteX867" fmla="*/ 1198 w 10000"/>
                                <a:gd name="connsiteY867" fmla="*/ 609 h 10000"/>
                                <a:gd name="connsiteX868" fmla="*/ 1240 w 10000"/>
                                <a:gd name="connsiteY868" fmla="*/ 601 h 10000"/>
                                <a:gd name="connsiteX869" fmla="*/ 1240 w 10000"/>
                                <a:gd name="connsiteY869" fmla="*/ 601 h 10000"/>
                                <a:gd name="connsiteX870" fmla="*/ 1274 w 10000"/>
                                <a:gd name="connsiteY870" fmla="*/ 601 h 10000"/>
                                <a:gd name="connsiteX871" fmla="*/ 1317 w 10000"/>
                                <a:gd name="connsiteY871" fmla="*/ 601 h 10000"/>
                                <a:gd name="connsiteX872" fmla="*/ 1351 w 10000"/>
                                <a:gd name="connsiteY872" fmla="*/ 598 h 10000"/>
                                <a:gd name="connsiteX873" fmla="*/ 1351 w 10000"/>
                                <a:gd name="connsiteY873" fmla="*/ 590 h 10000"/>
                                <a:gd name="connsiteX874" fmla="*/ 1351 w 10000"/>
                                <a:gd name="connsiteY874" fmla="*/ 590 h 10000"/>
                                <a:gd name="connsiteX875" fmla="*/ 1427 w 10000"/>
                                <a:gd name="connsiteY875" fmla="*/ 590 h 10000"/>
                                <a:gd name="connsiteX876" fmla="*/ 1427 w 10000"/>
                                <a:gd name="connsiteY876" fmla="*/ 590 h 10000"/>
                                <a:gd name="connsiteX877" fmla="*/ 1461 w 10000"/>
                                <a:gd name="connsiteY877" fmla="*/ 583 h 10000"/>
                                <a:gd name="connsiteX878" fmla="*/ 1504 w 10000"/>
                                <a:gd name="connsiteY878" fmla="*/ 572 h 10000"/>
                                <a:gd name="connsiteX879" fmla="*/ 1504 w 10000"/>
                                <a:gd name="connsiteY879" fmla="*/ 564 h 10000"/>
                                <a:gd name="connsiteX880" fmla="*/ 1538 w 10000"/>
                                <a:gd name="connsiteY880" fmla="*/ 553 h 10000"/>
                                <a:gd name="connsiteX881" fmla="*/ 1538 w 10000"/>
                                <a:gd name="connsiteY881" fmla="*/ 553 h 10000"/>
                                <a:gd name="connsiteX882" fmla="*/ 2099 w 10000"/>
                                <a:gd name="connsiteY882" fmla="*/ 553 h 10000"/>
                                <a:gd name="connsiteX883" fmla="*/ 2625 w 10000"/>
                                <a:gd name="connsiteY883" fmla="*/ 556 h 10000"/>
                                <a:gd name="connsiteX884" fmla="*/ 3152 w 10000"/>
                                <a:gd name="connsiteY884" fmla="*/ 567 h 10000"/>
                                <a:gd name="connsiteX885" fmla="*/ 3636 w 10000"/>
                                <a:gd name="connsiteY885" fmla="*/ 579 h 10000"/>
                                <a:gd name="connsiteX886" fmla="*/ 3636 w 10000"/>
                                <a:gd name="connsiteY886" fmla="*/ 579 h 10000"/>
                                <a:gd name="connsiteX887" fmla="*/ 3934 w 10000"/>
                                <a:gd name="connsiteY887" fmla="*/ 586 h 10000"/>
                                <a:gd name="connsiteX888" fmla="*/ 3934 w 10000"/>
                                <a:gd name="connsiteY888" fmla="*/ 586 h 10000"/>
                                <a:gd name="connsiteX889" fmla="*/ 4197 w 10000"/>
                                <a:gd name="connsiteY889" fmla="*/ 601 h 10000"/>
                                <a:gd name="connsiteX890" fmla="*/ 4460 w 10000"/>
                                <a:gd name="connsiteY890" fmla="*/ 620 h 10000"/>
                                <a:gd name="connsiteX891" fmla="*/ 4460 w 10000"/>
                                <a:gd name="connsiteY891" fmla="*/ 620 h 10000"/>
                                <a:gd name="connsiteX892" fmla="*/ 4647 w 10000"/>
                                <a:gd name="connsiteY892" fmla="*/ 639 h 10000"/>
                                <a:gd name="connsiteX893" fmla="*/ 4911 w 10000"/>
                                <a:gd name="connsiteY893" fmla="*/ 665 h 10000"/>
                                <a:gd name="connsiteX894" fmla="*/ 4911 w 10000"/>
                                <a:gd name="connsiteY894" fmla="*/ 665 h 10000"/>
                                <a:gd name="connsiteX895" fmla="*/ 5174 w 10000"/>
                                <a:gd name="connsiteY895" fmla="*/ 695 h 10000"/>
                                <a:gd name="connsiteX896" fmla="*/ 5395 w 10000"/>
                                <a:gd name="connsiteY896" fmla="*/ 726 h 10000"/>
                                <a:gd name="connsiteX897" fmla="*/ 5692 w 10000"/>
                                <a:gd name="connsiteY897" fmla="*/ 786 h 10000"/>
                                <a:gd name="connsiteX898" fmla="*/ 5692 w 10000"/>
                                <a:gd name="connsiteY898" fmla="*/ 786 h 10000"/>
                                <a:gd name="connsiteX899" fmla="*/ 5803 w 10000"/>
                                <a:gd name="connsiteY899" fmla="*/ 820 h 10000"/>
                                <a:gd name="connsiteX900" fmla="*/ 5922 w 10000"/>
                                <a:gd name="connsiteY900" fmla="*/ 857 h 10000"/>
                                <a:gd name="connsiteX901" fmla="*/ 6143 w 10000"/>
                                <a:gd name="connsiteY901" fmla="*/ 932 h 10000"/>
                                <a:gd name="connsiteX902" fmla="*/ 6143 w 10000"/>
                                <a:gd name="connsiteY902" fmla="*/ 932 h 10000"/>
                                <a:gd name="connsiteX903" fmla="*/ 6296 w 10000"/>
                                <a:gd name="connsiteY903" fmla="*/ 1000 h 10000"/>
                                <a:gd name="connsiteX904" fmla="*/ 6372 w 10000"/>
                                <a:gd name="connsiteY904" fmla="*/ 1060 h 10000"/>
                                <a:gd name="connsiteX905" fmla="*/ 6483 w 10000"/>
                                <a:gd name="connsiteY905" fmla="*/ 1173 h 10000"/>
                                <a:gd name="connsiteX906" fmla="*/ 6483 w 10000"/>
                                <a:gd name="connsiteY906" fmla="*/ 1173 h 10000"/>
                                <a:gd name="connsiteX907" fmla="*/ 6517 w 10000"/>
                                <a:gd name="connsiteY907" fmla="*/ 1270 h 10000"/>
                                <a:gd name="connsiteX908" fmla="*/ 6517 w 10000"/>
                                <a:gd name="connsiteY908" fmla="*/ 1346 h 10000"/>
                                <a:gd name="connsiteX909" fmla="*/ 6517 w 10000"/>
                                <a:gd name="connsiteY909" fmla="*/ 1346 h 10000"/>
                                <a:gd name="connsiteX910" fmla="*/ 6440 w 10000"/>
                                <a:gd name="connsiteY910" fmla="*/ 5677 h 10000"/>
                                <a:gd name="connsiteX911" fmla="*/ 6406 w 10000"/>
                                <a:gd name="connsiteY911" fmla="*/ 9997 h 10000"/>
                                <a:gd name="connsiteX912" fmla="*/ 6406 w 10000"/>
                                <a:gd name="connsiteY912" fmla="*/ 9997 h 10000"/>
                                <a:gd name="connsiteX913" fmla="*/ 6406 w 10000"/>
                                <a:gd name="connsiteY913" fmla="*/ 10000 h 10000"/>
                                <a:gd name="connsiteX914" fmla="*/ 6933 w 10000"/>
                                <a:gd name="connsiteY914" fmla="*/ 10000 h 10000"/>
                                <a:gd name="connsiteX915" fmla="*/ 6933 w 10000"/>
                                <a:gd name="connsiteY915" fmla="*/ 10000 h 10000"/>
                                <a:gd name="connsiteX916" fmla="*/ 6933 w 10000"/>
                                <a:gd name="connsiteY916" fmla="*/ 9997 h 10000"/>
                                <a:gd name="connsiteX917" fmla="*/ 6933 w 10000"/>
                                <a:gd name="connsiteY917" fmla="*/ 9997 h 10000"/>
                                <a:gd name="connsiteX918" fmla="*/ 6933 w 10000"/>
                                <a:gd name="connsiteY918" fmla="*/ 8632 h 10000"/>
                                <a:gd name="connsiteX919" fmla="*/ 6967 w 10000"/>
                                <a:gd name="connsiteY919" fmla="*/ 5662 h 10000"/>
                                <a:gd name="connsiteX920" fmla="*/ 7001 w 10000"/>
                                <a:gd name="connsiteY920" fmla="*/ 1331 h 10000"/>
                                <a:gd name="connsiteX921" fmla="*/ 7001 w 10000"/>
                                <a:gd name="connsiteY921" fmla="*/ 1331 h 10000"/>
                                <a:gd name="connsiteX922" fmla="*/ 7043 w 10000"/>
                                <a:gd name="connsiteY922" fmla="*/ 1195 h 10000"/>
                                <a:gd name="connsiteX923" fmla="*/ 7043 w 10000"/>
                                <a:gd name="connsiteY923" fmla="*/ 1064 h 10000"/>
                                <a:gd name="connsiteX924" fmla="*/ 7043 w 10000"/>
                                <a:gd name="connsiteY924" fmla="*/ 1064 h 10000"/>
                                <a:gd name="connsiteX925" fmla="*/ 7001 w 10000"/>
                                <a:gd name="connsiteY925" fmla="*/ 1000 h 10000"/>
                                <a:gd name="connsiteX926" fmla="*/ 7043 w 10000"/>
                                <a:gd name="connsiteY926" fmla="*/ 936 h 10000"/>
                                <a:gd name="connsiteX927" fmla="*/ 7043 w 10000"/>
                                <a:gd name="connsiteY927" fmla="*/ 936 h 10000"/>
                                <a:gd name="connsiteX928" fmla="*/ 7043 w 10000"/>
                                <a:gd name="connsiteY928" fmla="*/ 917 h 10000"/>
                                <a:gd name="connsiteX929" fmla="*/ 7043 w 10000"/>
                                <a:gd name="connsiteY929" fmla="*/ 917 h 10000"/>
                                <a:gd name="connsiteX930" fmla="*/ 7077 w 10000"/>
                                <a:gd name="connsiteY930" fmla="*/ 876 h 10000"/>
                                <a:gd name="connsiteX931" fmla="*/ 7120 w 10000"/>
                                <a:gd name="connsiteY931" fmla="*/ 834 h 10000"/>
                                <a:gd name="connsiteX932" fmla="*/ 7230 w 10000"/>
                                <a:gd name="connsiteY932" fmla="*/ 748 h 10000"/>
                                <a:gd name="connsiteX933" fmla="*/ 7230 w 10000"/>
                                <a:gd name="connsiteY933" fmla="*/ 748 h 10000"/>
                                <a:gd name="connsiteX934" fmla="*/ 7307 w 10000"/>
                                <a:gd name="connsiteY934" fmla="*/ 718 h 10000"/>
                                <a:gd name="connsiteX935" fmla="*/ 7383 w 10000"/>
                                <a:gd name="connsiteY935" fmla="*/ 688 h 10000"/>
                                <a:gd name="connsiteX936" fmla="*/ 7570 w 10000"/>
                                <a:gd name="connsiteY936" fmla="*/ 628 h 10000"/>
                                <a:gd name="connsiteX937" fmla="*/ 7570 w 10000"/>
                                <a:gd name="connsiteY937" fmla="*/ 628 h 10000"/>
                                <a:gd name="connsiteX938" fmla="*/ 7715 w 10000"/>
                                <a:gd name="connsiteY938" fmla="*/ 583 h 10000"/>
                                <a:gd name="connsiteX939" fmla="*/ 7867 w 10000"/>
                                <a:gd name="connsiteY939" fmla="*/ 542 h 10000"/>
                                <a:gd name="connsiteX940" fmla="*/ 7867 w 10000"/>
                                <a:gd name="connsiteY940" fmla="*/ 542 h 10000"/>
                                <a:gd name="connsiteX941" fmla="*/ 8241 w 10000"/>
                                <a:gd name="connsiteY941" fmla="*/ 459 h 10000"/>
                                <a:gd name="connsiteX942" fmla="*/ 8241 w 10000"/>
                                <a:gd name="connsiteY942" fmla="*/ 459 h 10000"/>
                                <a:gd name="connsiteX943" fmla="*/ 8428 w 10000"/>
                                <a:gd name="connsiteY943" fmla="*/ 417 h 10000"/>
                                <a:gd name="connsiteX944" fmla="*/ 8539 w 10000"/>
                                <a:gd name="connsiteY944" fmla="*/ 398 h 10000"/>
                                <a:gd name="connsiteX945" fmla="*/ 8649 w 10000"/>
                                <a:gd name="connsiteY945" fmla="*/ 380 h 10000"/>
                                <a:gd name="connsiteX946" fmla="*/ 8649 w 10000"/>
                                <a:gd name="connsiteY946" fmla="*/ 380 h 10000"/>
                                <a:gd name="connsiteX947" fmla="*/ 8649 w 10000"/>
                                <a:gd name="connsiteY947" fmla="*/ 387 h 10000"/>
                                <a:gd name="connsiteX948" fmla="*/ 8726 w 10000"/>
                                <a:gd name="connsiteY948" fmla="*/ 395 h 10000"/>
                                <a:gd name="connsiteX949" fmla="*/ 8802 w 10000"/>
                                <a:gd name="connsiteY949" fmla="*/ 398 h 10000"/>
                                <a:gd name="connsiteX950" fmla="*/ 8912 w 10000"/>
                                <a:gd name="connsiteY950" fmla="*/ 398 h 10000"/>
                                <a:gd name="connsiteX951" fmla="*/ 8912 w 10000"/>
                                <a:gd name="connsiteY951" fmla="*/ 398 h 10000"/>
                                <a:gd name="connsiteX952" fmla="*/ 8955 w 10000"/>
                                <a:gd name="connsiteY952" fmla="*/ 391 h 10000"/>
                                <a:gd name="connsiteX953" fmla="*/ 8989 w 10000"/>
                                <a:gd name="connsiteY953" fmla="*/ 387 h 10000"/>
                                <a:gd name="connsiteX954" fmla="*/ 8989 w 10000"/>
                                <a:gd name="connsiteY954" fmla="*/ 387 h 10000"/>
                                <a:gd name="connsiteX955" fmla="*/ 9065 w 10000"/>
                                <a:gd name="connsiteY955" fmla="*/ 391 h 10000"/>
                                <a:gd name="connsiteX956" fmla="*/ 9176 w 10000"/>
                                <a:gd name="connsiteY956" fmla="*/ 395 h 10000"/>
                                <a:gd name="connsiteX957" fmla="*/ 9210 w 10000"/>
                                <a:gd name="connsiteY957" fmla="*/ 395 h 10000"/>
                                <a:gd name="connsiteX958" fmla="*/ 9286 w 10000"/>
                                <a:gd name="connsiteY958" fmla="*/ 391 h 10000"/>
                                <a:gd name="connsiteX959" fmla="*/ 9286 w 10000"/>
                                <a:gd name="connsiteY959" fmla="*/ 387 h 10000"/>
                                <a:gd name="connsiteX960" fmla="*/ 9286 w 10000"/>
                                <a:gd name="connsiteY960" fmla="*/ 380 h 10000"/>
                                <a:gd name="connsiteX961" fmla="*/ 9286 w 10000"/>
                                <a:gd name="connsiteY961" fmla="*/ 380 h 10000"/>
                                <a:gd name="connsiteX962" fmla="*/ 9363 w 10000"/>
                                <a:gd name="connsiteY962" fmla="*/ 380 h 10000"/>
                                <a:gd name="connsiteX963" fmla="*/ 9473 w 10000"/>
                                <a:gd name="connsiteY963" fmla="*/ 383 h 10000"/>
                                <a:gd name="connsiteX964" fmla="*/ 9473 w 10000"/>
                                <a:gd name="connsiteY964" fmla="*/ 383 h 10000"/>
                                <a:gd name="connsiteX965" fmla="*/ 9516 w 10000"/>
                                <a:gd name="connsiteY965" fmla="*/ 380 h 10000"/>
                                <a:gd name="connsiteX966" fmla="*/ 9550 w 10000"/>
                                <a:gd name="connsiteY966" fmla="*/ 372 h 10000"/>
                                <a:gd name="connsiteX967" fmla="*/ 9516 w 10000"/>
                                <a:gd name="connsiteY967" fmla="*/ 357 h 10000"/>
                                <a:gd name="connsiteX968" fmla="*/ 9516 w 10000"/>
                                <a:gd name="connsiteY968" fmla="*/ 357 h 10000"/>
                                <a:gd name="connsiteX969" fmla="*/ 9660 w 10000"/>
                                <a:gd name="connsiteY969" fmla="*/ 361 h 10000"/>
                                <a:gd name="connsiteX970" fmla="*/ 9779 w 10000"/>
                                <a:gd name="connsiteY970" fmla="*/ 357 h 10000"/>
                                <a:gd name="connsiteX971" fmla="*/ 9779 w 10000"/>
                                <a:gd name="connsiteY971" fmla="*/ 357 h 10000"/>
                                <a:gd name="connsiteX972" fmla="*/ 9779 w 10000"/>
                                <a:gd name="connsiteY972" fmla="*/ 350 h 10000"/>
                                <a:gd name="connsiteX973" fmla="*/ 9737 w 10000"/>
                                <a:gd name="connsiteY973" fmla="*/ 342 h 10000"/>
                                <a:gd name="connsiteX974" fmla="*/ 9703 w 10000"/>
                                <a:gd name="connsiteY974" fmla="*/ 331 h 10000"/>
                                <a:gd name="connsiteX975" fmla="*/ 9703 w 10000"/>
                                <a:gd name="connsiteY975" fmla="*/ 331 h 10000"/>
                                <a:gd name="connsiteX976" fmla="*/ 9813 w 10000"/>
                                <a:gd name="connsiteY976" fmla="*/ 327 h 10000"/>
                                <a:gd name="connsiteX977" fmla="*/ 9890 w 10000"/>
                                <a:gd name="connsiteY977" fmla="*/ 327 h 10000"/>
                                <a:gd name="connsiteX978" fmla="*/ 9924 w 10000"/>
                                <a:gd name="connsiteY978" fmla="*/ 323 h 10000"/>
                                <a:gd name="connsiteX979" fmla="*/ 9924 w 10000"/>
                                <a:gd name="connsiteY979" fmla="*/ 323 h 10000"/>
                                <a:gd name="connsiteX980" fmla="*/ 9966 w 10000"/>
                                <a:gd name="connsiteY980" fmla="*/ 316 h 10000"/>
                                <a:gd name="connsiteX981" fmla="*/ 9924 w 10000"/>
                                <a:gd name="connsiteY981" fmla="*/ 308 h 10000"/>
                                <a:gd name="connsiteX982" fmla="*/ 9813 w 10000"/>
                                <a:gd name="connsiteY982" fmla="*/ 293 h 10000"/>
                                <a:gd name="connsiteX983" fmla="*/ 9813 w 10000"/>
                                <a:gd name="connsiteY983" fmla="*/ 293 h 10000"/>
                                <a:gd name="connsiteX984" fmla="*/ 9966 w 10000"/>
                                <a:gd name="connsiteY984" fmla="*/ 286 h 10000"/>
                                <a:gd name="connsiteX985" fmla="*/ 10000 w 10000"/>
                                <a:gd name="connsiteY985" fmla="*/ 278 h 10000"/>
                                <a:gd name="connsiteX986" fmla="*/ 10000 w 10000"/>
                                <a:gd name="connsiteY986" fmla="*/ 270 h 10000"/>
                                <a:gd name="connsiteX987" fmla="*/ 10000 w 10000"/>
                                <a:gd name="connsiteY98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0 w 10000"/>
                                <a:gd name="connsiteY847" fmla="*/ 542 h 10000"/>
                                <a:gd name="connsiteX848" fmla="*/ 76 w 10000"/>
                                <a:gd name="connsiteY848" fmla="*/ 567 h 10000"/>
                                <a:gd name="connsiteX849" fmla="*/ 76 w 10000"/>
                                <a:gd name="connsiteY849" fmla="*/ 567 h 10000"/>
                                <a:gd name="connsiteX850" fmla="*/ 306 w 10000"/>
                                <a:gd name="connsiteY850" fmla="*/ 590 h 10000"/>
                                <a:gd name="connsiteX851" fmla="*/ 306 w 10000"/>
                                <a:gd name="connsiteY851" fmla="*/ 594 h 10000"/>
                                <a:gd name="connsiteX852" fmla="*/ 416 w 10000"/>
                                <a:gd name="connsiteY852" fmla="*/ 609 h 10000"/>
                                <a:gd name="connsiteX853" fmla="*/ 493 w 10000"/>
                                <a:gd name="connsiteY853" fmla="*/ 613 h 10000"/>
                                <a:gd name="connsiteX854" fmla="*/ 637 w 10000"/>
                                <a:gd name="connsiteY854" fmla="*/ 609 h 10000"/>
                                <a:gd name="connsiteX855" fmla="*/ 637 w 10000"/>
                                <a:gd name="connsiteY855" fmla="*/ 609 h 10000"/>
                                <a:gd name="connsiteX856" fmla="*/ 756 w 10000"/>
                                <a:gd name="connsiteY856" fmla="*/ 613 h 10000"/>
                                <a:gd name="connsiteX857" fmla="*/ 824 w 10000"/>
                                <a:gd name="connsiteY857" fmla="*/ 613 h 10000"/>
                                <a:gd name="connsiteX858" fmla="*/ 867 w 10000"/>
                                <a:gd name="connsiteY858" fmla="*/ 609 h 10000"/>
                                <a:gd name="connsiteX859" fmla="*/ 867 w 10000"/>
                                <a:gd name="connsiteY859" fmla="*/ 609 h 10000"/>
                                <a:gd name="connsiteX860" fmla="*/ 943 w 10000"/>
                                <a:gd name="connsiteY860" fmla="*/ 613 h 10000"/>
                                <a:gd name="connsiteX861" fmla="*/ 977 w 10000"/>
                                <a:gd name="connsiteY861" fmla="*/ 613 h 10000"/>
                                <a:gd name="connsiteX862" fmla="*/ 1054 w 10000"/>
                                <a:gd name="connsiteY862" fmla="*/ 601 h 10000"/>
                                <a:gd name="connsiteX863" fmla="*/ 1054 w 10000"/>
                                <a:gd name="connsiteY863" fmla="*/ 601 h 10000"/>
                                <a:gd name="connsiteX864" fmla="*/ 1088 w 10000"/>
                                <a:gd name="connsiteY864" fmla="*/ 605 h 10000"/>
                                <a:gd name="connsiteX865" fmla="*/ 1130 w 10000"/>
                                <a:gd name="connsiteY865" fmla="*/ 609 h 10000"/>
                                <a:gd name="connsiteX866" fmla="*/ 1198 w 10000"/>
                                <a:gd name="connsiteY866" fmla="*/ 609 h 10000"/>
                                <a:gd name="connsiteX867" fmla="*/ 1240 w 10000"/>
                                <a:gd name="connsiteY867" fmla="*/ 601 h 10000"/>
                                <a:gd name="connsiteX868" fmla="*/ 1240 w 10000"/>
                                <a:gd name="connsiteY868" fmla="*/ 601 h 10000"/>
                                <a:gd name="connsiteX869" fmla="*/ 1274 w 10000"/>
                                <a:gd name="connsiteY869" fmla="*/ 601 h 10000"/>
                                <a:gd name="connsiteX870" fmla="*/ 1317 w 10000"/>
                                <a:gd name="connsiteY870" fmla="*/ 601 h 10000"/>
                                <a:gd name="connsiteX871" fmla="*/ 1351 w 10000"/>
                                <a:gd name="connsiteY871" fmla="*/ 598 h 10000"/>
                                <a:gd name="connsiteX872" fmla="*/ 1351 w 10000"/>
                                <a:gd name="connsiteY872" fmla="*/ 590 h 10000"/>
                                <a:gd name="connsiteX873" fmla="*/ 1351 w 10000"/>
                                <a:gd name="connsiteY873" fmla="*/ 590 h 10000"/>
                                <a:gd name="connsiteX874" fmla="*/ 1427 w 10000"/>
                                <a:gd name="connsiteY874" fmla="*/ 590 h 10000"/>
                                <a:gd name="connsiteX875" fmla="*/ 1427 w 10000"/>
                                <a:gd name="connsiteY875" fmla="*/ 590 h 10000"/>
                                <a:gd name="connsiteX876" fmla="*/ 1461 w 10000"/>
                                <a:gd name="connsiteY876" fmla="*/ 583 h 10000"/>
                                <a:gd name="connsiteX877" fmla="*/ 1504 w 10000"/>
                                <a:gd name="connsiteY877" fmla="*/ 572 h 10000"/>
                                <a:gd name="connsiteX878" fmla="*/ 1504 w 10000"/>
                                <a:gd name="connsiteY878" fmla="*/ 564 h 10000"/>
                                <a:gd name="connsiteX879" fmla="*/ 1538 w 10000"/>
                                <a:gd name="connsiteY879" fmla="*/ 553 h 10000"/>
                                <a:gd name="connsiteX880" fmla="*/ 1538 w 10000"/>
                                <a:gd name="connsiteY880" fmla="*/ 553 h 10000"/>
                                <a:gd name="connsiteX881" fmla="*/ 2099 w 10000"/>
                                <a:gd name="connsiteY881" fmla="*/ 553 h 10000"/>
                                <a:gd name="connsiteX882" fmla="*/ 2625 w 10000"/>
                                <a:gd name="connsiteY882" fmla="*/ 556 h 10000"/>
                                <a:gd name="connsiteX883" fmla="*/ 3152 w 10000"/>
                                <a:gd name="connsiteY883" fmla="*/ 567 h 10000"/>
                                <a:gd name="connsiteX884" fmla="*/ 3636 w 10000"/>
                                <a:gd name="connsiteY884" fmla="*/ 579 h 10000"/>
                                <a:gd name="connsiteX885" fmla="*/ 3636 w 10000"/>
                                <a:gd name="connsiteY885" fmla="*/ 579 h 10000"/>
                                <a:gd name="connsiteX886" fmla="*/ 3934 w 10000"/>
                                <a:gd name="connsiteY886" fmla="*/ 586 h 10000"/>
                                <a:gd name="connsiteX887" fmla="*/ 3934 w 10000"/>
                                <a:gd name="connsiteY887" fmla="*/ 586 h 10000"/>
                                <a:gd name="connsiteX888" fmla="*/ 4197 w 10000"/>
                                <a:gd name="connsiteY888" fmla="*/ 601 h 10000"/>
                                <a:gd name="connsiteX889" fmla="*/ 4460 w 10000"/>
                                <a:gd name="connsiteY889" fmla="*/ 620 h 10000"/>
                                <a:gd name="connsiteX890" fmla="*/ 4460 w 10000"/>
                                <a:gd name="connsiteY890" fmla="*/ 620 h 10000"/>
                                <a:gd name="connsiteX891" fmla="*/ 4647 w 10000"/>
                                <a:gd name="connsiteY891" fmla="*/ 639 h 10000"/>
                                <a:gd name="connsiteX892" fmla="*/ 4911 w 10000"/>
                                <a:gd name="connsiteY892" fmla="*/ 665 h 10000"/>
                                <a:gd name="connsiteX893" fmla="*/ 4911 w 10000"/>
                                <a:gd name="connsiteY893" fmla="*/ 665 h 10000"/>
                                <a:gd name="connsiteX894" fmla="*/ 5174 w 10000"/>
                                <a:gd name="connsiteY894" fmla="*/ 695 h 10000"/>
                                <a:gd name="connsiteX895" fmla="*/ 5395 w 10000"/>
                                <a:gd name="connsiteY895" fmla="*/ 726 h 10000"/>
                                <a:gd name="connsiteX896" fmla="*/ 5692 w 10000"/>
                                <a:gd name="connsiteY896" fmla="*/ 786 h 10000"/>
                                <a:gd name="connsiteX897" fmla="*/ 5692 w 10000"/>
                                <a:gd name="connsiteY897" fmla="*/ 786 h 10000"/>
                                <a:gd name="connsiteX898" fmla="*/ 5803 w 10000"/>
                                <a:gd name="connsiteY898" fmla="*/ 820 h 10000"/>
                                <a:gd name="connsiteX899" fmla="*/ 5922 w 10000"/>
                                <a:gd name="connsiteY899" fmla="*/ 857 h 10000"/>
                                <a:gd name="connsiteX900" fmla="*/ 6143 w 10000"/>
                                <a:gd name="connsiteY900" fmla="*/ 932 h 10000"/>
                                <a:gd name="connsiteX901" fmla="*/ 6143 w 10000"/>
                                <a:gd name="connsiteY901" fmla="*/ 932 h 10000"/>
                                <a:gd name="connsiteX902" fmla="*/ 6296 w 10000"/>
                                <a:gd name="connsiteY902" fmla="*/ 1000 h 10000"/>
                                <a:gd name="connsiteX903" fmla="*/ 6372 w 10000"/>
                                <a:gd name="connsiteY903" fmla="*/ 1060 h 10000"/>
                                <a:gd name="connsiteX904" fmla="*/ 6483 w 10000"/>
                                <a:gd name="connsiteY904" fmla="*/ 1173 h 10000"/>
                                <a:gd name="connsiteX905" fmla="*/ 6483 w 10000"/>
                                <a:gd name="connsiteY905" fmla="*/ 1173 h 10000"/>
                                <a:gd name="connsiteX906" fmla="*/ 6517 w 10000"/>
                                <a:gd name="connsiteY906" fmla="*/ 1270 h 10000"/>
                                <a:gd name="connsiteX907" fmla="*/ 6517 w 10000"/>
                                <a:gd name="connsiteY907" fmla="*/ 1346 h 10000"/>
                                <a:gd name="connsiteX908" fmla="*/ 6517 w 10000"/>
                                <a:gd name="connsiteY908" fmla="*/ 1346 h 10000"/>
                                <a:gd name="connsiteX909" fmla="*/ 6440 w 10000"/>
                                <a:gd name="connsiteY909" fmla="*/ 5677 h 10000"/>
                                <a:gd name="connsiteX910" fmla="*/ 6406 w 10000"/>
                                <a:gd name="connsiteY910" fmla="*/ 9997 h 10000"/>
                                <a:gd name="connsiteX911" fmla="*/ 6406 w 10000"/>
                                <a:gd name="connsiteY911" fmla="*/ 9997 h 10000"/>
                                <a:gd name="connsiteX912" fmla="*/ 6406 w 10000"/>
                                <a:gd name="connsiteY912" fmla="*/ 10000 h 10000"/>
                                <a:gd name="connsiteX913" fmla="*/ 6933 w 10000"/>
                                <a:gd name="connsiteY913" fmla="*/ 10000 h 10000"/>
                                <a:gd name="connsiteX914" fmla="*/ 6933 w 10000"/>
                                <a:gd name="connsiteY914" fmla="*/ 10000 h 10000"/>
                                <a:gd name="connsiteX915" fmla="*/ 6933 w 10000"/>
                                <a:gd name="connsiteY915" fmla="*/ 9997 h 10000"/>
                                <a:gd name="connsiteX916" fmla="*/ 6933 w 10000"/>
                                <a:gd name="connsiteY916" fmla="*/ 9997 h 10000"/>
                                <a:gd name="connsiteX917" fmla="*/ 6933 w 10000"/>
                                <a:gd name="connsiteY917" fmla="*/ 8632 h 10000"/>
                                <a:gd name="connsiteX918" fmla="*/ 6967 w 10000"/>
                                <a:gd name="connsiteY918" fmla="*/ 5662 h 10000"/>
                                <a:gd name="connsiteX919" fmla="*/ 7001 w 10000"/>
                                <a:gd name="connsiteY919" fmla="*/ 1331 h 10000"/>
                                <a:gd name="connsiteX920" fmla="*/ 7001 w 10000"/>
                                <a:gd name="connsiteY920" fmla="*/ 1331 h 10000"/>
                                <a:gd name="connsiteX921" fmla="*/ 7043 w 10000"/>
                                <a:gd name="connsiteY921" fmla="*/ 1195 h 10000"/>
                                <a:gd name="connsiteX922" fmla="*/ 7043 w 10000"/>
                                <a:gd name="connsiteY922" fmla="*/ 1064 h 10000"/>
                                <a:gd name="connsiteX923" fmla="*/ 7043 w 10000"/>
                                <a:gd name="connsiteY923" fmla="*/ 1064 h 10000"/>
                                <a:gd name="connsiteX924" fmla="*/ 7001 w 10000"/>
                                <a:gd name="connsiteY924" fmla="*/ 1000 h 10000"/>
                                <a:gd name="connsiteX925" fmla="*/ 7043 w 10000"/>
                                <a:gd name="connsiteY925" fmla="*/ 936 h 10000"/>
                                <a:gd name="connsiteX926" fmla="*/ 7043 w 10000"/>
                                <a:gd name="connsiteY926" fmla="*/ 936 h 10000"/>
                                <a:gd name="connsiteX927" fmla="*/ 7043 w 10000"/>
                                <a:gd name="connsiteY927" fmla="*/ 917 h 10000"/>
                                <a:gd name="connsiteX928" fmla="*/ 7043 w 10000"/>
                                <a:gd name="connsiteY928" fmla="*/ 917 h 10000"/>
                                <a:gd name="connsiteX929" fmla="*/ 7077 w 10000"/>
                                <a:gd name="connsiteY929" fmla="*/ 876 h 10000"/>
                                <a:gd name="connsiteX930" fmla="*/ 7120 w 10000"/>
                                <a:gd name="connsiteY930" fmla="*/ 834 h 10000"/>
                                <a:gd name="connsiteX931" fmla="*/ 7230 w 10000"/>
                                <a:gd name="connsiteY931" fmla="*/ 748 h 10000"/>
                                <a:gd name="connsiteX932" fmla="*/ 7230 w 10000"/>
                                <a:gd name="connsiteY932" fmla="*/ 748 h 10000"/>
                                <a:gd name="connsiteX933" fmla="*/ 7307 w 10000"/>
                                <a:gd name="connsiteY933" fmla="*/ 718 h 10000"/>
                                <a:gd name="connsiteX934" fmla="*/ 7383 w 10000"/>
                                <a:gd name="connsiteY934" fmla="*/ 688 h 10000"/>
                                <a:gd name="connsiteX935" fmla="*/ 7570 w 10000"/>
                                <a:gd name="connsiteY935" fmla="*/ 628 h 10000"/>
                                <a:gd name="connsiteX936" fmla="*/ 7570 w 10000"/>
                                <a:gd name="connsiteY936" fmla="*/ 628 h 10000"/>
                                <a:gd name="connsiteX937" fmla="*/ 7715 w 10000"/>
                                <a:gd name="connsiteY937" fmla="*/ 583 h 10000"/>
                                <a:gd name="connsiteX938" fmla="*/ 7867 w 10000"/>
                                <a:gd name="connsiteY938" fmla="*/ 542 h 10000"/>
                                <a:gd name="connsiteX939" fmla="*/ 7867 w 10000"/>
                                <a:gd name="connsiteY939" fmla="*/ 542 h 10000"/>
                                <a:gd name="connsiteX940" fmla="*/ 8241 w 10000"/>
                                <a:gd name="connsiteY940" fmla="*/ 459 h 10000"/>
                                <a:gd name="connsiteX941" fmla="*/ 8241 w 10000"/>
                                <a:gd name="connsiteY941" fmla="*/ 459 h 10000"/>
                                <a:gd name="connsiteX942" fmla="*/ 8428 w 10000"/>
                                <a:gd name="connsiteY942" fmla="*/ 417 h 10000"/>
                                <a:gd name="connsiteX943" fmla="*/ 8539 w 10000"/>
                                <a:gd name="connsiteY943" fmla="*/ 398 h 10000"/>
                                <a:gd name="connsiteX944" fmla="*/ 8649 w 10000"/>
                                <a:gd name="connsiteY944" fmla="*/ 380 h 10000"/>
                                <a:gd name="connsiteX945" fmla="*/ 8649 w 10000"/>
                                <a:gd name="connsiteY945" fmla="*/ 380 h 10000"/>
                                <a:gd name="connsiteX946" fmla="*/ 8649 w 10000"/>
                                <a:gd name="connsiteY946" fmla="*/ 387 h 10000"/>
                                <a:gd name="connsiteX947" fmla="*/ 8726 w 10000"/>
                                <a:gd name="connsiteY947" fmla="*/ 395 h 10000"/>
                                <a:gd name="connsiteX948" fmla="*/ 8802 w 10000"/>
                                <a:gd name="connsiteY948" fmla="*/ 398 h 10000"/>
                                <a:gd name="connsiteX949" fmla="*/ 8912 w 10000"/>
                                <a:gd name="connsiteY949" fmla="*/ 398 h 10000"/>
                                <a:gd name="connsiteX950" fmla="*/ 8912 w 10000"/>
                                <a:gd name="connsiteY950" fmla="*/ 398 h 10000"/>
                                <a:gd name="connsiteX951" fmla="*/ 8955 w 10000"/>
                                <a:gd name="connsiteY951" fmla="*/ 391 h 10000"/>
                                <a:gd name="connsiteX952" fmla="*/ 8989 w 10000"/>
                                <a:gd name="connsiteY952" fmla="*/ 387 h 10000"/>
                                <a:gd name="connsiteX953" fmla="*/ 8989 w 10000"/>
                                <a:gd name="connsiteY953" fmla="*/ 387 h 10000"/>
                                <a:gd name="connsiteX954" fmla="*/ 9065 w 10000"/>
                                <a:gd name="connsiteY954" fmla="*/ 391 h 10000"/>
                                <a:gd name="connsiteX955" fmla="*/ 9176 w 10000"/>
                                <a:gd name="connsiteY955" fmla="*/ 395 h 10000"/>
                                <a:gd name="connsiteX956" fmla="*/ 9210 w 10000"/>
                                <a:gd name="connsiteY956" fmla="*/ 395 h 10000"/>
                                <a:gd name="connsiteX957" fmla="*/ 9286 w 10000"/>
                                <a:gd name="connsiteY957" fmla="*/ 391 h 10000"/>
                                <a:gd name="connsiteX958" fmla="*/ 9286 w 10000"/>
                                <a:gd name="connsiteY958" fmla="*/ 387 h 10000"/>
                                <a:gd name="connsiteX959" fmla="*/ 9286 w 10000"/>
                                <a:gd name="connsiteY959" fmla="*/ 380 h 10000"/>
                                <a:gd name="connsiteX960" fmla="*/ 9286 w 10000"/>
                                <a:gd name="connsiteY960" fmla="*/ 380 h 10000"/>
                                <a:gd name="connsiteX961" fmla="*/ 9363 w 10000"/>
                                <a:gd name="connsiteY961" fmla="*/ 380 h 10000"/>
                                <a:gd name="connsiteX962" fmla="*/ 9473 w 10000"/>
                                <a:gd name="connsiteY962" fmla="*/ 383 h 10000"/>
                                <a:gd name="connsiteX963" fmla="*/ 9473 w 10000"/>
                                <a:gd name="connsiteY963" fmla="*/ 383 h 10000"/>
                                <a:gd name="connsiteX964" fmla="*/ 9516 w 10000"/>
                                <a:gd name="connsiteY964" fmla="*/ 380 h 10000"/>
                                <a:gd name="connsiteX965" fmla="*/ 9550 w 10000"/>
                                <a:gd name="connsiteY965" fmla="*/ 372 h 10000"/>
                                <a:gd name="connsiteX966" fmla="*/ 9516 w 10000"/>
                                <a:gd name="connsiteY966" fmla="*/ 357 h 10000"/>
                                <a:gd name="connsiteX967" fmla="*/ 9516 w 10000"/>
                                <a:gd name="connsiteY967" fmla="*/ 357 h 10000"/>
                                <a:gd name="connsiteX968" fmla="*/ 9660 w 10000"/>
                                <a:gd name="connsiteY968" fmla="*/ 361 h 10000"/>
                                <a:gd name="connsiteX969" fmla="*/ 9779 w 10000"/>
                                <a:gd name="connsiteY969" fmla="*/ 357 h 10000"/>
                                <a:gd name="connsiteX970" fmla="*/ 9779 w 10000"/>
                                <a:gd name="connsiteY970" fmla="*/ 357 h 10000"/>
                                <a:gd name="connsiteX971" fmla="*/ 9779 w 10000"/>
                                <a:gd name="connsiteY971" fmla="*/ 350 h 10000"/>
                                <a:gd name="connsiteX972" fmla="*/ 9737 w 10000"/>
                                <a:gd name="connsiteY972" fmla="*/ 342 h 10000"/>
                                <a:gd name="connsiteX973" fmla="*/ 9703 w 10000"/>
                                <a:gd name="connsiteY973" fmla="*/ 331 h 10000"/>
                                <a:gd name="connsiteX974" fmla="*/ 9703 w 10000"/>
                                <a:gd name="connsiteY974" fmla="*/ 331 h 10000"/>
                                <a:gd name="connsiteX975" fmla="*/ 9813 w 10000"/>
                                <a:gd name="connsiteY975" fmla="*/ 327 h 10000"/>
                                <a:gd name="connsiteX976" fmla="*/ 9890 w 10000"/>
                                <a:gd name="connsiteY976" fmla="*/ 327 h 10000"/>
                                <a:gd name="connsiteX977" fmla="*/ 9924 w 10000"/>
                                <a:gd name="connsiteY977" fmla="*/ 323 h 10000"/>
                                <a:gd name="connsiteX978" fmla="*/ 9924 w 10000"/>
                                <a:gd name="connsiteY978" fmla="*/ 323 h 10000"/>
                                <a:gd name="connsiteX979" fmla="*/ 9966 w 10000"/>
                                <a:gd name="connsiteY979" fmla="*/ 316 h 10000"/>
                                <a:gd name="connsiteX980" fmla="*/ 9924 w 10000"/>
                                <a:gd name="connsiteY980" fmla="*/ 308 h 10000"/>
                                <a:gd name="connsiteX981" fmla="*/ 9813 w 10000"/>
                                <a:gd name="connsiteY981" fmla="*/ 293 h 10000"/>
                                <a:gd name="connsiteX982" fmla="*/ 9813 w 10000"/>
                                <a:gd name="connsiteY982" fmla="*/ 293 h 10000"/>
                                <a:gd name="connsiteX983" fmla="*/ 9966 w 10000"/>
                                <a:gd name="connsiteY983" fmla="*/ 286 h 10000"/>
                                <a:gd name="connsiteX984" fmla="*/ 10000 w 10000"/>
                                <a:gd name="connsiteY984" fmla="*/ 278 h 10000"/>
                                <a:gd name="connsiteX985" fmla="*/ 10000 w 10000"/>
                                <a:gd name="connsiteY985" fmla="*/ 270 h 10000"/>
                                <a:gd name="connsiteX986" fmla="*/ 10000 w 10000"/>
                                <a:gd name="connsiteY98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119 w 10000"/>
                                <a:gd name="connsiteY842" fmla="*/ 504 h 10000"/>
                                <a:gd name="connsiteX843" fmla="*/ 42 w 10000"/>
                                <a:gd name="connsiteY843" fmla="*/ 519 h 10000"/>
                                <a:gd name="connsiteX844" fmla="*/ 42 w 10000"/>
                                <a:gd name="connsiteY844" fmla="*/ 519 h 10000"/>
                                <a:gd name="connsiteX845" fmla="*/ 0 w 10000"/>
                                <a:gd name="connsiteY845" fmla="*/ 526 h 10000"/>
                                <a:gd name="connsiteX846" fmla="*/ 0 w 10000"/>
                                <a:gd name="connsiteY846" fmla="*/ 537 h 10000"/>
                                <a:gd name="connsiteX847" fmla="*/ 76 w 10000"/>
                                <a:gd name="connsiteY847" fmla="*/ 567 h 10000"/>
                                <a:gd name="connsiteX848" fmla="*/ 76 w 10000"/>
                                <a:gd name="connsiteY848" fmla="*/ 567 h 10000"/>
                                <a:gd name="connsiteX849" fmla="*/ 306 w 10000"/>
                                <a:gd name="connsiteY849" fmla="*/ 590 h 10000"/>
                                <a:gd name="connsiteX850" fmla="*/ 306 w 10000"/>
                                <a:gd name="connsiteY850" fmla="*/ 594 h 10000"/>
                                <a:gd name="connsiteX851" fmla="*/ 416 w 10000"/>
                                <a:gd name="connsiteY851" fmla="*/ 609 h 10000"/>
                                <a:gd name="connsiteX852" fmla="*/ 493 w 10000"/>
                                <a:gd name="connsiteY852" fmla="*/ 613 h 10000"/>
                                <a:gd name="connsiteX853" fmla="*/ 637 w 10000"/>
                                <a:gd name="connsiteY853" fmla="*/ 609 h 10000"/>
                                <a:gd name="connsiteX854" fmla="*/ 637 w 10000"/>
                                <a:gd name="connsiteY854" fmla="*/ 609 h 10000"/>
                                <a:gd name="connsiteX855" fmla="*/ 756 w 10000"/>
                                <a:gd name="connsiteY855" fmla="*/ 613 h 10000"/>
                                <a:gd name="connsiteX856" fmla="*/ 824 w 10000"/>
                                <a:gd name="connsiteY856" fmla="*/ 613 h 10000"/>
                                <a:gd name="connsiteX857" fmla="*/ 867 w 10000"/>
                                <a:gd name="connsiteY857" fmla="*/ 609 h 10000"/>
                                <a:gd name="connsiteX858" fmla="*/ 867 w 10000"/>
                                <a:gd name="connsiteY858" fmla="*/ 609 h 10000"/>
                                <a:gd name="connsiteX859" fmla="*/ 943 w 10000"/>
                                <a:gd name="connsiteY859" fmla="*/ 613 h 10000"/>
                                <a:gd name="connsiteX860" fmla="*/ 977 w 10000"/>
                                <a:gd name="connsiteY860" fmla="*/ 613 h 10000"/>
                                <a:gd name="connsiteX861" fmla="*/ 1054 w 10000"/>
                                <a:gd name="connsiteY861" fmla="*/ 601 h 10000"/>
                                <a:gd name="connsiteX862" fmla="*/ 1054 w 10000"/>
                                <a:gd name="connsiteY862" fmla="*/ 601 h 10000"/>
                                <a:gd name="connsiteX863" fmla="*/ 1088 w 10000"/>
                                <a:gd name="connsiteY863" fmla="*/ 605 h 10000"/>
                                <a:gd name="connsiteX864" fmla="*/ 1130 w 10000"/>
                                <a:gd name="connsiteY864" fmla="*/ 609 h 10000"/>
                                <a:gd name="connsiteX865" fmla="*/ 1198 w 10000"/>
                                <a:gd name="connsiteY865" fmla="*/ 609 h 10000"/>
                                <a:gd name="connsiteX866" fmla="*/ 1240 w 10000"/>
                                <a:gd name="connsiteY866" fmla="*/ 601 h 10000"/>
                                <a:gd name="connsiteX867" fmla="*/ 1240 w 10000"/>
                                <a:gd name="connsiteY867" fmla="*/ 601 h 10000"/>
                                <a:gd name="connsiteX868" fmla="*/ 1274 w 10000"/>
                                <a:gd name="connsiteY868" fmla="*/ 601 h 10000"/>
                                <a:gd name="connsiteX869" fmla="*/ 1317 w 10000"/>
                                <a:gd name="connsiteY869" fmla="*/ 601 h 10000"/>
                                <a:gd name="connsiteX870" fmla="*/ 1351 w 10000"/>
                                <a:gd name="connsiteY870" fmla="*/ 598 h 10000"/>
                                <a:gd name="connsiteX871" fmla="*/ 1351 w 10000"/>
                                <a:gd name="connsiteY871" fmla="*/ 590 h 10000"/>
                                <a:gd name="connsiteX872" fmla="*/ 1351 w 10000"/>
                                <a:gd name="connsiteY872" fmla="*/ 590 h 10000"/>
                                <a:gd name="connsiteX873" fmla="*/ 1427 w 10000"/>
                                <a:gd name="connsiteY873" fmla="*/ 590 h 10000"/>
                                <a:gd name="connsiteX874" fmla="*/ 1427 w 10000"/>
                                <a:gd name="connsiteY874" fmla="*/ 590 h 10000"/>
                                <a:gd name="connsiteX875" fmla="*/ 1461 w 10000"/>
                                <a:gd name="connsiteY875" fmla="*/ 583 h 10000"/>
                                <a:gd name="connsiteX876" fmla="*/ 1504 w 10000"/>
                                <a:gd name="connsiteY876" fmla="*/ 572 h 10000"/>
                                <a:gd name="connsiteX877" fmla="*/ 1504 w 10000"/>
                                <a:gd name="connsiteY877" fmla="*/ 564 h 10000"/>
                                <a:gd name="connsiteX878" fmla="*/ 1538 w 10000"/>
                                <a:gd name="connsiteY878" fmla="*/ 553 h 10000"/>
                                <a:gd name="connsiteX879" fmla="*/ 1538 w 10000"/>
                                <a:gd name="connsiteY879" fmla="*/ 553 h 10000"/>
                                <a:gd name="connsiteX880" fmla="*/ 2099 w 10000"/>
                                <a:gd name="connsiteY880" fmla="*/ 553 h 10000"/>
                                <a:gd name="connsiteX881" fmla="*/ 2625 w 10000"/>
                                <a:gd name="connsiteY881" fmla="*/ 556 h 10000"/>
                                <a:gd name="connsiteX882" fmla="*/ 3152 w 10000"/>
                                <a:gd name="connsiteY882" fmla="*/ 567 h 10000"/>
                                <a:gd name="connsiteX883" fmla="*/ 3636 w 10000"/>
                                <a:gd name="connsiteY883" fmla="*/ 579 h 10000"/>
                                <a:gd name="connsiteX884" fmla="*/ 3636 w 10000"/>
                                <a:gd name="connsiteY884" fmla="*/ 579 h 10000"/>
                                <a:gd name="connsiteX885" fmla="*/ 3934 w 10000"/>
                                <a:gd name="connsiteY885" fmla="*/ 586 h 10000"/>
                                <a:gd name="connsiteX886" fmla="*/ 3934 w 10000"/>
                                <a:gd name="connsiteY886" fmla="*/ 586 h 10000"/>
                                <a:gd name="connsiteX887" fmla="*/ 4197 w 10000"/>
                                <a:gd name="connsiteY887" fmla="*/ 601 h 10000"/>
                                <a:gd name="connsiteX888" fmla="*/ 4460 w 10000"/>
                                <a:gd name="connsiteY888" fmla="*/ 620 h 10000"/>
                                <a:gd name="connsiteX889" fmla="*/ 4460 w 10000"/>
                                <a:gd name="connsiteY889" fmla="*/ 620 h 10000"/>
                                <a:gd name="connsiteX890" fmla="*/ 4647 w 10000"/>
                                <a:gd name="connsiteY890" fmla="*/ 639 h 10000"/>
                                <a:gd name="connsiteX891" fmla="*/ 4911 w 10000"/>
                                <a:gd name="connsiteY891" fmla="*/ 665 h 10000"/>
                                <a:gd name="connsiteX892" fmla="*/ 4911 w 10000"/>
                                <a:gd name="connsiteY892" fmla="*/ 665 h 10000"/>
                                <a:gd name="connsiteX893" fmla="*/ 5174 w 10000"/>
                                <a:gd name="connsiteY893" fmla="*/ 695 h 10000"/>
                                <a:gd name="connsiteX894" fmla="*/ 5395 w 10000"/>
                                <a:gd name="connsiteY894" fmla="*/ 726 h 10000"/>
                                <a:gd name="connsiteX895" fmla="*/ 5692 w 10000"/>
                                <a:gd name="connsiteY895" fmla="*/ 786 h 10000"/>
                                <a:gd name="connsiteX896" fmla="*/ 5692 w 10000"/>
                                <a:gd name="connsiteY896" fmla="*/ 786 h 10000"/>
                                <a:gd name="connsiteX897" fmla="*/ 5803 w 10000"/>
                                <a:gd name="connsiteY897" fmla="*/ 820 h 10000"/>
                                <a:gd name="connsiteX898" fmla="*/ 5922 w 10000"/>
                                <a:gd name="connsiteY898" fmla="*/ 857 h 10000"/>
                                <a:gd name="connsiteX899" fmla="*/ 6143 w 10000"/>
                                <a:gd name="connsiteY899" fmla="*/ 932 h 10000"/>
                                <a:gd name="connsiteX900" fmla="*/ 6143 w 10000"/>
                                <a:gd name="connsiteY900" fmla="*/ 932 h 10000"/>
                                <a:gd name="connsiteX901" fmla="*/ 6296 w 10000"/>
                                <a:gd name="connsiteY901" fmla="*/ 1000 h 10000"/>
                                <a:gd name="connsiteX902" fmla="*/ 6372 w 10000"/>
                                <a:gd name="connsiteY902" fmla="*/ 1060 h 10000"/>
                                <a:gd name="connsiteX903" fmla="*/ 6483 w 10000"/>
                                <a:gd name="connsiteY903" fmla="*/ 1173 h 10000"/>
                                <a:gd name="connsiteX904" fmla="*/ 6483 w 10000"/>
                                <a:gd name="connsiteY904" fmla="*/ 1173 h 10000"/>
                                <a:gd name="connsiteX905" fmla="*/ 6517 w 10000"/>
                                <a:gd name="connsiteY905" fmla="*/ 1270 h 10000"/>
                                <a:gd name="connsiteX906" fmla="*/ 6517 w 10000"/>
                                <a:gd name="connsiteY906" fmla="*/ 1346 h 10000"/>
                                <a:gd name="connsiteX907" fmla="*/ 6517 w 10000"/>
                                <a:gd name="connsiteY907" fmla="*/ 1346 h 10000"/>
                                <a:gd name="connsiteX908" fmla="*/ 6440 w 10000"/>
                                <a:gd name="connsiteY908" fmla="*/ 5677 h 10000"/>
                                <a:gd name="connsiteX909" fmla="*/ 6406 w 10000"/>
                                <a:gd name="connsiteY909" fmla="*/ 9997 h 10000"/>
                                <a:gd name="connsiteX910" fmla="*/ 6406 w 10000"/>
                                <a:gd name="connsiteY910" fmla="*/ 9997 h 10000"/>
                                <a:gd name="connsiteX911" fmla="*/ 6406 w 10000"/>
                                <a:gd name="connsiteY911" fmla="*/ 10000 h 10000"/>
                                <a:gd name="connsiteX912" fmla="*/ 6933 w 10000"/>
                                <a:gd name="connsiteY912" fmla="*/ 10000 h 10000"/>
                                <a:gd name="connsiteX913" fmla="*/ 6933 w 10000"/>
                                <a:gd name="connsiteY913" fmla="*/ 10000 h 10000"/>
                                <a:gd name="connsiteX914" fmla="*/ 6933 w 10000"/>
                                <a:gd name="connsiteY914" fmla="*/ 9997 h 10000"/>
                                <a:gd name="connsiteX915" fmla="*/ 6933 w 10000"/>
                                <a:gd name="connsiteY915" fmla="*/ 9997 h 10000"/>
                                <a:gd name="connsiteX916" fmla="*/ 6933 w 10000"/>
                                <a:gd name="connsiteY916" fmla="*/ 8632 h 10000"/>
                                <a:gd name="connsiteX917" fmla="*/ 6967 w 10000"/>
                                <a:gd name="connsiteY917" fmla="*/ 5662 h 10000"/>
                                <a:gd name="connsiteX918" fmla="*/ 7001 w 10000"/>
                                <a:gd name="connsiteY918" fmla="*/ 1331 h 10000"/>
                                <a:gd name="connsiteX919" fmla="*/ 7001 w 10000"/>
                                <a:gd name="connsiteY919" fmla="*/ 1331 h 10000"/>
                                <a:gd name="connsiteX920" fmla="*/ 7043 w 10000"/>
                                <a:gd name="connsiteY920" fmla="*/ 1195 h 10000"/>
                                <a:gd name="connsiteX921" fmla="*/ 7043 w 10000"/>
                                <a:gd name="connsiteY921" fmla="*/ 1064 h 10000"/>
                                <a:gd name="connsiteX922" fmla="*/ 7043 w 10000"/>
                                <a:gd name="connsiteY922" fmla="*/ 1064 h 10000"/>
                                <a:gd name="connsiteX923" fmla="*/ 7001 w 10000"/>
                                <a:gd name="connsiteY923" fmla="*/ 1000 h 10000"/>
                                <a:gd name="connsiteX924" fmla="*/ 7043 w 10000"/>
                                <a:gd name="connsiteY924" fmla="*/ 936 h 10000"/>
                                <a:gd name="connsiteX925" fmla="*/ 7043 w 10000"/>
                                <a:gd name="connsiteY925" fmla="*/ 936 h 10000"/>
                                <a:gd name="connsiteX926" fmla="*/ 7043 w 10000"/>
                                <a:gd name="connsiteY926" fmla="*/ 917 h 10000"/>
                                <a:gd name="connsiteX927" fmla="*/ 7043 w 10000"/>
                                <a:gd name="connsiteY927" fmla="*/ 917 h 10000"/>
                                <a:gd name="connsiteX928" fmla="*/ 7077 w 10000"/>
                                <a:gd name="connsiteY928" fmla="*/ 876 h 10000"/>
                                <a:gd name="connsiteX929" fmla="*/ 7120 w 10000"/>
                                <a:gd name="connsiteY929" fmla="*/ 834 h 10000"/>
                                <a:gd name="connsiteX930" fmla="*/ 7230 w 10000"/>
                                <a:gd name="connsiteY930" fmla="*/ 748 h 10000"/>
                                <a:gd name="connsiteX931" fmla="*/ 7230 w 10000"/>
                                <a:gd name="connsiteY931" fmla="*/ 748 h 10000"/>
                                <a:gd name="connsiteX932" fmla="*/ 7307 w 10000"/>
                                <a:gd name="connsiteY932" fmla="*/ 718 h 10000"/>
                                <a:gd name="connsiteX933" fmla="*/ 7383 w 10000"/>
                                <a:gd name="connsiteY933" fmla="*/ 688 h 10000"/>
                                <a:gd name="connsiteX934" fmla="*/ 7570 w 10000"/>
                                <a:gd name="connsiteY934" fmla="*/ 628 h 10000"/>
                                <a:gd name="connsiteX935" fmla="*/ 7570 w 10000"/>
                                <a:gd name="connsiteY935" fmla="*/ 628 h 10000"/>
                                <a:gd name="connsiteX936" fmla="*/ 7715 w 10000"/>
                                <a:gd name="connsiteY936" fmla="*/ 583 h 10000"/>
                                <a:gd name="connsiteX937" fmla="*/ 7867 w 10000"/>
                                <a:gd name="connsiteY937" fmla="*/ 542 h 10000"/>
                                <a:gd name="connsiteX938" fmla="*/ 7867 w 10000"/>
                                <a:gd name="connsiteY938" fmla="*/ 542 h 10000"/>
                                <a:gd name="connsiteX939" fmla="*/ 8241 w 10000"/>
                                <a:gd name="connsiteY939" fmla="*/ 459 h 10000"/>
                                <a:gd name="connsiteX940" fmla="*/ 8241 w 10000"/>
                                <a:gd name="connsiteY940" fmla="*/ 459 h 10000"/>
                                <a:gd name="connsiteX941" fmla="*/ 8428 w 10000"/>
                                <a:gd name="connsiteY941" fmla="*/ 417 h 10000"/>
                                <a:gd name="connsiteX942" fmla="*/ 8539 w 10000"/>
                                <a:gd name="connsiteY942" fmla="*/ 398 h 10000"/>
                                <a:gd name="connsiteX943" fmla="*/ 8649 w 10000"/>
                                <a:gd name="connsiteY943" fmla="*/ 380 h 10000"/>
                                <a:gd name="connsiteX944" fmla="*/ 8649 w 10000"/>
                                <a:gd name="connsiteY944" fmla="*/ 380 h 10000"/>
                                <a:gd name="connsiteX945" fmla="*/ 8649 w 10000"/>
                                <a:gd name="connsiteY945" fmla="*/ 387 h 10000"/>
                                <a:gd name="connsiteX946" fmla="*/ 8726 w 10000"/>
                                <a:gd name="connsiteY946" fmla="*/ 395 h 10000"/>
                                <a:gd name="connsiteX947" fmla="*/ 8802 w 10000"/>
                                <a:gd name="connsiteY947" fmla="*/ 398 h 10000"/>
                                <a:gd name="connsiteX948" fmla="*/ 8912 w 10000"/>
                                <a:gd name="connsiteY948" fmla="*/ 398 h 10000"/>
                                <a:gd name="connsiteX949" fmla="*/ 8912 w 10000"/>
                                <a:gd name="connsiteY949" fmla="*/ 398 h 10000"/>
                                <a:gd name="connsiteX950" fmla="*/ 8955 w 10000"/>
                                <a:gd name="connsiteY950" fmla="*/ 391 h 10000"/>
                                <a:gd name="connsiteX951" fmla="*/ 8989 w 10000"/>
                                <a:gd name="connsiteY951" fmla="*/ 387 h 10000"/>
                                <a:gd name="connsiteX952" fmla="*/ 8989 w 10000"/>
                                <a:gd name="connsiteY952" fmla="*/ 387 h 10000"/>
                                <a:gd name="connsiteX953" fmla="*/ 9065 w 10000"/>
                                <a:gd name="connsiteY953" fmla="*/ 391 h 10000"/>
                                <a:gd name="connsiteX954" fmla="*/ 9176 w 10000"/>
                                <a:gd name="connsiteY954" fmla="*/ 395 h 10000"/>
                                <a:gd name="connsiteX955" fmla="*/ 9210 w 10000"/>
                                <a:gd name="connsiteY955" fmla="*/ 395 h 10000"/>
                                <a:gd name="connsiteX956" fmla="*/ 9286 w 10000"/>
                                <a:gd name="connsiteY956" fmla="*/ 391 h 10000"/>
                                <a:gd name="connsiteX957" fmla="*/ 9286 w 10000"/>
                                <a:gd name="connsiteY957" fmla="*/ 387 h 10000"/>
                                <a:gd name="connsiteX958" fmla="*/ 9286 w 10000"/>
                                <a:gd name="connsiteY958" fmla="*/ 380 h 10000"/>
                                <a:gd name="connsiteX959" fmla="*/ 9286 w 10000"/>
                                <a:gd name="connsiteY959" fmla="*/ 380 h 10000"/>
                                <a:gd name="connsiteX960" fmla="*/ 9363 w 10000"/>
                                <a:gd name="connsiteY960" fmla="*/ 380 h 10000"/>
                                <a:gd name="connsiteX961" fmla="*/ 9473 w 10000"/>
                                <a:gd name="connsiteY961" fmla="*/ 383 h 10000"/>
                                <a:gd name="connsiteX962" fmla="*/ 9473 w 10000"/>
                                <a:gd name="connsiteY962" fmla="*/ 383 h 10000"/>
                                <a:gd name="connsiteX963" fmla="*/ 9516 w 10000"/>
                                <a:gd name="connsiteY963" fmla="*/ 380 h 10000"/>
                                <a:gd name="connsiteX964" fmla="*/ 9550 w 10000"/>
                                <a:gd name="connsiteY964" fmla="*/ 372 h 10000"/>
                                <a:gd name="connsiteX965" fmla="*/ 9516 w 10000"/>
                                <a:gd name="connsiteY965" fmla="*/ 357 h 10000"/>
                                <a:gd name="connsiteX966" fmla="*/ 9516 w 10000"/>
                                <a:gd name="connsiteY966" fmla="*/ 357 h 10000"/>
                                <a:gd name="connsiteX967" fmla="*/ 9660 w 10000"/>
                                <a:gd name="connsiteY967" fmla="*/ 361 h 10000"/>
                                <a:gd name="connsiteX968" fmla="*/ 9779 w 10000"/>
                                <a:gd name="connsiteY968" fmla="*/ 357 h 10000"/>
                                <a:gd name="connsiteX969" fmla="*/ 9779 w 10000"/>
                                <a:gd name="connsiteY969" fmla="*/ 357 h 10000"/>
                                <a:gd name="connsiteX970" fmla="*/ 9779 w 10000"/>
                                <a:gd name="connsiteY970" fmla="*/ 350 h 10000"/>
                                <a:gd name="connsiteX971" fmla="*/ 9737 w 10000"/>
                                <a:gd name="connsiteY971" fmla="*/ 342 h 10000"/>
                                <a:gd name="connsiteX972" fmla="*/ 9703 w 10000"/>
                                <a:gd name="connsiteY972" fmla="*/ 331 h 10000"/>
                                <a:gd name="connsiteX973" fmla="*/ 9703 w 10000"/>
                                <a:gd name="connsiteY973" fmla="*/ 331 h 10000"/>
                                <a:gd name="connsiteX974" fmla="*/ 9813 w 10000"/>
                                <a:gd name="connsiteY974" fmla="*/ 327 h 10000"/>
                                <a:gd name="connsiteX975" fmla="*/ 9890 w 10000"/>
                                <a:gd name="connsiteY975" fmla="*/ 327 h 10000"/>
                                <a:gd name="connsiteX976" fmla="*/ 9924 w 10000"/>
                                <a:gd name="connsiteY976" fmla="*/ 323 h 10000"/>
                                <a:gd name="connsiteX977" fmla="*/ 9924 w 10000"/>
                                <a:gd name="connsiteY977" fmla="*/ 323 h 10000"/>
                                <a:gd name="connsiteX978" fmla="*/ 9966 w 10000"/>
                                <a:gd name="connsiteY978" fmla="*/ 316 h 10000"/>
                                <a:gd name="connsiteX979" fmla="*/ 9924 w 10000"/>
                                <a:gd name="connsiteY979" fmla="*/ 308 h 10000"/>
                                <a:gd name="connsiteX980" fmla="*/ 9813 w 10000"/>
                                <a:gd name="connsiteY980" fmla="*/ 293 h 10000"/>
                                <a:gd name="connsiteX981" fmla="*/ 9813 w 10000"/>
                                <a:gd name="connsiteY981" fmla="*/ 293 h 10000"/>
                                <a:gd name="connsiteX982" fmla="*/ 9966 w 10000"/>
                                <a:gd name="connsiteY982" fmla="*/ 286 h 10000"/>
                                <a:gd name="connsiteX983" fmla="*/ 10000 w 10000"/>
                                <a:gd name="connsiteY983" fmla="*/ 278 h 10000"/>
                                <a:gd name="connsiteX984" fmla="*/ 10000 w 10000"/>
                                <a:gd name="connsiteY984" fmla="*/ 270 h 10000"/>
                                <a:gd name="connsiteX985" fmla="*/ 10000 w 10000"/>
                                <a:gd name="connsiteY98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76 w 10000"/>
                                <a:gd name="connsiteY841" fmla="*/ 497 h 10000"/>
                                <a:gd name="connsiteX842" fmla="*/ 42 w 10000"/>
                                <a:gd name="connsiteY842" fmla="*/ 519 h 10000"/>
                                <a:gd name="connsiteX843" fmla="*/ 42 w 10000"/>
                                <a:gd name="connsiteY843" fmla="*/ 519 h 10000"/>
                                <a:gd name="connsiteX844" fmla="*/ 0 w 10000"/>
                                <a:gd name="connsiteY844" fmla="*/ 526 h 10000"/>
                                <a:gd name="connsiteX845" fmla="*/ 0 w 10000"/>
                                <a:gd name="connsiteY845" fmla="*/ 537 h 10000"/>
                                <a:gd name="connsiteX846" fmla="*/ 76 w 10000"/>
                                <a:gd name="connsiteY846" fmla="*/ 567 h 10000"/>
                                <a:gd name="connsiteX847" fmla="*/ 76 w 10000"/>
                                <a:gd name="connsiteY847" fmla="*/ 567 h 10000"/>
                                <a:gd name="connsiteX848" fmla="*/ 306 w 10000"/>
                                <a:gd name="connsiteY848" fmla="*/ 590 h 10000"/>
                                <a:gd name="connsiteX849" fmla="*/ 306 w 10000"/>
                                <a:gd name="connsiteY849" fmla="*/ 594 h 10000"/>
                                <a:gd name="connsiteX850" fmla="*/ 416 w 10000"/>
                                <a:gd name="connsiteY850" fmla="*/ 609 h 10000"/>
                                <a:gd name="connsiteX851" fmla="*/ 493 w 10000"/>
                                <a:gd name="connsiteY851" fmla="*/ 613 h 10000"/>
                                <a:gd name="connsiteX852" fmla="*/ 637 w 10000"/>
                                <a:gd name="connsiteY852" fmla="*/ 609 h 10000"/>
                                <a:gd name="connsiteX853" fmla="*/ 637 w 10000"/>
                                <a:gd name="connsiteY853" fmla="*/ 609 h 10000"/>
                                <a:gd name="connsiteX854" fmla="*/ 756 w 10000"/>
                                <a:gd name="connsiteY854" fmla="*/ 613 h 10000"/>
                                <a:gd name="connsiteX855" fmla="*/ 824 w 10000"/>
                                <a:gd name="connsiteY855" fmla="*/ 613 h 10000"/>
                                <a:gd name="connsiteX856" fmla="*/ 867 w 10000"/>
                                <a:gd name="connsiteY856" fmla="*/ 609 h 10000"/>
                                <a:gd name="connsiteX857" fmla="*/ 867 w 10000"/>
                                <a:gd name="connsiteY857" fmla="*/ 609 h 10000"/>
                                <a:gd name="connsiteX858" fmla="*/ 943 w 10000"/>
                                <a:gd name="connsiteY858" fmla="*/ 613 h 10000"/>
                                <a:gd name="connsiteX859" fmla="*/ 977 w 10000"/>
                                <a:gd name="connsiteY859" fmla="*/ 613 h 10000"/>
                                <a:gd name="connsiteX860" fmla="*/ 1054 w 10000"/>
                                <a:gd name="connsiteY860" fmla="*/ 601 h 10000"/>
                                <a:gd name="connsiteX861" fmla="*/ 1054 w 10000"/>
                                <a:gd name="connsiteY861" fmla="*/ 601 h 10000"/>
                                <a:gd name="connsiteX862" fmla="*/ 1088 w 10000"/>
                                <a:gd name="connsiteY862" fmla="*/ 605 h 10000"/>
                                <a:gd name="connsiteX863" fmla="*/ 1130 w 10000"/>
                                <a:gd name="connsiteY863" fmla="*/ 609 h 10000"/>
                                <a:gd name="connsiteX864" fmla="*/ 1198 w 10000"/>
                                <a:gd name="connsiteY864" fmla="*/ 609 h 10000"/>
                                <a:gd name="connsiteX865" fmla="*/ 1240 w 10000"/>
                                <a:gd name="connsiteY865" fmla="*/ 601 h 10000"/>
                                <a:gd name="connsiteX866" fmla="*/ 1240 w 10000"/>
                                <a:gd name="connsiteY866" fmla="*/ 601 h 10000"/>
                                <a:gd name="connsiteX867" fmla="*/ 1274 w 10000"/>
                                <a:gd name="connsiteY867" fmla="*/ 601 h 10000"/>
                                <a:gd name="connsiteX868" fmla="*/ 1317 w 10000"/>
                                <a:gd name="connsiteY868" fmla="*/ 601 h 10000"/>
                                <a:gd name="connsiteX869" fmla="*/ 1351 w 10000"/>
                                <a:gd name="connsiteY869" fmla="*/ 598 h 10000"/>
                                <a:gd name="connsiteX870" fmla="*/ 1351 w 10000"/>
                                <a:gd name="connsiteY870" fmla="*/ 590 h 10000"/>
                                <a:gd name="connsiteX871" fmla="*/ 1351 w 10000"/>
                                <a:gd name="connsiteY871" fmla="*/ 590 h 10000"/>
                                <a:gd name="connsiteX872" fmla="*/ 1427 w 10000"/>
                                <a:gd name="connsiteY872" fmla="*/ 590 h 10000"/>
                                <a:gd name="connsiteX873" fmla="*/ 1427 w 10000"/>
                                <a:gd name="connsiteY873" fmla="*/ 590 h 10000"/>
                                <a:gd name="connsiteX874" fmla="*/ 1461 w 10000"/>
                                <a:gd name="connsiteY874" fmla="*/ 583 h 10000"/>
                                <a:gd name="connsiteX875" fmla="*/ 1504 w 10000"/>
                                <a:gd name="connsiteY875" fmla="*/ 572 h 10000"/>
                                <a:gd name="connsiteX876" fmla="*/ 1504 w 10000"/>
                                <a:gd name="connsiteY876" fmla="*/ 564 h 10000"/>
                                <a:gd name="connsiteX877" fmla="*/ 1538 w 10000"/>
                                <a:gd name="connsiteY877" fmla="*/ 553 h 10000"/>
                                <a:gd name="connsiteX878" fmla="*/ 1538 w 10000"/>
                                <a:gd name="connsiteY878" fmla="*/ 553 h 10000"/>
                                <a:gd name="connsiteX879" fmla="*/ 2099 w 10000"/>
                                <a:gd name="connsiteY879" fmla="*/ 553 h 10000"/>
                                <a:gd name="connsiteX880" fmla="*/ 2625 w 10000"/>
                                <a:gd name="connsiteY880" fmla="*/ 556 h 10000"/>
                                <a:gd name="connsiteX881" fmla="*/ 3152 w 10000"/>
                                <a:gd name="connsiteY881" fmla="*/ 567 h 10000"/>
                                <a:gd name="connsiteX882" fmla="*/ 3636 w 10000"/>
                                <a:gd name="connsiteY882" fmla="*/ 579 h 10000"/>
                                <a:gd name="connsiteX883" fmla="*/ 3636 w 10000"/>
                                <a:gd name="connsiteY883" fmla="*/ 579 h 10000"/>
                                <a:gd name="connsiteX884" fmla="*/ 3934 w 10000"/>
                                <a:gd name="connsiteY884" fmla="*/ 586 h 10000"/>
                                <a:gd name="connsiteX885" fmla="*/ 3934 w 10000"/>
                                <a:gd name="connsiteY885" fmla="*/ 586 h 10000"/>
                                <a:gd name="connsiteX886" fmla="*/ 4197 w 10000"/>
                                <a:gd name="connsiteY886" fmla="*/ 601 h 10000"/>
                                <a:gd name="connsiteX887" fmla="*/ 4460 w 10000"/>
                                <a:gd name="connsiteY887" fmla="*/ 620 h 10000"/>
                                <a:gd name="connsiteX888" fmla="*/ 4460 w 10000"/>
                                <a:gd name="connsiteY888" fmla="*/ 620 h 10000"/>
                                <a:gd name="connsiteX889" fmla="*/ 4647 w 10000"/>
                                <a:gd name="connsiteY889" fmla="*/ 639 h 10000"/>
                                <a:gd name="connsiteX890" fmla="*/ 4911 w 10000"/>
                                <a:gd name="connsiteY890" fmla="*/ 665 h 10000"/>
                                <a:gd name="connsiteX891" fmla="*/ 4911 w 10000"/>
                                <a:gd name="connsiteY891" fmla="*/ 665 h 10000"/>
                                <a:gd name="connsiteX892" fmla="*/ 5174 w 10000"/>
                                <a:gd name="connsiteY892" fmla="*/ 695 h 10000"/>
                                <a:gd name="connsiteX893" fmla="*/ 5395 w 10000"/>
                                <a:gd name="connsiteY893" fmla="*/ 726 h 10000"/>
                                <a:gd name="connsiteX894" fmla="*/ 5692 w 10000"/>
                                <a:gd name="connsiteY894" fmla="*/ 786 h 10000"/>
                                <a:gd name="connsiteX895" fmla="*/ 5692 w 10000"/>
                                <a:gd name="connsiteY895" fmla="*/ 786 h 10000"/>
                                <a:gd name="connsiteX896" fmla="*/ 5803 w 10000"/>
                                <a:gd name="connsiteY896" fmla="*/ 820 h 10000"/>
                                <a:gd name="connsiteX897" fmla="*/ 5922 w 10000"/>
                                <a:gd name="connsiteY897" fmla="*/ 857 h 10000"/>
                                <a:gd name="connsiteX898" fmla="*/ 6143 w 10000"/>
                                <a:gd name="connsiteY898" fmla="*/ 932 h 10000"/>
                                <a:gd name="connsiteX899" fmla="*/ 6143 w 10000"/>
                                <a:gd name="connsiteY899" fmla="*/ 932 h 10000"/>
                                <a:gd name="connsiteX900" fmla="*/ 6296 w 10000"/>
                                <a:gd name="connsiteY900" fmla="*/ 1000 h 10000"/>
                                <a:gd name="connsiteX901" fmla="*/ 6372 w 10000"/>
                                <a:gd name="connsiteY901" fmla="*/ 1060 h 10000"/>
                                <a:gd name="connsiteX902" fmla="*/ 6483 w 10000"/>
                                <a:gd name="connsiteY902" fmla="*/ 1173 h 10000"/>
                                <a:gd name="connsiteX903" fmla="*/ 6483 w 10000"/>
                                <a:gd name="connsiteY903" fmla="*/ 1173 h 10000"/>
                                <a:gd name="connsiteX904" fmla="*/ 6517 w 10000"/>
                                <a:gd name="connsiteY904" fmla="*/ 1270 h 10000"/>
                                <a:gd name="connsiteX905" fmla="*/ 6517 w 10000"/>
                                <a:gd name="connsiteY905" fmla="*/ 1346 h 10000"/>
                                <a:gd name="connsiteX906" fmla="*/ 6517 w 10000"/>
                                <a:gd name="connsiteY906" fmla="*/ 1346 h 10000"/>
                                <a:gd name="connsiteX907" fmla="*/ 6440 w 10000"/>
                                <a:gd name="connsiteY907" fmla="*/ 5677 h 10000"/>
                                <a:gd name="connsiteX908" fmla="*/ 6406 w 10000"/>
                                <a:gd name="connsiteY908" fmla="*/ 9997 h 10000"/>
                                <a:gd name="connsiteX909" fmla="*/ 6406 w 10000"/>
                                <a:gd name="connsiteY909" fmla="*/ 9997 h 10000"/>
                                <a:gd name="connsiteX910" fmla="*/ 6406 w 10000"/>
                                <a:gd name="connsiteY910" fmla="*/ 10000 h 10000"/>
                                <a:gd name="connsiteX911" fmla="*/ 6933 w 10000"/>
                                <a:gd name="connsiteY911" fmla="*/ 10000 h 10000"/>
                                <a:gd name="connsiteX912" fmla="*/ 6933 w 10000"/>
                                <a:gd name="connsiteY912" fmla="*/ 10000 h 10000"/>
                                <a:gd name="connsiteX913" fmla="*/ 6933 w 10000"/>
                                <a:gd name="connsiteY913" fmla="*/ 9997 h 10000"/>
                                <a:gd name="connsiteX914" fmla="*/ 6933 w 10000"/>
                                <a:gd name="connsiteY914" fmla="*/ 9997 h 10000"/>
                                <a:gd name="connsiteX915" fmla="*/ 6933 w 10000"/>
                                <a:gd name="connsiteY915" fmla="*/ 8632 h 10000"/>
                                <a:gd name="connsiteX916" fmla="*/ 6967 w 10000"/>
                                <a:gd name="connsiteY916" fmla="*/ 5662 h 10000"/>
                                <a:gd name="connsiteX917" fmla="*/ 7001 w 10000"/>
                                <a:gd name="connsiteY917" fmla="*/ 1331 h 10000"/>
                                <a:gd name="connsiteX918" fmla="*/ 7001 w 10000"/>
                                <a:gd name="connsiteY918" fmla="*/ 1331 h 10000"/>
                                <a:gd name="connsiteX919" fmla="*/ 7043 w 10000"/>
                                <a:gd name="connsiteY919" fmla="*/ 1195 h 10000"/>
                                <a:gd name="connsiteX920" fmla="*/ 7043 w 10000"/>
                                <a:gd name="connsiteY920" fmla="*/ 1064 h 10000"/>
                                <a:gd name="connsiteX921" fmla="*/ 7043 w 10000"/>
                                <a:gd name="connsiteY921" fmla="*/ 1064 h 10000"/>
                                <a:gd name="connsiteX922" fmla="*/ 7001 w 10000"/>
                                <a:gd name="connsiteY922" fmla="*/ 1000 h 10000"/>
                                <a:gd name="connsiteX923" fmla="*/ 7043 w 10000"/>
                                <a:gd name="connsiteY923" fmla="*/ 936 h 10000"/>
                                <a:gd name="connsiteX924" fmla="*/ 7043 w 10000"/>
                                <a:gd name="connsiteY924" fmla="*/ 936 h 10000"/>
                                <a:gd name="connsiteX925" fmla="*/ 7043 w 10000"/>
                                <a:gd name="connsiteY925" fmla="*/ 917 h 10000"/>
                                <a:gd name="connsiteX926" fmla="*/ 7043 w 10000"/>
                                <a:gd name="connsiteY926" fmla="*/ 917 h 10000"/>
                                <a:gd name="connsiteX927" fmla="*/ 7077 w 10000"/>
                                <a:gd name="connsiteY927" fmla="*/ 876 h 10000"/>
                                <a:gd name="connsiteX928" fmla="*/ 7120 w 10000"/>
                                <a:gd name="connsiteY928" fmla="*/ 834 h 10000"/>
                                <a:gd name="connsiteX929" fmla="*/ 7230 w 10000"/>
                                <a:gd name="connsiteY929" fmla="*/ 748 h 10000"/>
                                <a:gd name="connsiteX930" fmla="*/ 7230 w 10000"/>
                                <a:gd name="connsiteY930" fmla="*/ 748 h 10000"/>
                                <a:gd name="connsiteX931" fmla="*/ 7307 w 10000"/>
                                <a:gd name="connsiteY931" fmla="*/ 718 h 10000"/>
                                <a:gd name="connsiteX932" fmla="*/ 7383 w 10000"/>
                                <a:gd name="connsiteY932" fmla="*/ 688 h 10000"/>
                                <a:gd name="connsiteX933" fmla="*/ 7570 w 10000"/>
                                <a:gd name="connsiteY933" fmla="*/ 628 h 10000"/>
                                <a:gd name="connsiteX934" fmla="*/ 7570 w 10000"/>
                                <a:gd name="connsiteY934" fmla="*/ 628 h 10000"/>
                                <a:gd name="connsiteX935" fmla="*/ 7715 w 10000"/>
                                <a:gd name="connsiteY935" fmla="*/ 583 h 10000"/>
                                <a:gd name="connsiteX936" fmla="*/ 7867 w 10000"/>
                                <a:gd name="connsiteY936" fmla="*/ 542 h 10000"/>
                                <a:gd name="connsiteX937" fmla="*/ 7867 w 10000"/>
                                <a:gd name="connsiteY937" fmla="*/ 542 h 10000"/>
                                <a:gd name="connsiteX938" fmla="*/ 8241 w 10000"/>
                                <a:gd name="connsiteY938" fmla="*/ 459 h 10000"/>
                                <a:gd name="connsiteX939" fmla="*/ 8241 w 10000"/>
                                <a:gd name="connsiteY939" fmla="*/ 459 h 10000"/>
                                <a:gd name="connsiteX940" fmla="*/ 8428 w 10000"/>
                                <a:gd name="connsiteY940" fmla="*/ 417 h 10000"/>
                                <a:gd name="connsiteX941" fmla="*/ 8539 w 10000"/>
                                <a:gd name="connsiteY941" fmla="*/ 398 h 10000"/>
                                <a:gd name="connsiteX942" fmla="*/ 8649 w 10000"/>
                                <a:gd name="connsiteY942" fmla="*/ 380 h 10000"/>
                                <a:gd name="connsiteX943" fmla="*/ 8649 w 10000"/>
                                <a:gd name="connsiteY943" fmla="*/ 380 h 10000"/>
                                <a:gd name="connsiteX944" fmla="*/ 8649 w 10000"/>
                                <a:gd name="connsiteY944" fmla="*/ 387 h 10000"/>
                                <a:gd name="connsiteX945" fmla="*/ 8726 w 10000"/>
                                <a:gd name="connsiteY945" fmla="*/ 395 h 10000"/>
                                <a:gd name="connsiteX946" fmla="*/ 8802 w 10000"/>
                                <a:gd name="connsiteY946" fmla="*/ 398 h 10000"/>
                                <a:gd name="connsiteX947" fmla="*/ 8912 w 10000"/>
                                <a:gd name="connsiteY947" fmla="*/ 398 h 10000"/>
                                <a:gd name="connsiteX948" fmla="*/ 8912 w 10000"/>
                                <a:gd name="connsiteY948" fmla="*/ 398 h 10000"/>
                                <a:gd name="connsiteX949" fmla="*/ 8955 w 10000"/>
                                <a:gd name="connsiteY949" fmla="*/ 391 h 10000"/>
                                <a:gd name="connsiteX950" fmla="*/ 8989 w 10000"/>
                                <a:gd name="connsiteY950" fmla="*/ 387 h 10000"/>
                                <a:gd name="connsiteX951" fmla="*/ 8989 w 10000"/>
                                <a:gd name="connsiteY951" fmla="*/ 387 h 10000"/>
                                <a:gd name="connsiteX952" fmla="*/ 9065 w 10000"/>
                                <a:gd name="connsiteY952" fmla="*/ 391 h 10000"/>
                                <a:gd name="connsiteX953" fmla="*/ 9176 w 10000"/>
                                <a:gd name="connsiteY953" fmla="*/ 395 h 10000"/>
                                <a:gd name="connsiteX954" fmla="*/ 9210 w 10000"/>
                                <a:gd name="connsiteY954" fmla="*/ 395 h 10000"/>
                                <a:gd name="connsiteX955" fmla="*/ 9286 w 10000"/>
                                <a:gd name="connsiteY955" fmla="*/ 391 h 10000"/>
                                <a:gd name="connsiteX956" fmla="*/ 9286 w 10000"/>
                                <a:gd name="connsiteY956" fmla="*/ 387 h 10000"/>
                                <a:gd name="connsiteX957" fmla="*/ 9286 w 10000"/>
                                <a:gd name="connsiteY957" fmla="*/ 380 h 10000"/>
                                <a:gd name="connsiteX958" fmla="*/ 9286 w 10000"/>
                                <a:gd name="connsiteY958" fmla="*/ 380 h 10000"/>
                                <a:gd name="connsiteX959" fmla="*/ 9363 w 10000"/>
                                <a:gd name="connsiteY959" fmla="*/ 380 h 10000"/>
                                <a:gd name="connsiteX960" fmla="*/ 9473 w 10000"/>
                                <a:gd name="connsiteY960" fmla="*/ 383 h 10000"/>
                                <a:gd name="connsiteX961" fmla="*/ 9473 w 10000"/>
                                <a:gd name="connsiteY961" fmla="*/ 383 h 10000"/>
                                <a:gd name="connsiteX962" fmla="*/ 9516 w 10000"/>
                                <a:gd name="connsiteY962" fmla="*/ 380 h 10000"/>
                                <a:gd name="connsiteX963" fmla="*/ 9550 w 10000"/>
                                <a:gd name="connsiteY963" fmla="*/ 372 h 10000"/>
                                <a:gd name="connsiteX964" fmla="*/ 9516 w 10000"/>
                                <a:gd name="connsiteY964" fmla="*/ 357 h 10000"/>
                                <a:gd name="connsiteX965" fmla="*/ 9516 w 10000"/>
                                <a:gd name="connsiteY965" fmla="*/ 357 h 10000"/>
                                <a:gd name="connsiteX966" fmla="*/ 9660 w 10000"/>
                                <a:gd name="connsiteY966" fmla="*/ 361 h 10000"/>
                                <a:gd name="connsiteX967" fmla="*/ 9779 w 10000"/>
                                <a:gd name="connsiteY967" fmla="*/ 357 h 10000"/>
                                <a:gd name="connsiteX968" fmla="*/ 9779 w 10000"/>
                                <a:gd name="connsiteY968" fmla="*/ 357 h 10000"/>
                                <a:gd name="connsiteX969" fmla="*/ 9779 w 10000"/>
                                <a:gd name="connsiteY969" fmla="*/ 350 h 10000"/>
                                <a:gd name="connsiteX970" fmla="*/ 9737 w 10000"/>
                                <a:gd name="connsiteY970" fmla="*/ 342 h 10000"/>
                                <a:gd name="connsiteX971" fmla="*/ 9703 w 10000"/>
                                <a:gd name="connsiteY971" fmla="*/ 331 h 10000"/>
                                <a:gd name="connsiteX972" fmla="*/ 9703 w 10000"/>
                                <a:gd name="connsiteY972" fmla="*/ 331 h 10000"/>
                                <a:gd name="connsiteX973" fmla="*/ 9813 w 10000"/>
                                <a:gd name="connsiteY973" fmla="*/ 327 h 10000"/>
                                <a:gd name="connsiteX974" fmla="*/ 9890 w 10000"/>
                                <a:gd name="connsiteY974" fmla="*/ 327 h 10000"/>
                                <a:gd name="connsiteX975" fmla="*/ 9924 w 10000"/>
                                <a:gd name="connsiteY975" fmla="*/ 323 h 10000"/>
                                <a:gd name="connsiteX976" fmla="*/ 9924 w 10000"/>
                                <a:gd name="connsiteY976" fmla="*/ 323 h 10000"/>
                                <a:gd name="connsiteX977" fmla="*/ 9966 w 10000"/>
                                <a:gd name="connsiteY977" fmla="*/ 316 h 10000"/>
                                <a:gd name="connsiteX978" fmla="*/ 9924 w 10000"/>
                                <a:gd name="connsiteY978" fmla="*/ 308 h 10000"/>
                                <a:gd name="connsiteX979" fmla="*/ 9813 w 10000"/>
                                <a:gd name="connsiteY979" fmla="*/ 293 h 10000"/>
                                <a:gd name="connsiteX980" fmla="*/ 9813 w 10000"/>
                                <a:gd name="connsiteY980" fmla="*/ 293 h 10000"/>
                                <a:gd name="connsiteX981" fmla="*/ 9966 w 10000"/>
                                <a:gd name="connsiteY981" fmla="*/ 286 h 10000"/>
                                <a:gd name="connsiteX982" fmla="*/ 10000 w 10000"/>
                                <a:gd name="connsiteY982" fmla="*/ 278 h 10000"/>
                                <a:gd name="connsiteX983" fmla="*/ 10000 w 10000"/>
                                <a:gd name="connsiteY983" fmla="*/ 270 h 10000"/>
                                <a:gd name="connsiteX984" fmla="*/ 10000 w 10000"/>
                                <a:gd name="connsiteY98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1 h 10000"/>
                                <a:gd name="connsiteX837" fmla="*/ 229 w 10000"/>
                                <a:gd name="connsiteY837" fmla="*/ 489 h 10000"/>
                                <a:gd name="connsiteX838" fmla="*/ 229 w 10000"/>
                                <a:gd name="connsiteY838" fmla="*/ 489 h 10000"/>
                                <a:gd name="connsiteX839" fmla="*/ 187 w 10000"/>
                                <a:gd name="connsiteY839" fmla="*/ 492 h 10000"/>
                                <a:gd name="connsiteX840" fmla="*/ 153 w 10000"/>
                                <a:gd name="connsiteY840" fmla="*/ 492 h 10000"/>
                                <a:gd name="connsiteX841" fmla="*/ 42 w 10000"/>
                                <a:gd name="connsiteY841" fmla="*/ 519 h 10000"/>
                                <a:gd name="connsiteX842" fmla="*/ 42 w 10000"/>
                                <a:gd name="connsiteY842" fmla="*/ 519 h 10000"/>
                                <a:gd name="connsiteX843" fmla="*/ 0 w 10000"/>
                                <a:gd name="connsiteY843" fmla="*/ 526 h 10000"/>
                                <a:gd name="connsiteX844" fmla="*/ 0 w 10000"/>
                                <a:gd name="connsiteY844" fmla="*/ 537 h 10000"/>
                                <a:gd name="connsiteX845" fmla="*/ 76 w 10000"/>
                                <a:gd name="connsiteY845" fmla="*/ 567 h 10000"/>
                                <a:gd name="connsiteX846" fmla="*/ 76 w 10000"/>
                                <a:gd name="connsiteY846" fmla="*/ 567 h 10000"/>
                                <a:gd name="connsiteX847" fmla="*/ 306 w 10000"/>
                                <a:gd name="connsiteY847" fmla="*/ 590 h 10000"/>
                                <a:gd name="connsiteX848" fmla="*/ 306 w 10000"/>
                                <a:gd name="connsiteY848" fmla="*/ 594 h 10000"/>
                                <a:gd name="connsiteX849" fmla="*/ 416 w 10000"/>
                                <a:gd name="connsiteY849" fmla="*/ 609 h 10000"/>
                                <a:gd name="connsiteX850" fmla="*/ 493 w 10000"/>
                                <a:gd name="connsiteY850" fmla="*/ 613 h 10000"/>
                                <a:gd name="connsiteX851" fmla="*/ 637 w 10000"/>
                                <a:gd name="connsiteY851" fmla="*/ 609 h 10000"/>
                                <a:gd name="connsiteX852" fmla="*/ 637 w 10000"/>
                                <a:gd name="connsiteY852" fmla="*/ 609 h 10000"/>
                                <a:gd name="connsiteX853" fmla="*/ 756 w 10000"/>
                                <a:gd name="connsiteY853" fmla="*/ 613 h 10000"/>
                                <a:gd name="connsiteX854" fmla="*/ 824 w 10000"/>
                                <a:gd name="connsiteY854" fmla="*/ 613 h 10000"/>
                                <a:gd name="connsiteX855" fmla="*/ 867 w 10000"/>
                                <a:gd name="connsiteY855" fmla="*/ 609 h 10000"/>
                                <a:gd name="connsiteX856" fmla="*/ 867 w 10000"/>
                                <a:gd name="connsiteY856" fmla="*/ 609 h 10000"/>
                                <a:gd name="connsiteX857" fmla="*/ 943 w 10000"/>
                                <a:gd name="connsiteY857" fmla="*/ 613 h 10000"/>
                                <a:gd name="connsiteX858" fmla="*/ 977 w 10000"/>
                                <a:gd name="connsiteY858" fmla="*/ 613 h 10000"/>
                                <a:gd name="connsiteX859" fmla="*/ 1054 w 10000"/>
                                <a:gd name="connsiteY859" fmla="*/ 601 h 10000"/>
                                <a:gd name="connsiteX860" fmla="*/ 1054 w 10000"/>
                                <a:gd name="connsiteY860" fmla="*/ 601 h 10000"/>
                                <a:gd name="connsiteX861" fmla="*/ 1088 w 10000"/>
                                <a:gd name="connsiteY861" fmla="*/ 605 h 10000"/>
                                <a:gd name="connsiteX862" fmla="*/ 1130 w 10000"/>
                                <a:gd name="connsiteY862" fmla="*/ 609 h 10000"/>
                                <a:gd name="connsiteX863" fmla="*/ 1198 w 10000"/>
                                <a:gd name="connsiteY863" fmla="*/ 609 h 10000"/>
                                <a:gd name="connsiteX864" fmla="*/ 1240 w 10000"/>
                                <a:gd name="connsiteY864" fmla="*/ 601 h 10000"/>
                                <a:gd name="connsiteX865" fmla="*/ 1240 w 10000"/>
                                <a:gd name="connsiteY865" fmla="*/ 601 h 10000"/>
                                <a:gd name="connsiteX866" fmla="*/ 1274 w 10000"/>
                                <a:gd name="connsiteY866" fmla="*/ 601 h 10000"/>
                                <a:gd name="connsiteX867" fmla="*/ 1317 w 10000"/>
                                <a:gd name="connsiteY867" fmla="*/ 601 h 10000"/>
                                <a:gd name="connsiteX868" fmla="*/ 1351 w 10000"/>
                                <a:gd name="connsiteY868" fmla="*/ 598 h 10000"/>
                                <a:gd name="connsiteX869" fmla="*/ 1351 w 10000"/>
                                <a:gd name="connsiteY869" fmla="*/ 590 h 10000"/>
                                <a:gd name="connsiteX870" fmla="*/ 1351 w 10000"/>
                                <a:gd name="connsiteY870" fmla="*/ 590 h 10000"/>
                                <a:gd name="connsiteX871" fmla="*/ 1427 w 10000"/>
                                <a:gd name="connsiteY871" fmla="*/ 590 h 10000"/>
                                <a:gd name="connsiteX872" fmla="*/ 1427 w 10000"/>
                                <a:gd name="connsiteY872" fmla="*/ 590 h 10000"/>
                                <a:gd name="connsiteX873" fmla="*/ 1461 w 10000"/>
                                <a:gd name="connsiteY873" fmla="*/ 583 h 10000"/>
                                <a:gd name="connsiteX874" fmla="*/ 1504 w 10000"/>
                                <a:gd name="connsiteY874" fmla="*/ 572 h 10000"/>
                                <a:gd name="connsiteX875" fmla="*/ 1504 w 10000"/>
                                <a:gd name="connsiteY875" fmla="*/ 564 h 10000"/>
                                <a:gd name="connsiteX876" fmla="*/ 1538 w 10000"/>
                                <a:gd name="connsiteY876" fmla="*/ 553 h 10000"/>
                                <a:gd name="connsiteX877" fmla="*/ 1538 w 10000"/>
                                <a:gd name="connsiteY877" fmla="*/ 553 h 10000"/>
                                <a:gd name="connsiteX878" fmla="*/ 2099 w 10000"/>
                                <a:gd name="connsiteY878" fmla="*/ 553 h 10000"/>
                                <a:gd name="connsiteX879" fmla="*/ 2625 w 10000"/>
                                <a:gd name="connsiteY879" fmla="*/ 556 h 10000"/>
                                <a:gd name="connsiteX880" fmla="*/ 3152 w 10000"/>
                                <a:gd name="connsiteY880" fmla="*/ 567 h 10000"/>
                                <a:gd name="connsiteX881" fmla="*/ 3636 w 10000"/>
                                <a:gd name="connsiteY881" fmla="*/ 579 h 10000"/>
                                <a:gd name="connsiteX882" fmla="*/ 3636 w 10000"/>
                                <a:gd name="connsiteY882" fmla="*/ 579 h 10000"/>
                                <a:gd name="connsiteX883" fmla="*/ 3934 w 10000"/>
                                <a:gd name="connsiteY883" fmla="*/ 586 h 10000"/>
                                <a:gd name="connsiteX884" fmla="*/ 3934 w 10000"/>
                                <a:gd name="connsiteY884" fmla="*/ 586 h 10000"/>
                                <a:gd name="connsiteX885" fmla="*/ 4197 w 10000"/>
                                <a:gd name="connsiteY885" fmla="*/ 601 h 10000"/>
                                <a:gd name="connsiteX886" fmla="*/ 4460 w 10000"/>
                                <a:gd name="connsiteY886" fmla="*/ 620 h 10000"/>
                                <a:gd name="connsiteX887" fmla="*/ 4460 w 10000"/>
                                <a:gd name="connsiteY887" fmla="*/ 620 h 10000"/>
                                <a:gd name="connsiteX888" fmla="*/ 4647 w 10000"/>
                                <a:gd name="connsiteY888" fmla="*/ 639 h 10000"/>
                                <a:gd name="connsiteX889" fmla="*/ 4911 w 10000"/>
                                <a:gd name="connsiteY889" fmla="*/ 665 h 10000"/>
                                <a:gd name="connsiteX890" fmla="*/ 4911 w 10000"/>
                                <a:gd name="connsiteY890" fmla="*/ 665 h 10000"/>
                                <a:gd name="connsiteX891" fmla="*/ 5174 w 10000"/>
                                <a:gd name="connsiteY891" fmla="*/ 695 h 10000"/>
                                <a:gd name="connsiteX892" fmla="*/ 5395 w 10000"/>
                                <a:gd name="connsiteY892" fmla="*/ 726 h 10000"/>
                                <a:gd name="connsiteX893" fmla="*/ 5692 w 10000"/>
                                <a:gd name="connsiteY893" fmla="*/ 786 h 10000"/>
                                <a:gd name="connsiteX894" fmla="*/ 5692 w 10000"/>
                                <a:gd name="connsiteY894" fmla="*/ 786 h 10000"/>
                                <a:gd name="connsiteX895" fmla="*/ 5803 w 10000"/>
                                <a:gd name="connsiteY895" fmla="*/ 820 h 10000"/>
                                <a:gd name="connsiteX896" fmla="*/ 5922 w 10000"/>
                                <a:gd name="connsiteY896" fmla="*/ 857 h 10000"/>
                                <a:gd name="connsiteX897" fmla="*/ 6143 w 10000"/>
                                <a:gd name="connsiteY897" fmla="*/ 932 h 10000"/>
                                <a:gd name="connsiteX898" fmla="*/ 6143 w 10000"/>
                                <a:gd name="connsiteY898" fmla="*/ 932 h 10000"/>
                                <a:gd name="connsiteX899" fmla="*/ 6296 w 10000"/>
                                <a:gd name="connsiteY899" fmla="*/ 1000 h 10000"/>
                                <a:gd name="connsiteX900" fmla="*/ 6372 w 10000"/>
                                <a:gd name="connsiteY900" fmla="*/ 1060 h 10000"/>
                                <a:gd name="connsiteX901" fmla="*/ 6483 w 10000"/>
                                <a:gd name="connsiteY901" fmla="*/ 1173 h 10000"/>
                                <a:gd name="connsiteX902" fmla="*/ 6483 w 10000"/>
                                <a:gd name="connsiteY902" fmla="*/ 1173 h 10000"/>
                                <a:gd name="connsiteX903" fmla="*/ 6517 w 10000"/>
                                <a:gd name="connsiteY903" fmla="*/ 1270 h 10000"/>
                                <a:gd name="connsiteX904" fmla="*/ 6517 w 10000"/>
                                <a:gd name="connsiteY904" fmla="*/ 1346 h 10000"/>
                                <a:gd name="connsiteX905" fmla="*/ 6517 w 10000"/>
                                <a:gd name="connsiteY905" fmla="*/ 1346 h 10000"/>
                                <a:gd name="connsiteX906" fmla="*/ 6440 w 10000"/>
                                <a:gd name="connsiteY906" fmla="*/ 5677 h 10000"/>
                                <a:gd name="connsiteX907" fmla="*/ 6406 w 10000"/>
                                <a:gd name="connsiteY907" fmla="*/ 9997 h 10000"/>
                                <a:gd name="connsiteX908" fmla="*/ 6406 w 10000"/>
                                <a:gd name="connsiteY908" fmla="*/ 9997 h 10000"/>
                                <a:gd name="connsiteX909" fmla="*/ 6406 w 10000"/>
                                <a:gd name="connsiteY909" fmla="*/ 10000 h 10000"/>
                                <a:gd name="connsiteX910" fmla="*/ 6933 w 10000"/>
                                <a:gd name="connsiteY910" fmla="*/ 10000 h 10000"/>
                                <a:gd name="connsiteX911" fmla="*/ 6933 w 10000"/>
                                <a:gd name="connsiteY911" fmla="*/ 10000 h 10000"/>
                                <a:gd name="connsiteX912" fmla="*/ 6933 w 10000"/>
                                <a:gd name="connsiteY912" fmla="*/ 9997 h 10000"/>
                                <a:gd name="connsiteX913" fmla="*/ 6933 w 10000"/>
                                <a:gd name="connsiteY913" fmla="*/ 9997 h 10000"/>
                                <a:gd name="connsiteX914" fmla="*/ 6933 w 10000"/>
                                <a:gd name="connsiteY914" fmla="*/ 8632 h 10000"/>
                                <a:gd name="connsiteX915" fmla="*/ 6967 w 10000"/>
                                <a:gd name="connsiteY915" fmla="*/ 5662 h 10000"/>
                                <a:gd name="connsiteX916" fmla="*/ 7001 w 10000"/>
                                <a:gd name="connsiteY916" fmla="*/ 1331 h 10000"/>
                                <a:gd name="connsiteX917" fmla="*/ 7001 w 10000"/>
                                <a:gd name="connsiteY917" fmla="*/ 1331 h 10000"/>
                                <a:gd name="connsiteX918" fmla="*/ 7043 w 10000"/>
                                <a:gd name="connsiteY918" fmla="*/ 1195 h 10000"/>
                                <a:gd name="connsiteX919" fmla="*/ 7043 w 10000"/>
                                <a:gd name="connsiteY919" fmla="*/ 1064 h 10000"/>
                                <a:gd name="connsiteX920" fmla="*/ 7043 w 10000"/>
                                <a:gd name="connsiteY920" fmla="*/ 1064 h 10000"/>
                                <a:gd name="connsiteX921" fmla="*/ 7001 w 10000"/>
                                <a:gd name="connsiteY921" fmla="*/ 1000 h 10000"/>
                                <a:gd name="connsiteX922" fmla="*/ 7043 w 10000"/>
                                <a:gd name="connsiteY922" fmla="*/ 936 h 10000"/>
                                <a:gd name="connsiteX923" fmla="*/ 7043 w 10000"/>
                                <a:gd name="connsiteY923" fmla="*/ 936 h 10000"/>
                                <a:gd name="connsiteX924" fmla="*/ 7043 w 10000"/>
                                <a:gd name="connsiteY924" fmla="*/ 917 h 10000"/>
                                <a:gd name="connsiteX925" fmla="*/ 7043 w 10000"/>
                                <a:gd name="connsiteY925" fmla="*/ 917 h 10000"/>
                                <a:gd name="connsiteX926" fmla="*/ 7077 w 10000"/>
                                <a:gd name="connsiteY926" fmla="*/ 876 h 10000"/>
                                <a:gd name="connsiteX927" fmla="*/ 7120 w 10000"/>
                                <a:gd name="connsiteY927" fmla="*/ 834 h 10000"/>
                                <a:gd name="connsiteX928" fmla="*/ 7230 w 10000"/>
                                <a:gd name="connsiteY928" fmla="*/ 748 h 10000"/>
                                <a:gd name="connsiteX929" fmla="*/ 7230 w 10000"/>
                                <a:gd name="connsiteY929" fmla="*/ 748 h 10000"/>
                                <a:gd name="connsiteX930" fmla="*/ 7307 w 10000"/>
                                <a:gd name="connsiteY930" fmla="*/ 718 h 10000"/>
                                <a:gd name="connsiteX931" fmla="*/ 7383 w 10000"/>
                                <a:gd name="connsiteY931" fmla="*/ 688 h 10000"/>
                                <a:gd name="connsiteX932" fmla="*/ 7570 w 10000"/>
                                <a:gd name="connsiteY932" fmla="*/ 628 h 10000"/>
                                <a:gd name="connsiteX933" fmla="*/ 7570 w 10000"/>
                                <a:gd name="connsiteY933" fmla="*/ 628 h 10000"/>
                                <a:gd name="connsiteX934" fmla="*/ 7715 w 10000"/>
                                <a:gd name="connsiteY934" fmla="*/ 583 h 10000"/>
                                <a:gd name="connsiteX935" fmla="*/ 7867 w 10000"/>
                                <a:gd name="connsiteY935" fmla="*/ 542 h 10000"/>
                                <a:gd name="connsiteX936" fmla="*/ 7867 w 10000"/>
                                <a:gd name="connsiteY936" fmla="*/ 542 h 10000"/>
                                <a:gd name="connsiteX937" fmla="*/ 8241 w 10000"/>
                                <a:gd name="connsiteY937" fmla="*/ 459 h 10000"/>
                                <a:gd name="connsiteX938" fmla="*/ 8241 w 10000"/>
                                <a:gd name="connsiteY938" fmla="*/ 459 h 10000"/>
                                <a:gd name="connsiteX939" fmla="*/ 8428 w 10000"/>
                                <a:gd name="connsiteY939" fmla="*/ 417 h 10000"/>
                                <a:gd name="connsiteX940" fmla="*/ 8539 w 10000"/>
                                <a:gd name="connsiteY940" fmla="*/ 398 h 10000"/>
                                <a:gd name="connsiteX941" fmla="*/ 8649 w 10000"/>
                                <a:gd name="connsiteY941" fmla="*/ 380 h 10000"/>
                                <a:gd name="connsiteX942" fmla="*/ 8649 w 10000"/>
                                <a:gd name="connsiteY942" fmla="*/ 380 h 10000"/>
                                <a:gd name="connsiteX943" fmla="*/ 8649 w 10000"/>
                                <a:gd name="connsiteY943" fmla="*/ 387 h 10000"/>
                                <a:gd name="connsiteX944" fmla="*/ 8726 w 10000"/>
                                <a:gd name="connsiteY944" fmla="*/ 395 h 10000"/>
                                <a:gd name="connsiteX945" fmla="*/ 8802 w 10000"/>
                                <a:gd name="connsiteY945" fmla="*/ 398 h 10000"/>
                                <a:gd name="connsiteX946" fmla="*/ 8912 w 10000"/>
                                <a:gd name="connsiteY946" fmla="*/ 398 h 10000"/>
                                <a:gd name="connsiteX947" fmla="*/ 8912 w 10000"/>
                                <a:gd name="connsiteY947" fmla="*/ 398 h 10000"/>
                                <a:gd name="connsiteX948" fmla="*/ 8955 w 10000"/>
                                <a:gd name="connsiteY948" fmla="*/ 391 h 10000"/>
                                <a:gd name="connsiteX949" fmla="*/ 8989 w 10000"/>
                                <a:gd name="connsiteY949" fmla="*/ 387 h 10000"/>
                                <a:gd name="connsiteX950" fmla="*/ 8989 w 10000"/>
                                <a:gd name="connsiteY950" fmla="*/ 387 h 10000"/>
                                <a:gd name="connsiteX951" fmla="*/ 9065 w 10000"/>
                                <a:gd name="connsiteY951" fmla="*/ 391 h 10000"/>
                                <a:gd name="connsiteX952" fmla="*/ 9176 w 10000"/>
                                <a:gd name="connsiteY952" fmla="*/ 395 h 10000"/>
                                <a:gd name="connsiteX953" fmla="*/ 9210 w 10000"/>
                                <a:gd name="connsiteY953" fmla="*/ 395 h 10000"/>
                                <a:gd name="connsiteX954" fmla="*/ 9286 w 10000"/>
                                <a:gd name="connsiteY954" fmla="*/ 391 h 10000"/>
                                <a:gd name="connsiteX955" fmla="*/ 9286 w 10000"/>
                                <a:gd name="connsiteY955" fmla="*/ 387 h 10000"/>
                                <a:gd name="connsiteX956" fmla="*/ 9286 w 10000"/>
                                <a:gd name="connsiteY956" fmla="*/ 380 h 10000"/>
                                <a:gd name="connsiteX957" fmla="*/ 9286 w 10000"/>
                                <a:gd name="connsiteY957" fmla="*/ 380 h 10000"/>
                                <a:gd name="connsiteX958" fmla="*/ 9363 w 10000"/>
                                <a:gd name="connsiteY958" fmla="*/ 380 h 10000"/>
                                <a:gd name="connsiteX959" fmla="*/ 9473 w 10000"/>
                                <a:gd name="connsiteY959" fmla="*/ 383 h 10000"/>
                                <a:gd name="connsiteX960" fmla="*/ 9473 w 10000"/>
                                <a:gd name="connsiteY960" fmla="*/ 383 h 10000"/>
                                <a:gd name="connsiteX961" fmla="*/ 9516 w 10000"/>
                                <a:gd name="connsiteY961" fmla="*/ 380 h 10000"/>
                                <a:gd name="connsiteX962" fmla="*/ 9550 w 10000"/>
                                <a:gd name="connsiteY962" fmla="*/ 372 h 10000"/>
                                <a:gd name="connsiteX963" fmla="*/ 9516 w 10000"/>
                                <a:gd name="connsiteY963" fmla="*/ 357 h 10000"/>
                                <a:gd name="connsiteX964" fmla="*/ 9516 w 10000"/>
                                <a:gd name="connsiteY964" fmla="*/ 357 h 10000"/>
                                <a:gd name="connsiteX965" fmla="*/ 9660 w 10000"/>
                                <a:gd name="connsiteY965" fmla="*/ 361 h 10000"/>
                                <a:gd name="connsiteX966" fmla="*/ 9779 w 10000"/>
                                <a:gd name="connsiteY966" fmla="*/ 357 h 10000"/>
                                <a:gd name="connsiteX967" fmla="*/ 9779 w 10000"/>
                                <a:gd name="connsiteY967" fmla="*/ 357 h 10000"/>
                                <a:gd name="connsiteX968" fmla="*/ 9779 w 10000"/>
                                <a:gd name="connsiteY968" fmla="*/ 350 h 10000"/>
                                <a:gd name="connsiteX969" fmla="*/ 9737 w 10000"/>
                                <a:gd name="connsiteY969" fmla="*/ 342 h 10000"/>
                                <a:gd name="connsiteX970" fmla="*/ 9703 w 10000"/>
                                <a:gd name="connsiteY970" fmla="*/ 331 h 10000"/>
                                <a:gd name="connsiteX971" fmla="*/ 9703 w 10000"/>
                                <a:gd name="connsiteY971" fmla="*/ 331 h 10000"/>
                                <a:gd name="connsiteX972" fmla="*/ 9813 w 10000"/>
                                <a:gd name="connsiteY972" fmla="*/ 327 h 10000"/>
                                <a:gd name="connsiteX973" fmla="*/ 9890 w 10000"/>
                                <a:gd name="connsiteY973" fmla="*/ 327 h 10000"/>
                                <a:gd name="connsiteX974" fmla="*/ 9924 w 10000"/>
                                <a:gd name="connsiteY974" fmla="*/ 323 h 10000"/>
                                <a:gd name="connsiteX975" fmla="*/ 9924 w 10000"/>
                                <a:gd name="connsiteY975" fmla="*/ 323 h 10000"/>
                                <a:gd name="connsiteX976" fmla="*/ 9966 w 10000"/>
                                <a:gd name="connsiteY976" fmla="*/ 316 h 10000"/>
                                <a:gd name="connsiteX977" fmla="*/ 9924 w 10000"/>
                                <a:gd name="connsiteY977" fmla="*/ 308 h 10000"/>
                                <a:gd name="connsiteX978" fmla="*/ 9813 w 10000"/>
                                <a:gd name="connsiteY978" fmla="*/ 293 h 10000"/>
                                <a:gd name="connsiteX979" fmla="*/ 9813 w 10000"/>
                                <a:gd name="connsiteY979" fmla="*/ 293 h 10000"/>
                                <a:gd name="connsiteX980" fmla="*/ 9966 w 10000"/>
                                <a:gd name="connsiteY980" fmla="*/ 286 h 10000"/>
                                <a:gd name="connsiteX981" fmla="*/ 10000 w 10000"/>
                                <a:gd name="connsiteY981" fmla="*/ 278 h 10000"/>
                                <a:gd name="connsiteX982" fmla="*/ 10000 w 10000"/>
                                <a:gd name="connsiteY982" fmla="*/ 270 h 10000"/>
                                <a:gd name="connsiteX983" fmla="*/ 10000 w 10000"/>
                                <a:gd name="connsiteY98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1 h 10000"/>
                                <a:gd name="connsiteX836" fmla="*/ 229 w 10000"/>
                                <a:gd name="connsiteY836" fmla="*/ 489 h 10000"/>
                                <a:gd name="connsiteX837" fmla="*/ 229 w 10000"/>
                                <a:gd name="connsiteY837" fmla="*/ 489 h 10000"/>
                                <a:gd name="connsiteX838" fmla="*/ 187 w 10000"/>
                                <a:gd name="connsiteY838" fmla="*/ 492 h 10000"/>
                                <a:gd name="connsiteX839" fmla="*/ 153 w 10000"/>
                                <a:gd name="connsiteY839" fmla="*/ 492 h 10000"/>
                                <a:gd name="connsiteX840" fmla="*/ 42 w 10000"/>
                                <a:gd name="connsiteY840" fmla="*/ 519 h 10000"/>
                                <a:gd name="connsiteX841" fmla="*/ 42 w 10000"/>
                                <a:gd name="connsiteY841" fmla="*/ 519 h 10000"/>
                                <a:gd name="connsiteX842" fmla="*/ 0 w 10000"/>
                                <a:gd name="connsiteY842" fmla="*/ 526 h 10000"/>
                                <a:gd name="connsiteX843" fmla="*/ 0 w 10000"/>
                                <a:gd name="connsiteY843" fmla="*/ 537 h 10000"/>
                                <a:gd name="connsiteX844" fmla="*/ 76 w 10000"/>
                                <a:gd name="connsiteY844" fmla="*/ 567 h 10000"/>
                                <a:gd name="connsiteX845" fmla="*/ 76 w 10000"/>
                                <a:gd name="connsiteY845" fmla="*/ 567 h 10000"/>
                                <a:gd name="connsiteX846" fmla="*/ 306 w 10000"/>
                                <a:gd name="connsiteY846" fmla="*/ 590 h 10000"/>
                                <a:gd name="connsiteX847" fmla="*/ 306 w 10000"/>
                                <a:gd name="connsiteY847" fmla="*/ 594 h 10000"/>
                                <a:gd name="connsiteX848" fmla="*/ 416 w 10000"/>
                                <a:gd name="connsiteY848" fmla="*/ 609 h 10000"/>
                                <a:gd name="connsiteX849" fmla="*/ 493 w 10000"/>
                                <a:gd name="connsiteY849" fmla="*/ 613 h 10000"/>
                                <a:gd name="connsiteX850" fmla="*/ 637 w 10000"/>
                                <a:gd name="connsiteY850" fmla="*/ 609 h 10000"/>
                                <a:gd name="connsiteX851" fmla="*/ 637 w 10000"/>
                                <a:gd name="connsiteY851" fmla="*/ 609 h 10000"/>
                                <a:gd name="connsiteX852" fmla="*/ 756 w 10000"/>
                                <a:gd name="connsiteY852" fmla="*/ 613 h 10000"/>
                                <a:gd name="connsiteX853" fmla="*/ 824 w 10000"/>
                                <a:gd name="connsiteY853" fmla="*/ 613 h 10000"/>
                                <a:gd name="connsiteX854" fmla="*/ 867 w 10000"/>
                                <a:gd name="connsiteY854" fmla="*/ 609 h 10000"/>
                                <a:gd name="connsiteX855" fmla="*/ 867 w 10000"/>
                                <a:gd name="connsiteY855" fmla="*/ 609 h 10000"/>
                                <a:gd name="connsiteX856" fmla="*/ 943 w 10000"/>
                                <a:gd name="connsiteY856" fmla="*/ 613 h 10000"/>
                                <a:gd name="connsiteX857" fmla="*/ 977 w 10000"/>
                                <a:gd name="connsiteY857" fmla="*/ 613 h 10000"/>
                                <a:gd name="connsiteX858" fmla="*/ 1054 w 10000"/>
                                <a:gd name="connsiteY858" fmla="*/ 601 h 10000"/>
                                <a:gd name="connsiteX859" fmla="*/ 1054 w 10000"/>
                                <a:gd name="connsiteY859" fmla="*/ 601 h 10000"/>
                                <a:gd name="connsiteX860" fmla="*/ 1088 w 10000"/>
                                <a:gd name="connsiteY860" fmla="*/ 605 h 10000"/>
                                <a:gd name="connsiteX861" fmla="*/ 1130 w 10000"/>
                                <a:gd name="connsiteY861" fmla="*/ 609 h 10000"/>
                                <a:gd name="connsiteX862" fmla="*/ 1198 w 10000"/>
                                <a:gd name="connsiteY862" fmla="*/ 609 h 10000"/>
                                <a:gd name="connsiteX863" fmla="*/ 1240 w 10000"/>
                                <a:gd name="connsiteY863" fmla="*/ 601 h 10000"/>
                                <a:gd name="connsiteX864" fmla="*/ 1240 w 10000"/>
                                <a:gd name="connsiteY864" fmla="*/ 601 h 10000"/>
                                <a:gd name="connsiteX865" fmla="*/ 1274 w 10000"/>
                                <a:gd name="connsiteY865" fmla="*/ 601 h 10000"/>
                                <a:gd name="connsiteX866" fmla="*/ 1317 w 10000"/>
                                <a:gd name="connsiteY866" fmla="*/ 601 h 10000"/>
                                <a:gd name="connsiteX867" fmla="*/ 1351 w 10000"/>
                                <a:gd name="connsiteY867" fmla="*/ 598 h 10000"/>
                                <a:gd name="connsiteX868" fmla="*/ 1351 w 10000"/>
                                <a:gd name="connsiteY868" fmla="*/ 590 h 10000"/>
                                <a:gd name="connsiteX869" fmla="*/ 1351 w 10000"/>
                                <a:gd name="connsiteY869" fmla="*/ 590 h 10000"/>
                                <a:gd name="connsiteX870" fmla="*/ 1427 w 10000"/>
                                <a:gd name="connsiteY870" fmla="*/ 590 h 10000"/>
                                <a:gd name="connsiteX871" fmla="*/ 1427 w 10000"/>
                                <a:gd name="connsiteY871" fmla="*/ 590 h 10000"/>
                                <a:gd name="connsiteX872" fmla="*/ 1461 w 10000"/>
                                <a:gd name="connsiteY872" fmla="*/ 583 h 10000"/>
                                <a:gd name="connsiteX873" fmla="*/ 1504 w 10000"/>
                                <a:gd name="connsiteY873" fmla="*/ 572 h 10000"/>
                                <a:gd name="connsiteX874" fmla="*/ 1504 w 10000"/>
                                <a:gd name="connsiteY874" fmla="*/ 564 h 10000"/>
                                <a:gd name="connsiteX875" fmla="*/ 1538 w 10000"/>
                                <a:gd name="connsiteY875" fmla="*/ 553 h 10000"/>
                                <a:gd name="connsiteX876" fmla="*/ 1538 w 10000"/>
                                <a:gd name="connsiteY876" fmla="*/ 553 h 10000"/>
                                <a:gd name="connsiteX877" fmla="*/ 2099 w 10000"/>
                                <a:gd name="connsiteY877" fmla="*/ 553 h 10000"/>
                                <a:gd name="connsiteX878" fmla="*/ 2625 w 10000"/>
                                <a:gd name="connsiteY878" fmla="*/ 556 h 10000"/>
                                <a:gd name="connsiteX879" fmla="*/ 3152 w 10000"/>
                                <a:gd name="connsiteY879" fmla="*/ 567 h 10000"/>
                                <a:gd name="connsiteX880" fmla="*/ 3636 w 10000"/>
                                <a:gd name="connsiteY880" fmla="*/ 579 h 10000"/>
                                <a:gd name="connsiteX881" fmla="*/ 3636 w 10000"/>
                                <a:gd name="connsiteY881" fmla="*/ 579 h 10000"/>
                                <a:gd name="connsiteX882" fmla="*/ 3934 w 10000"/>
                                <a:gd name="connsiteY882" fmla="*/ 586 h 10000"/>
                                <a:gd name="connsiteX883" fmla="*/ 3934 w 10000"/>
                                <a:gd name="connsiteY883" fmla="*/ 586 h 10000"/>
                                <a:gd name="connsiteX884" fmla="*/ 4197 w 10000"/>
                                <a:gd name="connsiteY884" fmla="*/ 601 h 10000"/>
                                <a:gd name="connsiteX885" fmla="*/ 4460 w 10000"/>
                                <a:gd name="connsiteY885" fmla="*/ 620 h 10000"/>
                                <a:gd name="connsiteX886" fmla="*/ 4460 w 10000"/>
                                <a:gd name="connsiteY886" fmla="*/ 620 h 10000"/>
                                <a:gd name="connsiteX887" fmla="*/ 4647 w 10000"/>
                                <a:gd name="connsiteY887" fmla="*/ 639 h 10000"/>
                                <a:gd name="connsiteX888" fmla="*/ 4911 w 10000"/>
                                <a:gd name="connsiteY888" fmla="*/ 665 h 10000"/>
                                <a:gd name="connsiteX889" fmla="*/ 4911 w 10000"/>
                                <a:gd name="connsiteY889" fmla="*/ 665 h 10000"/>
                                <a:gd name="connsiteX890" fmla="*/ 5174 w 10000"/>
                                <a:gd name="connsiteY890" fmla="*/ 695 h 10000"/>
                                <a:gd name="connsiteX891" fmla="*/ 5395 w 10000"/>
                                <a:gd name="connsiteY891" fmla="*/ 726 h 10000"/>
                                <a:gd name="connsiteX892" fmla="*/ 5692 w 10000"/>
                                <a:gd name="connsiteY892" fmla="*/ 786 h 10000"/>
                                <a:gd name="connsiteX893" fmla="*/ 5692 w 10000"/>
                                <a:gd name="connsiteY893" fmla="*/ 786 h 10000"/>
                                <a:gd name="connsiteX894" fmla="*/ 5803 w 10000"/>
                                <a:gd name="connsiteY894" fmla="*/ 820 h 10000"/>
                                <a:gd name="connsiteX895" fmla="*/ 5922 w 10000"/>
                                <a:gd name="connsiteY895" fmla="*/ 857 h 10000"/>
                                <a:gd name="connsiteX896" fmla="*/ 6143 w 10000"/>
                                <a:gd name="connsiteY896" fmla="*/ 932 h 10000"/>
                                <a:gd name="connsiteX897" fmla="*/ 6143 w 10000"/>
                                <a:gd name="connsiteY897" fmla="*/ 932 h 10000"/>
                                <a:gd name="connsiteX898" fmla="*/ 6296 w 10000"/>
                                <a:gd name="connsiteY898" fmla="*/ 1000 h 10000"/>
                                <a:gd name="connsiteX899" fmla="*/ 6372 w 10000"/>
                                <a:gd name="connsiteY899" fmla="*/ 1060 h 10000"/>
                                <a:gd name="connsiteX900" fmla="*/ 6483 w 10000"/>
                                <a:gd name="connsiteY900" fmla="*/ 1173 h 10000"/>
                                <a:gd name="connsiteX901" fmla="*/ 6483 w 10000"/>
                                <a:gd name="connsiteY901" fmla="*/ 1173 h 10000"/>
                                <a:gd name="connsiteX902" fmla="*/ 6517 w 10000"/>
                                <a:gd name="connsiteY902" fmla="*/ 1270 h 10000"/>
                                <a:gd name="connsiteX903" fmla="*/ 6517 w 10000"/>
                                <a:gd name="connsiteY903" fmla="*/ 1346 h 10000"/>
                                <a:gd name="connsiteX904" fmla="*/ 6517 w 10000"/>
                                <a:gd name="connsiteY904" fmla="*/ 1346 h 10000"/>
                                <a:gd name="connsiteX905" fmla="*/ 6440 w 10000"/>
                                <a:gd name="connsiteY905" fmla="*/ 5677 h 10000"/>
                                <a:gd name="connsiteX906" fmla="*/ 6406 w 10000"/>
                                <a:gd name="connsiteY906" fmla="*/ 9997 h 10000"/>
                                <a:gd name="connsiteX907" fmla="*/ 6406 w 10000"/>
                                <a:gd name="connsiteY907" fmla="*/ 9997 h 10000"/>
                                <a:gd name="connsiteX908" fmla="*/ 6406 w 10000"/>
                                <a:gd name="connsiteY908" fmla="*/ 10000 h 10000"/>
                                <a:gd name="connsiteX909" fmla="*/ 6933 w 10000"/>
                                <a:gd name="connsiteY909" fmla="*/ 10000 h 10000"/>
                                <a:gd name="connsiteX910" fmla="*/ 6933 w 10000"/>
                                <a:gd name="connsiteY910" fmla="*/ 10000 h 10000"/>
                                <a:gd name="connsiteX911" fmla="*/ 6933 w 10000"/>
                                <a:gd name="connsiteY911" fmla="*/ 9997 h 10000"/>
                                <a:gd name="connsiteX912" fmla="*/ 6933 w 10000"/>
                                <a:gd name="connsiteY912" fmla="*/ 9997 h 10000"/>
                                <a:gd name="connsiteX913" fmla="*/ 6933 w 10000"/>
                                <a:gd name="connsiteY913" fmla="*/ 8632 h 10000"/>
                                <a:gd name="connsiteX914" fmla="*/ 6967 w 10000"/>
                                <a:gd name="connsiteY914" fmla="*/ 5662 h 10000"/>
                                <a:gd name="connsiteX915" fmla="*/ 7001 w 10000"/>
                                <a:gd name="connsiteY915" fmla="*/ 1331 h 10000"/>
                                <a:gd name="connsiteX916" fmla="*/ 7001 w 10000"/>
                                <a:gd name="connsiteY916" fmla="*/ 1331 h 10000"/>
                                <a:gd name="connsiteX917" fmla="*/ 7043 w 10000"/>
                                <a:gd name="connsiteY917" fmla="*/ 1195 h 10000"/>
                                <a:gd name="connsiteX918" fmla="*/ 7043 w 10000"/>
                                <a:gd name="connsiteY918" fmla="*/ 1064 h 10000"/>
                                <a:gd name="connsiteX919" fmla="*/ 7043 w 10000"/>
                                <a:gd name="connsiteY919" fmla="*/ 1064 h 10000"/>
                                <a:gd name="connsiteX920" fmla="*/ 7001 w 10000"/>
                                <a:gd name="connsiteY920" fmla="*/ 1000 h 10000"/>
                                <a:gd name="connsiteX921" fmla="*/ 7043 w 10000"/>
                                <a:gd name="connsiteY921" fmla="*/ 936 h 10000"/>
                                <a:gd name="connsiteX922" fmla="*/ 7043 w 10000"/>
                                <a:gd name="connsiteY922" fmla="*/ 936 h 10000"/>
                                <a:gd name="connsiteX923" fmla="*/ 7043 w 10000"/>
                                <a:gd name="connsiteY923" fmla="*/ 917 h 10000"/>
                                <a:gd name="connsiteX924" fmla="*/ 7043 w 10000"/>
                                <a:gd name="connsiteY924" fmla="*/ 917 h 10000"/>
                                <a:gd name="connsiteX925" fmla="*/ 7077 w 10000"/>
                                <a:gd name="connsiteY925" fmla="*/ 876 h 10000"/>
                                <a:gd name="connsiteX926" fmla="*/ 7120 w 10000"/>
                                <a:gd name="connsiteY926" fmla="*/ 834 h 10000"/>
                                <a:gd name="connsiteX927" fmla="*/ 7230 w 10000"/>
                                <a:gd name="connsiteY927" fmla="*/ 748 h 10000"/>
                                <a:gd name="connsiteX928" fmla="*/ 7230 w 10000"/>
                                <a:gd name="connsiteY928" fmla="*/ 748 h 10000"/>
                                <a:gd name="connsiteX929" fmla="*/ 7307 w 10000"/>
                                <a:gd name="connsiteY929" fmla="*/ 718 h 10000"/>
                                <a:gd name="connsiteX930" fmla="*/ 7383 w 10000"/>
                                <a:gd name="connsiteY930" fmla="*/ 688 h 10000"/>
                                <a:gd name="connsiteX931" fmla="*/ 7570 w 10000"/>
                                <a:gd name="connsiteY931" fmla="*/ 628 h 10000"/>
                                <a:gd name="connsiteX932" fmla="*/ 7570 w 10000"/>
                                <a:gd name="connsiteY932" fmla="*/ 628 h 10000"/>
                                <a:gd name="connsiteX933" fmla="*/ 7715 w 10000"/>
                                <a:gd name="connsiteY933" fmla="*/ 583 h 10000"/>
                                <a:gd name="connsiteX934" fmla="*/ 7867 w 10000"/>
                                <a:gd name="connsiteY934" fmla="*/ 542 h 10000"/>
                                <a:gd name="connsiteX935" fmla="*/ 7867 w 10000"/>
                                <a:gd name="connsiteY935" fmla="*/ 542 h 10000"/>
                                <a:gd name="connsiteX936" fmla="*/ 8241 w 10000"/>
                                <a:gd name="connsiteY936" fmla="*/ 459 h 10000"/>
                                <a:gd name="connsiteX937" fmla="*/ 8241 w 10000"/>
                                <a:gd name="connsiteY937" fmla="*/ 459 h 10000"/>
                                <a:gd name="connsiteX938" fmla="*/ 8428 w 10000"/>
                                <a:gd name="connsiteY938" fmla="*/ 417 h 10000"/>
                                <a:gd name="connsiteX939" fmla="*/ 8539 w 10000"/>
                                <a:gd name="connsiteY939" fmla="*/ 398 h 10000"/>
                                <a:gd name="connsiteX940" fmla="*/ 8649 w 10000"/>
                                <a:gd name="connsiteY940" fmla="*/ 380 h 10000"/>
                                <a:gd name="connsiteX941" fmla="*/ 8649 w 10000"/>
                                <a:gd name="connsiteY941" fmla="*/ 380 h 10000"/>
                                <a:gd name="connsiteX942" fmla="*/ 8649 w 10000"/>
                                <a:gd name="connsiteY942" fmla="*/ 387 h 10000"/>
                                <a:gd name="connsiteX943" fmla="*/ 8726 w 10000"/>
                                <a:gd name="connsiteY943" fmla="*/ 395 h 10000"/>
                                <a:gd name="connsiteX944" fmla="*/ 8802 w 10000"/>
                                <a:gd name="connsiteY944" fmla="*/ 398 h 10000"/>
                                <a:gd name="connsiteX945" fmla="*/ 8912 w 10000"/>
                                <a:gd name="connsiteY945" fmla="*/ 398 h 10000"/>
                                <a:gd name="connsiteX946" fmla="*/ 8912 w 10000"/>
                                <a:gd name="connsiteY946" fmla="*/ 398 h 10000"/>
                                <a:gd name="connsiteX947" fmla="*/ 8955 w 10000"/>
                                <a:gd name="connsiteY947" fmla="*/ 391 h 10000"/>
                                <a:gd name="connsiteX948" fmla="*/ 8989 w 10000"/>
                                <a:gd name="connsiteY948" fmla="*/ 387 h 10000"/>
                                <a:gd name="connsiteX949" fmla="*/ 8989 w 10000"/>
                                <a:gd name="connsiteY949" fmla="*/ 387 h 10000"/>
                                <a:gd name="connsiteX950" fmla="*/ 9065 w 10000"/>
                                <a:gd name="connsiteY950" fmla="*/ 391 h 10000"/>
                                <a:gd name="connsiteX951" fmla="*/ 9176 w 10000"/>
                                <a:gd name="connsiteY951" fmla="*/ 395 h 10000"/>
                                <a:gd name="connsiteX952" fmla="*/ 9210 w 10000"/>
                                <a:gd name="connsiteY952" fmla="*/ 395 h 10000"/>
                                <a:gd name="connsiteX953" fmla="*/ 9286 w 10000"/>
                                <a:gd name="connsiteY953" fmla="*/ 391 h 10000"/>
                                <a:gd name="connsiteX954" fmla="*/ 9286 w 10000"/>
                                <a:gd name="connsiteY954" fmla="*/ 387 h 10000"/>
                                <a:gd name="connsiteX955" fmla="*/ 9286 w 10000"/>
                                <a:gd name="connsiteY955" fmla="*/ 380 h 10000"/>
                                <a:gd name="connsiteX956" fmla="*/ 9286 w 10000"/>
                                <a:gd name="connsiteY956" fmla="*/ 380 h 10000"/>
                                <a:gd name="connsiteX957" fmla="*/ 9363 w 10000"/>
                                <a:gd name="connsiteY957" fmla="*/ 380 h 10000"/>
                                <a:gd name="connsiteX958" fmla="*/ 9473 w 10000"/>
                                <a:gd name="connsiteY958" fmla="*/ 383 h 10000"/>
                                <a:gd name="connsiteX959" fmla="*/ 9473 w 10000"/>
                                <a:gd name="connsiteY959" fmla="*/ 383 h 10000"/>
                                <a:gd name="connsiteX960" fmla="*/ 9516 w 10000"/>
                                <a:gd name="connsiteY960" fmla="*/ 380 h 10000"/>
                                <a:gd name="connsiteX961" fmla="*/ 9550 w 10000"/>
                                <a:gd name="connsiteY961" fmla="*/ 372 h 10000"/>
                                <a:gd name="connsiteX962" fmla="*/ 9516 w 10000"/>
                                <a:gd name="connsiteY962" fmla="*/ 357 h 10000"/>
                                <a:gd name="connsiteX963" fmla="*/ 9516 w 10000"/>
                                <a:gd name="connsiteY963" fmla="*/ 357 h 10000"/>
                                <a:gd name="connsiteX964" fmla="*/ 9660 w 10000"/>
                                <a:gd name="connsiteY964" fmla="*/ 361 h 10000"/>
                                <a:gd name="connsiteX965" fmla="*/ 9779 w 10000"/>
                                <a:gd name="connsiteY965" fmla="*/ 357 h 10000"/>
                                <a:gd name="connsiteX966" fmla="*/ 9779 w 10000"/>
                                <a:gd name="connsiteY966" fmla="*/ 357 h 10000"/>
                                <a:gd name="connsiteX967" fmla="*/ 9779 w 10000"/>
                                <a:gd name="connsiteY967" fmla="*/ 350 h 10000"/>
                                <a:gd name="connsiteX968" fmla="*/ 9737 w 10000"/>
                                <a:gd name="connsiteY968" fmla="*/ 342 h 10000"/>
                                <a:gd name="connsiteX969" fmla="*/ 9703 w 10000"/>
                                <a:gd name="connsiteY969" fmla="*/ 331 h 10000"/>
                                <a:gd name="connsiteX970" fmla="*/ 9703 w 10000"/>
                                <a:gd name="connsiteY970" fmla="*/ 331 h 10000"/>
                                <a:gd name="connsiteX971" fmla="*/ 9813 w 10000"/>
                                <a:gd name="connsiteY971" fmla="*/ 327 h 10000"/>
                                <a:gd name="connsiteX972" fmla="*/ 9890 w 10000"/>
                                <a:gd name="connsiteY972" fmla="*/ 327 h 10000"/>
                                <a:gd name="connsiteX973" fmla="*/ 9924 w 10000"/>
                                <a:gd name="connsiteY973" fmla="*/ 323 h 10000"/>
                                <a:gd name="connsiteX974" fmla="*/ 9924 w 10000"/>
                                <a:gd name="connsiteY974" fmla="*/ 323 h 10000"/>
                                <a:gd name="connsiteX975" fmla="*/ 9966 w 10000"/>
                                <a:gd name="connsiteY975" fmla="*/ 316 h 10000"/>
                                <a:gd name="connsiteX976" fmla="*/ 9924 w 10000"/>
                                <a:gd name="connsiteY976" fmla="*/ 308 h 10000"/>
                                <a:gd name="connsiteX977" fmla="*/ 9813 w 10000"/>
                                <a:gd name="connsiteY977" fmla="*/ 293 h 10000"/>
                                <a:gd name="connsiteX978" fmla="*/ 9813 w 10000"/>
                                <a:gd name="connsiteY978" fmla="*/ 293 h 10000"/>
                                <a:gd name="connsiteX979" fmla="*/ 9966 w 10000"/>
                                <a:gd name="connsiteY979" fmla="*/ 286 h 10000"/>
                                <a:gd name="connsiteX980" fmla="*/ 10000 w 10000"/>
                                <a:gd name="connsiteY980" fmla="*/ 278 h 10000"/>
                                <a:gd name="connsiteX981" fmla="*/ 10000 w 10000"/>
                                <a:gd name="connsiteY981" fmla="*/ 270 h 10000"/>
                                <a:gd name="connsiteX982" fmla="*/ 10000 w 10000"/>
                                <a:gd name="connsiteY98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416 w 10000"/>
                                <a:gd name="connsiteY834" fmla="*/ 470 h 10000"/>
                                <a:gd name="connsiteX835" fmla="*/ 229 w 10000"/>
                                <a:gd name="connsiteY835" fmla="*/ 489 h 10000"/>
                                <a:gd name="connsiteX836" fmla="*/ 229 w 10000"/>
                                <a:gd name="connsiteY836" fmla="*/ 489 h 10000"/>
                                <a:gd name="connsiteX837" fmla="*/ 187 w 10000"/>
                                <a:gd name="connsiteY837" fmla="*/ 492 h 10000"/>
                                <a:gd name="connsiteX838" fmla="*/ 153 w 10000"/>
                                <a:gd name="connsiteY838" fmla="*/ 492 h 10000"/>
                                <a:gd name="connsiteX839" fmla="*/ 42 w 10000"/>
                                <a:gd name="connsiteY839" fmla="*/ 519 h 10000"/>
                                <a:gd name="connsiteX840" fmla="*/ 42 w 10000"/>
                                <a:gd name="connsiteY840" fmla="*/ 519 h 10000"/>
                                <a:gd name="connsiteX841" fmla="*/ 0 w 10000"/>
                                <a:gd name="connsiteY841" fmla="*/ 526 h 10000"/>
                                <a:gd name="connsiteX842" fmla="*/ 0 w 10000"/>
                                <a:gd name="connsiteY842" fmla="*/ 537 h 10000"/>
                                <a:gd name="connsiteX843" fmla="*/ 76 w 10000"/>
                                <a:gd name="connsiteY843" fmla="*/ 567 h 10000"/>
                                <a:gd name="connsiteX844" fmla="*/ 76 w 10000"/>
                                <a:gd name="connsiteY844" fmla="*/ 567 h 10000"/>
                                <a:gd name="connsiteX845" fmla="*/ 306 w 10000"/>
                                <a:gd name="connsiteY845" fmla="*/ 590 h 10000"/>
                                <a:gd name="connsiteX846" fmla="*/ 306 w 10000"/>
                                <a:gd name="connsiteY846" fmla="*/ 594 h 10000"/>
                                <a:gd name="connsiteX847" fmla="*/ 416 w 10000"/>
                                <a:gd name="connsiteY847" fmla="*/ 609 h 10000"/>
                                <a:gd name="connsiteX848" fmla="*/ 493 w 10000"/>
                                <a:gd name="connsiteY848" fmla="*/ 613 h 10000"/>
                                <a:gd name="connsiteX849" fmla="*/ 637 w 10000"/>
                                <a:gd name="connsiteY849" fmla="*/ 609 h 10000"/>
                                <a:gd name="connsiteX850" fmla="*/ 637 w 10000"/>
                                <a:gd name="connsiteY850" fmla="*/ 609 h 10000"/>
                                <a:gd name="connsiteX851" fmla="*/ 756 w 10000"/>
                                <a:gd name="connsiteY851" fmla="*/ 613 h 10000"/>
                                <a:gd name="connsiteX852" fmla="*/ 824 w 10000"/>
                                <a:gd name="connsiteY852" fmla="*/ 613 h 10000"/>
                                <a:gd name="connsiteX853" fmla="*/ 867 w 10000"/>
                                <a:gd name="connsiteY853" fmla="*/ 609 h 10000"/>
                                <a:gd name="connsiteX854" fmla="*/ 867 w 10000"/>
                                <a:gd name="connsiteY854" fmla="*/ 609 h 10000"/>
                                <a:gd name="connsiteX855" fmla="*/ 943 w 10000"/>
                                <a:gd name="connsiteY855" fmla="*/ 613 h 10000"/>
                                <a:gd name="connsiteX856" fmla="*/ 977 w 10000"/>
                                <a:gd name="connsiteY856" fmla="*/ 613 h 10000"/>
                                <a:gd name="connsiteX857" fmla="*/ 1054 w 10000"/>
                                <a:gd name="connsiteY857" fmla="*/ 601 h 10000"/>
                                <a:gd name="connsiteX858" fmla="*/ 1054 w 10000"/>
                                <a:gd name="connsiteY858" fmla="*/ 601 h 10000"/>
                                <a:gd name="connsiteX859" fmla="*/ 1088 w 10000"/>
                                <a:gd name="connsiteY859" fmla="*/ 605 h 10000"/>
                                <a:gd name="connsiteX860" fmla="*/ 1130 w 10000"/>
                                <a:gd name="connsiteY860" fmla="*/ 609 h 10000"/>
                                <a:gd name="connsiteX861" fmla="*/ 1198 w 10000"/>
                                <a:gd name="connsiteY861" fmla="*/ 609 h 10000"/>
                                <a:gd name="connsiteX862" fmla="*/ 1240 w 10000"/>
                                <a:gd name="connsiteY862" fmla="*/ 601 h 10000"/>
                                <a:gd name="connsiteX863" fmla="*/ 1240 w 10000"/>
                                <a:gd name="connsiteY863" fmla="*/ 601 h 10000"/>
                                <a:gd name="connsiteX864" fmla="*/ 1274 w 10000"/>
                                <a:gd name="connsiteY864" fmla="*/ 601 h 10000"/>
                                <a:gd name="connsiteX865" fmla="*/ 1317 w 10000"/>
                                <a:gd name="connsiteY865" fmla="*/ 601 h 10000"/>
                                <a:gd name="connsiteX866" fmla="*/ 1351 w 10000"/>
                                <a:gd name="connsiteY866" fmla="*/ 598 h 10000"/>
                                <a:gd name="connsiteX867" fmla="*/ 1351 w 10000"/>
                                <a:gd name="connsiteY867" fmla="*/ 590 h 10000"/>
                                <a:gd name="connsiteX868" fmla="*/ 1351 w 10000"/>
                                <a:gd name="connsiteY868" fmla="*/ 590 h 10000"/>
                                <a:gd name="connsiteX869" fmla="*/ 1427 w 10000"/>
                                <a:gd name="connsiteY869" fmla="*/ 590 h 10000"/>
                                <a:gd name="connsiteX870" fmla="*/ 1427 w 10000"/>
                                <a:gd name="connsiteY870" fmla="*/ 590 h 10000"/>
                                <a:gd name="connsiteX871" fmla="*/ 1461 w 10000"/>
                                <a:gd name="connsiteY871" fmla="*/ 583 h 10000"/>
                                <a:gd name="connsiteX872" fmla="*/ 1504 w 10000"/>
                                <a:gd name="connsiteY872" fmla="*/ 572 h 10000"/>
                                <a:gd name="connsiteX873" fmla="*/ 1504 w 10000"/>
                                <a:gd name="connsiteY873" fmla="*/ 564 h 10000"/>
                                <a:gd name="connsiteX874" fmla="*/ 1538 w 10000"/>
                                <a:gd name="connsiteY874" fmla="*/ 553 h 10000"/>
                                <a:gd name="connsiteX875" fmla="*/ 1538 w 10000"/>
                                <a:gd name="connsiteY875" fmla="*/ 553 h 10000"/>
                                <a:gd name="connsiteX876" fmla="*/ 2099 w 10000"/>
                                <a:gd name="connsiteY876" fmla="*/ 553 h 10000"/>
                                <a:gd name="connsiteX877" fmla="*/ 2625 w 10000"/>
                                <a:gd name="connsiteY877" fmla="*/ 556 h 10000"/>
                                <a:gd name="connsiteX878" fmla="*/ 3152 w 10000"/>
                                <a:gd name="connsiteY878" fmla="*/ 567 h 10000"/>
                                <a:gd name="connsiteX879" fmla="*/ 3636 w 10000"/>
                                <a:gd name="connsiteY879" fmla="*/ 579 h 10000"/>
                                <a:gd name="connsiteX880" fmla="*/ 3636 w 10000"/>
                                <a:gd name="connsiteY880" fmla="*/ 579 h 10000"/>
                                <a:gd name="connsiteX881" fmla="*/ 3934 w 10000"/>
                                <a:gd name="connsiteY881" fmla="*/ 586 h 10000"/>
                                <a:gd name="connsiteX882" fmla="*/ 3934 w 10000"/>
                                <a:gd name="connsiteY882" fmla="*/ 586 h 10000"/>
                                <a:gd name="connsiteX883" fmla="*/ 4197 w 10000"/>
                                <a:gd name="connsiteY883" fmla="*/ 601 h 10000"/>
                                <a:gd name="connsiteX884" fmla="*/ 4460 w 10000"/>
                                <a:gd name="connsiteY884" fmla="*/ 620 h 10000"/>
                                <a:gd name="connsiteX885" fmla="*/ 4460 w 10000"/>
                                <a:gd name="connsiteY885" fmla="*/ 620 h 10000"/>
                                <a:gd name="connsiteX886" fmla="*/ 4647 w 10000"/>
                                <a:gd name="connsiteY886" fmla="*/ 639 h 10000"/>
                                <a:gd name="connsiteX887" fmla="*/ 4911 w 10000"/>
                                <a:gd name="connsiteY887" fmla="*/ 665 h 10000"/>
                                <a:gd name="connsiteX888" fmla="*/ 4911 w 10000"/>
                                <a:gd name="connsiteY888" fmla="*/ 665 h 10000"/>
                                <a:gd name="connsiteX889" fmla="*/ 5174 w 10000"/>
                                <a:gd name="connsiteY889" fmla="*/ 695 h 10000"/>
                                <a:gd name="connsiteX890" fmla="*/ 5395 w 10000"/>
                                <a:gd name="connsiteY890" fmla="*/ 726 h 10000"/>
                                <a:gd name="connsiteX891" fmla="*/ 5692 w 10000"/>
                                <a:gd name="connsiteY891" fmla="*/ 786 h 10000"/>
                                <a:gd name="connsiteX892" fmla="*/ 5692 w 10000"/>
                                <a:gd name="connsiteY892" fmla="*/ 786 h 10000"/>
                                <a:gd name="connsiteX893" fmla="*/ 5803 w 10000"/>
                                <a:gd name="connsiteY893" fmla="*/ 820 h 10000"/>
                                <a:gd name="connsiteX894" fmla="*/ 5922 w 10000"/>
                                <a:gd name="connsiteY894" fmla="*/ 857 h 10000"/>
                                <a:gd name="connsiteX895" fmla="*/ 6143 w 10000"/>
                                <a:gd name="connsiteY895" fmla="*/ 932 h 10000"/>
                                <a:gd name="connsiteX896" fmla="*/ 6143 w 10000"/>
                                <a:gd name="connsiteY896" fmla="*/ 932 h 10000"/>
                                <a:gd name="connsiteX897" fmla="*/ 6296 w 10000"/>
                                <a:gd name="connsiteY897" fmla="*/ 1000 h 10000"/>
                                <a:gd name="connsiteX898" fmla="*/ 6372 w 10000"/>
                                <a:gd name="connsiteY898" fmla="*/ 1060 h 10000"/>
                                <a:gd name="connsiteX899" fmla="*/ 6483 w 10000"/>
                                <a:gd name="connsiteY899" fmla="*/ 1173 h 10000"/>
                                <a:gd name="connsiteX900" fmla="*/ 6483 w 10000"/>
                                <a:gd name="connsiteY900" fmla="*/ 1173 h 10000"/>
                                <a:gd name="connsiteX901" fmla="*/ 6517 w 10000"/>
                                <a:gd name="connsiteY901" fmla="*/ 1270 h 10000"/>
                                <a:gd name="connsiteX902" fmla="*/ 6517 w 10000"/>
                                <a:gd name="connsiteY902" fmla="*/ 1346 h 10000"/>
                                <a:gd name="connsiteX903" fmla="*/ 6517 w 10000"/>
                                <a:gd name="connsiteY903" fmla="*/ 1346 h 10000"/>
                                <a:gd name="connsiteX904" fmla="*/ 6440 w 10000"/>
                                <a:gd name="connsiteY904" fmla="*/ 5677 h 10000"/>
                                <a:gd name="connsiteX905" fmla="*/ 6406 w 10000"/>
                                <a:gd name="connsiteY905" fmla="*/ 9997 h 10000"/>
                                <a:gd name="connsiteX906" fmla="*/ 6406 w 10000"/>
                                <a:gd name="connsiteY906" fmla="*/ 9997 h 10000"/>
                                <a:gd name="connsiteX907" fmla="*/ 6406 w 10000"/>
                                <a:gd name="connsiteY907" fmla="*/ 10000 h 10000"/>
                                <a:gd name="connsiteX908" fmla="*/ 6933 w 10000"/>
                                <a:gd name="connsiteY908" fmla="*/ 10000 h 10000"/>
                                <a:gd name="connsiteX909" fmla="*/ 6933 w 10000"/>
                                <a:gd name="connsiteY909" fmla="*/ 10000 h 10000"/>
                                <a:gd name="connsiteX910" fmla="*/ 6933 w 10000"/>
                                <a:gd name="connsiteY910" fmla="*/ 9997 h 10000"/>
                                <a:gd name="connsiteX911" fmla="*/ 6933 w 10000"/>
                                <a:gd name="connsiteY911" fmla="*/ 9997 h 10000"/>
                                <a:gd name="connsiteX912" fmla="*/ 6933 w 10000"/>
                                <a:gd name="connsiteY912" fmla="*/ 8632 h 10000"/>
                                <a:gd name="connsiteX913" fmla="*/ 6967 w 10000"/>
                                <a:gd name="connsiteY913" fmla="*/ 5662 h 10000"/>
                                <a:gd name="connsiteX914" fmla="*/ 7001 w 10000"/>
                                <a:gd name="connsiteY914" fmla="*/ 1331 h 10000"/>
                                <a:gd name="connsiteX915" fmla="*/ 7001 w 10000"/>
                                <a:gd name="connsiteY915" fmla="*/ 1331 h 10000"/>
                                <a:gd name="connsiteX916" fmla="*/ 7043 w 10000"/>
                                <a:gd name="connsiteY916" fmla="*/ 1195 h 10000"/>
                                <a:gd name="connsiteX917" fmla="*/ 7043 w 10000"/>
                                <a:gd name="connsiteY917" fmla="*/ 1064 h 10000"/>
                                <a:gd name="connsiteX918" fmla="*/ 7043 w 10000"/>
                                <a:gd name="connsiteY918" fmla="*/ 1064 h 10000"/>
                                <a:gd name="connsiteX919" fmla="*/ 7001 w 10000"/>
                                <a:gd name="connsiteY919" fmla="*/ 1000 h 10000"/>
                                <a:gd name="connsiteX920" fmla="*/ 7043 w 10000"/>
                                <a:gd name="connsiteY920" fmla="*/ 936 h 10000"/>
                                <a:gd name="connsiteX921" fmla="*/ 7043 w 10000"/>
                                <a:gd name="connsiteY921" fmla="*/ 936 h 10000"/>
                                <a:gd name="connsiteX922" fmla="*/ 7043 w 10000"/>
                                <a:gd name="connsiteY922" fmla="*/ 917 h 10000"/>
                                <a:gd name="connsiteX923" fmla="*/ 7043 w 10000"/>
                                <a:gd name="connsiteY923" fmla="*/ 917 h 10000"/>
                                <a:gd name="connsiteX924" fmla="*/ 7077 w 10000"/>
                                <a:gd name="connsiteY924" fmla="*/ 876 h 10000"/>
                                <a:gd name="connsiteX925" fmla="*/ 7120 w 10000"/>
                                <a:gd name="connsiteY925" fmla="*/ 834 h 10000"/>
                                <a:gd name="connsiteX926" fmla="*/ 7230 w 10000"/>
                                <a:gd name="connsiteY926" fmla="*/ 748 h 10000"/>
                                <a:gd name="connsiteX927" fmla="*/ 7230 w 10000"/>
                                <a:gd name="connsiteY927" fmla="*/ 748 h 10000"/>
                                <a:gd name="connsiteX928" fmla="*/ 7307 w 10000"/>
                                <a:gd name="connsiteY928" fmla="*/ 718 h 10000"/>
                                <a:gd name="connsiteX929" fmla="*/ 7383 w 10000"/>
                                <a:gd name="connsiteY929" fmla="*/ 688 h 10000"/>
                                <a:gd name="connsiteX930" fmla="*/ 7570 w 10000"/>
                                <a:gd name="connsiteY930" fmla="*/ 628 h 10000"/>
                                <a:gd name="connsiteX931" fmla="*/ 7570 w 10000"/>
                                <a:gd name="connsiteY931" fmla="*/ 628 h 10000"/>
                                <a:gd name="connsiteX932" fmla="*/ 7715 w 10000"/>
                                <a:gd name="connsiteY932" fmla="*/ 583 h 10000"/>
                                <a:gd name="connsiteX933" fmla="*/ 7867 w 10000"/>
                                <a:gd name="connsiteY933" fmla="*/ 542 h 10000"/>
                                <a:gd name="connsiteX934" fmla="*/ 7867 w 10000"/>
                                <a:gd name="connsiteY934" fmla="*/ 542 h 10000"/>
                                <a:gd name="connsiteX935" fmla="*/ 8241 w 10000"/>
                                <a:gd name="connsiteY935" fmla="*/ 459 h 10000"/>
                                <a:gd name="connsiteX936" fmla="*/ 8241 w 10000"/>
                                <a:gd name="connsiteY936" fmla="*/ 459 h 10000"/>
                                <a:gd name="connsiteX937" fmla="*/ 8428 w 10000"/>
                                <a:gd name="connsiteY937" fmla="*/ 417 h 10000"/>
                                <a:gd name="connsiteX938" fmla="*/ 8539 w 10000"/>
                                <a:gd name="connsiteY938" fmla="*/ 398 h 10000"/>
                                <a:gd name="connsiteX939" fmla="*/ 8649 w 10000"/>
                                <a:gd name="connsiteY939" fmla="*/ 380 h 10000"/>
                                <a:gd name="connsiteX940" fmla="*/ 8649 w 10000"/>
                                <a:gd name="connsiteY940" fmla="*/ 380 h 10000"/>
                                <a:gd name="connsiteX941" fmla="*/ 8649 w 10000"/>
                                <a:gd name="connsiteY941" fmla="*/ 387 h 10000"/>
                                <a:gd name="connsiteX942" fmla="*/ 8726 w 10000"/>
                                <a:gd name="connsiteY942" fmla="*/ 395 h 10000"/>
                                <a:gd name="connsiteX943" fmla="*/ 8802 w 10000"/>
                                <a:gd name="connsiteY943" fmla="*/ 398 h 10000"/>
                                <a:gd name="connsiteX944" fmla="*/ 8912 w 10000"/>
                                <a:gd name="connsiteY944" fmla="*/ 398 h 10000"/>
                                <a:gd name="connsiteX945" fmla="*/ 8912 w 10000"/>
                                <a:gd name="connsiteY945" fmla="*/ 398 h 10000"/>
                                <a:gd name="connsiteX946" fmla="*/ 8955 w 10000"/>
                                <a:gd name="connsiteY946" fmla="*/ 391 h 10000"/>
                                <a:gd name="connsiteX947" fmla="*/ 8989 w 10000"/>
                                <a:gd name="connsiteY947" fmla="*/ 387 h 10000"/>
                                <a:gd name="connsiteX948" fmla="*/ 8989 w 10000"/>
                                <a:gd name="connsiteY948" fmla="*/ 387 h 10000"/>
                                <a:gd name="connsiteX949" fmla="*/ 9065 w 10000"/>
                                <a:gd name="connsiteY949" fmla="*/ 391 h 10000"/>
                                <a:gd name="connsiteX950" fmla="*/ 9176 w 10000"/>
                                <a:gd name="connsiteY950" fmla="*/ 395 h 10000"/>
                                <a:gd name="connsiteX951" fmla="*/ 9210 w 10000"/>
                                <a:gd name="connsiteY951" fmla="*/ 395 h 10000"/>
                                <a:gd name="connsiteX952" fmla="*/ 9286 w 10000"/>
                                <a:gd name="connsiteY952" fmla="*/ 391 h 10000"/>
                                <a:gd name="connsiteX953" fmla="*/ 9286 w 10000"/>
                                <a:gd name="connsiteY953" fmla="*/ 387 h 10000"/>
                                <a:gd name="connsiteX954" fmla="*/ 9286 w 10000"/>
                                <a:gd name="connsiteY954" fmla="*/ 380 h 10000"/>
                                <a:gd name="connsiteX955" fmla="*/ 9286 w 10000"/>
                                <a:gd name="connsiteY955" fmla="*/ 380 h 10000"/>
                                <a:gd name="connsiteX956" fmla="*/ 9363 w 10000"/>
                                <a:gd name="connsiteY956" fmla="*/ 380 h 10000"/>
                                <a:gd name="connsiteX957" fmla="*/ 9473 w 10000"/>
                                <a:gd name="connsiteY957" fmla="*/ 383 h 10000"/>
                                <a:gd name="connsiteX958" fmla="*/ 9473 w 10000"/>
                                <a:gd name="connsiteY958" fmla="*/ 383 h 10000"/>
                                <a:gd name="connsiteX959" fmla="*/ 9516 w 10000"/>
                                <a:gd name="connsiteY959" fmla="*/ 380 h 10000"/>
                                <a:gd name="connsiteX960" fmla="*/ 9550 w 10000"/>
                                <a:gd name="connsiteY960" fmla="*/ 372 h 10000"/>
                                <a:gd name="connsiteX961" fmla="*/ 9516 w 10000"/>
                                <a:gd name="connsiteY961" fmla="*/ 357 h 10000"/>
                                <a:gd name="connsiteX962" fmla="*/ 9516 w 10000"/>
                                <a:gd name="connsiteY962" fmla="*/ 357 h 10000"/>
                                <a:gd name="connsiteX963" fmla="*/ 9660 w 10000"/>
                                <a:gd name="connsiteY963" fmla="*/ 361 h 10000"/>
                                <a:gd name="connsiteX964" fmla="*/ 9779 w 10000"/>
                                <a:gd name="connsiteY964" fmla="*/ 357 h 10000"/>
                                <a:gd name="connsiteX965" fmla="*/ 9779 w 10000"/>
                                <a:gd name="connsiteY965" fmla="*/ 357 h 10000"/>
                                <a:gd name="connsiteX966" fmla="*/ 9779 w 10000"/>
                                <a:gd name="connsiteY966" fmla="*/ 350 h 10000"/>
                                <a:gd name="connsiteX967" fmla="*/ 9737 w 10000"/>
                                <a:gd name="connsiteY967" fmla="*/ 342 h 10000"/>
                                <a:gd name="connsiteX968" fmla="*/ 9703 w 10000"/>
                                <a:gd name="connsiteY968" fmla="*/ 331 h 10000"/>
                                <a:gd name="connsiteX969" fmla="*/ 9703 w 10000"/>
                                <a:gd name="connsiteY969" fmla="*/ 331 h 10000"/>
                                <a:gd name="connsiteX970" fmla="*/ 9813 w 10000"/>
                                <a:gd name="connsiteY970" fmla="*/ 327 h 10000"/>
                                <a:gd name="connsiteX971" fmla="*/ 9890 w 10000"/>
                                <a:gd name="connsiteY971" fmla="*/ 327 h 10000"/>
                                <a:gd name="connsiteX972" fmla="*/ 9924 w 10000"/>
                                <a:gd name="connsiteY972" fmla="*/ 323 h 10000"/>
                                <a:gd name="connsiteX973" fmla="*/ 9924 w 10000"/>
                                <a:gd name="connsiteY973" fmla="*/ 323 h 10000"/>
                                <a:gd name="connsiteX974" fmla="*/ 9966 w 10000"/>
                                <a:gd name="connsiteY974" fmla="*/ 316 h 10000"/>
                                <a:gd name="connsiteX975" fmla="*/ 9924 w 10000"/>
                                <a:gd name="connsiteY975" fmla="*/ 308 h 10000"/>
                                <a:gd name="connsiteX976" fmla="*/ 9813 w 10000"/>
                                <a:gd name="connsiteY976" fmla="*/ 293 h 10000"/>
                                <a:gd name="connsiteX977" fmla="*/ 9813 w 10000"/>
                                <a:gd name="connsiteY977" fmla="*/ 293 h 10000"/>
                                <a:gd name="connsiteX978" fmla="*/ 9966 w 10000"/>
                                <a:gd name="connsiteY978" fmla="*/ 286 h 10000"/>
                                <a:gd name="connsiteX979" fmla="*/ 10000 w 10000"/>
                                <a:gd name="connsiteY979" fmla="*/ 278 h 10000"/>
                                <a:gd name="connsiteX980" fmla="*/ 10000 w 10000"/>
                                <a:gd name="connsiteY980" fmla="*/ 270 h 10000"/>
                                <a:gd name="connsiteX981" fmla="*/ 10000 w 10000"/>
                                <a:gd name="connsiteY98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493 w 10000"/>
                                <a:gd name="connsiteY833" fmla="*/ 470 h 10000"/>
                                <a:gd name="connsiteX834" fmla="*/ 229 w 10000"/>
                                <a:gd name="connsiteY834" fmla="*/ 489 h 10000"/>
                                <a:gd name="connsiteX835" fmla="*/ 229 w 10000"/>
                                <a:gd name="connsiteY835" fmla="*/ 489 h 10000"/>
                                <a:gd name="connsiteX836" fmla="*/ 187 w 10000"/>
                                <a:gd name="connsiteY836" fmla="*/ 492 h 10000"/>
                                <a:gd name="connsiteX837" fmla="*/ 153 w 10000"/>
                                <a:gd name="connsiteY837" fmla="*/ 492 h 10000"/>
                                <a:gd name="connsiteX838" fmla="*/ 42 w 10000"/>
                                <a:gd name="connsiteY838" fmla="*/ 519 h 10000"/>
                                <a:gd name="connsiteX839" fmla="*/ 42 w 10000"/>
                                <a:gd name="connsiteY839" fmla="*/ 519 h 10000"/>
                                <a:gd name="connsiteX840" fmla="*/ 0 w 10000"/>
                                <a:gd name="connsiteY840" fmla="*/ 526 h 10000"/>
                                <a:gd name="connsiteX841" fmla="*/ 0 w 10000"/>
                                <a:gd name="connsiteY841" fmla="*/ 537 h 10000"/>
                                <a:gd name="connsiteX842" fmla="*/ 76 w 10000"/>
                                <a:gd name="connsiteY842" fmla="*/ 567 h 10000"/>
                                <a:gd name="connsiteX843" fmla="*/ 76 w 10000"/>
                                <a:gd name="connsiteY843" fmla="*/ 567 h 10000"/>
                                <a:gd name="connsiteX844" fmla="*/ 306 w 10000"/>
                                <a:gd name="connsiteY844" fmla="*/ 590 h 10000"/>
                                <a:gd name="connsiteX845" fmla="*/ 306 w 10000"/>
                                <a:gd name="connsiteY845" fmla="*/ 594 h 10000"/>
                                <a:gd name="connsiteX846" fmla="*/ 416 w 10000"/>
                                <a:gd name="connsiteY846" fmla="*/ 609 h 10000"/>
                                <a:gd name="connsiteX847" fmla="*/ 493 w 10000"/>
                                <a:gd name="connsiteY847" fmla="*/ 613 h 10000"/>
                                <a:gd name="connsiteX848" fmla="*/ 637 w 10000"/>
                                <a:gd name="connsiteY848" fmla="*/ 609 h 10000"/>
                                <a:gd name="connsiteX849" fmla="*/ 637 w 10000"/>
                                <a:gd name="connsiteY849" fmla="*/ 609 h 10000"/>
                                <a:gd name="connsiteX850" fmla="*/ 756 w 10000"/>
                                <a:gd name="connsiteY850" fmla="*/ 613 h 10000"/>
                                <a:gd name="connsiteX851" fmla="*/ 824 w 10000"/>
                                <a:gd name="connsiteY851" fmla="*/ 613 h 10000"/>
                                <a:gd name="connsiteX852" fmla="*/ 867 w 10000"/>
                                <a:gd name="connsiteY852" fmla="*/ 609 h 10000"/>
                                <a:gd name="connsiteX853" fmla="*/ 867 w 10000"/>
                                <a:gd name="connsiteY853" fmla="*/ 609 h 10000"/>
                                <a:gd name="connsiteX854" fmla="*/ 943 w 10000"/>
                                <a:gd name="connsiteY854" fmla="*/ 613 h 10000"/>
                                <a:gd name="connsiteX855" fmla="*/ 977 w 10000"/>
                                <a:gd name="connsiteY855" fmla="*/ 613 h 10000"/>
                                <a:gd name="connsiteX856" fmla="*/ 1054 w 10000"/>
                                <a:gd name="connsiteY856" fmla="*/ 601 h 10000"/>
                                <a:gd name="connsiteX857" fmla="*/ 1054 w 10000"/>
                                <a:gd name="connsiteY857" fmla="*/ 601 h 10000"/>
                                <a:gd name="connsiteX858" fmla="*/ 1088 w 10000"/>
                                <a:gd name="connsiteY858" fmla="*/ 605 h 10000"/>
                                <a:gd name="connsiteX859" fmla="*/ 1130 w 10000"/>
                                <a:gd name="connsiteY859" fmla="*/ 609 h 10000"/>
                                <a:gd name="connsiteX860" fmla="*/ 1198 w 10000"/>
                                <a:gd name="connsiteY860" fmla="*/ 609 h 10000"/>
                                <a:gd name="connsiteX861" fmla="*/ 1240 w 10000"/>
                                <a:gd name="connsiteY861" fmla="*/ 601 h 10000"/>
                                <a:gd name="connsiteX862" fmla="*/ 1240 w 10000"/>
                                <a:gd name="connsiteY862" fmla="*/ 601 h 10000"/>
                                <a:gd name="connsiteX863" fmla="*/ 1274 w 10000"/>
                                <a:gd name="connsiteY863" fmla="*/ 601 h 10000"/>
                                <a:gd name="connsiteX864" fmla="*/ 1317 w 10000"/>
                                <a:gd name="connsiteY864" fmla="*/ 601 h 10000"/>
                                <a:gd name="connsiteX865" fmla="*/ 1351 w 10000"/>
                                <a:gd name="connsiteY865" fmla="*/ 598 h 10000"/>
                                <a:gd name="connsiteX866" fmla="*/ 1351 w 10000"/>
                                <a:gd name="connsiteY866" fmla="*/ 590 h 10000"/>
                                <a:gd name="connsiteX867" fmla="*/ 1351 w 10000"/>
                                <a:gd name="connsiteY867" fmla="*/ 590 h 10000"/>
                                <a:gd name="connsiteX868" fmla="*/ 1427 w 10000"/>
                                <a:gd name="connsiteY868" fmla="*/ 590 h 10000"/>
                                <a:gd name="connsiteX869" fmla="*/ 1427 w 10000"/>
                                <a:gd name="connsiteY869" fmla="*/ 590 h 10000"/>
                                <a:gd name="connsiteX870" fmla="*/ 1461 w 10000"/>
                                <a:gd name="connsiteY870" fmla="*/ 583 h 10000"/>
                                <a:gd name="connsiteX871" fmla="*/ 1504 w 10000"/>
                                <a:gd name="connsiteY871" fmla="*/ 572 h 10000"/>
                                <a:gd name="connsiteX872" fmla="*/ 1504 w 10000"/>
                                <a:gd name="connsiteY872" fmla="*/ 564 h 10000"/>
                                <a:gd name="connsiteX873" fmla="*/ 1538 w 10000"/>
                                <a:gd name="connsiteY873" fmla="*/ 553 h 10000"/>
                                <a:gd name="connsiteX874" fmla="*/ 1538 w 10000"/>
                                <a:gd name="connsiteY874" fmla="*/ 553 h 10000"/>
                                <a:gd name="connsiteX875" fmla="*/ 2099 w 10000"/>
                                <a:gd name="connsiteY875" fmla="*/ 553 h 10000"/>
                                <a:gd name="connsiteX876" fmla="*/ 2625 w 10000"/>
                                <a:gd name="connsiteY876" fmla="*/ 556 h 10000"/>
                                <a:gd name="connsiteX877" fmla="*/ 3152 w 10000"/>
                                <a:gd name="connsiteY877" fmla="*/ 567 h 10000"/>
                                <a:gd name="connsiteX878" fmla="*/ 3636 w 10000"/>
                                <a:gd name="connsiteY878" fmla="*/ 579 h 10000"/>
                                <a:gd name="connsiteX879" fmla="*/ 3636 w 10000"/>
                                <a:gd name="connsiteY879" fmla="*/ 579 h 10000"/>
                                <a:gd name="connsiteX880" fmla="*/ 3934 w 10000"/>
                                <a:gd name="connsiteY880" fmla="*/ 586 h 10000"/>
                                <a:gd name="connsiteX881" fmla="*/ 3934 w 10000"/>
                                <a:gd name="connsiteY881" fmla="*/ 586 h 10000"/>
                                <a:gd name="connsiteX882" fmla="*/ 4197 w 10000"/>
                                <a:gd name="connsiteY882" fmla="*/ 601 h 10000"/>
                                <a:gd name="connsiteX883" fmla="*/ 4460 w 10000"/>
                                <a:gd name="connsiteY883" fmla="*/ 620 h 10000"/>
                                <a:gd name="connsiteX884" fmla="*/ 4460 w 10000"/>
                                <a:gd name="connsiteY884" fmla="*/ 620 h 10000"/>
                                <a:gd name="connsiteX885" fmla="*/ 4647 w 10000"/>
                                <a:gd name="connsiteY885" fmla="*/ 639 h 10000"/>
                                <a:gd name="connsiteX886" fmla="*/ 4911 w 10000"/>
                                <a:gd name="connsiteY886" fmla="*/ 665 h 10000"/>
                                <a:gd name="connsiteX887" fmla="*/ 4911 w 10000"/>
                                <a:gd name="connsiteY887" fmla="*/ 665 h 10000"/>
                                <a:gd name="connsiteX888" fmla="*/ 5174 w 10000"/>
                                <a:gd name="connsiteY888" fmla="*/ 695 h 10000"/>
                                <a:gd name="connsiteX889" fmla="*/ 5395 w 10000"/>
                                <a:gd name="connsiteY889" fmla="*/ 726 h 10000"/>
                                <a:gd name="connsiteX890" fmla="*/ 5692 w 10000"/>
                                <a:gd name="connsiteY890" fmla="*/ 786 h 10000"/>
                                <a:gd name="connsiteX891" fmla="*/ 5692 w 10000"/>
                                <a:gd name="connsiteY891" fmla="*/ 786 h 10000"/>
                                <a:gd name="connsiteX892" fmla="*/ 5803 w 10000"/>
                                <a:gd name="connsiteY892" fmla="*/ 820 h 10000"/>
                                <a:gd name="connsiteX893" fmla="*/ 5922 w 10000"/>
                                <a:gd name="connsiteY893" fmla="*/ 857 h 10000"/>
                                <a:gd name="connsiteX894" fmla="*/ 6143 w 10000"/>
                                <a:gd name="connsiteY894" fmla="*/ 932 h 10000"/>
                                <a:gd name="connsiteX895" fmla="*/ 6143 w 10000"/>
                                <a:gd name="connsiteY895" fmla="*/ 932 h 10000"/>
                                <a:gd name="connsiteX896" fmla="*/ 6296 w 10000"/>
                                <a:gd name="connsiteY896" fmla="*/ 1000 h 10000"/>
                                <a:gd name="connsiteX897" fmla="*/ 6372 w 10000"/>
                                <a:gd name="connsiteY897" fmla="*/ 1060 h 10000"/>
                                <a:gd name="connsiteX898" fmla="*/ 6483 w 10000"/>
                                <a:gd name="connsiteY898" fmla="*/ 1173 h 10000"/>
                                <a:gd name="connsiteX899" fmla="*/ 6483 w 10000"/>
                                <a:gd name="connsiteY899" fmla="*/ 1173 h 10000"/>
                                <a:gd name="connsiteX900" fmla="*/ 6517 w 10000"/>
                                <a:gd name="connsiteY900" fmla="*/ 1270 h 10000"/>
                                <a:gd name="connsiteX901" fmla="*/ 6517 w 10000"/>
                                <a:gd name="connsiteY901" fmla="*/ 1346 h 10000"/>
                                <a:gd name="connsiteX902" fmla="*/ 6517 w 10000"/>
                                <a:gd name="connsiteY902" fmla="*/ 1346 h 10000"/>
                                <a:gd name="connsiteX903" fmla="*/ 6440 w 10000"/>
                                <a:gd name="connsiteY903" fmla="*/ 5677 h 10000"/>
                                <a:gd name="connsiteX904" fmla="*/ 6406 w 10000"/>
                                <a:gd name="connsiteY904" fmla="*/ 9997 h 10000"/>
                                <a:gd name="connsiteX905" fmla="*/ 6406 w 10000"/>
                                <a:gd name="connsiteY905" fmla="*/ 9997 h 10000"/>
                                <a:gd name="connsiteX906" fmla="*/ 6406 w 10000"/>
                                <a:gd name="connsiteY906" fmla="*/ 10000 h 10000"/>
                                <a:gd name="connsiteX907" fmla="*/ 6933 w 10000"/>
                                <a:gd name="connsiteY907" fmla="*/ 10000 h 10000"/>
                                <a:gd name="connsiteX908" fmla="*/ 6933 w 10000"/>
                                <a:gd name="connsiteY908" fmla="*/ 10000 h 10000"/>
                                <a:gd name="connsiteX909" fmla="*/ 6933 w 10000"/>
                                <a:gd name="connsiteY909" fmla="*/ 9997 h 10000"/>
                                <a:gd name="connsiteX910" fmla="*/ 6933 w 10000"/>
                                <a:gd name="connsiteY910" fmla="*/ 9997 h 10000"/>
                                <a:gd name="connsiteX911" fmla="*/ 6933 w 10000"/>
                                <a:gd name="connsiteY911" fmla="*/ 8632 h 10000"/>
                                <a:gd name="connsiteX912" fmla="*/ 6967 w 10000"/>
                                <a:gd name="connsiteY912" fmla="*/ 5662 h 10000"/>
                                <a:gd name="connsiteX913" fmla="*/ 7001 w 10000"/>
                                <a:gd name="connsiteY913" fmla="*/ 1331 h 10000"/>
                                <a:gd name="connsiteX914" fmla="*/ 7001 w 10000"/>
                                <a:gd name="connsiteY914" fmla="*/ 1331 h 10000"/>
                                <a:gd name="connsiteX915" fmla="*/ 7043 w 10000"/>
                                <a:gd name="connsiteY915" fmla="*/ 1195 h 10000"/>
                                <a:gd name="connsiteX916" fmla="*/ 7043 w 10000"/>
                                <a:gd name="connsiteY916" fmla="*/ 1064 h 10000"/>
                                <a:gd name="connsiteX917" fmla="*/ 7043 w 10000"/>
                                <a:gd name="connsiteY917" fmla="*/ 1064 h 10000"/>
                                <a:gd name="connsiteX918" fmla="*/ 7001 w 10000"/>
                                <a:gd name="connsiteY918" fmla="*/ 1000 h 10000"/>
                                <a:gd name="connsiteX919" fmla="*/ 7043 w 10000"/>
                                <a:gd name="connsiteY919" fmla="*/ 936 h 10000"/>
                                <a:gd name="connsiteX920" fmla="*/ 7043 w 10000"/>
                                <a:gd name="connsiteY920" fmla="*/ 936 h 10000"/>
                                <a:gd name="connsiteX921" fmla="*/ 7043 w 10000"/>
                                <a:gd name="connsiteY921" fmla="*/ 917 h 10000"/>
                                <a:gd name="connsiteX922" fmla="*/ 7043 w 10000"/>
                                <a:gd name="connsiteY922" fmla="*/ 917 h 10000"/>
                                <a:gd name="connsiteX923" fmla="*/ 7077 w 10000"/>
                                <a:gd name="connsiteY923" fmla="*/ 876 h 10000"/>
                                <a:gd name="connsiteX924" fmla="*/ 7120 w 10000"/>
                                <a:gd name="connsiteY924" fmla="*/ 834 h 10000"/>
                                <a:gd name="connsiteX925" fmla="*/ 7230 w 10000"/>
                                <a:gd name="connsiteY925" fmla="*/ 748 h 10000"/>
                                <a:gd name="connsiteX926" fmla="*/ 7230 w 10000"/>
                                <a:gd name="connsiteY926" fmla="*/ 748 h 10000"/>
                                <a:gd name="connsiteX927" fmla="*/ 7307 w 10000"/>
                                <a:gd name="connsiteY927" fmla="*/ 718 h 10000"/>
                                <a:gd name="connsiteX928" fmla="*/ 7383 w 10000"/>
                                <a:gd name="connsiteY928" fmla="*/ 688 h 10000"/>
                                <a:gd name="connsiteX929" fmla="*/ 7570 w 10000"/>
                                <a:gd name="connsiteY929" fmla="*/ 628 h 10000"/>
                                <a:gd name="connsiteX930" fmla="*/ 7570 w 10000"/>
                                <a:gd name="connsiteY930" fmla="*/ 628 h 10000"/>
                                <a:gd name="connsiteX931" fmla="*/ 7715 w 10000"/>
                                <a:gd name="connsiteY931" fmla="*/ 583 h 10000"/>
                                <a:gd name="connsiteX932" fmla="*/ 7867 w 10000"/>
                                <a:gd name="connsiteY932" fmla="*/ 542 h 10000"/>
                                <a:gd name="connsiteX933" fmla="*/ 7867 w 10000"/>
                                <a:gd name="connsiteY933" fmla="*/ 542 h 10000"/>
                                <a:gd name="connsiteX934" fmla="*/ 8241 w 10000"/>
                                <a:gd name="connsiteY934" fmla="*/ 459 h 10000"/>
                                <a:gd name="connsiteX935" fmla="*/ 8241 w 10000"/>
                                <a:gd name="connsiteY935" fmla="*/ 459 h 10000"/>
                                <a:gd name="connsiteX936" fmla="*/ 8428 w 10000"/>
                                <a:gd name="connsiteY936" fmla="*/ 417 h 10000"/>
                                <a:gd name="connsiteX937" fmla="*/ 8539 w 10000"/>
                                <a:gd name="connsiteY937" fmla="*/ 398 h 10000"/>
                                <a:gd name="connsiteX938" fmla="*/ 8649 w 10000"/>
                                <a:gd name="connsiteY938" fmla="*/ 380 h 10000"/>
                                <a:gd name="connsiteX939" fmla="*/ 8649 w 10000"/>
                                <a:gd name="connsiteY939" fmla="*/ 380 h 10000"/>
                                <a:gd name="connsiteX940" fmla="*/ 8649 w 10000"/>
                                <a:gd name="connsiteY940" fmla="*/ 387 h 10000"/>
                                <a:gd name="connsiteX941" fmla="*/ 8726 w 10000"/>
                                <a:gd name="connsiteY941" fmla="*/ 395 h 10000"/>
                                <a:gd name="connsiteX942" fmla="*/ 8802 w 10000"/>
                                <a:gd name="connsiteY942" fmla="*/ 398 h 10000"/>
                                <a:gd name="connsiteX943" fmla="*/ 8912 w 10000"/>
                                <a:gd name="connsiteY943" fmla="*/ 398 h 10000"/>
                                <a:gd name="connsiteX944" fmla="*/ 8912 w 10000"/>
                                <a:gd name="connsiteY944" fmla="*/ 398 h 10000"/>
                                <a:gd name="connsiteX945" fmla="*/ 8955 w 10000"/>
                                <a:gd name="connsiteY945" fmla="*/ 391 h 10000"/>
                                <a:gd name="connsiteX946" fmla="*/ 8989 w 10000"/>
                                <a:gd name="connsiteY946" fmla="*/ 387 h 10000"/>
                                <a:gd name="connsiteX947" fmla="*/ 8989 w 10000"/>
                                <a:gd name="connsiteY947" fmla="*/ 387 h 10000"/>
                                <a:gd name="connsiteX948" fmla="*/ 9065 w 10000"/>
                                <a:gd name="connsiteY948" fmla="*/ 391 h 10000"/>
                                <a:gd name="connsiteX949" fmla="*/ 9176 w 10000"/>
                                <a:gd name="connsiteY949" fmla="*/ 395 h 10000"/>
                                <a:gd name="connsiteX950" fmla="*/ 9210 w 10000"/>
                                <a:gd name="connsiteY950" fmla="*/ 395 h 10000"/>
                                <a:gd name="connsiteX951" fmla="*/ 9286 w 10000"/>
                                <a:gd name="connsiteY951" fmla="*/ 391 h 10000"/>
                                <a:gd name="connsiteX952" fmla="*/ 9286 w 10000"/>
                                <a:gd name="connsiteY952" fmla="*/ 387 h 10000"/>
                                <a:gd name="connsiteX953" fmla="*/ 9286 w 10000"/>
                                <a:gd name="connsiteY953" fmla="*/ 380 h 10000"/>
                                <a:gd name="connsiteX954" fmla="*/ 9286 w 10000"/>
                                <a:gd name="connsiteY954" fmla="*/ 380 h 10000"/>
                                <a:gd name="connsiteX955" fmla="*/ 9363 w 10000"/>
                                <a:gd name="connsiteY955" fmla="*/ 380 h 10000"/>
                                <a:gd name="connsiteX956" fmla="*/ 9473 w 10000"/>
                                <a:gd name="connsiteY956" fmla="*/ 383 h 10000"/>
                                <a:gd name="connsiteX957" fmla="*/ 9473 w 10000"/>
                                <a:gd name="connsiteY957" fmla="*/ 383 h 10000"/>
                                <a:gd name="connsiteX958" fmla="*/ 9516 w 10000"/>
                                <a:gd name="connsiteY958" fmla="*/ 380 h 10000"/>
                                <a:gd name="connsiteX959" fmla="*/ 9550 w 10000"/>
                                <a:gd name="connsiteY959" fmla="*/ 372 h 10000"/>
                                <a:gd name="connsiteX960" fmla="*/ 9516 w 10000"/>
                                <a:gd name="connsiteY960" fmla="*/ 357 h 10000"/>
                                <a:gd name="connsiteX961" fmla="*/ 9516 w 10000"/>
                                <a:gd name="connsiteY961" fmla="*/ 357 h 10000"/>
                                <a:gd name="connsiteX962" fmla="*/ 9660 w 10000"/>
                                <a:gd name="connsiteY962" fmla="*/ 361 h 10000"/>
                                <a:gd name="connsiteX963" fmla="*/ 9779 w 10000"/>
                                <a:gd name="connsiteY963" fmla="*/ 357 h 10000"/>
                                <a:gd name="connsiteX964" fmla="*/ 9779 w 10000"/>
                                <a:gd name="connsiteY964" fmla="*/ 357 h 10000"/>
                                <a:gd name="connsiteX965" fmla="*/ 9779 w 10000"/>
                                <a:gd name="connsiteY965" fmla="*/ 350 h 10000"/>
                                <a:gd name="connsiteX966" fmla="*/ 9737 w 10000"/>
                                <a:gd name="connsiteY966" fmla="*/ 342 h 10000"/>
                                <a:gd name="connsiteX967" fmla="*/ 9703 w 10000"/>
                                <a:gd name="connsiteY967" fmla="*/ 331 h 10000"/>
                                <a:gd name="connsiteX968" fmla="*/ 9703 w 10000"/>
                                <a:gd name="connsiteY968" fmla="*/ 331 h 10000"/>
                                <a:gd name="connsiteX969" fmla="*/ 9813 w 10000"/>
                                <a:gd name="connsiteY969" fmla="*/ 327 h 10000"/>
                                <a:gd name="connsiteX970" fmla="*/ 9890 w 10000"/>
                                <a:gd name="connsiteY970" fmla="*/ 327 h 10000"/>
                                <a:gd name="connsiteX971" fmla="*/ 9924 w 10000"/>
                                <a:gd name="connsiteY971" fmla="*/ 323 h 10000"/>
                                <a:gd name="connsiteX972" fmla="*/ 9924 w 10000"/>
                                <a:gd name="connsiteY972" fmla="*/ 323 h 10000"/>
                                <a:gd name="connsiteX973" fmla="*/ 9966 w 10000"/>
                                <a:gd name="connsiteY973" fmla="*/ 316 h 10000"/>
                                <a:gd name="connsiteX974" fmla="*/ 9924 w 10000"/>
                                <a:gd name="connsiteY974" fmla="*/ 308 h 10000"/>
                                <a:gd name="connsiteX975" fmla="*/ 9813 w 10000"/>
                                <a:gd name="connsiteY975" fmla="*/ 293 h 10000"/>
                                <a:gd name="connsiteX976" fmla="*/ 9813 w 10000"/>
                                <a:gd name="connsiteY976" fmla="*/ 293 h 10000"/>
                                <a:gd name="connsiteX977" fmla="*/ 9966 w 10000"/>
                                <a:gd name="connsiteY977" fmla="*/ 286 h 10000"/>
                                <a:gd name="connsiteX978" fmla="*/ 10000 w 10000"/>
                                <a:gd name="connsiteY978" fmla="*/ 278 h 10000"/>
                                <a:gd name="connsiteX979" fmla="*/ 10000 w 10000"/>
                                <a:gd name="connsiteY979" fmla="*/ 270 h 10000"/>
                                <a:gd name="connsiteX980" fmla="*/ 10000 w 10000"/>
                                <a:gd name="connsiteY98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824 w 10000"/>
                                <a:gd name="connsiteY829" fmla="*/ 470 h 10000"/>
                                <a:gd name="connsiteX830" fmla="*/ 637 w 10000"/>
                                <a:gd name="connsiteY830" fmla="*/ 466 h 10000"/>
                                <a:gd name="connsiteX831" fmla="*/ 637 w 10000"/>
                                <a:gd name="connsiteY831" fmla="*/ 466 h 10000"/>
                                <a:gd name="connsiteX832" fmla="*/ 561 w 10000"/>
                                <a:gd name="connsiteY832" fmla="*/ 470 h 10000"/>
                                <a:gd name="connsiteX833" fmla="*/ 229 w 10000"/>
                                <a:gd name="connsiteY833" fmla="*/ 489 h 10000"/>
                                <a:gd name="connsiteX834" fmla="*/ 229 w 10000"/>
                                <a:gd name="connsiteY834" fmla="*/ 489 h 10000"/>
                                <a:gd name="connsiteX835" fmla="*/ 187 w 10000"/>
                                <a:gd name="connsiteY835" fmla="*/ 492 h 10000"/>
                                <a:gd name="connsiteX836" fmla="*/ 153 w 10000"/>
                                <a:gd name="connsiteY836" fmla="*/ 492 h 10000"/>
                                <a:gd name="connsiteX837" fmla="*/ 42 w 10000"/>
                                <a:gd name="connsiteY837" fmla="*/ 519 h 10000"/>
                                <a:gd name="connsiteX838" fmla="*/ 42 w 10000"/>
                                <a:gd name="connsiteY838" fmla="*/ 519 h 10000"/>
                                <a:gd name="connsiteX839" fmla="*/ 0 w 10000"/>
                                <a:gd name="connsiteY839" fmla="*/ 526 h 10000"/>
                                <a:gd name="connsiteX840" fmla="*/ 0 w 10000"/>
                                <a:gd name="connsiteY840" fmla="*/ 537 h 10000"/>
                                <a:gd name="connsiteX841" fmla="*/ 76 w 10000"/>
                                <a:gd name="connsiteY841" fmla="*/ 567 h 10000"/>
                                <a:gd name="connsiteX842" fmla="*/ 76 w 10000"/>
                                <a:gd name="connsiteY842" fmla="*/ 567 h 10000"/>
                                <a:gd name="connsiteX843" fmla="*/ 306 w 10000"/>
                                <a:gd name="connsiteY843" fmla="*/ 590 h 10000"/>
                                <a:gd name="connsiteX844" fmla="*/ 306 w 10000"/>
                                <a:gd name="connsiteY844" fmla="*/ 594 h 10000"/>
                                <a:gd name="connsiteX845" fmla="*/ 416 w 10000"/>
                                <a:gd name="connsiteY845" fmla="*/ 609 h 10000"/>
                                <a:gd name="connsiteX846" fmla="*/ 493 w 10000"/>
                                <a:gd name="connsiteY846" fmla="*/ 613 h 10000"/>
                                <a:gd name="connsiteX847" fmla="*/ 637 w 10000"/>
                                <a:gd name="connsiteY847" fmla="*/ 609 h 10000"/>
                                <a:gd name="connsiteX848" fmla="*/ 637 w 10000"/>
                                <a:gd name="connsiteY848" fmla="*/ 609 h 10000"/>
                                <a:gd name="connsiteX849" fmla="*/ 756 w 10000"/>
                                <a:gd name="connsiteY849" fmla="*/ 613 h 10000"/>
                                <a:gd name="connsiteX850" fmla="*/ 824 w 10000"/>
                                <a:gd name="connsiteY850" fmla="*/ 613 h 10000"/>
                                <a:gd name="connsiteX851" fmla="*/ 867 w 10000"/>
                                <a:gd name="connsiteY851" fmla="*/ 609 h 10000"/>
                                <a:gd name="connsiteX852" fmla="*/ 867 w 10000"/>
                                <a:gd name="connsiteY852" fmla="*/ 609 h 10000"/>
                                <a:gd name="connsiteX853" fmla="*/ 943 w 10000"/>
                                <a:gd name="connsiteY853" fmla="*/ 613 h 10000"/>
                                <a:gd name="connsiteX854" fmla="*/ 977 w 10000"/>
                                <a:gd name="connsiteY854" fmla="*/ 613 h 10000"/>
                                <a:gd name="connsiteX855" fmla="*/ 1054 w 10000"/>
                                <a:gd name="connsiteY855" fmla="*/ 601 h 10000"/>
                                <a:gd name="connsiteX856" fmla="*/ 1054 w 10000"/>
                                <a:gd name="connsiteY856" fmla="*/ 601 h 10000"/>
                                <a:gd name="connsiteX857" fmla="*/ 1088 w 10000"/>
                                <a:gd name="connsiteY857" fmla="*/ 605 h 10000"/>
                                <a:gd name="connsiteX858" fmla="*/ 1130 w 10000"/>
                                <a:gd name="connsiteY858" fmla="*/ 609 h 10000"/>
                                <a:gd name="connsiteX859" fmla="*/ 1198 w 10000"/>
                                <a:gd name="connsiteY859" fmla="*/ 609 h 10000"/>
                                <a:gd name="connsiteX860" fmla="*/ 1240 w 10000"/>
                                <a:gd name="connsiteY860" fmla="*/ 601 h 10000"/>
                                <a:gd name="connsiteX861" fmla="*/ 1240 w 10000"/>
                                <a:gd name="connsiteY861" fmla="*/ 601 h 10000"/>
                                <a:gd name="connsiteX862" fmla="*/ 1274 w 10000"/>
                                <a:gd name="connsiteY862" fmla="*/ 601 h 10000"/>
                                <a:gd name="connsiteX863" fmla="*/ 1317 w 10000"/>
                                <a:gd name="connsiteY863" fmla="*/ 601 h 10000"/>
                                <a:gd name="connsiteX864" fmla="*/ 1351 w 10000"/>
                                <a:gd name="connsiteY864" fmla="*/ 598 h 10000"/>
                                <a:gd name="connsiteX865" fmla="*/ 1351 w 10000"/>
                                <a:gd name="connsiteY865" fmla="*/ 590 h 10000"/>
                                <a:gd name="connsiteX866" fmla="*/ 1351 w 10000"/>
                                <a:gd name="connsiteY866" fmla="*/ 590 h 10000"/>
                                <a:gd name="connsiteX867" fmla="*/ 1427 w 10000"/>
                                <a:gd name="connsiteY867" fmla="*/ 590 h 10000"/>
                                <a:gd name="connsiteX868" fmla="*/ 1427 w 10000"/>
                                <a:gd name="connsiteY868" fmla="*/ 590 h 10000"/>
                                <a:gd name="connsiteX869" fmla="*/ 1461 w 10000"/>
                                <a:gd name="connsiteY869" fmla="*/ 583 h 10000"/>
                                <a:gd name="connsiteX870" fmla="*/ 1504 w 10000"/>
                                <a:gd name="connsiteY870" fmla="*/ 572 h 10000"/>
                                <a:gd name="connsiteX871" fmla="*/ 1504 w 10000"/>
                                <a:gd name="connsiteY871" fmla="*/ 564 h 10000"/>
                                <a:gd name="connsiteX872" fmla="*/ 1538 w 10000"/>
                                <a:gd name="connsiteY872" fmla="*/ 553 h 10000"/>
                                <a:gd name="connsiteX873" fmla="*/ 1538 w 10000"/>
                                <a:gd name="connsiteY873" fmla="*/ 553 h 10000"/>
                                <a:gd name="connsiteX874" fmla="*/ 2099 w 10000"/>
                                <a:gd name="connsiteY874" fmla="*/ 553 h 10000"/>
                                <a:gd name="connsiteX875" fmla="*/ 2625 w 10000"/>
                                <a:gd name="connsiteY875" fmla="*/ 556 h 10000"/>
                                <a:gd name="connsiteX876" fmla="*/ 3152 w 10000"/>
                                <a:gd name="connsiteY876" fmla="*/ 567 h 10000"/>
                                <a:gd name="connsiteX877" fmla="*/ 3636 w 10000"/>
                                <a:gd name="connsiteY877" fmla="*/ 579 h 10000"/>
                                <a:gd name="connsiteX878" fmla="*/ 3636 w 10000"/>
                                <a:gd name="connsiteY878" fmla="*/ 579 h 10000"/>
                                <a:gd name="connsiteX879" fmla="*/ 3934 w 10000"/>
                                <a:gd name="connsiteY879" fmla="*/ 586 h 10000"/>
                                <a:gd name="connsiteX880" fmla="*/ 3934 w 10000"/>
                                <a:gd name="connsiteY880" fmla="*/ 586 h 10000"/>
                                <a:gd name="connsiteX881" fmla="*/ 4197 w 10000"/>
                                <a:gd name="connsiteY881" fmla="*/ 601 h 10000"/>
                                <a:gd name="connsiteX882" fmla="*/ 4460 w 10000"/>
                                <a:gd name="connsiteY882" fmla="*/ 620 h 10000"/>
                                <a:gd name="connsiteX883" fmla="*/ 4460 w 10000"/>
                                <a:gd name="connsiteY883" fmla="*/ 620 h 10000"/>
                                <a:gd name="connsiteX884" fmla="*/ 4647 w 10000"/>
                                <a:gd name="connsiteY884" fmla="*/ 639 h 10000"/>
                                <a:gd name="connsiteX885" fmla="*/ 4911 w 10000"/>
                                <a:gd name="connsiteY885" fmla="*/ 665 h 10000"/>
                                <a:gd name="connsiteX886" fmla="*/ 4911 w 10000"/>
                                <a:gd name="connsiteY886" fmla="*/ 665 h 10000"/>
                                <a:gd name="connsiteX887" fmla="*/ 5174 w 10000"/>
                                <a:gd name="connsiteY887" fmla="*/ 695 h 10000"/>
                                <a:gd name="connsiteX888" fmla="*/ 5395 w 10000"/>
                                <a:gd name="connsiteY888" fmla="*/ 726 h 10000"/>
                                <a:gd name="connsiteX889" fmla="*/ 5692 w 10000"/>
                                <a:gd name="connsiteY889" fmla="*/ 786 h 10000"/>
                                <a:gd name="connsiteX890" fmla="*/ 5692 w 10000"/>
                                <a:gd name="connsiteY890" fmla="*/ 786 h 10000"/>
                                <a:gd name="connsiteX891" fmla="*/ 5803 w 10000"/>
                                <a:gd name="connsiteY891" fmla="*/ 820 h 10000"/>
                                <a:gd name="connsiteX892" fmla="*/ 5922 w 10000"/>
                                <a:gd name="connsiteY892" fmla="*/ 857 h 10000"/>
                                <a:gd name="connsiteX893" fmla="*/ 6143 w 10000"/>
                                <a:gd name="connsiteY893" fmla="*/ 932 h 10000"/>
                                <a:gd name="connsiteX894" fmla="*/ 6143 w 10000"/>
                                <a:gd name="connsiteY894" fmla="*/ 932 h 10000"/>
                                <a:gd name="connsiteX895" fmla="*/ 6296 w 10000"/>
                                <a:gd name="connsiteY895" fmla="*/ 1000 h 10000"/>
                                <a:gd name="connsiteX896" fmla="*/ 6372 w 10000"/>
                                <a:gd name="connsiteY896" fmla="*/ 1060 h 10000"/>
                                <a:gd name="connsiteX897" fmla="*/ 6483 w 10000"/>
                                <a:gd name="connsiteY897" fmla="*/ 1173 h 10000"/>
                                <a:gd name="connsiteX898" fmla="*/ 6483 w 10000"/>
                                <a:gd name="connsiteY898" fmla="*/ 1173 h 10000"/>
                                <a:gd name="connsiteX899" fmla="*/ 6517 w 10000"/>
                                <a:gd name="connsiteY899" fmla="*/ 1270 h 10000"/>
                                <a:gd name="connsiteX900" fmla="*/ 6517 w 10000"/>
                                <a:gd name="connsiteY900" fmla="*/ 1346 h 10000"/>
                                <a:gd name="connsiteX901" fmla="*/ 6517 w 10000"/>
                                <a:gd name="connsiteY901" fmla="*/ 1346 h 10000"/>
                                <a:gd name="connsiteX902" fmla="*/ 6440 w 10000"/>
                                <a:gd name="connsiteY902" fmla="*/ 5677 h 10000"/>
                                <a:gd name="connsiteX903" fmla="*/ 6406 w 10000"/>
                                <a:gd name="connsiteY903" fmla="*/ 9997 h 10000"/>
                                <a:gd name="connsiteX904" fmla="*/ 6406 w 10000"/>
                                <a:gd name="connsiteY904" fmla="*/ 9997 h 10000"/>
                                <a:gd name="connsiteX905" fmla="*/ 6406 w 10000"/>
                                <a:gd name="connsiteY905" fmla="*/ 10000 h 10000"/>
                                <a:gd name="connsiteX906" fmla="*/ 6933 w 10000"/>
                                <a:gd name="connsiteY906" fmla="*/ 10000 h 10000"/>
                                <a:gd name="connsiteX907" fmla="*/ 6933 w 10000"/>
                                <a:gd name="connsiteY907" fmla="*/ 10000 h 10000"/>
                                <a:gd name="connsiteX908" fmla="*/ 6933 w 10000"/>
                                <a:gd name="connsiteY908" fmla="*/ 9997 h 10000"/>
                                <a:gd name="connsiteX909" fmla="*/ 6933 w 10000"/>
                                <a:gd name="connsiteY909" fmla="*/ 9997 h 10000"/>
                                <a:gd name="connsiteX910" fmla="*/ 6933 w 10000"/>
                                <a:gd name="connsiteY910" fmla="*/ 8632 h 10000"/>
                                <a:gd name="connsiteX911" fmla="*/ 6967 w 10000"/>
                                <a:gd name="connsiteY911" fmla="*/ 5662 h 10000"/>
                                <a:gd name="connsiteX912" fmla="*/ 7001 w 10000"/>
                                <a:gd name="connsiteY912" fmla="*/ 1331 h 10000"/>
                                <a:gd name="connsiteX913" fmla="*/ 7001 w 10000"/>
                                <a:gd name="connsiteY913" fmla="*/ 1331 h 10000"/>
                                <a:gd name="connsiteX914" fmla="*/ 7043 w 10000"/>
                                <a:gd name="connsiteY914" fmla="*/ 1195 h 10000"/>
                                <a:gd name="connsiteX915" fmla="*/ 7043 w 10000"/>
                                <a:gd name="connsiteY915" fmla="*/ 1064 h 10000"/>
                                <a:gd name="connsiteX916" fmla="*/ 7043 w 10000"/>
                                <a:gd name="connsiteY916" fmla="*/ 1064 h 10000"/>
                                <a:gd name="connsiteX917" fmla="*/ 7001 w 10000"/>
                                <a:gd name="connsiteY917" fmla="*/ 1000 h 10000"/>
                                <a:gd name="connsiteX918" fmla="*/ 7043 w 10000"/>
                                <a:gd name="connsiteY918" fmla="*/ 936 h 10000"/>
                                <a:gd name="connsiteX919" fmla="*/ 7043 w 10000"/>
                                <a:gd name="connsiteY919" fmla="*/ 936 h 10000"/>
                                <a:gd name="connsiteX920" fmla="*/ 7043 w 10000"/>
                                <a:gd name="connsiteY920" fmla="*/ 917 h 10000"/>
                                <a:gd name="connsiteX921" fmla="*/ 7043 w 10000"/>
                                <a:gd name="connsiteY921" fmla="*/ 917 h 10000"/>
                                <a:gd name="connsiteX922" fmla="*/ 7077 w 10000"/>
                                <a:gd name="connsiteY922" fmla="*/ 876 h 10000"/>
                                <a:gd name="connsiteX923" fmla="*/ 7120 w 10000"/>
                                <a:gd name="connsiteY923" fmla="*/ 834 h 10000"/>
                                <a:gd name="connsiteX924" fmla="*/ 7230 w 10000"/>
                                <a:gd name="connsiteY924" fmla="*/ 748 h 10000"/>
                                <a:gd name="connsiteX925" fmla="*/ 7230 w 10000"/>
                                <a:gd name="connsiteY925" fmla="*/ 748 h 10000"/>
                                <a:gd name="connsiteX926" fmla="*/ 7307 w 10000"/>
                                <a:gd name="connsiteY926" fmla="*/ 718 h 10000"/>
                                <a:gd name="connsiteX927" fmla="*/ 7383 w 10000"/>
                                <a:gd name="connsiteY927" fmla="*/ 688 h 10000"/>
                                <a:gd name="connsiteX928" fmla="*/ 7570 w 10000"/>
                                <a:gd name="connsiteY928" fmla="*/ 628 h 10000"/>
                                <a:gd name="connsiteX929" fmla="*/ 7570 w 10000"/>
                                <a:gd name="connsiteY929" fmla="*/ 628 h 10000"/>
                                <a:gd name="connsiteX930" fmla="*/ 7715 w 10000"/>
                                <a:gd name="connsiteY930" fmla="*/ 583 h 10000"/>
                                <a:gd name="connsiteX931" fmla="*/ 7867 w 10000"/>
                                <a:gd name="connsiteY931" fmla="*/ 542 h 10000"/>
                                <a:gd name="connsiteX932" fmla="*/ 7867 w 10000"/>
                                <a:gd name="connsiteY932" fmla="*/ 542 h 10000"/>
                                <a:gd name="connsiteX933" fmla="*/ 8241 w 10000"/>
                                <a:gd name="connsiteY933" fmla="*/ 459 h 10000"/>
                                <a:gd name="connsiteX934" fmla="*/ 8241 w 10000"/>
                                <a:gd name="connsiteY934" fmla="*/ 459 h 10000"/>
                                <a:gd name="connsiteX935" fmla="*/ 8428 w 10000"/>
                                <a:gd name="connsiteY935" fmla="*/ 417 h 10000"/>
                                <a:gd name="connsiteX936" fmla="*/ 8539 w 10000"/>
                                <a:gd name="connsiteY936" fmla="*/ 398 h 10000"/>
                                <a:gd name="connsiteX937" fmla="*/ 8649 w 10000"/>
                                <a:gd name="connsiteY937" fmla="*/ 380 h 10000"/>
                                <a:gd name="connsiteX938" fmla="*/ 8649 w 10000"/>
                                <a:gd name="connsiteY938" fmla="*/ 380 h 10000"/>
                                <a:gd name="connsiteX939" fmla="*/ 8649 w 10000"/>
                                <a:gd name="connsiteY939" fmla="*/ 387 h 10000"/>
                                <a:gd name="connsiteX940" fmla="*/ 8726 w 10000"/>
                                <a:gd name="connsiteY940" fmla="*/ 395 h 10000"/>
                                <a:gd name="connsiteX941" fmla="*/ 8802 w 10000"/>
                                <a:gd name="connsiteY941" fmla="*/ 398 h 10000"/>
                                <a:gd name="connsiteX942" fmla="*/ 8912 w 10000"/>
                                <a:gd name="connsiteY942" fmla="*/ 398 h 10000"/>
                                <a:gd name="connsiteX943" fmla="*/ 8912 w 10000"/>
                                <a:gd name="connsiteY943" fmla="*/ 398 h 10000"/>
                                <a:gd name="connsiteX944" fmla="*/ 8955 w 10000"/>
                                <a:gd name="connsiteY944" fmla="*/ 391 h 10000"/>
                                <a:gd name="connsiteX945" fmla="*/ 8989 w 10000"/>
                                <a:gd name="connsiteY945" fmla="*/ 387 h 10000"/>
                                <a:gd name="connsiteX946" fmla="*/ 8989 w 10000"/>
                                <a:gd name="connsiteY946" fmla="*/ 387 h 10000"/>
                                <a:gd name="connsiteX947" fmla="*/ 9065 w 10000"/>
                                <a:gd name="connsiteY947" fmla="*/ 391 h 10000"/>
                                <a:gd name="connsiteX948" fmla="*/ 9176 w 10000"/>
                                <a:gd name="connsiteY948" fmla="*/ 395 h 10000"/>
                                <a:gd name="connsiteX949" fmla="*/ 9210 w 10000"/>
                                <a:gd name="connsiteY949" fmla="*/ 395 h 10000"/>
                                <a:gd name="connsiteX950" fmla="*/ 9286 w 10000"/>
                                <a:gd name="connsiteY950" fmla="*/ 391 h 10000"/>
                                <a:gd name="connsiteX951" fmla="*/ 9286 w 10000"/>
                                <a:gd name="connsiteY951" fmla="*/ 387 h 10000"/>
                                <a:gd name="connsiteX952" fmla="*/ 9286 w 10000"/>
                                <a:gd name="connsiteY952" fmla="*/ 380 h 10000"/>
                                <a:gd name="connsiteX953" fmla="*/ 9286 w 10000"/>
                                <a:gd name="connsiteY953" fmla="*/ 380 h 10000"/>
                                <a:gd name="connsiteX954" fmla="*/ 9363 w 10000"/>
                                <a:gd name="connsiteY954" fmla="*/ 380 h 10000"/>
                                <a:gd name="connsiteX955" fmla="*/ 9473 w 10000"/>
                                <a:gd name="connsiteY955" fmla="*/ 383 h 10000"/>
                                <a:gd name="connsiteX956" fmla="*/ 9473 w 10000"/>
                                <a:gd name="connsiteY956" fmla="*/ 383 h 10000"/>
                                <a:gd name="connsiteX957" fmla="*/ 9516 w 10000"/>
                                <a:gd name="connsiteY957" fmla="*/ 380 h 10000"/>
                                <a:gd name="connsiteX958" fmla="*/ 9550 w 10000"/>
                                <a:gd name="connsiteY958" fmla="*/ 372 h 10000"/>
                                <a:gd name="connsiteX959" fmla="*/ 9516 w 10000"/>
                                <a:gd name="connsiteY959" fmla="*/ 357 h 10000"/>
                                <a:gd name="connsiteX960" fmla="*/ 9516 w 10000"/>
                                <a:gd name="connsiteY960" fmla="*/ 357 h 10000"/>
                                <a:gd name="connsiteX961" fmla="*/ 9660 w 10000"/>
                                <a:gd name="connsiteY961" fmla="*/ 361 h 10000"/>
                                <a:gd name="connsiteX962" fmla="*/ 9779 w 10000"/>
                                <a:gd name="connsiteY962" fmla="*/ 357 h 10000"/>
                                <a:gd name="connsiteX963" fmla="*/ 9779 w 10000"/>
                                <a:gd name="connsiteY963" fmla="*/ 357 h 10000"/>
                                <a:gd name="connsiteX964" fmla="*/ 9779 w 10000"/>
                                <a:gd name="connsiteY964" fmla="*/ 350 h 10000"/>
                                <a:gd name="connsiteX965" fmla="*/ 9737 w 10000"/>
                                <a:gd name="connsiteY965" fmla="*/ 342 h 10000"/>
                                <a:gd name="connsiteX966" fmla="*/ 9703 w 10000"/>
                                <a:gd name="connsiteY966" fmla="*/ 331 h 10000"/>
                                <a:gd name="connsiteX967" fmla="*/ 9703 w 10000"/>
                                <a:gd name="connsiteY967" fmla="*/ 331 h 10000"/>
                                <a:gd name="connsiteX968" fmla="*/ 9813 w 10000"/>
                                <a:gd name="connsiteY968" fmla="*/ 327 h 10000"/>
                                <a:gd name="connsiteX969" fmla="*/ 9890 w 10000"/>
                                <a:gd name="connsiteY969" fmla="*/ 327 h 10000"/>
                                <a:gd name="connsiteX970" fmla="*/ 9924 w 10000"/>
                                <a:gd name="connsiteY970" fmla="*/ 323 h 10000"/>
                                <a:gd name="connsiteX971" fmla="*/ 9924 w 10000"/>
                                <a:gd name="connsiteY971" fmla="*/ 323 h 10000"/>
                                <a:gd name="connsiteX972" fmla="*/ 9966 w 10000"/>
                                <a:gd name="connsiteY972" fmla="*/ 316 h 10000"/>
                                <a:gd name="connsiteX973" fmla="*/ 9924 w 10000"/>
                                <a:gd name="connsiteY973" fmla="*/ 308 h 10000"/>
                                <a:gd name="connsiteX974" fmla="*/ 9813 w 10000"/>
                                <a:gd name="connsiteY974" fmla="*/ 293 h 10000"/>
                                <a:gd name="connsiteX975" fmla="*/ 9813 w 10000"/>
                                <a:gd name="connsiteY975" fmla="*/ 293 h 10000"/>
                                <a:gd name="connsiteX976" fmla="*/ 9966 w 10000"/>
                                <a:gd name="connsiteY976" fmla="*/ 286 h 10000"/>
                                <a:gd name="connsiteX977" fmla="*/ 10000 w 10000"/>
                                <a:gd name="connsiteY977" fmla="*/ 278 h 10000"/>
                                <a:gd name="connsiteX978" fmla="*/ 10000 w 10000"/>
                                <a:gd name="connsiteY978" fmla="*/ 270 h 10000"/>
                                <a:gd name="connsiteX979" fmla="*/ 10000 w 10000"/>
                                <a:gd name="connsiteY97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901 w 10000"/>
                                <a:gd name="connsiteY828" fmla="*/ 466 h 10000"/>
                                <a:gd name="connsiteX829" fmla="*/ 637 w 10000"/>
                                <a:gd name="connsiteY829" fmla="*/ 466 h 10000"/>
                                <a:gd name="connsiteX830" fmla="*/ 637 w 10000"/>
                                <a:gd name="connsiteY830" fmla="*/ 466 h 10000"/>
                                <a:gd name="connsiteX831" fmla="*/ 561 w 10000"/>
                                <a:gd name="connsiteY831" fmla="*/ 470 h 10000"/>
                                <a:gd name="connsiteX832" fmla="*/ 229 w 10000"/>
                                <a:gd name="connsiteY832" fmla="*/ 489 h 10000"/>
                                <a:gd name="connsiteX833" fmla="*/ 229 w 10000"/>
                                <a:gd name="connsiteY833" fmla="*/ 489 h 10000"/>
                                <a:gd name="connsiteX834" fmla="*/ 187 w 10000"/>
                                <a:gd name="connsiteY834" fmla="*/ 492 h 10000"/>
                                <a:gd name="connsiteX835" fmla="*/ 153 w 10000"/>
                                <a:gd name="connsiteY835" fmla="*/ 492 h 10000"/>
                                <a:gd name="connsiteX836" fmla="*/ 42 w 10000"/>
                                <a:gd name="connsiteY836" fmla="*/ 519 h 10000"/>
                                <a:gd name="connsiteX837" fmla="*/ 42 w 10000"/>
                                <a:gd name="connsiteY837" fmla="*/ 519 h 10000"/>
                                <a:gd name="connsiteX838" fmla="*/ 0 w 10000"/>
                                <a:gd name="connsiteY838" fmla="*/ 526 h 10000"/>
                                <a:gd name="connsiteX839" fmla="*/ 0 w 10000"/>
                                <a:gd name="connsiteY839" fmla="*/ 537 h 10000"/>
                                <a:gd name="connsiteX840" fmla="*/ 76 w 10000"/>
                                <a:gd name="connsiteY840" fmla="*/ 567 h 10000"/>
                                <a:gd name="connsiteX841" fmla="*/ 76 w 10000"/>
                                <a:gd name="connsiteY841" fmla="*/ 567 h 10000"/>
                                <a:gd name="connsiteX842" fmla="*/ 306 w 10000"/>
                                <a:gd name="connsiteY842" fmla="*/ 590 h 10000"/>
                                <a:gd name="connsiteX843" fmla="*/ 306 w 10000"/>
                                <a:gd name="connsiteY843" fmla="*/ 594 h 10000"/>
                                <a:gd name="connsiteX844" fmla="*/ 416 w 10000"/>
                                <a:gd name="connsiteY844" fmla="*/ 609 h 10000"/>
                                <a:gd name="connsiteX845" fmla="*/ 493 w 10000"/>
                                <a:gd name="connsiteY845" fmla="*/ 613 h 10000"/>
                                <a:gd name="connsiteX846" fmla="*/ 637 w 10000"/>
                                <a:gd name="connsiteY846" fmla="*/ 609 h 10000"/>
                                <a:gd name="connsiteX847" fmla="*/ 637 w 10000"/>
                                <a:gd name="connsiteY847" fmla="*/ 609 h 10000"/>
                                <a:gd name="connsiteX848" fmla="*/ 756 w 10000"/>
                                <a:gd name="connsiteY848" fmla="*/ 613 h 10000"/>
                                <a:gd name="connsiteX849" fmla="*/ 824 w 10000"/>
                                <a:gd name="connsiteY849" fmla="*/ 613 h 10000"/>
                                <a:gd name="connsiteX850" fmla="*/ 867 w 10000"/>
                                <a:gd name="connsiteY850" fmla="*/ 609 h 10000"/>
                                <a:gd name="connsiteX851" fmla="*/ 867 w 10000"/>
                                <a:gd name="connsiteY851" fmla="*/ 609 h 10000"/>
                                <a:gd name="connsiteX852" fmla="*/ 943 w 10000"/>
                                <a:gd name="connsiteY852" fmla="*/ 613 h 10000"/>
                                <a:gd name="connsiteX853" fmla="*/ 977 w 10000"/>
                                <a:gd name="connsiteY853" fmla="*/ 613 h 10000"/>
                                <a:gd name="connsiteX854" fmla="*/ 1054 w 10000"/>
                                <a:gd name="connsiteY854" fmla="*/ 601 h 10000"/>
                                <a:gd name="connsiteX855" fmla="*/ 1054 w 10000"/>
                                <a:gd name="connsiteY855" fmla="*/ 601 h 10000"/>
                                <a:gd name="connsiteX856" fmla="*/ 1088 w 10000"/>
                                <a:gd name="connsiteY856" fmla="*/ 605 h 10000"/>
                                <a:gd name="connsiteX857" fmla="*/ 1130 w 10000"/>
                                <a:gd name="connsiteY857" fmla="*/ 609 h 10000"/>
                                <a:gd name="connsiteX858" fmla="*/ 1198 w 10000"/>
                                <a:gd name="connsiteY858" fmla="*/ 609 h 10000"/>
                                <a:gd name="connsiteX859" fmla="*/ 1240 w 10000"/>
                                <a:gd name="connsiteY859" fmla="*/ 601 h 10000"/>
                                <a:gd name="connsiteX860" fmla="*/ 1240 w 10000"/>
                                <a:gd name="connsiteY860" fmla="*/ 601 h 10000"/>
                                <a:gd name="connsiteX861" fmla="*/ 1274 w 10000"/>
                                <a:gd name="connsiteY861" fmla="*/ 601 h 10000"/>
                                <a:gd name="connsiteX862" fmla="*/ 1317 w 10000"/>
                                <a:gd name="connsiteY862" fmla="*/ 601 h 10000"/>
                                <a:gd name="connsiteX863" fmla="*/ 1351 w 10000"/>
                                <a:gd name="connsiteY863" fmla="*/ 598 h 10000"/>
                                <a:gd name="connsiteX864" fmla="*/ 1351 w 10000"/>
                                <a:gd name="connsiteY864" fmla="*/ 590 h 10000"/>
                                <a:gd name="connsiteX865" fmla="*/ 1351 w 10000"/>
                                <a:gd name="connsiteY865" fmla="*/ 590 h 10000"/>
                                <a:gd name="connsiteX866" fmla="*/ 1427 w 10000"/>
                                <a:gd name="connsiteY866" fmla="*/ 590 h 10000"/>
                                <a:gd name="connsiteX867" fmla="*/ 1427 w 10000"/>
                                <a:gd name="connsiteY867" fmla="*/ 590 h 10000"/>
                                <a:gd name="connsiteX868" fmla="*/ 1461 w 10000"/>
                                <a:gd name="connsiteY868" fmla="*/ 583 h 10000"/>
                                <a:gd name="connsiteX869" fmla="*/ 1504 w 10000"/>
                                <a:gd name="connsiteY869" fmla="*/ 572 h 10000"/>
                                <a:gd name="connsiteX870" fmla="*/ 1504 w 10000"/>
                                <a:gd name="connsiteY870" fmla="*/ 564 h 10000"/>
                                <a:gd name="connsiteX871" fmla="*/ 1538 w 10000"/>
                                <a:gd name="connsiteY871" fmla="*/ 553 h 10000"/>
                                <a:gd name="connsiteX872" fmla="*/ 1538 w 10000"/>
                                <a:gd name="connsiteY872" fmla="*/ 553 h 10000"/>
                                <a:gd name="connsiteX873" fmla="*/ 2099 w 10000"/>
                                <a:gd name="connsiteY873" fmla="*/ 553 h 10000"/>
                                <a:gd name="connsiteX874" fmla="*/ 2625 w 10000"/>
                                <a:gd name="connsiteY874" fmla="*/ 556 h 10000"/>
                                <a:gd name="connsiteX875" fmla="*/ 3152 w 10000"/>
                                <a:gd name="connsiteY875" fmla="*/ 567 h 10000"/>
                                <a:gd name="connsiteX876" fmla="*/ 3636 w 10000"/>
                                <a:gd name="connsiteY876" fmla="*/ 579 h 10000"/>
                                <a:gd name="connsiteX877" fmla="*/ 3636 w 10000"/>
                                <a:gd name="connsiteY877" fmla="*/ 579 h 10000"/>
                                <a:gd name="connsiteX878" fmla="*/ 3934 w 10000"/>
                                <a:gd name="connsiteY878" fmla="*/ 586 h 10000"/>
                                <a:gd name="connsiteX879" fmla="*/ 3934 w 10000"/>
                                <a:gd name="connsiteY879" fmla="*/ 586 h 10000"/>
                                <a:gd name="connsiteX880" fmla="*/ 4197 w 10000"/>
                                <a:gd name="connsiteY880" fmla="*/ 601 h 10000"/>
                                <a:gd name="connsiteX881" fmla="*/ 4460 w 10000"/>
                                <a:gd name="connsiteY881" fmla="*/ 620 h 10000"/>
                                <a:gd name="connsiteX882" fmla="*/ 4460 w 10000"/>
                                <a:gd name="connsiteY882" fmla="*/ 620 h 10000"/>
                                <a:gd name="connsiteX883" fmla="*/ 4647 w 10000"/>
                                <a:gd name="connsiteY883" fmla="*/ 639 h 10000"/>
                                <a:gd name="connsiteX884" fmla="*/ 4911 w 10000"/>
                                <a:gd name="connsiteY884" fmla="*/ 665 h 10000"/>
                                <a:gd name="connsiteX885" fmla="*/ 4911 w 10000"/>
                                <a:gd name="connsiteY885" fmla="*/ 665 h 10000"/>
                                <a:gd name="connsiteX886" fmla="*/ 5174 w 10000"/>
                                <a:gd name="connsiteY886" fmla="*/ 695 h 10000"/>
                                <a:gd name="connsiteX887" fmla="*/ 5395 w 10000"/>
                                <a:gd name="connsiteY887" fmla="*/ 726 h 10000"/>
                                <a:gd name="connsiteX888" fmla="*/ 5692 w 10000"/>
                                <a:gd name="connsiteY888" fmla="*/ 786 h 10000"/>
                                <a:gd name="connsiteX889" fmla="*/ 5692 w 10000"/>
                                <a:gd name="connsiteY889" fmla="*/ 786 h 10000"/>
                                <a:gd name="connsiteX890" fmla="*/ 5803 w 10000"/>
                                <a:gd name="connsiteY890" fmla="*/ 820 h 10000"/>
                                <a:gd name="connsiteX891" fmla="*/ 5922 w 10000"/>
                                <a:gd name="connsiteY891" fmla="*/ 857 h 10000"/>
                                <a:gd name="connsiteX892" fmla="*/ 6143 w 10000"/>
                                <a:gd name="connsiteY892" fmla="*/ 932 h 10000"/>
                                <a:gd name="connsiteX893" fmla="*/ 6143 w 10000"/>
                                <a:gd name="connsiteY893" fmla="*/ 932 h 10000"/>
                                <a:gd name="connsiteX894" fmla="*/ 6296 w 10000"/>
                                <a:gd name="connsiteY894" fmla="*/ 1000 h 10000"/>
                                <a:gd name="connsiteX895" fmla="*/ 6372 w 10000"/>
                                <a:gd name="connsiteY895" fmla="*/ 1060 h 10000"/>
                                <a:gd name="connsiteX896" fmla="*/ 6483 w 10000"/>
                                <a:gd name="connsiteY896" fmla="*/ 1173 h 10000"/>
                                <a:gd name="connsiteX897" fmla="*/ 6483 w 10000"/>
                                <a:gd name="connsiteY897" fmla="*/ 1173 h 10000"/>
                                <a:gd name="connsiteX898" fmla="*/ 6517 w 10000"/>
                                <a:gd name="connsiteY898" fmla="*/ 1270 h 10000"/>
                                <a:gd name="connsiteX899" fmla="*/ 6517 w 10000"/>
                                <a:gd name="connsiteY899" fmla="*/ 1346 h 10000"/>
                                <a:gd name="connsiteX900" fmla="*/ 6517 w 10000"/>
                                <a:gd name="connsiteY900" fmla="*/ 1346 h 10000"/>
                                <a:gd name="connsiteX901" fmla="*/ 6440 w 10000"/>
                                <a:gd name="connsiteY901" fmla="*/ 5677 h 10000"/>
                                <a:gd name="connsiteX902" fmla="*/ 6406 w 10000"/>
                                <a:gd name="connsiteY902" fmla="*/ 9997 h 10000"/>
                                <a:gd name="connsiteX903" fmla="*/ 6406 w 10000"/>
                                <a:gd name="connsiteY903" fmla="*/ 9997 h 10000"/>
                                <a:gd name="connsiteX904" fmla="*/ 6406 w 10000"/>
                                <a:gd name="connsiteY904" fmla="*/ 10000 h 10000"/>
                                <a:gd name="connsiteX905" fmla="*/ 6933 w 10000"/>
                                <a:gd name="connsiteY905" fmla="*/ 10000 h 10000"/>
                                <a:gd name="connsiteX906" fmla="*/ 6933 w 10000"/>
                                <a:gd name="connsiteY906" fmla="*/ 10000 h 10000"/>
                                <a:gd name="connsiteX907" fmla="*/ 6933 w 10000"/>
                                <a:gd name="connsiteY907" fmla="*/ 9997 h 10000"/>
                                <a:gd name="connsiteX908" fmla="*/ 6933 w 10000"/>
                                <a:gd name="connsiteY908" fmla="*/ 9997 h 10000"/>
                                <a:gd name="connsiteX909" fmla="*/ 6933 w 10000"/>
                                <a:gd name="connsiteY909" fmla="*/ 8632 h 10000"/>
                                <a:gd name="connsiteX910" fmla="*/ 6967 w 10000"/>
                                <a:gd name="connsiteY910" fmla="*/ 5662 h 10000"/>
                                <a:gd name="connsiteX911" fmla="*/ 7001 w 10000"/>
                                <a:gd name="connsiteY911" fmla="*/ 1331 h 10000"/>
                                <a:gd name="connsiteX912" fmla="*/ 7001 w 10000"/>
                                <a:gd name="connsiteY912" fmla="*/ 1331 h 10000"/>
                                <a:gd name="connsiteX913" fmla="*/ 7043 w 10000"/>
                                <a:gd name="connsiteY913" fmla="*/ 1195 h 10000"/>
                                <a:gd name="connsiteX914" fmla="*/ 7043 w 10000"/>
                                <a:gd name="connsiteY914" fmla="*/ 1064 h 10000"/>
                                <a:gd name="connsiteX915" fmla="*/ 7043 w 10000"/>
                                <a:gd name="connsiteY915" fmla="*/ 1064 h 10000"/>
                                <a:gd name="connsiteX916" fmla="*/ 7001 w 10000"/>
                                <a:gd name="connsiteY916" fmla="*/ 1000 h 10000"/>
                                <a:gd name="connsiteX917" fmla="*/ 7043 w 10000"/>
                                <a:gd name="connsiteY917" fmla="*/ 936 h 10000"/>
                                <a:gd name="connsiteX918" fmla="*/ 7043 w 10000"/>
                                <a:gd name="connsiteY918" fmla="*/ 936 h 10000"/>
                                <a:gd name="connsiteX919" fmla="*/ 7043 w 10000"/>
                                <a:gd name="connsiteY919" fmla="*/ 917 h 10000"/>
                                <a:gd name="connsiteX920" fmla="*/ 7043 w 10000"/>
                                <a:gd name="connsiteY920" fmla="*/ 917 h 10000"/>
                                <a:gd name="connsiteX921" fmla="*/ 7077 w 10000"/>
                                <a:gd name="connsiteY921" fmla="*/ 876 h 10000"/>
                                <a:gd name="connsiteX922" fmla="*/ 7120 w 10000"/>
                                <a:gd name="connsiteY922" fmla="*/ 834 h 10000"/>
                                <a:gd name="connsiteX923" fmla="*/ 7230 w 10000"/>
                                <a:gd name="connsiteY923" fmla="*/ 748 h 10000"/>
                                <a:gd name="connsiteX924" fmla="*/ 7230 w 10000"/>
                                <a:gd name="connsiteY924" fmla="*/ 748 h 10000"/>
                                <a:gd name="connsiteX925" fmla="*/ 7307 w 10000"/>
                                <a:gd name="connsiteY925" fmla="*/ 718 h 10000"/>
                                <a:gd name="connsiteX926" fmla="*/ 7383 w 10000"/>
                                <a:gd name="connsiteY926" fmla="*/ 688 h 10000"/>
                                <a:gd name="connsiteX927" fmla="*/ 7570 w 10000"/>
                                <a:gd name="connsiteY927" fmla="*/ 628 h 10000"/>
                                <a:gd name="connsiteX928" fmla="*/ 7570 w 10000"/>
                                <a:gd name="connsiteY928" fmla="*/ 628 h 10000"/>
                                <a:gd name="connsiteX929" fmla="*/ 7715 w 10000"/>
                                <a:gd name="connsiteY929" fmla="*/ 583 h 10000"/>
                                <a:gd name="connsiteX930" fmla="*/ 7867 w 10000"/>
                                <a:gd name="connsiteY930" fmla="*/ 542 h 10000"/>
                                <a:gd name="connsiteX931" fmla="*/ 7867 w 10000"/>
                                <a:gd name="connsiteY931" fmla="*/ 542 h 10000"/>
                                <a:gd name="connsiteX932" fmla="*/ 8241 w 10000"/>
                                <a:gd name="connsiteY932" fmla="*/ 459 h 10000"/>
                                <a:gd name="connsiteX933" fmla="*/ 8241 w 10000"/>
                                <a:gd name="connsiteY933" fmla="*/ 459 h 10000"/>
                                <a:gd name="connsiteX934" fmla="*/ 8428 w 10000"/>
                                <a:gd name="connsiteY934" fmla="*/ 417 h 10000"/>
                                <a:gd name="connsiteX935" fmla="*/ 8539 w 10000"/>
                                <a:gd name="connsiteY935" fmla="*/ 398 h 10000"/>
                                <a:gd name="connsiteX936" fmla="*/ 8649 w 10000"/>
                                <a:gd name="connsiteY936" fmla="*/ 380 h 10000"/>
                                <a:gd name="connsiteX937" fmla="*/ 8649 w 10000"/>
                                <a:gd name="connsiteY937" fmla="*/ 380 h 10000"/>
                                <a:gd name="connsiteX938" fmla="*/ 8649 w 10000"/>
                                <a:gd name="connsiteY938" fmla="*/ 387 h 10000"/>
                                <a:gd name="connsiteX939" fmla="*/ 8726 w 10000"/>
                                <a:gd name="connsiteY939" fmla="*/ 395 h 10000"/>
                                <a:gd name="connsiteX940" fmla="*/ 8802 w 10000"/>
                                <a:gd name="connsiteY940" fmla="*/ 398 h 10000"/>
                                <a:gd name="connsiteX941" fmla="*/ 8912 w 10000"/>
                                <a:gd name="connsiteY941" fmla="*/ 398 h 10000"/>
                                <a:gd name="connsiteX942" fmla="*/ 8912 w 10000"/>
                                <a:gd name="connsiteY942" fmla="*/ 398 h 10000"/>
                                <a:gd name="connsiteX943" fmla="*/ 8955 w 10000"/>
                                <a:gd name="connsiteY943" fmla="*/ 391 h 10000"/>
                                <a:gd name="connsiteX944" fmla="*/ 8989 w 10000"/>
                                <a:gd name="connsiteY944" fmla="*/ 387 h 10000"/>
                                <a:gd name="connsiteX945" fmla="*/ 8989 w 10000"/>
                                <a:gd name="connsiteY945" fmla="*/ 387 h 10000"/>
                                <a:gd name="connsiteX946" fmla="*/ 9065 w 10000"/>
                                <a:gd name="connsiteY946" fmla="*/ 391 h 10000"/>
                                <a:gd name="connsiteX947" fmla="*/ 9176 w 10000"/>
                                <a:gd name="connsiteY947" fmla="*/ 395 h 10000"/>
                                <a:gd name="connsiteX948" fmla="*/ 9210 w 10000"/>
                                <a:gd name="connsiteY948" fmla="*/ 395 h 10000"/>
                                <a:gd name="connsiteX949" fmla="*/ 9286 w 10000"/>
                                <a:gd name="connsiteY949" fmla="*/ 391 h 10000"/>
                                <a:gd name="connsiteX950" fmla="*/ 9286 w 10000"/>
                                <a:gd name="connsiteY950" fmla="*/ 387 h 10000"/>
                                <a:gd name="connsiteX951" fmla="*/ 9286 w 10000"/>
                                <a:gd name="connsiteY951" fmla="*/ 380 h 10000"/>
                                <a:gd name="connsiteX952" fmla="*/ 9286 w 10000"/>
                                <a:gd name="connsiteY952" fmla="*/ 380 h 10000"/>
                                <a:gd name="connsiteX953" fmla="*/ 9363 w 10000"/>
                                <a:gd name="connsiteY953" fmla="*/ 380 h 10000"/>
                                <a:gd name="connsiteX954" fmla="*/ 9473 w 10000"/>
                                <a:gd name="connsiteY954" fmla="*/ 383 h 10000"/>
                                <a:gd name="connsiteX955" fmla="*/ 9473 w 10000"/>
                                <a:gd name="connsiteY955" fmla="*/ 383 h 10000"/>
                                <a:gd name="connsiteX956" fmla="*/ 9516 w 10000"/>
                                <a:gd name="connsiteY956" fmla="*/ 380 h 10000"/>
                                <a:gd name="connsiteX957" fmla="*/ 9550 w 10000"/>
                                <a:gd name="connsiteY957" fmla="*/ 372 h 10000"/>
                                <a:gd name="connsiteX958" fmla="*/ 9516 w 10000"/>
                                <a:gd name="connsiteY958" fmla="*/ 357 h 10000"/>
                                <a:gd name="connsiteX959" fmla="*/ 9516 w 10000"/>
                                <a:gd name="connsiteY959" fmla="*/ 357 h 10000"/>
                                <a:gd name="connsiteX960" fmla="*/ 9660 w 10000"/>
                                <a:gd name="connsiteY960" fmla="*/ 361 h 10000"/>
                                <a:gd name="connsiteX961" fmla="*/ 9779 w 10000"/>
                                <a:gd name="connsiteY961" fmla="*/ 357 h 10000"/>
                                <a:gd name="connsiteX962" fmla="*/ 9779 w 10000"/>
                                <a:gd name="connsiteY962" fmla="*/ 357 h 10000"/>
                                <a:gd name="connsiteX963" fmla="*/ 9779 w 10000"/>
                                <a:gd name="connsiteY963" fmla="*/ 350 h 10000"/>
                                <a:gd name="connsiteX964" fmla="*/ 9737 w 10000"/>
                                <a:gd name="connsiteY964" fmla="*/ 342 h 10000"/>
                                <a:gd name="connsiteX965" fmla="*/ 9703 w 10000"/>
                                <a:gd name="connsiteY965" fmla="*/ 331 h 10000"/>
                                <a:gd name="connsiteX966" fmla="*/ 9703 w 10000"/>
                                <a:gd name="connsiteY966" fmla="*/ 331 h 10000"/>
                                <a:gd name="connsiteX967" fmla="*/ 9813 w 10000"/>
                                <a:gd name="connsiteY967" fmla="*/ 327 h 10000"/>
                                <a:gd name="connsiteX968" fmla="*/ 9890 w 10000"/>
                                <a:gd name="connsiteY968" fmla="*/ 327 h 10000"/>
                                <a:gd name="connsiteX969" fmla="*/ 9924 w 10000"/>
                                <a:gd name="connsiteY969" fmla="*/ 323 h 10000"/>
                                <a:gd name="connsiteX970" fmla="*/ 9924 w 10000"/>
                                <a:gd name="connsiteY970" fmla="*/ 323 h 10000"/>
                                <a:gd name="connsiteX971" fmla="*/ 9966 w 10000"/>
                                <a:gd name="connsiteY971" fmla="*/ 316 h 10000"/>
                                <a:gd name="connsiteX972" fmla="*/ 9924 w 10000"/>
                                <a:gd name="connsiteY972" fmla="*/ 308 h 10000"/>
                                <a:gd name="connsiteX973" fmla="*/ 9813 w 10000"/>
                                <a:gd name="connsiteY973" fmla="*/ 293 h 10000"/>
                                <a:gd name="connsiteX974" fmla="*/ 9813 w 10000"/>
                                <a:gd name="connsiteY974" fmla="*/ 293 h 10000"/>
                                <a:gd name="connsiteX975" fmla="*/ 9966 w 10000"/>
                                <a:gd name="connsiteY975" fmla="*/ 286 h 10000"/>
                                <a:gd name="connsiteX976" fmla="*/ 10000 w 10000"/>
                                <a:gd name="connsiteY976" fmla="*/ 278 h 10000"/>
                                <a:gd name="connsiteX977" fmla="*/ 10000 w 10000"/>
                                <a:gd name="connsiteY977" fmla="*/ 270 h 10000"/>
                                <a:gd name="connsiteX978" fmla="*/ 10000 w 10000"/>
                                <a:gd name="connsiteY97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977 w 10000"/>
                                <a:gd name="connsiteY827" fmla="*/ 462 h 10000"/>
                                <a:gd name="connsiteX828" fmla="*/ 637 w 10000"/>
                                <a:gd name="connsiteY828" fmla="*/ 466 h 10000"/>
                                <a:gd name="connsiteX829" fmla="*/ 637 w 10000"/>
                                <a:gd name="connsiteY829" fmla="*/ 466 h 10000"/>
                                <a:gd name="connsiteX830" fmla="*/ 561 w 10000"/>
                                <a:gd name="connsiteY830" fmla="*/ 470 h 10000"/>
                                <a:gd name="connsiteX831" fmla="*/ 229 w 10000"/>
                                <a:gd name="connsiteY831" fmla="*/ 489 h 10000"/>
                                <a:gd name="connsiteX832" fmla="*/ 229 w 10000"/>
                                <a:gd name="connsiteY832" fmla="*/ 489 h 10000"/>
                                <a:gd name="connsiteX833" fmla="*/ 187 w 10000"/>
                                <a:gd name="connsiteY833" fmla="*/ 492 h 10000"/>
                                <a:gd name="connsiteX834" fmla="*/ 153 w 10000"/>
                                <a:gd name="connsiteY834" fmla="*/ 492 h 10000"/>
                                <a:gd name="connsiteX835" fmla="*/ 42 w 10000"/>
                                <a:gd name="connsiteY835" fmla="*/ 519 h 10000"/>
                                <a:gd name="connsiteX836" fmla="*/ 42 w 10000"/>
                                <a:gd name="connsiteY836" fmla="*/ 519 h 10000"/>
                                <a:gd name="connsiteX837" fmla="*/ 0 w 10000"/>
                                <a:gd name="connsiteY837" fmla="*/ 526 h 10000"/>
                                <a:gd name="connsiteX838" fmla="*/ 0 w 10000"/>
                                <a:gd name="connsiteY838" fmla="*/ 537 h 10000"/>
                                <a:gd name="connsiteX839" fmla="*/ 76 w 10000"/>
                                <a:gd name="connsiteY839" fmla="*/ 567 h 10000"/>
                                <a:gd name="connsiteX840" fmla="*/ 76 w 10000"/>
                                <a:gd name="connsiteY840" fmla="*/ 567 h 10000"/>
                                <a:gd name="connsiteX841" fmla="*/ 306 w 10000"/>
                                <a:gd name="connsiteY841" fmla="*/ 590 h 10000"/>
                                <a:gd name="connsiteX842" fmla="*/ 306 w 10000"/>
                                <a:gd name="connsiteY842" fmla="*/ 594 h 10000"/>
                                <a:gd name="connsiteX843" fmla="*/ 416 w 10000"/>
                                <a:gd name="connsiteY843" fmla="*/ 609 h 10000"/>
                                <a:gd name="connsiteX844" fmla="*/ 493 w 10000"/>
                                <a:gd name="connsiteY844" fmla="*/ 613 h 10000"/>
                                <a:gd name="connsiteX845" fmla="*/ 637 w 10000"/>
                                <a:gd name="connsiteY845" fmla="*/ 609 h 10000"/>
                                <a:gd name="connsiteX846" fmla="*/ 637 w 10000"/>
                                <a:gd name="connsiteY846" fmla="*/ 609 h 10000"/>
                                <a:gd name="connsiteX847" fmla="*/ 756 w 10000"/>
                                <a:gd name="connsiteY847" fmla="*/ 613 h 10000"/>
                                <a:gd name="connsiteX848" fmla="*/ 824 w 10000"/>
                                <a:gd name="connsiteY848" fmla="*/ 613 h 10000"/>
                                <a:gd name="connsiteX849" fmla="*/ 867 w 10000"/>
                                <a:gd name="connsiteY849" fmla="*/ 609 h 10000"/>
                                <a:gd name="connsiteX850" fmla="*/ 867 w 10000"/>
                                <a:gd name="connsiteY850" fmla="*/ 609 h 10000"/>
                                <a:gd name="connsiteX851" fmla="*/ 943 w 10000"/>
                                <a:gd name="connsiteY851" fmla="*/ 613 h 10000"/>
                                <a:gd name="connsiteX852" fmla="*/ 977 w 10000"/>
                                <a:gd name="connsiteY852" fmla="*/ 613 h 10000"/>
                                <a:gd name="connsiteX853" fmla="*/ 1054 w 10000"/>
                                <a:gd name="connsiteY853" fmla="*/ 601 h 10000"/>
                                <a:gd name="connsiteX854" fmla="*/ 1054 w 10000"/>
                                <a:gd name="connsiteY854" fmla="*/ 601 h 10000"/>
                                <a:gd name="connsiteX855" fmla="*/ 1088 w 10000"/>
                                <a:gd name="connsiteY855" fmla="*/ 605 h 10000"/>
                                <a:gd name="connsiteX856" fmla="*/ 1130 w 10000"/>
                                <a:gd name="connsiteY856" fmla="*/ 609 h 10000"/>
                                <a:gd name="connsiteX857" fmla="*/ 1198 w 10000"/>
                                <a:gd name="connsiteY857" fmla="*/ 609 h 10000"/>
                                <a:gd name="connsiteX858" fmla="*/ 1240 w 10000"/>
                                <a:gd name="connsiteY858" fmla="*/ 601 h 10000"/>
                                <a:gd name="connsiteX859" fmla="*/ 1240 w 10000"/>
                                <a:gd name="connsiteY859" fmla="*/ 601 h 10000"/>
                                <a:gd name="connsiteX860" fmla="*/ 1274 w 10000"/>
                                <a:gd name="connsiteY860" fmla="*/ 601 h 10000"/>
                                <a:gd name="connsiteX861" fmla="*/ 1317 w 10000"/>
                                <a:gd name="connsiteY861" fmla="*/ 601 h 10000"/>
                                <a:gd name="connsiteX862" fmla="*/ 1351 w 10000"/>
                                <a:gd name="connsiteY862" fmla="*/ 598 h 10000"/>
                                <a:gd name="connsiteX863" fmla="*/ 1351 w 10000"/>
                                <a:gd name="connsiteY863" fmla="*/ 590 h 10000"/>
                                <a:gd name="connsiteX864" fmla="*/ 1351 w 10000"/>
                                <a:gd name="connsiteY864" fmla="*/ 590 h 10000"/>
                                <a:gd name="connsiteX865" fmla="*/ 1427 w 10000"/>
                                <a:gd name="connsiteY865" fmla="*/ 590 h 10000"/>
                                <a:gd name="connsiteX866" fmla="*/ 1427 w 10000"/>
                                <a:gd name="connsiteY866" fmla="*/ 590 h 10000"/>
                                <a:gd name="connsiteX867" fmla="*/ 1461 w 10000"/>
                                <a:gd name="connsiteY867" fmla="*/ 583 h 10000"/>
                                <a:gd name="connsiteX868" fmla="*/ 1504 w 10000"/>
                                <a:gd name="connsiteY868" fmla="*/ 572 h 10000"/>
                                <a:gd name="connsiteX869" fmla="*/ 1504 w 10000"/>
                                <a:gd name="connsiteY869" fmla="*/ 564 h 10000"/>
                                <a:gd name="connsiteX870" fmla="*/ 1538 w 10000"/>
                                <a:gd name="connsiteY870" fmla="*/ 553 h 10000"/>
                                <a:gd name="connsiteX871" fmla="*/ 1538 w 10000"/>
                                <a:gd name="connsiteY871" fmla="*/ 553 h 10000"/>
                                <a:gd name="connsiteX872" fmla="*/ 2099 w 10000"/>
                                <a:gd name="connsiteY872" fmla="*/ 553 h 10000"/>
                                <a:gd name="connsiteX873" fmla="*/ 2625 w 10000"/>
                                <a:gd name="connsiteY873" fmla="*/ 556 h 10000"/>
                                <a:gd name="connsiteX874" fmla="*/ 3152 w 10000"/>
                                <a:gd name="connsiteY874" fmla="*/ 567 h 10000"/>
                                <a:gd name="connsiteX875" fmla="*/ 3636 w 10000"/>
                                <a:gd name="connsiteY875" fmla="*/ 579 h 10000"/>
                                <a:gd name="connsiteX876" fmla="*/ 3636 w 10000"/>
                                <a:gd name="connsiteY876" fmla="*/ 579 h 10000"/>
                                <a:gd name="connsiteX877" fmla="*/ 3934 w 10000"/>
                                <a:gd name="connsiteY877" fmla="*/ 586 h 10000"/>
                                <a:gd name="connsiteX878" fmla="*/ 3934 w 10000"/>
                                <a:gd name="connsiteY878" fmla="*/ 586 h 10000"/>
                                <a:gd name="connsiteX879" fmla="*/ 4197 w 10000"/>
                                <a:gd name="connsiteY879" fmla="*/ 601 h 10000"/>
                                <a:gd name="connsiteX880" fmla="*/ 4460 w 10000"/>
                                <a:gd name="connsiteY880" fmla="*/ 620 h 10000"/>
                                <a:gd name="connsiteX881" fmla="*/ 4460 w 10000"/>
                                <a:gd name="connsiteY881" fmla="*/ 620 h 10000"/>
                                <a:gd name="connsiteX882" fmla="*/ 4647 w 10000"/>
                                <a:gd name="connsiteY882" fmla="*/ 639 h 10000"/>
                                <a:gd name="connsiteX883" fmla="*/ 4911 w 10000"/>
                                <a:gd name="connsiteY883" fmla="*/ 665 h 10000"/>
                                <a:gd name="connsiteX884" fmla="*/ 4911 w 10000"/>
                                <a:gd name="connsiteY884" fmla="*/ 665 h 10000"/>
                                <a:gd name="connsiteX885" fmla="*/ 5174 w 10000"/>
                                <a:gd name="connsiteY885" fmla="*/ 695 h 10000"/>
                                <a:gd name="connsiteX886" fmla="*/ 5395 w 10000"/>
                                <a:gd name="connsiteY886" fmla="*/ 726 h 10000"/>
                                <a:gd name="connsiteX887" fmla="*/ 5692 w 10000"/>
                                <a:gd name="connsiteY887" fmla="*/ 786 h 10000"/>
                                <a:gd name="connsiteX888" fmla="*/ 5692 w 10000"/>
                                <a:gd name="connsiteY888" fmla="*/ 786 h 10000"/>
                                <a:gd name="connsiteX889" fmla="*/ 5803 w 10000"/>
                                <a:gd name="connsiteY889" fmla="*/ 820 h 10000"/>
                                <a:gd name="connsiteX890" fmla="*/ 5922 w 10000"/>
                                <a:gd name="connsiteY890" fmla="*/ 857 h 10000"/>
                                <a:gd name="connsiteX891" fmla="*/ 6143 w 10000"/>
                                <a:gd name="connsiteY891" fmla="*/ 932 h 10000"/>
                                <a:gd name="connsiteX892" fmla="*/ 6143 w 10000"/>
                                <a:gd name="connsiteY892" fmla="*/ 932 h 10000"/>
                                <a:gd name="connsiteX893" fmla="*/ 6296 w 10000"/>
                                <a:gd name="connsiteY893" fmla="*/ 1000 h 10000"/>
                                <a:gd name="connsiteX894" fmla="*/ 6372 w 10000"/>
                                <a:gd name="connsiteY894" fmla="*/ 1060 h 10000"/>
                                <a:gd name="connsiteX895" fmla="*/ 6483 w 10000"/>
                                <a:gd name="connsiteY895" fmla="*/ 1173 h 10000"/>
                                <a:gd name="connsiteX896" fmla="*/ 6483 w 10000"/>
                                <a:gd name="connsiteY896" fmla="*/ 1173 h 10000"/>
                                <a:gd name="connsiteX897" fmla="*/ 6517 w 10000"/>
                                <a:gd name="connsiteY897" fmla="*/ 1270 h 10000"/>
                                <a:gd name="connsiteX898" fmla="*/ 6517 w 10000"/>
                                <a:gd name="connsiteY898" fmla="*/ 1346 h 10000"/>
                                <a:gd name="connsiteX899" fmla="*/ 6517 w 10000"/>
                                <a:gd name="connsiteY899" fmla="*/ 1346 h 10000"/>
                                <a:gd name="connsiteX900" fmla="*/ 6440 w 10000"/>
                                <a:gd name="connsiteY900" fmla="*/ 5677 h 10000"/>
                                <a:gd name="connsiteX901" fmla="*/ 6406 w 10000"/>
                                <a:gd name="connsiteY901" fmla="*/ 9997 h 10000"/>
                                <a:gd name="connsiteX902" fmla="*/ 6406 w 10000"/>
                                <a:gd name="connsiteY902" fmla="*/ 9997 h 10000"/>
                                <a:gd name="connsiteX903" fmla="*/ 6406 w 10000"/>
                                <a:gd name="connsiteY903" fmla="*/ 10000 h 10000"/>
                                <a:gd name="connsiteX904" fmla="*/ 6933 w 10000"/>
                                <a:gd name="connsiteY904" fmla="*/ 10000 h 10000"/>
                                <a:gd name="connsiteX905" fmla="*/ 6933 w 10000"/>
                                <a:gd name="connsiteY905" fmla="*/ 10000 h 10000"/>
                                <a:gd name="connsiteX906" fmla="*/ 6933 w 10000"/>
                                <a:gd name="connsiteY906" fmla="*/ 9997 h 10000"/>
                                <a:gd name="connsiteX907" fmla="*/ 6933 w 10000"/>
                                <a:gd name="connsiteY907" fmla="*/ 9997 h 10000"/>
                                <a:gd name="connsiteX908" fmla="*/ 6933 w 10000"/>
                                <a:gd name="connsiteY908" fmla="*/ 8632 h 10000"/>
                                <a:gd name="connsiteX909" fmla="*/ 6967 w 10000"/>
                                <a:gd name="connsiteY909" fmla="*/ 5662 h 10000"/>
                                <a:gd name="connsiteX910" fmla="*/ 7001 w 10000"/>
                                <a:gd name="connsiteY910" fmla="*/ 1331 h 10000"/>
                                <a:gd name="connsiteX911" fmla="*/ 7001 w 10000"/>
                                <a:gd name="connsiteY911" fmla="*/ 1331 h 10000"/>
                                <a:gd name="connsiteX912" fmla="*/ 7043 w 10000"/>
                                <a:gd name="connsiteY912" fmla="*/ 1195 h 10000"/>
                                <a:gd name="connsiteX913" fmla="*/ 7043 w 10000"/>
                                <a:gd name="connsiteY913" fmla="*/ 1064 h 10000"/>
                                <a:gd name="connsiteX914" fmla="*/ 7043 w 10000"/>
                                <a:gd name="connsiteY914" fmla="*/ 1064 h 10000"/>
                                <a:gd name="connsiteX915" fmla="*/ 7001 w 10000"/>
                                <a:gd name="connsiteY915" fmla="*/ 1000 h 10000"/>
                                <a:gd name="connsiteX916" fmla="*/ 7043 w 10000"/>
                                <a:gd name="connsiteY916" fmla="*/ 936 h 10000"/>
                                <a:gd name="connsiteX917" fmla="*/ 7043 w 10000"/>
                                <a:gd name="connsiteY917" fmla="*/ 936 h 10000"/>
                                <a:gd name="connsiteX918" fmla="*/ 7043 w 10000"/>
                                <a:gd name="connsiteY918" fmla="*/ 917 h 10000"/>
                                <a:gd name="connsiteX919" fmla="*/ 7043 w 10000"/>
                                <a:gd name="connsiteY919" fmla="*/ 917 h 10000"/>
                                <a:gd name="connsiteX920" fmla="*/ 7077 w 10000"/>
                                <a:gd name="connsiteY920" fmla="*/ 876 h 10000"/>
                                <a:gd name="connsiteX921" fmla="*/ 7120 w 10000"/>
                                <a:gd name="connsiteY921" fmla="*/ 834 h 10000"/>
                                <a:gd name="connsiteX922" fmla="*/ 7230 w 10000"/>
                                <a:gd name="connsiteY922" fmla="*/ 748 h 10000"/>
                                <a:gd name="connsiteX923" fmla="*/ 7230 w 10000"/>
                                <a:gd name="connsiteY923" fmla="*/ 748 h 10000"/>
                                <a:gd name="connsiteX924" fmla="*/ 7307 w 10000"/>
                                <a:gd name="connsiteY924" fmla="*/ 718 h 10000"/>
                                <a:gd name="connsiteX925" fmla="*/ 7383 w 10000"/>
                                <a:gd name="connsiteY925" fmla="*/ 688 h 10000"/>
                                <a:gd name="connsiteX926" fmla="*/ 7570 w 10000"/>
                                <a:gd name="connsiteY926" fmla="*/ 628 h 10000"/>
                                <a:gd name="connsiteX927" fmla="*/ 7570 w 10000"/>
                                <a:gd name="connsiteY927" fmla="*/ 628 h 10000"/>
                                <a:gd name="connsiteX928" fmla="*/ 7715 w 10000"/>
                                <a:gd name="connsiteY928" fmla="*/ 583 h 10000"/>
                                <a:gd name="connsiteX929" fmla="*/ 7867 w 10000"/>
                                <a:gd name="connsiteY929" fmla="*/ 542 h 10000"/>
                                <a:gd name="connsiteX930" fmla="*/ 7867 w 10000"/>
                                <a:gd name="connsiteY930" fmla="*/ 542 h 10000"/>
                                <a:gd name="connsiteX931" fmla="*/ 8241 w 10000"/>
                                <a:gd name="connsiteY931" fmla="*/ 459 h 10000"/>
                                <a:gd name="connsiteX932" fmla="*/ 8241 w 10000"/>
                                <a:gd name="connsiteY932" fmla="*/ 459 h 10000"/>
                                <a:gd name="connsiteX933" fmla="*/ 8428 w 10000"/>
                                <a:gd name="connsiteY933" fmla="*/ 417 h 10000"/>
                                <a:gd name="connsiteX934" fmla="*/ 8539 w 10000"/>
                                <a:gd name="connsiteY934" fmla="*/ 398 h 10000"/>
                                <a:gd name="connsiteX935" fmla="*/ 8649 w 10000"/>
                                <a:gd name="connsiteY935" fmla="*/ 380 h 10000"/>
                                <a:gd name="connsiteX936" fmla="*/ 8649 w 10000"/>
                                <a:gd name="connsiteY936" fmla="*/ 380 h 10000"/>
                                <a:gd name="connsiteX937" fmla="*/ 8649 w 10000"/>
                                <a:gd name="connsiteY937" fmla="*/ 387 h 10000"/>
                                <a:gd name="connsiteX938" fmla="*/ 8726 w 10000"/>
                                <a:gd name="connsiteY938" fmla="*/ 395 h 10000"/>
                                <a:gd name="connsiteX939" fmla="*/ 8802 w 10000"/>
                                <a:gd name="connsiteY939" fmla="*/ 398 h 10000"/>
                                <a:gd name="connsiteX940" fmla="*/ 8912 w 10000"/>
                                <a:gd name="connsiteY940" fmla="*/ 398 h 10000"/>
                                <a:gd name="connsiteX941" fmla="*/ 8912 w 10000"/>
                                <a:gd name="connsiteY941" fmla="*/ 398 h 10000"/>
                                <a:gd name="connsiteX942" fmla="*/ 8955 w 10000"/>
                                <a:gd name="connsiteY942" fmla="*/ 391 h 10000"/>
                                <a:gd name="connsiteX943" fmla="*/ 8989 w 10000"/>
                                <a:gd name="connsiteY943" fmla="*/ 387 h 10000"/>
                                <a:gd name="connsiteX944" fmla="*/ 8989 w 10000"/>
                                <a:gd name="connsiteY944" fmla="*/ 387 h 10000"/>
                                <a:gd name="connsiteX945" fmla="*/ 9065 w 10000"/>
                                <a:gd name="connsiteY945" fmla="*/ 391 h 10000"/>
                                <a:gd name="connsiteX946" fmla="*/ 9176 w 10000"/>
                                <a:gd name="connsiteY946" fmla="*/ 395 h 10000"/>
                                <a:gd name="connsiteX947" fmla="*/ 9210 w 10000"/>
                                <a:gd name="connsiteY947" fmla="*/ 395 h 10000"/>
                                <a:gd name="connsiteX948" fmla="*/ 9286 w 10000"/>
                                <a:gd name="connsiteY948" fmla="*/ 391 h 10000"/>
                                <a:gd name="connsiteX949" fmla="*/ 9286 w 10000"/>
                                <a:gd name="connsiteY949" fmla="*/ 387 h 10000"/>
                                <a:gd name="connsiteX950" fmla="*/ 9286 w 10000"/>
                                <a:gd name="connsiteY950" fmla="*/ 380 h 10000"/>
                                <a:gd name="connsiteX951" fmla="*/ 9286 w 10000"/>
                                <a:gd name="connsiteY951" fmla="*/ 380 h 10000"/>
                                <a:gd name="connsiteX952" fmla="*/ 9363 w 10000"/>
                                <a:gd name="connsiteY952" fmla="*/ 380 h 10000"/>
                                <a:gd name="connsiteX953" fmla="*/ 9473 w 10000"/>
                                <a:gd name="connsiteY953" fmla="*/ 383 h 10000"/>
                                <a:gd name="connsiteX954" fmla="*/ 9473 w 10000"/>
                                <a:gd name="connsiteY954" fmla="*/ 383 h 10000"/>
                                <a:gd name="connsiteX955" fmla="*/ 9516 w 10000"/>
                                <a:gd name="connsiteY955" fmla="*/ 380 h 10000"/>
                                <a:gd name="connsiteX956" fmla="*/ 9550 w 10000"/>
                                <a:gd name="connsiteY956" fmla="*/ 372 h 10000"/>
                                <a:gd name="connsiteX957" fmla="*/ 9516 w 10000"/>
                                <a:gd name="connsiteY957" fmla="*/ 357 h 10000"/>
                                <a:gd name="connsiteX958" fmla="*/ 9516 w 10000"/>
                                <a:gd name="connsiteY958" fmla="*/ 357 h 10000"/>
                                <a:gd name="connsiteX959" fmla="*/ 9660 w 10000"/>
                                <a:gd name="connsiteY959" fmla="*/ 361 h 10000"/>
                                <a:gd name="connsiteX960" fmla="*/ 9779 w 10000"/>
                                <a:gd name="connsiteY960" fmla="*/ 357 h 10000"/>
                                <a:gd name="connsiteX961" fmla="*/ 9779 w 10000"/>
                                <a:gd name="connsiteY961" fmla="*/ 357 h 10000"/>
                                <a:gd name="connsiteX962" fmla="*/ 9779 w 10000"/>
                                <a:gd name="connsiteY962" fmla="*/ 350 h 10000"/>
                                <a:gd name="connsiteX963" fmla="*/ 9737 w 10000"/>
                                <a:gd name="connsiteY963" fmla="*/ 342 h 10000"/>
                                <a:gd name="connsiteX964" fmla="*/ 9703 w 10000"/>
                                <a:gd name="connsiteY964" fmla="*/ 331 h 10000"/>
                                <a:gd name="connsiteX965" fmla="*/ 9703 w 10000"/>
                                <a:gd name="connsiteY965" fmla="*/ 331 h 10000"/>
                                <a:gd name="connsiteX966" fmla="*/ 9813 w 10000"/>
                                <a:gd name="connsiteY966" fmla="*/ 327 h 10000"/>
                                <a:gd name="connsiteX967" fmla="*/ 9890 w 10000"/>
                                <a:gd name="connsiteY967" fmla="*/ 327 h 10000"/>
                                <a:gd name="connsiteX968" fmla="*/ 9924 w 10000"/>
                                <a:gd name="connsiteY968" fmla="*/ 323 h 10000"/>
                                <a:gd name="connsiteX969" fmla="*/ 9924 w 10000"/>
                                <a:gd name="connsiteY969" fmla="*/ 323 h 10000"/>
                                <a:gd name="connsiteX970" fmla="*/ 9966 w 10000"/>
                                <a:gd name="connsiteY970" fmla="*/ 316 h 10000"/>
                                <a:gd name="connsiteX971" fmla="*/ 9924 w 10000"/>
                                <a:gd name="connsiteY971" fmla="*/ 308 h 10000"/>
                                <a:gd name="connsiteX972" fmla="*/ 9813 w 10000"/>
                                <a:gd name="connsiteY972" fmla="*/ 293 h 10000"/>
                                <a:gd name="connsiteX973" fmla="*/ 9813 w 10000"/>
                                <a:gd name="connsiteY973" fmla="*/ 293 h 10000"/>
                                <a:gd name="connsiteX974" fmla="*/ 9966 w 10000"/>
                                <a:gd name="connsiteY974" fmla="*/ 286 h 10000"/>
                                <a:gd name="connsiteX975" fmla="*/ 10000 w 10000"/>
                                <a:gd name="connsiteY975" fmla="*/ 278 h 10000"/>
                                <a:gd name="connsiteX976" fmla="*/ 10000 w 10000"/>
                                <a:gd name="connsiteY976" fmla="*/ 270 h 10000"/>
                                <a:gd name="connsiteX977" fmla="*/ 10000 w 10000"/>
                                <a:gd name="connsiteY97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637 w 10000"/>
                                <a:gd name="connsiteY827" fmla="*/ 466 h 10000"/>
                                <a:gd name="connsiteX828" fmla="*/ 637 w 10000"/>
                                <a:gd name="connsiteY828" fmla="*/ 466 h 10000"/>
                                <a:gd name="connsiteX829" fmla="*/ 561 w 10000"/>
                                <a:gd name="connsiteY829" fmla="*/ 470 h 10000"/>
                                <a:gd name="connsiteX830" fmla="*/ 229 w 10000"/>
                                <a:gd name="connsiteY830" fmla="*/ 489 h 10000"/>
                                <a:gd name="connsiteX831" fmla="*/ 229 w 10000"/>
                                <a:gd name="connsiteY831" fmla="*/ 489 h 10000"/>
                                <a:gd name="connsiteX832" fmla="*/ 187 w 10000"/>
                                <a:gd name="connsiteY832" fmla="*/ 492 h 10000"/>
                                <a:gd name="connsiteX833" fmla="*/ 153 w 10000"/>
                                <a:gd name="connsiteY833" fmla="*/ 492 h 10000"/>
                                <a:gd name="connsiteX834" fmla="*/ 42 w 10000"/>
                                <a:gd name="connsiteY834" fmla="*/ 519 h 10000"/>
                                <a:gd name="connsiteX835" fmla="*/ 42 w 10000"/>
                                <a:gd name="connsiteY835" fmla="*/ 519 h 10000"/>
                                <a:gd name="connsiteX836" fmla="*/ 0 w 10000"/>
                                <a:gd name="connsiteY836" fmla="*/ 526 h 10000"/>
                                <a:gd name="connsiteX837" fmla="*/ 0 w 10000"/>
                                <a:gd name="connsiteY837" fmla="*/ 537 h 10000"/>
                                <a:gd name="connsiteX838" fmla="*/ 76 w 10000"/>
                                <a:gd name="connsiteY838" fmla="*/ 567 h 10000"/>
                                <a:gd name="connsiteX839" fmla="*/ 76 w 10000"/>
                                <a:gd name="connsiteY839" fmla="*/ 567 h 10000"/>
                                <a:gd name="connsiteX840" fmla="*/ 306 w 10000"/>
                                <a:gd name="connsiteY840" fmla="*/ 590 h 10000"/>
                                <a:gd name="connsiteX841" fmla="*/ 306 w 10000"/>
                                <a:gd name="connsiteY841" fmla="*/ 594 h 10000"/>
                                <a:gd name="connsiteX842" fmla="*/ 416 w 10000"/>
                                <a:gd name="connsiteY842" fmla="*/ 609 h 10000"/>
                                <a:gd name="connsiteX843" fmla="*/ 493 w 10000"/>
                                <a:gd name="connsiteY843" fmla="*/ 613 h 10000"/>
                                <a:gd name="connsiteX844" fmla="*/ 637 w 10000"/>
                                <a:gd name="connsiteY844" fmla="*/ 609 h 10000"/>
                                <a:gd name="connsiteX845" fmla="*/ 637 w 10000"/>
                                <a:gd name="connsiteY845" fmla="*/ 609 h 10000"/>
                                <a:gd name="connsiteX846" fmla="*/ 756 w 10000"/>
                                <a:gd name="connsiteY846" fmla="*/ 613 h 10000"/>
                                <a:gd name="connsiteX847" fmla="*/ 824 w 10000"/>
                                <a:gd name="connsiteY847" fmla="*/ 613 h 10000"/>
                                <a:gd name="connsiteX848" fmla="*/ 867 w 10000"/>
                                <a:gd name="connsiteY848" fmla="*/ 609 h 10000"/>
                                <a:gd name="connsiteX849" fmla="*/ 867 w 10000"/>
                                <a:gd name="connsiteY849" fmla="*/ 609 h 10000"/>
                                <a:gd name="connsiteX850" fmla="*/ 943 w 10000"/>
                                <a:gd name="connsiteY850" fmla="*/ 613 h 10000"/>
                                <a:gd name="connsiteX851" fmla="*/ 977 w 10000"/>
                                <a:gd name="connsiteY851" fmla="*/ 613 h 10000"/>
                                <a:gd name="connsiteX852" fmla="*/ 1054 w 10000"/>
                                <a:gd name="connsiteY852" fmla="*/ 601 h 10000"/>
                                <a:gd name="connsiteX853" fmla="*/ 1054 w 10000"/>
                                <a:gd name="connsiteY853" fmla="*/ 601 h 10000"/>
                                <a:gd name="connsiteX854" fmla="*/ 1088 w 10000"/>
                                <a:gd name="connsiteY854" fmla="*/ 605 h 10000"/>
                                <a:gd name="connsiteX855" fmla="*/ 1130 w 10000"/>
                                <a:gd name="connsiteY855" fmla="*/ 609 h 10000"/>
                                <a:gd name="connsiteX856" fmla="*/ 1198 w 10000"/>
                                <a:gd name="connsiteY856" fmla="*/ 609 h 10000"/>
                                <a:gd name="connsiteX857" fmla="*/ 1240 w 10000"/>
                                <a:gd name="connsiteY857" fmla="*/ 601 h 10000"/>
                                <a:gd name="connsiteX858" fmla="*/ 1240 w 10000"/>
                                <a:gd name="connsiteY858" fmla="*/ 601 h 10000"/>
                                <a:gd name="connsiteX859" fmla="*/ 1274 w 10000"/>
                                <a:gd name="connsiteY859" fmla="*/ 601 h 10000"/>
                                <a:gd name="connsiteX860" fmla="*/ 1317 w 10000"/>
                                <a:gd name="connsiteY860" fmla="*/ 601 h 10000"/>
                                <a:gd name="connsiteX861" fmla="*/ 1351 w 10000"/>
                                <a:gd name="connsiteY861" fmla="*/ 598 h 10000"/>
                                <a:gd name="connsiteX862" fmla="*/ 1351 w 10000"/>
                                <a:gd name="connsiteY862" fmla="*/ 590 h 10000"/>
                                <a:gd name="connsiteX863" fmla="*/ 1351 w 10000"/>
                                <a:gd name="connsiteY863" fmla="*/ 590 h 10000"/>
                                <a:gd name="connsiteX864" fmla="*/ 1427 w 10000"/>
                                <a:gd name="connsiteY864" fmla="*/ 590 h 10000"/>
                                <a:gd name="connsiteX865" fmla="*/ 1427 w 10000"/>
                                <a:gd name="connsiteY865" fmla="*/ 590 h 10000"/>
                                <a:gd name="connsiteX866" fmla="*/ 1461 w 10000"/>
                                <a:gd name="connsiteY866" fmla="*/ 583 h 10000"/>
                                <a:gd name="connsiteX867" fmla="*/ 1504 w 10000"/>
                                <a:gd name="connsiteY867" fmla="*/ 572 h 10000"/>
                                <a:gd name="connsiteX868" fmla="*/ 1504 w 10000"/>
                                <a:gd name="connsiteY868" fmla="*/ 564 h 10000"/>
                                <a:gd name="connsiteX869" fmla="*/ 1538 w 10000"/>
                                <a:gd name="connsiteY869" fmla="*/ 553 h 10000"/>
                                <a:gd name="connsiteX870" fmla="*/ 1538 w 10000"/>
                                <a:gd name="connsiteY870" fmla="*/ 553 h 10000"/>
                                <a:gd name="connsiteX871" fmla="*/ 2099 w 10000"/>
                                <a:gd name="connsiteY871" fmla="*/ 553 h 10000"/>
                                <a:gd name="connsiteX872" fmla="*/ 2625 w 10000"/>
                                <a:gd name="connsiteY872" fmla="*/ 556 h 10000"/>
                                <a:gd name="connsiteX873" fmla="*/ 3152 w 10000"/>
                                <a:gd name="connsiteY873" fmla="*/ 567 h 10000"/>
                                <a:gd name="connsiteX874" fmla="*/ 3636 w 10000"/>
                                <a:gd name="connsiteY874" fmla="*/ 579 h 10000"/>
                                <a:gd name="connsiteX875" fmla="*/ 3636 w 10000"/>
                                <a:gd name="connsiteY875" fmla="*/ 579 h 10000"/>
                                <a:gd name="connsiteX876" fmla="*/ 3934 w 10000"/>
                                <a:gd name="connsiteY876" fmla="*/ 586 h 10000"/>
                                <a:gd name="connsiteX877" fmla="*/ 3934 w 10000"/>
                                <a:gd name="connsiteY877" fmla="*/ 586 h 10000"/>
                                <a:gd name="connsiteX878" fmla="*/ 4197 w 10000"/>
                                <a:gd name="connsiteY878" fmla="*/ 601 h 10000"/>
                                <a:gd name="connsiteX879" fmla="*/ 4460 w 10000"/>
                                <a:gd name="connsiteY879" fmla="*/ 620 h 10000"/>
                                <a:gd name="connsiteX880" fmla="*/ 4460 w 10000"/>
                                <a:gd name="connsiteY880" fmla="*/ 620 h 10000"/>
                                <a:gd name="connsiteX881" fmla="*/ 4647 w 10000"/>
                                <a:gd name="connsiteY881" fmla="*/ 639 h 10000"/>
                                <a:gd name="connsiteX882" fmla="*/ 4911 w 10000"/>
                                <a:gd name="connsiteY882" fmla="*/ 665 h 10000"/>
                                <a:gd name="connsiteX883" fmla="*/ 4911 w 10000"/>
                                <a:gd name="connsiteY883" fmla="*/ 665 h 10000"/>
                                <a:gd name="connsiteX884" fmla="*/ 5174 w 10000"/>
                                <a:gd name="connsiteY884" fmla="*/ 695 h 10000"/>
                                <a:gd name="connsiteX885" fmla="*/ 5395 w 10000"/>
                                <a:gd name="connsiteY885" fmla="*/ 726 h 10000"/>
                                <a:gd name="connsiteX886" fmla="*/ 5692 w 10000"/>
                                <a:gd name="connsiteY886" fmla="*/ 786 h 10000"/>
                                <a:gd name="connsiteX887" fmla="*/ 5692 w 10000"/>
                                <a:gd name="connsiteY887" fmla="*/ 786 h 10000"/>
                                <a:gd name="connsiteX888" fmla="*/ 5803 w 10000"/>
                                <a:gd name="connsiteY888" fmla="*/ 820 h 10000"/>
                                <a:gd name="connsiteX889" fmla="*/ 5922 w 10000"/>
                                <a:gd name="connsiteY889" fmla="*/ 857 h 10000"/>
                                <a:gd name="connsiteX890" fmla="*/ 6143 w 10000"/>
                                <a:gd name="connsiteY890" fmla="*/ 932 h 10000"/>
                                <a:gd name="connsiteX891" fmla="*/ 6143 w 10000"/>
                                <a:gd name="connsiteY891" fmla="*/ 932 h 10000"/>
                                <a:gd name="connsiteX892" fmla="*/ 6296 w 10000"/>
                                <a:gd name="connsiteY892" fmla="*/ 1000 h 10000"/>
                                <a:gd name="connsiteX893" fmla="*/ 6372 w 10000"/>
                                <a:gd name="connsiteY893" fmla="*/ 1060 h 10000"/>
                                <a:gd name="connsiteX894" fmla="*/ 6483 w 10000"/>
                                <a:gd name="connsiteY894" fmla="*/ 1173 h 10000"/>
                                <a:gd name="connsiteX895" fmla="*/ 6483 w 10000"/>
                                <a:gd name="connsiteY895" fmla="*/ 1173 h 10000"/>
                                <a:gd name="connsiteX896" fmla="*/ 6517 w 10000"/>
                                <a:gd name="connsiteY896" fmla="*/ 1270 h 10000"/>
                                <a:gd name="connsiteX897" fmla="*/ 6517 w 10000"/>
                                <a:gd name="connsiteY897" fmla="*/ 1346 h 10000"/>
                                <a:gd name="connsiteX898" fmla="*/ 6517 w 10000"/>
                                <a:gd name="connsiteY898" fmla="*/ 1346 h 10000"/>
                                <a:gd name="connsiteX899" fmla="*/ 6440 w 10000"/>
                                <a:gd name="connsiteY899" fmla="*/ 5677 h 10000"/>
                                <a:gd name="connsiteX900" fmla="*/ 6406 w 10000"/>
                                <a:gd name="connsiteY900" fmla="*/ 9997 h 10000"/>
                                <a:gd name="connsiteX901" fmla="*/ 6406 w 10000"/>
                                <a:gd name="connsiteY901" fmla="*/ 9997 h 10000"/>
                                <a:gd name="connsiteX902" fmla="*/ 6406 w 10000"/>
                                <a:gd name="connsiteY902" fmla="*/ 10000 h 10000"/>
                                <a:gd name="connsiteX903" fmla="*/ 6933 w 10000"/>
                                <a:gd name="connsiteY903" fmla="*/ 10000 h 10000"/>
                                <a:gd name="connsiteX904" fmla="*/ 6933 w 10000"/>
                                <a:gd name="connsiteY904" fmla="*/ 10000 h 10000"/>
                                <a:gd name="connsiteX905" fmla="*/ 6933 w 10000"/>
                                <a:gd name="connsiteY905" fmla="*/ 9997 h 10000"/>
                                <a:gd name="connsiteX906" fmla="*/ 6933 w 10000"/>
                                <a:gd name="connsiteY906" fmla="*/ 9997 h 10000"/>
                                <a:gd name="connsiteX907" fmla="*/ 6933 w 10000"/>
                                <a:gd name="connsiteY907" fmla="*/ 8632 h 10000"/>
                                <a:gd name="connsiteX908" fmla="*/ 6967 w 10000"/>
                                <a:gd name="connsiteY908" fmla="*/ 5662 h 10000"/>
                                <a:gd name="connsiteX909" fmla="*/ 7001 w 10000"/>
                                <a:gd name="connsiteY909" fmla="*/ 1331 h 10000"/>
                                <a:gd name="connsiteX910" fmla="*/ 7001 w 10000"/>
                                <a:gd name="connsiteY910" fmla="*/ 1331 h 10000"/>
                                <a:gd name="connsiteX911" fmla="*/ 7043 w 10000"/>
                                <a:gd name="connsiteY911" fmla="*/ 1195 h 10000"/>
                                <a:gd name="connsiteX912" fmla="*/ 7043 w 10000"/>
                                <a:gd name="connsiteY912" fmla="*/ 1064 h 10000"/>
                                <a:gd name="connsiteX913" fmla="*/ 7043 w 10000"/>
                                <a:gd name="connsiteY913" fmla="*/ 1064 h 10000"/>
                                <a:gd name="connsiteX914" fmla="*/ 7001 w 10000"/>
                                <a:gd name="connsiteY914" fmla="*/ 1000 h 10000"/>
                                <a:gd name="connsiteX915" fmla="*/ 7043 w 10000"/>
                                <a:gd name="connsiteY915" fmla="*/ 936 h 10000"/>
                                <a:gd name="connsiteX916" fmla="*/ 7043 w 10000"/>
                                <a:gd name="connsiteY916" fmla="*/ 936 h 10000"/>
                                <a:gd name="connsiteX917" fmla="*/ 7043 w 10000"/>
                                <a:gd name="connsiteY917" fmla="*/ 917 h 10000"/>
                                <a:gd name="connsiteX918" fmla="*/ 7043 w 10000"/>
                                <a:gd name="connsiteY918" fmla="*/ 917 h 10000"/>
                                <a:gd name="connsiteX919" fmla="*/ 7077 w 10000"/>
                                <a:gd name="connsiteY919" fmla="*/ 876 h 10000"/>
                                <a:gd name="connsiteX920" fmla="*/ 7120 w 10000"/>
                                <a:gd name="connsiteY920" fmla="*/ 834 h 10000"/>
                                <a:gd name="connsiteX921" fmla="*/ 7230 w 10000"/>
                                <a:gd name="connsiteY921" fmla="*/ 748 h 10000"/>
                                <a:gd name="connsiteX922" fmla="*/ 7230 w 10000"/>
                                <a:gd name="connsiteY922" fmla="*/ 748 h 10000"/>
                                <a:gd name="connsiteX923" fmla="*/ 7307 w 10000"/>
                                <a:gd name="connsiteY923" fmla="*/ 718 h 10000"/>
                                <a:gd name="connsiteX924" fmla="*/ 7383 w 10000"/>
                                <a:gd name="connsiteY924" fmla="*/ 688 h 10000"/>
                                <a:gd name="connsiteX925" fmla="*/ 7570 w 10000"/>
                                <a:gd name="connsiteY925" fmla="*/ 628 h 10000"/>
                                <a:gd name="connsiteX926" fmla="*/ 7570 w 10000"/>
                                <a:gd name="connsiteY926" fmla="*/ 628 h 10000"/>
                                <a:gd name="connsiteX927" fmla="*/ 7715 w 10000"/>
                                <a:gd name="connsiteY927" fmla="*/ 583 h 10000"/>
                                <a:gd name="connsiteX928" fmla="*/ 7867 w 10000"/>
                                <a:gd name="connsiteY928" fmla="*/ 542 h 10000"/>
                                <a:gd name="connsiteX929" fmla="*/ 7867 w 10000"/>
                                <a:gd name="connsiteY929" fmla="*/ 542 h 10000"/>
                                <a:gd name="connsiteX930" fmla="*/ 8241 w 10000"/>
                                <a:gd name="connsiteY930" fmla="*/ 459 h 10000"/>
                                <a:gd name="connsiteX931" fmla="*/ 8241 w 10000"/>
                                <a:gd name="connsiteY931" fmla="*/ 459 h 10000"/>
                                <a:gd name="connsiteX932" fmla="*/ 8428 w 10000"/>
                                <a:gd name="connsiteY932" fmla="*/ 417 h 10000"/>
                                <a:gd name="connsiteX933" fmla="*/ 8539 w 10000"/>
                                <a:gd name="connsiteY933" fmla="*/ 398 h 10000"/>
                                <a:gd name="connsiteX934" fmla="*/ 8649 w 10000"/>
                                <a:gd name="connsiteY934" fmla="*/ 380 h 10000"/>
                                <a:gd name="connsiteX935" fmla="*/ 8649 w 10000"/>
                                <a:gd name="connsiteY935" fmla="*/ 380 h 10000"/>
                                <a:gd name="connsiteX936" fmla="*/ 8649 w 10000"/>
                                <a:gd name="connsiteY936" fmla="*/ 387 h 10000"/>
                                <a:gd name="connsiteX937" fmla="*/ 8726 w 10000"/>
                                <a:gd name="connsiteY937" fmla="*/ 395 h 10000"/>
                                <a:gd name="connsiteX938" fmla="*/ 8802 w 10000"/>
                                <a:gd name="connsiteY938" fmla="*/ 398 h 10000"/>
                                <a:gd name="connsiteX939" fmla="*/ 8912 w 10000"/>
                                <a:gd name="connsiteY939" fmla="*/ 398 h 10000"/>
                                <a:gd name="connsiteX940" fmla="*/ 8912 w 10000"/>
                                <a:gd name="connsiteY940" fmla="*/ 398 h 10000"/>
                                <a:gd name="connsiteX941" fmla="*/ 8955 w 10000"/>
                                <a:gd name="connsiteY941" fmla="*/ 391 h 10000"/>
                                <a:gd name="connsiteX942" fmla="*/ 8989 w 10000"/>
                                <a:gd name="connsiteY942" fmla="*/ 387 h 10000"/>
                                <a:gd name="connsiteX943" fmla="*/ 8989 w 10000"/>
                                <a:gd name="connsiteY943" fmla="*/ 387 h 10000"/>
                                <a:gd name="connsiteX944" fmla="*/ 9065 w 10000"/>
                                <a:gd name="connsiteY944" fmla="*/ 391 h 10000"/>
                                <a:gd name="connsiteX945" fmla="*/ 9176 w 10000"/>
                                <a:gd name="connsiteY945" fmla="*/ 395 h 10000"/>
                                <a:gd name="connsiteX946" fmla="*/ 9210 w 10000"/>
                                <a:gd name="connsiteY946" fmla="*/ 395 h 10000"/>
                                <a:gd name="connsiteX947" fmla="*/ 9286 w 10000"/>
                                <a:gd name="connsiteY947" fmla="*/ 391 h 10000"/>
                                <a:gd name="connsiteX948" fmla="*/ 9286 w 10000"/>
                                <a:gd name="connsiteY948" fmla="*/ 387 h 10000"/>
                                <a:gd name="connsiteX949" fmla="*/ 9286 w 10000"/>
                                <a:gd name="connsiteY949" fmla="*/ 380 h 10000"/>
                                <a:gd name="connsiteX950" fmla="*/ 9286 w 10000"/>
                                <a:gd name="connsiteY950" fmla="*/ 380 h 10000"/>
                                <a:gd name="connsiteX951" fmla="*/ 9363 w 10000"/>
                                <a:gd name="connsiteY951" fmla="*/ 380 h 10000"/>
                                <a:gd name="connsiteX952" fmla="*/ 9473 w 10000"/>
                                <a:gd name="connsiteY952" fmla="*/ 383 h 10000"/>
                                <a:gd name="connsiteX953" fmla="*/ 9473 w 10000"/>
                                <a:gd name="connsiteY953" fmla="*/ 383 h 10000"/>
                                <a:gd name="connsiteX954" fmla="*/ 9516 w 10000"/>
                                <a:gd name="connsiteY954" fmla="*/ 380 h 10000"/>
                                <a:gd name="connsiteX955" fmla="*/ 9550 w 10000"/>
                                <a:gd name="connsiteY955" fmla="*/ 372 h 10000"/>
                                <a:gd name="connsiteX956" fmla="*/ 9516 w 10000"/>
                                <a:gd name="connsiteY956" fmla="*/ 357 h 10000"/>
                                <a:gd name="connsiteX957" fmla="*/ 9516 w 10000"/>
                                <a:gd name="connsiteY957" fmla="*/ 357 h 10000"/>
                                <a:gd name="connsiteX958" fmla="*/ 9660 w 10000"/>
                                <a:gd name="connsiteY958" fmla="*/ 361 h 10000"/>
                                <a:gd name="connsiteX959" fmla="*/ 9779 w 10000"/>
                                <a:gd name="connsiteY959" fmla="*/ 357 h 10000"/>
                                <a:gd name="connsiteX960" fmla="*/ 9779 w 10000"/>
                                <a:gd name="connsiteY960" fmla="*/ 357 h 10000"/>
                                <a:gd name="connsiteX961" fmla="*/ 9779 w 10000"/>
                                <a:gd name="connsiteY961" fmla="*/ 350 h 10000"/>
                                <a:gd name="connsiteX962" fmla="*/ 9737 w 10000"/>
                                <a:gd name="connsiteY962" fmla="*/ 342 h 10000"/>
                                <a:gd name="connsiteX963" fmla="*/ 9703 w 10000"/>
                                <a:gd name="connsiteY963" fmla="*/ 331 h 10000"/>
                                <a:gd name="connsiteX964" fmla="*/ 9703 w 10000"/>
                                <a:gd name="connsiteY964" fmla="*/ 331 h 10000"/>
                                <a:gd name="connsiteX965" fmla="*/ 9813 w 10000"/>
                                <a:gd name="connsiteY965" fmla="*/ 327 h 10000"/>
                                <a:gd name="connsiteX966" fmla="*/ 9890 w 10000"/>
                                <a:gd name="connsiteY966" fmla="*/ 327 h 10000"/>
                                <a:gd name="connsiteX967" fmla="*/ 9924 w 10000"/>
                                <a:gd name="connsiteY967" fmla="*/ 323 h 10000"/>
                                <a:gd name="connsiteX968" fmla="*/ 9924 w 10000"/>
                                <a:gd name="connsiteY968" fmla="*/ 323 h 10000"/>
                                <a:gd name="connsiteX969" fmla="*/ 9966 w 10000"/>
                                <a:gd name="connsiteY969" fmla="*/ 316 h 10000"/>
                                <a:gd name="connsiteX970" fmla="*/ 9924 w 10000"/>
                                <a:gd name="connsiteY970" fmla="*/ 308 h 10000"/>
                                <a:gd name="connsiteX971" fmla="*/ 9813 w 10000"/>
                                <a:gd name="connsiteY971" fmla="*/ 293 h 10000"/>
                                <a:gd name="connsiteX972" fmla="*/ 9813 w 10000"/>
                                <a:gd name="connsiteY972" fmla="*/ 293 h 10000"/>
                                <a:gd name="connsiteX973" fmla="*/ 9966 w 10000"/>
                                <a:gd name="connsiteY973" fmla="*/ 286 h 10000"/>
                                <a:gd name="connsiteX974" fmla="*/ 10000 w 10000"/>
                                <a:gd name="connsiteY974" fmla="*/ 278 h 10000"/>
                                <a:gd name="connsiteX975" fmla="*/ 10000 w 10000"/>
                                <a:gd name="connsiteY975" fmla="*/ 270 h 10000"/>
                                <a:gd name="connsiteX976" fmla="*/ 10000 w 10000"/>
                                <a:gd name="connsiteY97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871 w 10000"/>
                                <a:gd name="connsiteY827" fmla="*/ 469 h 10000"/>
                                <a:gd name="connsiteX828" fmla="*/ 637 w 10000"/>
                                <a:gd name="connsiteY828" fmla="*/ 466 h 10000"/>
                                <a:gd name="connsiteX829" fmla="*/ 637 w 10000"/>
                                <a:gd name="connsiteY829" fmla="*/ 466 h 10000"/>
                                <a:gd name="connsiteX830" fmla="*/ 561 w 10000"/>
                                <a:gd name="connsiteY830" fmla="*/ 470 h 10000"/>
                                <a:gd name="connsiteX831" fmla="*/ 229 w 10000"/>
                                <a:gd name="connsiteY831" fmla="*/ 489 h 10000"/>
                                <a:gd name="connsiteX832" fmla="*/ 229 w 10000"/>
                                <a:gd name="connsiteY832" fmla="*/ 489 h 10000"/>
                                <a:gd name="connsiteX833" fmla="*/ 187 w 10000"/>
                                <a:gd name="connsiteY833" fmla="*/ 492 h 10000"/>
                                <a:gd name="connsiteX834" fmla="*/ 153 w 10000"/>
                                <a:gd name="connsiteY834" fmla="*/ 492 h 10000"/>
                                <a:gd name="connsiteX835" fmla="*/ 42 w 10000"/>
                                <a:gd name="connsiteY835" fmla="*/ 519 h 10000"/>
                                <a:gd name="connsiteX836" fmla="*/ 42 w 10000"/>
                                <a:gd name="connsiteY836" fmla="*/ 519 h 10000"/>
                                <a:gd name="connsiteX837" fmla="*/ 0 w 10000"/>
                                <a:gd name="connsiteY837" fmla="*/ 526 h 10000"/>
                                <a:gd name="connsiteX838" fmla="*/ 0 w 10000"/>
                                <a:gd name="connsiteY838" fmla="*/ 537 h 10000"/>
                                <a:gd name="connsiteX839" fmla="*/ 76 w 10000"/>
                                <a:gd name="connsiteY839" fmla="*/ 567 h 10000"/>
                                <a:gd name="connsiteX840" fmla="*/ 76 w 10000"/>
                                <a:gd name="connsiteY840" fmla="*/ 567 h 10000"/>
                                <a:gd name="connsiteX841" fmla="*/ 306 w 10000"/>
                                <a:gd name="connsiteY841" fmla="*/ 590 h 10000"/>
                                <a:gd name="connsiteX842" fmla="*/ 306 w 10000"/>
                                <a:gd name="connsiteY842" fmla="*/ 594 h 10000"/>
                                <a:gd name="connsiteX843" fmla="*/ 416 w 10000"/>
                                <a:gd name="connsiteY843" fmla="*/ 609 h 10000"/>
                                <a:gd name="connsiteX844" fmla="*/ 493 w 10000"/>
                                <a:gd name="connsiteY844" fmla="*/ 613 h 10000"/>
                                <a:gd name="connsiteX845" fmla="*/ 637 w 10000"/>
                                <a:gd name="connsiteY845" fmla="*/ 609 h 10000"/>
                                <a:gd name="connsiteX846" fmla="*/ 637 w 10000"/>
                                <a:gd name="connsiteY846" fmla="*/ 609 h 10000"/>
                                <a:gd name="connsiteX847" fmla="*/ 756 w 10000"/>
                                <a:gd name="connsiteY847" fmla="*/ 613 h 10000"/>
                                <a:gd name="connsiteX848" fmla="*/ 824 w 10000"/>
                                <a:gd name="connsiteY848" fmla="*/ 613 h 10000"/>
                                <a:gd name="connsiteX849" fmla="*/ 867 w 10000"/>
                                <a:gd name="connsiteY849" fmla="*/ 609 h 10000"/>
                                <a:gd name="connsiteX850" fmla="*/ 867 w 10000"/>
                                <a:gd name="connsiteY850" fmla="*/ 609 h 10000"/>
                                <a:gd name="connsiteX851" fmla="*/ 943 w 10000"/>
                                <a:gd name="connsiteY851" fmla="*/ 613 h 10000"/>
                                <a:gd name="connsiteX852" fmla="*/ 977 w 10000"/>
                                <a:gd name="connsiteY852" fmla="*/ 613 h 10000"/>
                                <a:gd name="connsiteX853" fmla="*/ 1054 w 10000"/>
                                <a:gd name="connsiteY853" fmla="*/ 601 h 10000"/>
                                <a:gd name="connsiteX854" fmla="*/ 1054 w 10000"/>
                                <a:gd name="connsiteY854" fmla="*/ 601 h 10000"/>
                                <a:gd name="connsiteX855" fmla="*/ 1088 w 10000"/>
                                <a:gd name="connsiteY855" fmla="*/ 605 h 10000"/>
                                <a:gd name="connsiteX856" fmla="*/ 1130 w 10000"/>
                                <a:gd name="connsiteY856" fmla="*/ 609 h 10000"/>
                                <a:gd name="connsiteX857" fmla="*/ 1198 w 10000"/>
                                <a:gd name="connsiteY857" fmla="*/ 609 h 10000"/>
                                <a:gd name="connsiteX858" fmla="*/ 1240 w 10000"/>
                                <a:gd name="connsiteY858" fmla="*/ 601 h 10000"/>
                                <a:gd name="connsiteX859" fmla="*/ 1240 w 10000"/>
                                <a:gd name="connsiteY859" fmla="*/ 601 h 10000"/>
                                <a:gd name="connsiteX860" fmla="*/ 1274 w 10000"/>
                                <a:gd name="connsiteY860" fmla="*/ 601 h 10000"/>
                                <a:gd name="connsiteX861" fmla="*/ 1317 w 10000"/>
                                <a:gd name="connsiteY861" fmla="*/ 601 h 10000"/>
                                <a:gd name="connsiteX862" fmla="*/ 1351 w 10000"/>
                                <a:gd name="connsiteY862" fmla="*/ 598 h 10000"/>
                                <a:gd name="connsiteX863" fmla="*/ 1351 w 10000"/>
                                <a:gd name="connsiteY863" fmla="*/ 590 h 10000"/>
                                <a:gd name="connsiteX864" fmla="*/ 1351 w 10000"/>
                                <a:gd name="connsiteY864" fmla="*/ 590 h 10000"/>
                                <a:gd name="connsiteX865" fmla="*/ 1427 w 10000"/>
                                <a:gd name="connsiteY865" fmla="*/ 590 h 10000"/>
                                <a:gd name="connsiteX866" fmla="*/ 1427 w 10000"/>
                                <a:gd name="connsiteY866" fmla="*/ 590 h 10000"/>
                                <a:gd name="connsiteX867" fmla="*/ 1461 w 10000"/>
                                <a:gd name="connsiteY867" fmla="*/ 583 h 10000"/>
                                <a:gd name="connsiteX868" fmla="*/ 1504 w 10000"/>
                                <a:gd name="connsiteY868" fmla="*/ 572 h 10000"/>
                                <a:gd name="connsiteX869" fmla="*/ 1504 w 10000"/>
                                <a:gd name="connsiteY869" fmla="*/ 564 h 10000"/>
                                <a:gd name="connsiteX870" fmla="*/ 1538 w 10000"/>
                                <a:gd name="connsiteY870" fmla="*/ 553 h 10000"/>
                                <a:gd name="connsiteX871" fmla="*/ 1538 w 10000"/>
                                <a:gd name="connsiteY871" fmla="*/ 553 h 10000"/>
                                <a:gd name="connsiteX872" fmla="*/ 2099 w 10000"/>
                                <a:gd name="connsiteY872" fmla="*/ 553 h 10000"/>
                                <a:gd name="connsiteX873" fmla="*/ 2625 w 10000"/>
                                <a:gd name="connsiteY873" fmla="*/ 556 h 10000"/>
                                <a:gd name="connsiteX874" fmla="*/ 3152 w 10000"/>
                                <a:gd name="connsiteY874" fmla="*/ 567 h 10000"/>
                                <a:gd name="connsiteX875" fmla="*/ 3636 w 10000"/>
                                <a:gd name="connsiteY875" fmla="*/ 579 h 10000"/>
                                <a:gd name="connsiteX876" fmla="*/ 3636 w 10000"/>
                                <a:gd name="connsiteY876" fmla="*/ 579 h 10000"/>
                                <a:gd name="connsiteX877" fmla="*/ 3934 w 10000"/>
                                <a:gd name="connsiteY877" fmla="*/ 586 h 10000"/>
                                <a:gd name="connsiteX878" fmla="*/ 3934 w 10000"/>
                                <a:gd name="connsiteY878" fmla="*/ 586 h 10000"/>
                                <a:gd name="connsiteX879" fmla="*/ 4197 w 10000"/>
                                <a:gd name="connsiteY879" fmla="*/ 601 h 10000"/>
                                <a:gd name="connsiteX880" fmla="*/ 4460 w 10000"/>
                                <a:gd name="connsiteY880" fmla="*/ 620 h 10000"/>
                                <a:gd name="connsiteX881" fmla="*/ 4460 w 10000"/>
                                <a:gd name="connsiteY881" fmla="*/ 620 h 10000"/>
                                <a:gd name="connsiteX882" fmla="*/ 4647 w 10000"/>
                                <a:gd name="connsiteY882" fmla="*/ 639 h 10000"/>
                                <a:gd name="connsiteX883" fmla="*/ 4911 w 10000"/>
                                <a:gd name="connsiteY883" fmla="*/ 665 h 10000"/>
                                <a:gd name="connsiteX884" fmla="*/ 4911 w 10000"/>
                                <a:gd name="connsiteY884" fmla="*/ 665 h 10000"/>
                                <a:gd name="connsiteX885" fmla="*/ 5174 w 10000"/>
                                <a:gd name="connsiteY885" fmla="*/ 695 h 10000"/>
                                <a:gd name="connsiteX886" fmla="*/ 5395 w 10000"/>
                                <a:gd name="connsiteY886" fmla="*/ 726 h 10000"/>
                                <a:gd name="connsiteX887" fmla="*/ 5692 w 10000"/>
                                <a:gd name="connsiteY887" fmla="*/ 786 h 10000"/>
                                <a:gd name="connsiteX888" fmla="*/ 5692 w 10000"/>
                                <a:gd name="connsiteY888" fmla="*/ 786 h 10000"/>
                                <a:gd name="connsiteX889" fmla="*/ 5803 w 10000"/>
                                <a:gd name="connsiteY889" fmla="*/ 820 h 10000"/>
                                <a:gd name="connsiteX890" fmla="*/ 5922 w 10000"/>
                                <a:gd name="connsiteY890" fmla="*/ 857 h 10000"/>
                                <a:gd name="connsiteX891" fmla="*/ 6143 w 10000"/>
                                <a:gd name="connsiteY891" fmla="*/ 932 h 10000"/>
                                <a:gd name="connsiteX892" fmla="*/ 6143 w 10000"/>
                                <a:gd name="connsiteY892" fmla="*/ 932 h 10000"/>
                                <a:gd name="connsiteX893" fmla="*/ 6296 w 10000"/>
                                <a:gd name="connsiteY893" fmla="*/ 1000 h 10000"/>
                                <a:gd name="connsiteX894" fmla="*/ 6372 w 10000"/>
                                <a:gd name="connsiteY894" fmla="*/ 1060 h 10000"/>
                                <a:gd name="connsiteX895" fmla="*/ 6483 w 10000"/>
                                <a:gd name="connsiteY895" fmla="*/ 1173 h 10000"/>
                                <a:gd name="connsiteX896" fmla="*/ 6483 w 10000"/>
                                <a:gd name="connsiteY896" fmla="*/ 1173 h 10000"/>
                                <a:gd name="connsiteX897" fmla="*/ 6517 w 10000"/>
                                <a:gd name="connsiteY897" fmla="*/ 1270 h 10000"/>
                                <a:gd name="connsiteX898" fmla="*/ 6517 w 10000"/>
                                <a:gd name="connsiteY898" fmla="*/ 1346 h 10000"/>
                                <a:gd name="connsiteX899" fmla="*/ 6517 w 10000"/>
                                <a:gd name="connsiteY899" fmla="*/ 1346 h 10000"/>
                                <a:gd name="connsiteX900" fmla="*/ 6440 w 10000"/>
                                <a:gd name="connsiteY900" fmla="*/ 5677 h 10000"/>
                                <a:gd name="connsiteX901" fmla="*/ 6406 w 10000"/>
                                <a:gd name="connsiteY901" fmla="*/ 9997 h 10000"/>
                                <a:gd name="connsiteX902" fmla="*/ 6406 w 10000"/>
                                <a:gd name="connsiteY902" fmla="*/ 9997 h 10000"/>
                                <a:gd name="connsiteX903" fmla="*/ 6406 w 10000"/>
                                <a:gd name="connsiteY903" fmla="*/ 10000 h 10000"/>
                                <a:gd name="connsiteX904" fmla="*/ 6933 w 10000"/>
                                <a:gd name="connsiteY904" fmla="*/ 10000 h 10000"/>
                                <a:gd name="connsiteX905" fmla="*/ 6933 w 10000"/>
                                <a:gd name="connsiteY905" fmla="*/ 10000 h 10000"/>
                                <a:gd name="connsiteX906" fmla="*/ 6933 w 10000"/>
                                <a:gd name="connsiteY906" fmla="*/ 9997 h 10000"/>
                                <a:gd name="connsiteX907" fmla="*/ 6933 w 10000"/>
                                <a:gd name="connsiteY907" fmla="*/ 9997 h 10000"/>
                                <a:gd name="connsiteX908" fmla="*/ 6933 w 10000"/>
                                <a:gd name="connsiteY908" fmla="*/ 8632 h 10000"/>
                                <a:gd name="connsiteX909" fmla="*/ 6967 w 10000"/>
                                <a:gd name="connsiteY909" fmla="*/ 5662 h 10000"/>
                                <a:gd name="connsiteX910" fmla="*/ 7001 w 10000"/>
                                <a:gd name="connsiteY910" fmla="*/ 1331 h 10000"/>
                                <a:gd name="connsiteX911" fmla="*/ 7001 w 10000"/>
                                <a:gd name="connsiteY911" fmla="*/ 1331 h 10000"/>
                                <a:gd name="connsiteX912" fmla="*/ 7043 w 10000"/>
                                <a:gd name="connsiteY912" fmla="*/ 1195 h 10000"/>
                                <a:gd name="connsiteX913" fmla="*/ 7043 w 10000"/>
                                <a:gd name="connsiteY913" fmla="*/ 1064 h 10000"/>
                                <a:gd name="connsiteX914" fmla="*/ 7043 w 10000"/>
                                <a:gd name="connsiteY914" fmla="*/ 1064 h 10000"/>
                                <a:gd name="connsiteX915" fmla="*/ 7001 w 10000"/>
                                <a:gd name="connsiteY915" fmla="*/ 1000 h 10000"/>
                                <a:gd name="connsiteX916" fmla="*/ 7043 w 10000"/>
                                <a:gd name="connsiteY916" fmla="*/ 936 h 10000"/>
                                <a:gd name="connsiteX917" fmla="*/ 7043 w 10000"/>
                                <a:gd name="connsiteY917" fmla="*/ 936 h 10000"/>
                                <a:gd name="connsiteX918" fmla="*/ 7043 w 10000"/>
                                <a:gd name="connsiteY918" fmla="*/ 917 h 10000"/>
                                <a:gd name="connsiteX919" fmla="*/ 7043 w 10000"/>
                                <a:gd name="connsiteY919" fmla="*/ 917 h 10000"/>
                                <a:gd name="connsiteX920" fmla="*/ 7077 w 10000"/>
                                <a:gd name="connsiteY920" fmla="*/ 876 h 10000"/>
                                <a:gd name="connsiteX921" fmla="*/ 7120 w 10000"/>
                                <a:gd name="connsiteY921" fmla="*/ 834 h 10000"/>
                                <a:gd name="connsiteX922" fmla="*/ 7230 w 10000"/>
                                <a:gd name="connsiteY922" fmla="*/ 748 h 10000"/>
                                <a:gd name="connsiteX923" fmla="*/ 7230 w 10000"/>
                                <a:gd name="connsiteY923" fmla="*/ 748 h 10000"/>
                                <a:gd name="connsiteX924" fmla="*/ 7307 w 10000"/>
                                <a:gd name="connsiteY924" fmla="*/ 718 h 10000"/>
                                <a:gd name="connsiteX925" fmla="*/ 7383 w 10000"/>
                                <a:gd name="connsiteY925" fmla="*/ 688 h 10000"/>
                                <a:gd name="connsiteX926" fmla="*/ 7570 w 10000"/>
                                <a:gd name="connsiteY926" fmla="*/ 628 h 10000"/>
                                <a:gd name="connsiteX927" fmla="*/ 7570 w 10000"/>
                                <a:gd name="connsiteY927" fmla="*/ 628 h 10000"/>
                                <a:gd name="connsiteX928" fmla="*/ 7715 w 10000"/>
                                <a:gd name="connsiteY928" fmla="*/ 583 h 10000"/>
                                <a:gd name="connsiteX929" fmla="*/ 7867 w 10000"/>
                                <a:gd name="connsiteY929" fmla="*/ 542 h 10000"/>
                                <a:gd name="connsiteX930" fmla="*/ 7867 w 10000"/>
                                <a:gd name="connsiteY930" fmla="*/ 542 h 10000"/>
                                <a:gd name="connsiteX931" fmla="*/ 8241 w 10000"/>
                                <a:gd name="connsiteY931" fmla="*/ 459 h 10000"/>
                                <a:gd name="connsiteX932" fmla="*/ 8241 w 10000"/>
                                <a:gd name="connsiteY932" fmla="*/ 459 h 10000"/>
                                <a:gd name="connsiteX933" fmla="*/ 8428 w 10000"/>
                                <a:gd name="connsiteY933" fmla="*/ 417 h 10000"/>
                                <a:gd name="connsiteX934" fmla="*/ 8539 w 10000"/>
                                <a:gd name="connsiteY934" fmla="*/ 398 h 10000"/>
                                <a:gd name="connsiteX935" fmla="*/ 8649 w 10000"/>
                                <a:gd name="connsiteY935" fmla="*/ 380 h 10000"/>
                                <a:gd name="connsiteX936" fmla="*/ 8649 w 10000"/>
                                <a:gd name="connsiteY936" fmla="*/ 380 h 10000"/>
                                <a:gd name="connsiteX937" fmla="*/ 8649 w 10000"/>
                                <a:gd name="connsiteY937" fmla="*/ 387 h 10000"/>
                                <a:gd name="connsiteX938" fmla="*/ 8726 w 10000"/>
                                <a:gd name="connsiteY938" fmla="*/ 395 h 10000"/>
                                <a:gd name="connsiteX939" fmla="*/ 8802 w 10000"/>
                                <a:gd name="connsiteY939" fmla="*/ 398 h 10000"/>
                                <a:gd name="connsiteX940" fmla="*/ 8912 w 10000"/>
                                <a:gd name="connsiteY940" fmla="*/ 398 h 10000"/>
                                <a:gd name="connsiteX941" fmla="*/ 8912 w 10000"/>
                                <a:gd name="connsiteY941" fmla="*/ 398 h 10000"/>
                                <a:gd name="connsiteX942" fmla="*/ 8955 w 10000"/>
                                <a:gd name="connsiteY942" fmla="*/ 391 h 10000"/>
                                <a:gd name="connsiteX943" fmla="*/ 8989 w 10000"/>
                                <a:gd name="connsiteY943" fmla="*/ 387 h 10000"/>
                                <a:gd name="connsiteX944" fmla="*/ 8989 w 10000"/>
                                <a:gd name="connsiteY944" fmla="*/ 387 h 10000"/>
                                <a:gd name="connsiteX945" fmla="*/ 9065 w 10000"/>
                                <a:gd name="connsiteY945" fmla="*/ 391 h 10000"/>
                                <a:gd name="connsiteX946" fmla="*/ 9176 w 10000"/>
                                <a:gd name="connsiteY946" fmla="*/ 395 h 10000"/>
                                <a:gd name="connsiteX947" fmla="*/ 9210 w 10000"/>
                                <a:gd name="connsiteY947" fmla="*/ 395 h 10000"/>
                                <a:gd name="connsiteX948" fmla="*/ 9286 w 10000"/>
                                <a:gd name="connsiteY948" fmla="*/ 391 h 10000"/>
                                <a:gd name="connsiteX949" fmla="*/ 9286 w 10000"/>
                                <a:gd name="connsiteY949" fmla="*/ 387 h 10000"/>
                                <a:gd name="connsiteX950" fmla="*/ 9286 w 10000"/>
                                <a:gd name="connsiteY950" fmla="*/ 380 h 10000"/>
                                <a:gd name="connsiteX951" fmla="*/ 9286 w 10000"/>
                                <a:gd name="connsiteY951" fmla="*/ 380 h 10000"/>
                                <a:gd name="connsiteX952" fmla="*/ 9363 w 10000"/>
                                <a:gd name="connsiteY952" fmla="*/ 380 h 10000"/>
                                <a:gd name="connsiteX953" fmla="*/ 9473 w 10000"/>
                                <a:gd name="connsiteY953" fmla="*/ 383 h 10000"/>
                                <a:gd name="connsiteX954" fmla="*/ 9473 w 10000"/>
                                <a:gd name="connsiteY954" fmla="*/ 383 h 10000"/>
                                <a:gd name="connsiteX955" fmla="*/ 9516 w 10000"/>
                                <a:gd name="connsiteY955" fmla="*/ 380 h 10000"/>
                                <a:gd name="connsiteX956" fmla="*/ 9550 w 10000"/>
                                <a:gd name="connsiteY956" fmla="*/ 372 h 10000"/>
                                <a:gd name="connsiteX957" fmla="*/ 9516 w 10000"/>
                                <a:gd name="connsiteY957" fmla="*/ 357 h 10000"/>
                                <a:gd name="connsiteX958" fmla="*/ 9516 w 10000"/>
                                <a:gd name="connsiteY958" fmla="*/ 357 h 10000"/>
                                <a:gd name="connsiteX959" fmla="*/ 9660 w 10000"/>
                                <a:gd name="connsiteY959" fmla="*/ 361 h 10000"/>
                                <a:gd name="connsiteX960" fmla="*/ 9779 w 10000"/>
                                <a:gd name="connsiteY960" fmla="*/ 357 h 10000"/>
                                <a:gd name="connsiteX961" fmla="*/ 9779 w 10000"/>
                                <a:gd name="connsiteY961" fmla="*/ 357 h 10000"/>
                                <a:gd name="connsiteX962" fmla="*/ 9779 w 10000"/>
                                <a:gd name="connsiteY962" fmla="*/ 350 h 10000"/>
                                <a:gd name="connsiteX963" fmla="*/ 9737 w 10000"/>
                                <a:gd name="connsiteY963" fmla="*/ 342 h 10000"/>
                                <a:gd name="connsiteX964" fmla="*/ 9703 w 10000"/>
                                <a:gd name="connsiteY964" fmla="*/ 331 h 10000"/>
                                <a:gd name="connsiteX965" fmla="*/ 9703 w 10000"/>
                                <a:gd name="connsiteY965" fmla="*/ 331 h 10000"/>
                                <a:gd name="connsiteX966" fmla="*/ 9813 w 10000"/>
                                <a:gd name="connsiteY966" fmla="*/ 327 h 10000"/>
                                <a:gd name="connsiteX967" fmla="*/ 9890 w 10000"/>
                                <a:gd name="connsiteY967" fmla="*/ 327 h 10000"/>
                                <a:gd name="connsiteX968" fmla="*/ 9924 w 10000"/>
                                <a:gd name="connsiteY968" fmla="*/ 323 h 10000"/>
                                <a:gd name="connsiteX969" fmla="*/ 9924 w 10000"/>
                                <a:gd name="connsiteY969" fmla="*/ 323 h 10000"/>
                                <a:gd name="connsiteX970" fmla="*/ 9966 w 10000"/>
                                <a:gd name="connsiteY970" fmla="*/ 316 h 10000"/>
                                <a:gd name="connsiteX971" fmla="*/ 9924 w 10000"/>
                                <a:gd name="connsiteY971" fmla="*/ 308 h 10000"/>
                                <a:gd name="connsiteX972" fmla="*/ 9813 w 10000"/>
                                <a:gd name="connsiteY972" fmla="*/ 293 h 10000"/>
                                <a:gd name="connsiteX973" fmla="*/ 9813 w 10000"/>
                                <a:gd name="connsiteY973" fmla="*/ 293 h 10000"/>
                                <a:gd name="connsiteX974" fmla="*/ 9966 w 10000"/>
                                <a:gd name="connsiteY974" fmla="*/ 286 h 10000"/>
                                <a:gd name="connsiteX975" fmla="*/ 10000 w 10000"/>
                                <a:gd name="connsiteY975" fmla="*/ 278 h 10000"/>
                                <a:gd name="connsiteX976" fmla="*/ 10000 w 10000"/>
                                <a:gd name="connsiteY976" fmla="*/ 270 h 10000"/>
                                <a:gd name="connsiteX977" fmla="*/ 10000 w 10000"/>
                                <a:gd name="connsiteY97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871 w 10000"/>
                                <a:gd name="connsiteY827" fmla="*/ 469 h 10000"/>
                                <a:gd name="connsiteX828" fmla="*/ 637 w 10000"/>
                                <a:gd name="connsiteY828" fmla="*/ 466 h 10000"/>
                                <a:gd name="connsiteX829" fmla="*/ 637 w 10000"/>
                                <a:gd name="connsiteY829" fmla="*/ 466 h 10000"/>
                                <a:gd name="connsiteX830" fmla="*/ 561 w 10000"/>
                                <a:gd name="connsiteY830" fmla="*/ 470 h 10000"/>
                                <a:gd name="connsiteX831" fmla="*/ 229 w 10000"/>
                                <a:gd name="connsiteY831" fmla="*/ 489 h 10000"/>
                                <a:gd name="connsiteX832" fmla="*/ 229 w 10000"/>
                                <a:gd name="connsiteY832" fmla="*/ 489 h 10000"/>
                                <a:gd name="connsiteX833" fmla="*/ 187 w 10000"/>
                                <a:gd name="connsiteY833" fmla="*/ 492 h 10000"/>
                                <a:gd name="connsiteX834" fmla="*/ 153 w 10000"/>
                                <a:gd name="connsiteY834" fmla="*/ 492 h 10000"/>
                                <a:gd name="connsiteX835" fmla="*/ 42 w 10000"/>
                                <a:gd name="connsiteY835" fmla="*/ 519 h 10000"/>
                                <a:gd name="connsiteX836" fmla="*/ 42 w 10000"/>
                                <a:gd name="connsiteY836" fmla="*/ 519 h 10000"/>
                                <a:gd name="connsiteX837" fmla="*/ 0 w 10000"/>
                                <a:gd name="connsiteY837" fmla="*/ 526 h 10000"/>
                                <a:gd name="connsiteX838" fmla="*/ 0 w 10000"/>
                                <a:gd name="connsiteY838" fmla="*/ 537 h 10000"/>
                                <a:gd name="connsiteX839" fmla="*/ 76 w 10000"/>
                                <a:gd name="connsiteY839" fmla="*/ 567 h 10000"/>
                                <a:gd name="connsiteX840" fmla="*/ 76 w 10000"/>
                                <a:gd name="connsiteY840" fmla="*/ 567 h 10000"/>
                                <a:gd name="connsiteX841" fmla="*/ 306 w 10000"/>
                                <a:gd name="connsiteY841" fmla="*/ 590 h 10000"/>
                                <a:gd name="connsiteX842" fmla="*/ 306 w 10000"/>
                                <a:gd name="connsiteY842" fmla="*/ 594 h 10000"/>
                                <a:gd name="connsiteX843" fmla="*/ 416 w 10000"/>
                                <a:gd name="connsiteY843" fmla="*/ 609 h 10000"/>
                                <a:gd name="connsiteX844" fmla="*/ 493 w 10000"/>
                                <a:gd name="connsiteY844" fmla="*/ 613 h 10000"/>
                                <a:gd name="connsiteX845" fmla="*/ 637 w 10000"/>
                                <a:gd name="connsiteY845" fmla="*/ 609 h 10000"/>
                                <a:gd name="connsiteX846" fmla="*/ 637 w 10000"/>
                                <a:gd name="connsiteY846" fmla="*/ 609 h 10000"/>
                                <a:gd name="connsiteX847" fmla="*/ 756 w 10000"/>
                                <a:gd name="connsiteY847" fmla="*/ 613 h 10000"/>
                                <a:gd name="connsiteX848" fmla="*/ 824 w 10000"/>
                                <a:gd name="connsiteY848" fmla="*/ 613 h 10000"/>
                                <a:gd name="connsiteX849" fmla="*/ 867 w 10000"/>
                                <a:gd name="connsiteY849" fmla="*/ 609 h 10000"/>
                                <a:gd name="connsiteX850" fmla="*/ 867 w 10000"/>
                                <a:gd name="connsiteY850" fmla="*/ 609 h 10000"/>
                                <a:gd name="connsiteX851" fmla="*/ 943 w 10000"/>
                                <a:gd name="connsiteY851" fmla="*/ 613 h 10000"/>
                                <a:gd name="connsiteX852" fmla="*/ 977 w 10000"/>
                                <a:gd name="connsiteY852" fmla="*/ 613 h 10000"/>
                                <a:gd name="connsiteX853" fmla="*/ 1054 w 10000"/>
                                <a:gd name="connsiteY853" fmla="*/ 601 h 10000"/>
                                <a:gd name="connsiteX854" fmla="*/ 1054 w 10000"/>
                                <a:gd name="connsiteY854" fmla="*/ 601 h 10000"/>
                                <a:gd name="connsiteX855" fmla="*/ 1088 w 10000"/>
                                <a:gd name="connsiteY855" fmla="*/ 605 h 10000"/>
                                <a:gd name="connsiteX856" fmla="*/ 1130 w 10000"/>
                                <a:gd name="connsiteY856" fmla="*/ 609 h 10000"/>
                                <a:gd name="connsiteX857" fmla="*/ 1198 w 10000"/>
                                <a:gd name="connsiteY857" fmla="*/ 609 h 10000"/>
                                <a:gd name="connsiteX858" fmla="*/ 1240 w 10000"/>
                                <a:gd name="connsiteY858" fmla="*/ 601 h 10000"/>
                                <a:gd name="connsiteX859" fmla="*/ 1240 w 10000"/>
                                <a:gd name="connsiteY859" fmla="*/ 601 h 10000"/>
                                <a:gd name="connsiteX860" fmla="*/ 1274 w 10000"/>
                                <a:gd name="connsiteY860" fmla="*/ 601 h 10000"/>
                                <a:gd name="connsiteX861" fmla="*/ 1317 w 10000"/>
                                <a:gd name="connsiteY861" fmla="*/ 601 h 10000"/>
                                <a:gd name="connsiteX862" fmla="*/ 1351 w 10000"/>
                                <a:gd name="connsiteY862" fmla="*/ 598 h 10000"/>
                                <a:gd name="connsiteX863" fmla="*/ 1351 w 10000"/>
                                <a:gd name="connsiteY863" fmla="*/ 590 h 10000"/>
                                <a:gd name="connsiteX864" fmla="*/ 1351 w 10000"/>
                                <a:gd name="connsiteY864" fmla="*/ 590 h 10000"/>
                                <a:gd name="connsiteX865" fmla="*/ 1427 w 10000"/>
                                <a:gd name="connsiteY865" fmla="*/ 590 h 10000"/>
                                <a:gd name="connsiteX866" fmla="*/ 1427 w 10000"/>
                                <a:gd name="connsiteY866" fmla="*/ 590 h 10000"/>
                                <a:gd name="connsiteX867" fmla="*/ 1461 w 10000"/>
                                <a:gd name="connsiteY867" fmla="*/ 583 h 10000"/>
                                <a:gd name="connsiteX868" fmla="*/ 1504 w 10000"/>
                                <a:gd name="connsiteY868" fmla="*/ 572 h 10000"/>
                                <a:gd name="connsiteX869" fmla="*/ 1504 w 10000"/>
                                <a:gd name="connsiteY869" fmla="*/ 564 h 10000"/>
                                <a:gd name="connsiteX870" fmla="*/ 1538 w 10000"/>
                                <a:gd name="connsiteY870" fmla="*/ 553 h 10000"/>
                                <a:gd name="connsiteX871" fmla="*/ 1538 w 10000"/>
                                <a:gd name="connsiteY871" fmla="*/ 553 h 10000"/>
                                <a:gd name="connsiteX872" fmla="*/ 2099 w 10000"/>
                                <a:gd name="connsiteY872" fmla="*/ 553 h 10000"/>
                                <a:gd name="connsiteX873" fmla="*/ 2625 w 10000"/>
                                <a:gd name="connsiteY873" fmla="*/ 556 h 10000"/>
                                <a:gd name="connsiteX874" fmla="*/ 3152 w 10000"/>
                                <a:gd name="connsiteY874" fmla="*/ 567 h 10000"/>
                                <a:gd name="connsiteX875" fmla="*/ 3636 w 10000"/>
                                <a:gd name="connsiteY875" fmla="*/ 579 h 10000"/>
                                <a:gd name="connsiteX876" fmla="*/ 3636 w 10000"/>
                                <a:gd name="connsiteY876" fmla="*/ 579 h 10000"/>
                                <a:gd name="connsiteX877" fmla="*/ 3934 w 10000"/>
                                <a:gd name="connsiteY877" fmla="*/ 586 h 10000"/>
                                <a:gd name="connsiteX878" fmla="*/ 3934 w 10000"/>
                                <a:gd name="connsiteY878" fmla="*/ 586 h 10000"/>
                                <a:gd name="connsiteX879" fmla="*/ 4197 w 10000"/>
                                <a:gd name="connsiteY879" fmla="*/ 601 h 10000"/>
                                <a:gd name="connsiteX880" fmla="*/ 4460 w 10000"/>
                                <a:gd name="connsiteY880" fmla="*/ 620 h 10000"/>
                                <a:gd name="connsiteX881" fmla="*/ 4460 w 10000"/>
                                <a:gd name="connsiteY881" fmla="*/ 620 h 10000"/>
                                <a:gd name="connsiteX882" fmla="*/ 4647 w 10000"/>
                                <a:gd name="connsiteY882" fmla="*/ 639 h 10000"/>
                                <a:gd name="connsiteX883" fmla="*/ 4911 w 10000"/>
                                <a:gd name="connsiteY883" fmla="*/ 665 h 10000"/>
                                <a:gd name="connsiteX884" fmla="*/ 4911 w 10000"/>
                                <a:gd name="connsiteY884" fmla="*/ 665 h 10000"/>
                                <a:gd name="connsiteX885" fmla="*/ 5174 w 10000"/>
                                <a:gd name="connsiteY885" fmla="*/ 695 h 10000"/>
                                <a:gd name="connsiteX886" fmla="*/ 5395 w 10000"/>
                                <a:gd name="connsiteY886" fmla="*/ 726 h 10000"/>
                                <a:gd name="connsiteX887" fmla="*/ 5692 w 10000"/>
                                <a:gd name="connsiteY887" fmla="*/ 786 h 10000"/>
                                <a:gd name="connsiteX888" fmla="*/ 5692 w 10000"/>
                                <a:gd name="connsiteY888" fmla="*/ 786 h 10000"/>
                                <a:gd name="connsiteX889" fmla="*/ 5803 w 10000"/>
                                <a:gd name="connsiteY889" fmla="*/ 820 h 10000"/>
                                <a:gd name="connsiteX890" fmla="*/ 5922 w 10000"/>
                                <a:gd name="connsiteY890" fmla="*/ 857 h 10000"/>
                                <a:gd name="connsiteX891" fmla="*/ 6143 w 10000"/>
                                <a:gd name="connsiteY891" fmla="*/ 932 h 10000"/>
                                <a:gd name="connsiteX892" fmla="*/ 6143 w 10000"/>
                                <a:gd name="connsiteY892" fmla="*/ 932 h 10000"/>
                                <a:gd name="connsiteX893" fmla="*/ 6296 w 10000"/>
                                <a:gd name="connsiteY893" fmla="*/ 1000 h 10000"/>
                                <a:gd name="connsiteX894" fmla="*/ 6372 w 10000"/>
                                <a:gd name="connsiteY894" fmla="*/ 1060 h 10000"/>
                                <a:gd name="connsiteX895" fmla="*/ 6483 w 10000"/>
                                <a:gd name="connsiteY895" fmla="*/ 1173 h 10000"/>
                                <a:gd name="connsiteX896" fmla="*/ 6483 w 10000"/>
                                <a:gd name="connsiteY896" fmla="*/ 1173 h 10000"/>
                                <a:gd name="connsiteX897" fmla="*/ 6517 w 10000"/>
                                <a:gd name="connsiteY897" fmla="*/ 1270 h 10000"/>
                                <a:gd name="connsiteX898" fmla="*/ 6517 w 10000"/>
                                <a:gd name="connsiteY898" fmla="*/ 1346 h 10000"/>
                                <a:gd name="connsiteX899" fmla="*/ 6517 w 10000"/>
                                <a:gd name="connsiteY899" fmla="*/ 1346 h 10000"/>
                                <a:gd name="connsiteX900" fmla="*/ 6440 w 10000"/>
                                <a:gd name="connsiteY900" fmla="*/ 5677 h 10000"/>
                                <a:gd name="connsiteX901" fmla="*/ 6406 w 10000"/>
                                <a:gd name="connsiteY901" fmla="*/ 9997 h 10000"/>
                                <a:gd name="connsiteX902" fmla="*/ 6406 w 10000"/>
                                <a:gd name="connsiteY902" fmla="*/ 9997 h 10000"/>
                                <a:gd name="connsiteX903" fmla="*/ 6406 w 10000"/>
                                <a:gd name="connsiteY903" fmla="*/ 10000 h 10000"/>
                                <a:gd name="connsiteX904" fmla="*/ 6933 w 10000"/>
                                <a:gd name="connsiteY904" fmla="*/ 10000 h 10000"/>
                                <a:gd name="connsiteX905" fmla="*/ 6933 w 10000"/>
                                <a:gd name="connsiteY905" fmla="*/ 10000 h 10000"/>
                                <a:gd name="connsiteX906" fmla="*/ 6933 w 10000"/>
                                <a:gd name="connsiteY906" fmla="*/ 9997 h 10000"/>
                                <a:gd name="connsiteX907" fmla="*/ 6933 w 10000"/>
                                <a:gd name="connsiteY907" fmla="*/ 9997 h 10000"/>
                                <a:gd name="connsiteX908" fmla="*/ 6933 w 10000"/>
                                <a:gd name="connsiteY908" fmla="*/ 8632 h 10000"/>
                                <a:gd name="connsiteX909" fmla="*/ 6967 w 10000"/>
                                <a:gd name="connsiteY909" fmla="*/ 5662 h 10000"/>
                                <a:gd name="connsiteX910" fmla="*/ 7001 w 10000"/>
                                <a:gd name="connsiteY910" fmla="*/ 1331 h 10000"/>
                                <a:gd name="connsiteX911" fmla="*/ 7001 w 10000"/>
                                <a:gd name="connsiteY911" fmla="*/ 1331 h 10000"/>
                                <a:gd name="connsiteX912" fmla="*/ 7043 w 10000"/>
                                <a:gd name="connsiteY912" fmla="*/ 1195 h 10000"/>
                                <a:gd name="connsiteX913" fmla="*/ 7043 w 10000"/>
                                <a:gd name="connsiteY913" fmla="*/ 1064 h 10000"/>
                                <a:gd name="connsiteX914" fmla="*/ 7043 w 10000"/>
                                <a:gd name="connsiteY914" fmla="*/ 1064 h 10000"/>
                                <a:gd name="connsiteX915" fmla="*/ 7001 w 10000"/>
                                <a:gd name="connsiteY915" fmla="*/ 1000 h 10000"/>
                                <a:gd name="connsiteX916" fmla="*/ 7043 w 10000"/>
                                <a:gd name="connsiteY916" fmla="*/ 936 h 10000"/>
                                <a:gd name="connsiteX917" fmla="*/ 7043 w 10000"/>
                                <a:gd name="connsiteY917" fmla="*/ 936 h 10000"/>
                                <a:gd name="connsiteX918" fmla="*/ 7043 w 10000"/>
                                <a:gd name="connsiteY918" fmla="*/ 917 h 10000"/>
                                <a:gd name="connsiteX919" fmla="*/ 7043 w 10000"/>
                                <a:gd name="connsiteY919" fmla="*/ 917 h 10000"/>
                                <a:gd name="connsiteX920" fmla="*/ 7077 w 10000"/>
                                <a:gd name="connsiteY920" fmla="*/ 876 h 10000"/>
                                <a:gd name="connsiteX921" fmla="*/ 7120 w 10000"/>
                                <a:gd name="connsiteY921" fmla="*/ 834 h 10000"/>
                                <a:gd name="connsiteX922" fmla="*/ 7230 w 10000"/>
                                <a:gd name="connsiteY922" fmla="*/ 748 h 10000"/>
                                <a:gd name="connsiteX923" fmla="*/ 7230 w 10000"/>
                                <a:gd name="connsiteY923" fmla="*/ 748 h 10000"/>
                                <a:gd name="connsiteX924" fmla="*/ 7307 w 10000"/>
                                <a:gd name="connsiteY924" fmla="*/ 718 h 10000"/>
                                <a:gd name="connsiteX925" fmla="*/ 7383 w 10000"/>
                                <a:gd name="connsiteY925" fmla="*/ 688 h 10000"/>
                                <a:gd name="connsiteX926" fmla="*/ 7570 w 10000"/>
                                <a:gd name="connsiteY926" fmla="*/ 628 h 10000"/>
                                <a:gd name="connsiteX927" fmla="*/ 7570 w 10000"/>
                                <a:gd name="connsiteY927" fmla="*/ 628 h 10000"/>
                                <a:gd name="connsiteX928" fmla="*/ 7715 w 10000"/>
                                <a:gd name="connsiteY928" fmla="*/ 583 h 10000"/>
                                <a:gd name="connsiteX929" fmla="*/ 7867 w 10000"/>
                                <a:gd name="connsiteY929" fmla="*/ 542 h 10000"/>
                                <a:gd name="connsiteX930" fmla="*/ 7867 w 10000"/>
                                <a:gd name="connsiteY930" fmla="*/ 542 h 10000"/>
                                <a:gd name="connsiteX931" fmla="*/ 8241 w 10000"/>
                                <a:gd name="connsiteY931" fmla="*/ 459 h 10000"/>
                                <a:gd name="connsiteX932" fmla="*/ 8241 w 10000"/>
                                <a:gd name="connsiteY932" fmla="*/ 459 h 10000"/>
                                <a:gd name="connsiteX933" fmla="*/ 8428 w 10000"/>
                                <a:gd name="connsiteY933" fmla="*/ 417 h 10000"/>
                                <a:gd name="connsiteX934" fmla="*/ 8539 w 10000"/>
                                <a:gd name="connsiteY934" fmla="*/ 398 h 10000"/>
                                <a:gd name="connsiteX935" fmla="*/ 8649 w 10000"/>
                                <a:gd name="connsiteY935" fmla="*/ 380 h 10000"/>
                                <a:gd name="connsiteX936" fmla="*/ 8649 w 10000"/>
                                <a:gd name="connsiteY936" fmla="*/ 380 h 10000"/>
                                <a:gd name="connsiteX937" fmla="*/ 8649 w 10000"/>
                                <a:gd name="connsiteY937" fmla="*/ 387 h 10000"/>
                                <a:gd name="connsiteX938" fmla="*/ 8726 w 10000"/>
                                <a:gd name="connsiteY938" fmla="*/ 395 h 10000"/>
                                <a:gd name="connsiteX939" fmla="*/ 8802 w 10000"/>
                                <a:gd name="connsiteY939" fmla="*/ 398 h 10000"/>
                                <a:gd name="connsiteX940" fmla="*/ 8912 w 10000"/>
                                <a:gd name="connsiteY940" fmla="*/ 398 h 10000"/>
                                <a:gd name="connsiteX941" fmla="*/ 8912 w 10000"/>
                                <a:gd name="connsiteY941" fmla="*/ 398 h 10000"/>
                                <a:gd name="connsiteX942" fmla="*/ 8955 w 10000"/>
                                <a:gd name="connsiteY942" fmla="*/ 391 h 10000"/>
                                <a:gd name="connsiteX943" fmla="*/ 8989 w 10000"/>
                                <a:gd name="connsiteY943" fmla="*/ 387 h 10000"/>
                                <a:gd name="connsiteX944" fmla="*/ 8989 w 10000"/>
                                <a:gd name="connsiteY944" fmla="*/ 387 h 10000"/>
                                <a:gd name="connsiteX945" fmla="*/ 9065 w 10000"/>
                                <a:gd name="connsiteY945" fmla="*/ 391 h 10000"/>
                                <a:gd name="connsiteX946" fmla="*/ 9176 w 10000"/>
                                <a:gd name="connsiteY946" fmla="*/ 395 h 10000"/>
                                <a:gd name="connsiteX947" fmla="*/ 9210 w 10000"/>
                                <a:gd name="connsiteY947" fmla="*/ 395 h 10000"/>
                                <a:gd name="connsiteX948" fmla="*/ 9286 w 10000"/>
                                <a:gd name="connsiteY948" fmla="*/ 391 h 10000"/>
                                <a:gd name="connsiteX949" fmla="*/ 9286 w 10000"/>
                                <a:gd name="connsiteY949" fmla="*/ 387 h 10000"/>
                                <a:gd name="connsiteX950" fmla="*/ 9286 w 10000"/>
                                <a:gd name="connsiteY950" fmla="*/ 380 h 10000"/>
                                <a:gd name="connsiteX951" fmla="*/ 9286 w 10000"/>
                                <a:gd name="connsiteY951" fmla="*/ 380 h 10000"/>
                                <a:gd name="connsiteX952" fmla="*/ 9363 w 10000"/>
                                <a:gd name="connsiteY952" fmla="*/ 380 h 10000"/>
                                <a:gd name="connsiteX953" fmla="*/ 9473 w 10000"/>
                                <a:gd name="connsiteY953" fmla="*/ 383 h 10000"/>
                                <a:gd name="connsiteX954" fmla="*/ 9473 w 10000"/>
                                <a:gd name="connsiteY954" fmla="*/ 383 h 10000"/>
                                <a:gd name="connsiteX955" fmla="*/ 9516 w 10000"/>
                                <a:gd name="connsiteY955" fmla="*/ 380 h 10000"/>
                                <a:gd name="connsiteX956" fmla="*/ 9550 w 10000"/>
                                <a:gd name="connsiteY956" fmla="*/ 372 h 10000"/>
                                <a:gd name="connsiteX957" fmla="*/ 9516 w 10000"/>
                                <a:gd name="connsiteY957" fmla="*/ 357 h 10000"/>
                                <a:gd name="connsiteX958" fmla="*/ 9516 w 10000"/>
                                <a:gd name="connsiteY958" fmla="*/ 357 h 10000"/>
                                <a:gd name="connsiteX959" fmla="*/ 9660 w 10000"/>
                                <a:gd name="connsiteY959" fmla="*/ 361 h 10000"/>
                                <a:gd name="connsiteX960" fmla="*/ 9779 w 10000"/>
                                <a:gd name="connsiteY960" fmla="*/ 357 h 10000"/>
                                <a:gd name="connsiteX961" fmla="*/ 9779 w 10000"/>
                                <a:gd name="connsiteY961" fmla="*/ 357 h 10000"/>
                                <a:gd name="connsiteX962" fmla="*/ 9779 w 10000"/>
                                <a:gd name="connsiteY962" fmla="*/ 350 h 10000"/>
                                <a:gd name="connsiteX963" fmla="*/ 9737 w 10000"/>
                                <a:gd name="connsiteY963" fmla="*/ 342 h 10000"/>
                                <a:gd name="connsiteX964" fmla="*/ 9703 w 10000"/>
                                <a:gd name="connsiteY964" fmla="*/ 331 h 10000"/>
                                <a:gd name="connsiteX965" fmla="*/ 9703 w 10000"/>
                                <a:gd name="connsiteY965" fmla="*/ 331 h 10000"/>
                                <a:gd name="connsiteX966" fmla="*/ 9813 w 10000"/>
                                <a:gd name="connsiteY966" fmla="*/ 327 h 10000"/>
                                <a:gd name="connsiteX967" fmla="*/ 9890 w 10000"/>
                                <a:gd name="connsiteY967" fmla="*/ 327 h 10000"/>
                                <a:gd name="connsiteX968" fmla="*/ 9924 w 10000"/>
                                <a:gd name="connsiteY968" fmla="*/ 323 h 10000"/>
                                <a:gd name="connsiteX969" fmla="*/ 9924 w 10000"/>
                                <a:gd name="connsiteY969" fmla="*/ 323 h 10000"/>
                                <a:gd name="connsiteX970" fmla="*/ 9966 w 10000"/>
                                <a:gd name="connsiteY970" fmla="*/ 316 h 10000"/>
                                <a:gd name="connsiteX971" fmla="*/ 9924 w 10000"/>
                                <a:gd name="connsiteY971" fmla="*/ 308 h 10000"/>
                                <a:gd name="connsiteX972" fmla="*/ 9813 w 10000"/>
                                <a:gd name="connsiteY972" fmla="*/ 293 h 10000"/>
                                <a:gd name="connsiteX973" fmla="*/ 9813 w 10000"/>
                                <a:gd name="connsiteY973" fmla="*/ 293 h 10000"/>
                                <a:gd name="connsiteX974" fmla="*/ 9966 w 10000"/>
                                <a:gd name="connsiteY974" fmla="*/ 286 h 10000"/>
                                <a:gd name="connsiteX975" fmla="*/ 10000 w 10000"/>
                                <a:gd name="connsiteY975" fmla="*/ 278 h 10000"/>
                                <a:gd name="connsiteX976" fmla="*/ 10000 w 10000"/>
                                <a:gd name="connsiteY976" fmla="*/ 270 h 10000"/>
                                <a:gd name="connsiteX977" fmla="*/ 10000 w 10000"/>
                                <a:gd name="connsiteY97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637 w 10000"/>
                                <a:gd name="connsiteY827" fmla="*/ 466 h 10000"/>
                                <a:gd name="connsiteX828" fmla="*/ 637 w 10000"/>
                                <a:gd name="connsiteY828" fmla="*/ 466 h 10000"/>
                                <a:gd name="connsiteX829" fmla="*/ 561 w 10000"/>
                                <a:gd name="connsiteY829" fmla="*/ 470 h 10000"/>
                                <a:gd name="connsiteX830" fmla="*/ 229 w 10000"/>
                                <a:gd name="connsiteY830" fmla="*/ 489 h 10000"/>
                                <a:gd name="connsiteX831" fmla="*/ 229 w 10000"/>
                                <a:gd name="connsiteY831" fmla="*/ 489 h 10000"/>
                                <a:gd name="connsiteX832" fmla="*/ 187 w 10000"/>
                                <a:gd name="connsiteY832" fmla="*/ 492 h 10000"/>
                                <a:gd name="connsiteX833" fmla="*/ 153 w 10000"/>
                                <a:gd name="connsiteY833" fmla="*/ 492 h 10000"/>
                                <a:gd name="connsiteX834" fmla="*/ 42 w 10000"/>
                                <a:gd name="connsiteY834" fmla="*/ 519 h 10000"/>
                                <a:gd name="connsiteX835" fmla="*/ 42 w 10000"/>
                                <a:gd name="connsiteY835" fmla="*/ 519 h 10000"/>
                                <a:gd name="connsiteX836" fmla="*/ 0 w 10000"/>
                                <a:gd name="connsiteY836" fmla="*/ 526 h 10000"/>
                                <a:gd name="connsiteX837" fmla="*/ 0 w 10000"/>
                                <a:gd name="connsiteY837" fmla="*/ 537 h 10000"/>
                                <a:gd name="connsiteX838" fmla="*/ 76 w 10000"/>
                                <a:gd name="connsiteY838" fmla="*/ 567 h 10000"/>
                                <a:gd name="connsiteX839" fmla="*/ 76 w 10000"/>
                                <a:gd name="connsiteY839" fmla="*/ 567 h 10000"/>
                                <a:gd name="connsiteX840" fmla="*/ 306 w 10000"/>
                                <a:gd name="connsiteY840" fmla="*/ 590 h 10000"/>
                                <a:gd name="connsiteX841" fmla="*/ 306 w 10000"/>
                                <a:gd name="connsiteY841" fmla="*/ 594 h 10000"/>
                                <a:gd name="connsiteX842" fmla="*/ 416 w 10000"/>
                                <a:gd name="connsiteY842" fmla="*/ 609 h 10000"/>
                                <a:gd name="connsiteX843" fmla="*/ 493 w 10000"/>
                                <a:gd name="connsiteY843" fmla="*/ 613 h 10000"/>
                                <a:gd name="connsiteX844" fmla="*/ 637 w 10000"/>
                                <a:gd name="connsiteY844" fmla="*/ 609 h 10000"/>
                                <a:gd name="connsiteX845" fmla="*/ 637 w 10000"/>
                                <a:gd name="connsiteY845" fmla="*/ 609 h 10000"/>
                                <a:gd name="connsiteX846" fmla="*/ 756 w 10000"/>
                                <a:gd name="connsiteY846" fmla="*/ 613 h 10000"/>
                                <a:gd name="connsiteX847" fmla="*/ 824 w 10000"/>
                                <a:gd name="connsiteY847" fmla="*/ 613 h 10000"/>
                                <a:gd name="connsiteX848" fmla="*/ 867 w 10000"/>
                                <a:gd name="connsiteY848" fmla="*/ 609 h 10000"/>
                                <a:gd name="connsiteX849" fmla="*/ 867 w 10000"/>
                                <a:gd name="connsiteY849" fmla="*/ 609 h 10000"/>
                                <a:gd name="connsiteX850" fmla="*/ 943 w 10000"/>
                                <a:gd name="connsiteY850" fmla="*/ 613 h 10000"/>
                                <a:gd name="connsiteX851" fmla="*/ 977 w 10000"/>
                                <a:gd name="connsiteY851" fmla="*/ 613 h 10000"/>
                                <a:gd name="connsiteX852" fmla="*/ 1054 w 10000"/>
                                <a:gd name="connsiteY852" fmla="*/ 601 h 10000"/>
                                <a:gd name="connsiteX853" fmla="*/ 1054 w 10000"/>
                                <a:gd name="connsiteY853" fmla="*/ 601 h 10000"/>
                                <a:gd name="connsiteX854" fmla="*/ 1088 w 10000"/>
                                <a:gd name="connsiteY854" fmla="*/ 605 h 10000"/>
                                <a:gd name="connsiteX855" fmla="*/ 1130 w 10000"/>
                                <a:gd name="connsiteY855" fmla="*/ 609 h 10000"/>
                                <a:gd name="connsiteX856" fmla="*/ 1198 w 10000"/>
                                <a:gd name="connsiteY856" fmla="*/ 609 h 10000"/>
                                <a:gd name="connsiteX857" fmla="*/ 1240 w 10000"/>
                                <a:gd name="connsiteY857" fmla="*/ 601 h 10000"/>
                                <a:gd name="connsiteX858" fmla="*/ 1240 w 10000"/>
                                <a:gd name="connsiteY858" fmla="*/ 601 h 10000"/>
                                <a:gd name="connsiteX859" fmla="*/ 1274 w 10000"/>
                                <a:gd name="connsiteY859" fmla="*/ 601 h 10000"/>
                                <a:gd name="connsiteX860" fmla="*/ 1317 w 10000"/>
                                <a:gd name="connsiteY860" fmla="*/ 601 h 10000"/>
                                <a:gd name="connsiteX861" fmla="*/ 1351 w 10000"/>
                                <a:gd name="connsiteY861" fmla="*/ 598 h 10000"/>
                                <a:gd name="connsiteX862" fmla="*/ 1351 w 10000"/>
                                <a:gd name="connsiteY862" fmla="*/ 590 h 10000"/>
                                <a:gd name="connsiteX863" fmla="*/ 1351 w 10000"/>
                                <a:gd name="connsiteY863" fmla="*/ 590 h 10000"/>
                                <a:gd name="connsiteX864" fmla="*/ 1427 w 10000"/>
                                <a:gd name="connsiteY864" fmla="*/ 590 h 10000"/>
                                <a:gd name="connsiteX865" fmla="*/ 1427 w 10000"/>
                                <a:gd name="connsiteY865" fmla="*/ 590 h 10000"/>
                                <a:gd name="connsiteX866" fmla="*/ 1461 w 10000"/>
                                <a:gd name="connsiteY866" fmla="*/ 583 h 10000"/>
                                <a:gd name="connsiteX867" fmla="*/ 1504 w 10000"/>
                                <a:gd name="connsiteY867" fmla="*/ 572 h 10000"/>
                                <a:gd name="connsiteX868" fmla="*/ 1504 w 10000"/>
                                <a:gd name="connsiteY868" fmla="*/ 564 h 10000"/>
                                <a:gd name="connsiteX869" fmla="*/ 1538 w 10000"/>
                                <a:gd name="connsiteY869" fmla="*/ 553 h 10000"/>
                                <a:gd name="connsiteX870" fmla="*/ 1538 w 10000"/>
                                <a:gd name="connsiteY870" fmla="*/ 553 h 10000"/>
                                <a:gd name="connsiteX871" fmla="*/ 2099 w 10000"/>
                                <a:gd name="connsiteY871" fmla="*/ 553 h 10000"/>
                                <a:gd name="connsiteX872" fmla="*/ 2625 w 10000"/>
                                <a:gd name="connsiteY872" fmla="*/ 556 h 10000"/>
                                <a:gd name="connsiteX873" fmla="*/ 3152 w 10000"/>
                                <a:gd name="connsiteY873" fmla="*/ 567 h 10000"/>
                                <a:gd name="connsiteX874" fmla="*/ 3636 w 10000"/>
                                <a:gd name="connsiteY874" fmla="*/ 579 h 10000"/>
                                <a:gd name="connsiteX875" fmla="*/ 3636 w 10000"/>
                                <a:gd name="connsiteY875" fmla="*/ 579 h 10000"/>
                                <a:gd name="connsiteX876" fmla="*/ 3934 w 10000"/>
                                <a:gd name="connsiteY876" fmla="*/ 586 h 10000"/>
                                <a:gd name="connsiteX877" fmla="*/ 3934 w 10000"/>
                                <a:gd name="connsiteY877" fmla="*/ 586 h 10000"/>
                                <a:gd name="connsiteX878" fmla="*/ 4197 w 10000"/>
                                <a:gd name="connsiteY878" fmla="*/ 601 h 10000"/>
                                <a:gd name="connsiteX879" fmla="*/ 4460 w 10000"/>
                                <a:gd name="connsiteY879" fmla="*/ 620 h 10000"/>
                                <a:gd name="connsiteX880" fmla="*/ 4460 w 10000"/>
                                <a:gd name="connsiteY880" fmla="*/ 620 h 10000"/>
                                <a:gd name="connsiteX881" fmla="*/ 4647 w 10000"/>
                                <a:gd name="connsiteY881" fmla="*/ 639 h 10000"/>
                                <a:gd name="connsiteX882" fmla="*/ 4911 w 10000"/>
                                <a:gd name="connsiteY882" fmla="*/ 665 h 10000"/>
                                <a:gd name="connsiteX883" fmla="*/ 4911 w 10000"/>
                                <a:gd name="connsiteY883" fmla="*/ 665 h 10000"/>
                                <a:gd name="connsiteX884" fmla="*/ 5174 w 10000"/>
                                <a:gd name="connsiteY884" fmla="*/ 695 h 10000"/>
                                <a:gd name="connsiteX885" fmla="*/ 5395 w 10000"/>
                                <a:gd name="connsiteY885" fmla="*/ 726 h 10000"/>
                                <a:gd name="connsiteX886" fmla="*/ 5692 w 10000"/>
                                <a:gd name="connsiteY886" fmla="*/ 786 h 10000"/>
                                <a:gd name="connsiteX887" fmla="*/ 5692 w 10000"/>
                                <a:gd name="connsiteY887" fmla="*/ 786 h 10000"/>
                                <a:gd name="connsiteX888" fmla="*/ 5803 w 10000"/>
                                <a:gd name="connsiteY888" fmla="*/ 820 h 10000"/>
                                <a:gd name="connsiteX889" fmla="*/ 5922 w 10000"/>
                                <a:gd name="connsiteY889" fmla="*/ 857 h 10000"/>
                                <a:gd name="connsiteX890" fmla="*/ 6143 w 10000"/>
                                <a:gd name="connsiteY890" fmla="*/ 932 h 10000"/>
                                <a:gd name="connsiteX891" fmla="*/ 6143 w 10000"/>
                                <a:gd name="connsiteY891" fmla="*/ 932 h 10000"/>
                                <a:gd name="connsiteX892" fmla="*/ 6296 w 10000"/>
                                <a:gd name="connsiteY892" fmla="*/ 1000 h 10000"/>
                                <a:gd name="connsiteX893" fmla="*/ 6372 w 10000"/>
                                <a:gd name="connsiteY893" fmla="*/ 1060 h 10000"/>
                                <a:gd name="connsiteX894" fmla="*/ 6483 w 10000"/>
                                <a:gd name="connsiteY894" fmla="*/ 1173 h 10000"/>
                                <a:gd name="connsiteX895" fmla="*/ 6483 w 10000"/>
                                <a:gd name="connsiteY895" fmla="*/ 1173 h 10000"/>
                                <a:gd name="connsiteX896" fmla="*/ 6517 w 10000"/>
                                <a:gd name="connsiteY896" fmla="*/ 1270 h 10000"/>
                                <a:gd name="connsiteX897" fmla="*/ 6517 w 10000"/>
                                <a:gd name="connsiteY897" fmla="*/ 1346 h 10000"/>
                                <a:gd name="connsiteX898" fmla="*/ 6517 w 10000"/>
                                <a:gd name="connsiteY898" fmla="*/ 1346 h 10000"/>
                                <a:gd name="connsiteX899" fmla="*/ 6440 w 10000"/>
                                <a:gd name="connsiteY899" fmla="*/ 5677 h 10000"/>
                                <a:gd name="connsiteX900" fmla="*/ 6406 w 10000"/>
                                <a:gd name="connsiteY900" fmla="*/ 9997 h 10000"/>
                                <a:gd name="connsiteX901" fmla="*/ 6406 w 10000"/>
                                <a:gd name="connsiteY901" fmla="*/ 9997 h 10000"/>
                                <a:gd name="connsiteX902" fmla="*/ 6406 w 10000"/>
                                <a:gd name="connsiteY902" fmla="*/ 10000 h 10000"/>
                                <a:gd name="connsiteX903" fmla="*/ 6933 w 10000"/>
                                <a:gd name="connsiteY903" fmla="*/ 10000 h 10000"/>
                                <a:gd name="connsiteX904" fmla="*/ 6933 w 10000"/>
                                <a:gd name="connsiteY904" fmla="*/ 10000 h 10000"/>
                                <a:gd name="connsiteX905" fmla="*/ 6933 w 10000"/>
                                <a:gd name="connsiteY905" fmla="*/ 9997 h 10000"/>
                                <a:gd name="connsiteX906" fmla="*/ 6933 w 10000"/>
                                <a:gd name="connsiteY906" fmla="*/ 9997 h 10000"/>
                                <a:gd name="connsiteX907" fmla="*/ 6933 w 10000"/>
                                <a:gd name="connsiteY907" fmla="*/ 8632 h 10000"/>
                                <a:gd name="connsiteX908" fmla="*/ 6967 w 10000"/>
                                <a:gd name="connsiteY908" fmla="*/ 5662 h 10000"/>
                                <a:gd name="connsiteX909" fmla="*/ 7001 w 10000"/>
                                <a:gd name="connsiteY909" fmla="*/ 1331 h 10000"/>
                                <a:gd name="connsiteX910" fmla="*/ 7001 w 10000"/>
                                <a:gd name="connsiteY910" fmla="*/ 1331 h 10000"/>
                                <a:gd name="connsiteX911" fmla="*/ 7043 w 10000"/>
                                <a:gd name="connsiteY911" fmla="*/ 1195 h 10000"/>
                                <a:gd name="connsiteX912" fmla="*/ 7043 w 10000"/>
                                <a:gd name="connsiteY912" fmla="*/ 1064 h 10000"/>
                                <a:gd name="connsiteX913" fmla="*/ 7043 w 10000"/>
                                <a:gd name="connsiteY913" fmla="*/ 1064 h 10000"/>
                                <a:gd name="connsiteX914" fmla="*/ 7001 w 10000"/>
                                <a:gd name="connsiteY914" fmla="*/ 1000 h 10000"/>
                                <a:gd name="connsiteX915" fmla="*/ 7043 w 10000"/>
                                <a:gd name="connsiteY915" fmla="*/ 936 h 10000"/>
                                <a:gd name="connsiteX916" fmla="*/ 7043 w 10000"/>
                                <a:gd name="connsiteY916" fmla="*/ 936 h 10000"/>
                                <a:gd name="connsiteX917" fmla="*/ 7043 w 10000"/>
                                <a:gd name="connsiteY917" fmla="*/ 917 h 10000"/>
                                <a:gd name="connsiteX918" fmla="*/ 7043 w 10000"/>
                                <a:gd name="connsiteY918" fmla="*/ 917 h 10000"/>
                                <a:gd name="connsiteX919" fmla="*/ 7077 w 10000"/>
                                <a:gd name="connsiteY919" fmla="*/ 876 h 10000"/>
                                <a:gd name="connsiteX920" fmla="*/ 7120 w 10000"/>
                                <a:gd name="connsiteY920" fmla="*/ 834 h 10000"/>
                                <a:gd name="connsiteX921" fmla="*/ 7230 w 10000"/>
                                <a:gd name="connsiteY921" fmla="*/ 748 h 10000"/>
                                <a:gd name="connsiteX922" fmla="*/ 7230 w 10000"/>
                                <a:gd name="connsiteY922" fmla="*/ 748 h 10000"/>
                                <a:gd name="connsiteX923" fmla="*/ 7307 w 10000"/>
                                <a:gd name="connsiteY923" fmla="*/ 718 h 10000"/>
                                <a:gd name="connsiteX924" fmla="*/ 7383 w 10000"/>
                                <a:gd name="connsiteY924" fmla="*/ 688 h 10000"/>
                                <a:gd name="connsiteX925" fmla="*/ 7570 w 10000"/>
                                <a:gd name="connsiteY925" fmla="*/ 628 h 10000"/>
                                <a:gd name="connsiteX926" fmla="*/ 7570 w 10000"/>
                                <a:gd name="connsiteY926" fmla="*/ 628 h 10000"/>
                                <a:gd name="connsiteX927" fmla="*/ 7715 w 10000"/>
                                <a:gd name="connsiteY927" fmla="*/ 583 h 10000"/>
                                <a:gd name="connsiteX928" fmla="*/ 7867 w 10000"/>
                                <a:gd name="connsiteY928" fmla="*/ 542 h 10000"/>
                                <a:gd name="connsiteX929" fmla="*/ 7867 w 10000"/>
                                <a:gd name="connsiteY929" fmla="*/ 542 h 10000"/>
                                <a:gd name="connsiteX930" fmla="*/ 8241 w 10000"/>
                                <a:gd name="connsiteY930" fmla="*/ 459 h 10000"/>
                                <a:gd name="connsiteX931" fmla="*/ 8241 w 10000"/>
                                <a:gd name="connsiteY931" fmla="*/ 459 h 10000"/>
                                <a:gd name="connsiteX932" fmla="*/ 8428 w 10000"/>
                                <a:gd name="connsiteY932" fmla="*/ 417 h 10000"/>
                                <a:gd name="connsiteX933" fmla="*/ 8539 w 10000"/>
                                <a:gd name="connsiteY933" fmla="*/ 398 h 10000"/>
                                <a:gd name="connsiteX934" fmla="*/ 8649 w 10000"/>
                                <a:gd name="connsiteY934" fmla="*/ 380 h 10000"/>
                                <a:gd name="connsiteX935" fmla="*/ 8649 w 10000"/>
                                <a:gd name="connsiteY935" fmla="*/ 380 h 10000"/>
                                <a:gd name="connsiteX936" fmla="*/ 8649 w 10000"/>
                                <a:gd name="connsiteY936" fmla="*/ 387 h 10000"/>
                                <a:gd name="connsiteX937" fmla="*/ 8726 w 10000"/>
                                <a:gd name="connsiteY937" fmla="*/ 395 h 10000"/>
                                <a:gd name="connsiteX938" fmla="*/ 8802 w 10000"/>
                                <a:gd name="connsiteY938" fmla="*/ 398 h 10000"/>
                                <a:gd name="connsiteX939" fmla="*/ 8912 w 10000"/>
                                <a:gd name="connsiteY939" fmla="*/ 398 h 10000"/>
                                <a:gd name="connsiteX940" fmla="*/ 8912 w 10000"/>
                                <a:gd name="connsiteY940" fmla="*/ 398 h 10000"/>
                                <a:gd name="connsiteX941" fmla="*/ 8955 w 10000"/>
                                <a:gd name="connsiteY941" fmla="*/ 391 h 10000"/>
                                <a:gd name="connsiteX942" fmla="*/ 8989 w 10000"/>
                                <a:gd name="connsiteY942" fmla="*/ 387 h 10000"/>
                                <a:gd name="connsiteX943" fmla="*/ 8989 w 10000"/>
                                <a:gd name="connsiteY943" fmla="*/ 387 h 10000"/>
                                <a:gd name="connsiteX944" fmla="*/ 9065 w 10000"/>
                                <a:gd name="connsiteY944" fmla="*/ 391 h 10000"/>
                                <a:gd name="connsiteX945" fmla="*/ 9176 w 10000"/>
                                <a:gd name="connsiteY945" fmla="*/ 395 h 10000"/>
                                <a:gd name="connsiteX946" fmla="*/ 9210 w 10000"/>
                                <a:gd name="connsiteY946" fmla="*/ 395 h 10000"/>
                                <a:gd name="connsiteX947" fmla="*/ 9286 w 10000"/>
                                <a:gd name="connsiteY947" fmla="*/ 391 h 10000"/>
                                <a:gd name="connsiteX948" fmla="*/ 9286 w 10000"/>
                                <a:gd name="connsiteY948" fmla="*/ 387 h 10000"/>
                                <a:gd name="connsiteX949" fmla="*/ 9286 w 10000"/>
                                <a:gd name="connsiteY949" fmla="*/ 380 h 10000"/>
                                <a:gd name="connsiteX950" fmla="*/ 9286 w 10000"/>
                                <a:gd name="connsiteY950" fmla="*/ 380 h 10000"/>
                                <a:gd name="connsiteX951" fmla="*/ 9363 w 10000"/>
                                <a:gd name="connsiteY951" fmla="*/ 380 h 10000"/>
                                <a:gd name="connsiteX952" fmla="*/ 9473 w 10000"/>
                                <a:gd name="connsiteY952" fmla="*/ 383 h 10000"/>
                                <a:gd name="connsiteX953" fmla="*/ 9473 w 10000"/>
                                <a:gd name="connsiteY953" fmla="*/ 383 h 10000"/>
                                <a:gd name="connsiteX954" fmla="*/ 9516 w 10000"/>
                                <a:gd name="connsiteY954" fmla="*/ 380 h 10000"/>
                                <a:gd name="connsiteX955" fmla="*/ 9550 w 10000"/>
                                <a:gd name="connsiteY955" fmla="*/ 372 h 10000"/>
                                <a:gd name="connsiteX956" fmla="*/ 9516 w 10000"/>
                                <a:gd name="connsiteY956" fmla="*/ 357 h 10000"/>
                                <a:gd name="connsiteX957" fmla="*/ 9516 w 10000"/>
                                <a:gd name="connsiteY957" fmla="*/ 357 h 10000"/>
                                <a:gd name="connsiteX958" fmla="*/ 9660 w 10000"/>
                                <a:gd name="connsiteY958" fmla="*/ 361 h 10000"/>
                                <a:gd name="connsiteX959" fmla="*/ 9779 w 10000"/>
                                <a:gd name="connsiteY959" fmla="*/ 357 h 10000"/>
                                <a:gd name="connsiteX960" fmla="*/ 9779 w 10000"/>
                                <a:gd name="connsiteY960" fmla="*/ 357 h 10000"/>
                                <a:gd name="connsiteX961" fmla="*/ 9779 w 10000"/>
                                <a:gd name="connsiteY961" fmla="*/ 350 h 10000"/>
                                <a:gd name="connsiteX962" fmla="*/ 9737 w 10000"/>
                                <a:gd name="connsiteY962" fmla="*/ 342 h 10000"/>
                                <a:gd name="connsiteX963" fmla="*/ 9703 w 10000"/>
                                <a:gd name="connsiteY963" fmla="*/ 331 h 10000"/>
                                <a:gd name="connsiteX964" fmla="*/ 9703 w 10000"/>
                                <a:gd name="connsiteY964" fmla="*/ 331 h 10000"/>
                                <a:gd name="connsiteX965" fmla="*/ 9813 w 10000"/>
                                <a:gd name="connsiteY965" fmla="*/ 327 h 10000"/>
                                <a:gd name="connsiteX966" fmla="*/ 9890 w 10000"/>
                                <a:gd name="connsiteY966" fmla="*/ 327 h 10000"/>
                                <a:gd name="connsiteX967" fmla="*/ 9924 w 10000"/>
                                <a:gd name="connsiteY967" fmla="*/ 323 h 10000"/>
                                <a:gd name="connsiteX968" fmla="*/ 9924 w 10000"/>
                                <a:gd name="connsiteY968" fmla="*/ 323 h 10000"/>
                                <a:gd name="connsiteX969" fmla="*/ 9966 w 10000"/>
                                <a:gd name="connsiteY969" fmla="*/ 316 h 10000"/>
                                <a:gd name="connsiteX970" fmla="*/ 9924 w 10000"/>
                                <a:gd name="connsiteY970" fmla="*/ 308 h 10000"/>
                                <a:gd name="connsiteX971" fmla="*/ 9813 w 10000"/>
                                <a:gd name="connsiteY971" fmla="*/ 293 h 10000"/>
                                <a:gd name="connsiteX972" fmla="*/ 9813 w 10000"/>
                                <a:gd name="connsiteY972" fmla="*/ 293 h 10000"/>
                                <a:gd name="connsiteX973" fmla="*/ 9966 w 10000"/>
                                <a:gd name="connsiteY973" fmla="*/ 286 h 10000"/>
                                <a:gd name="connsiteX974" fmla="*/ 10000 w 10000"/>
                                <a:gd name="connsiteY974" fmla="*/ 278 h 10000"/>
                                <a:gd name="connsiteX975" fmla="*/ 10000 w 10000"/>
                                <a:gd name="connsiteY975" fmla="*/ 270 h 10000"/>
                                <a:gd name="connsiteX976" fmla="*/ 10000 w 10000"/>
                                <a:gd name="connsiteY97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637 w 10000"/>
                                <a:gd name="connsiteY827" fmla="*/ 466 h 10000"/>
                                <a:gd name="connsiteX828" fmla="*/ 637 w 10000"/>
                                <a:gd name="connsiteY828" fmla="*/ 466 h 10000"/>
                                <a:gd name="connsiteX829" fmla="*/ 229 w 10000"/>
                                <a:gd name="connsiteY829" fmla="*/ 489 h 10000"/>
                                <a:gd name="connsiteX830" fmla="*/ 229 w 10000"/>
                                <a:gd name="connsiteY830" fmla="*/ 489 h 10000"/>
                                <a:gd name="connsiteX831" fmla="*/ 187 w 10000"/>
                                <a:gd name="connsiteY831" fmla="*/ 492 h 10000"/>
                                <a:gd name="connsiteX832" fmla="*/ 153 w 10000"/>
                                <a:gd name="connsiteY832" fmla="*/ 492 h 10000"/>
                                <a:gd name="connsiteX833" fmla="*/ 42 w 10000"/>
                                <a:gd name="connsiteY833" fmla="*/ 519 h 10000"/>
                                <a:gd name="connsiteX834" fmla="*/ 42 w 10000"/>
                                <a:gd name="connsiteY834" fmla="*/ 519 h 10000"/>
                                <a:gd name="connsiteX835" fmla="*/ 0 w 10000"/>
                                <a:gd name="connsiteY835" fmla="*/ 526 h 10000"/>
                                <a:gd name="connsiteX836" fmla="*/ 0 w 10000"/>
                                <a:gd name="connsiteY836" fmla="*/ 537 h 10000"/>
                                <a:gd name="connsiteX837" fmla="*/ 76 w 10000"/>
                                <a:gd name="connsiteY837" fmla="*/ 567 h 10000"/>
                                <a:gd name="connsiteX838" fmla="*/ 76 w 10000"/>
                                <a:gd name="connsiteY838" fmla="*/ 567 h 10000"/>
                                <a:gd name="connsiteX839" fmla="*/ 306 w 10000"/>
                                <a:gd name="connsiteY839" fmla="*/ 590 h 10000"/>
                                <a:gd name="connsiteX840" fmla="*/ 306 w 10000"/>
                                <a:gd name="connsiteY840" fmla="*/ 594 h 10000"/>
                                <a:gd name="connsiteX841" fmla="*/ 416 w 10000"/>
                                <a:gd name="connsiteY841" fmla="*/ 609 h 10000"/>
                                <a:gd name="connsiteX842" fmla="*/ 493 w 10000"/>
                                <a:gd name="connsiteY842" fmla="*/ 613 h 10000"/>
                                <a:gd name="connsiteX843" fmla="*/ 637 w 10000"/>
                                <a:gd name="connsiteY843" fmla="*/ 609 h 10000"/>
                                <a:gd name="connsiteX844" fmla="*/ 637 w 10000"/>
                                <a:gd name="connsiteY844" fmla="*/ 609 h 10000"/>
                                <a:gd name="connsiteX845" fmla="*/ 756 w 10000"/>
                                <a:gd name="connsiteY845" fmla="*/ 613 h 10000"/>
                                <a:gd name="connsiteX846" fmla="*/ 824 w 10000"/>
                                <a:gd name="connsiteY846" fmla="*/ 613 h 10000"/>
                                <a:gd name="connsiteX847" fmla="*/ 867 w 10000"/>
                                <a:gd name="connsiteY847" fmla="*/ 609 h 10000"/>
                                <a:gd name="connsiteX848" fmla="*/ 867 w 10000"/>
                                <a:gd name="connsiteY848" fmla="*/ 609 h 10000"/>
                                <a:gd name="connsiteX849" fmla="*/ 943 w 10000"/>
                                <a:gd name="connsiteY849" fmla="*/ 613 h 10000"/>
                                <a:gd name="connsiteX850" fmla="*/ 977 w 10000"/>
                                <a:gd name="connsiteY850" fmla="*/ 613 h 10000"/>
                                <a:gd name="connsiteX851" fmla="*/ 1054 w 10000"/>
                                <a:gd name="connsiteY851" fmla="*/ 601 h 10000"/>
                                <a:gd name="connsiteX852" fmla="*/ 1054 w 10000"/>
                                <a:gd name="connsiteY852" fmla="*/ 601 h 10000"/>
                                <a:gd name="connsiteX853" fmla="*/ 1088 w 10000"/>
                                <a:gd name="connsiteY853" fmla="*/ 605 h 10000"/>
                                <a:gd name="connsiteX854" fmla="*/ 1130 w 10000"/>
                                <a:gd name="connsiteY854" fmla="*/ 609 h 10000"/>
                                <a:gd name="connsiteX855" fmla="*/ 1198 w 10000"/>
                                <a:gd name="connsiteY855" fmla="*/ 609 h 10000"/>
                                <a:gd name="connsiteX856" fmla="*/ 1240 w 10000"/>
                                <a:gd name="connsiteY856" fmla="*/ 601 h 10000"/>
                                <a:gd name="connsiteX857" fmla="*/ 1240 w 10000"/>
                                <a:gd name="connsiteY857" fmla="*/ 601 h 10000"/>
                                <a:gd name="connsiteX858" fmla="*/ 1274 w 10000"/>
                                <a:gd name="connsiteY858" fmla="*/ 601 h 10000"/>
                                <a:gd name="connsiteX859" fmla="*/ 1317 w 10000"/>
                                <a:gd name="connsiteY859" fmla="*/ 601 h 10000"/>
                                <a:gd name="connsiteX860" fmla="*/ 1351 w 10000"/>
                                <a:gd name="connsiteY860" fmla="*/ 598 h 10000"/>
                                <a:gd name="connsiteX861" fmla="*/ 1351 w 10000"/>
                                <a:gd name="connsiteY861" fmla="*/ 590 h 10000"/>
                                <a:gd name="connsiteX862" fmla="*/ 1351 w 10000"/>
                                <a:gd name="connsiteY862" fmla="*/ 590 h 10000"/>
                                <a:gd name="connsiteX863" fmla="*/ 1427 w 10000"/>
                                <a:gd name="connsiteY863" fmla="*/ 590 h 10000"/>
                                <a:gd name="connsiteX864" fmla="*/ 1427 w 10000"/>
                                <a:gd name="connsiteY864" fmla="*/ 590 h 10000"/>
                                <a:gd name="connsiteX865" fmla="*/ 1461 w 10000"/>
                                <a:gd name="connsiteY865" fmla="*/ 583 h 10000"/>
                                <a:gd name="connsiteX866" fmla="*/ 1504 w 10000"/>
                                <a:gd name="connsiteY866" fmla="*/ 572 h 10000"/>
                                <a:gd name="connsiteX867" fmla="*/ 1504 w 10000"/>
                                <a:gd name="connsiteY867" fmla="*/ 564 h 10000"/>
                                <a:gd name="connsiteX868" fmla="*/ 1538 w 10000"/>
                                <a:gd name="connsiteY868" fmla="*/ 553 h 10000"/>
                                <a:gd name="connsiteX869" fmla="*/ 1538 w 10000"/>
                                <a:gd name="connsiteY869" fmla="*/ 553 h 10000"/>
                                <a:gd name="connsiteX870" fmla="*/ 2099 w 10000"/>
                                <a:gd name="connsiteY870" fmla="*/ 553 h 10000"/>
                                <a:gd name="connsiteX871" fmla="*/ 2625 w 10000"/>
                                <a:gd name="connsiteY871" fmla="*/ 556 h 10000"/>
                                <a:gd name="connsiteX872" fmla="*/ 3152 w 10000"/>
                                <a:gd name="connsiteY872" fmla="*/ 567 h 10000"/>
                                <a:gd name="connsiteX873" fmla="*/ 3636 w 10000"/>
                                <a:gd name="connsiteY873" fmla="*/ 579 h 10000"/>
                                <a:gd name="connsiteX874" fmla="*/ 3636 w 10000"/>
                                <a:gd name="connsiteY874" fmla="*/ 579 h 10000"/>
                                <a:gd name="connsiteX875" fmla="*/ 3934 w 10000"/>
                                <a:gd name="connsiteY875" fmla="*/ 586 h 10000"/>
                                <a:gd name="connsiteX876" fmla="*/ 3934 w 10000"/>
                                <a:gd name="connsiteY876" fmla="*/ 586 h 10000"/>
                                <a:gd name="connsiteX877" fmla="*/ 4197 w 10000"/>
                                <a:gd name="connsiteY877" fmla="*/ 601 h 10000"/>
                                <a:gd name="connsiteX878" fmla="*/ 4460 w 10000"/>
                                <a:gd name="connsiteY878" fmla="*/ 620 h 10000"/>
                                <a:gd name="connsiteX879" fmla="*/ 4460 w 10000"/>
                                <a:gd name="connsiteY879" fmla="*/ 620 h 10000"/>
                                <a:gd name="connsiteX880" fmla="*/ 4647 w 10000"/>
                                <a:gd name="connsiteY880" fmla="*/ 639 h 10000"/>
                                <a:gd name="connsiteX881" fmla="*/ 4911 w 10000"/>
                                <a:gd name="connsiteY881" fmla="*/ 665 h 10000"/>
                                <a:gd name="connsiteX882" fmla="*/ 4911 w 10000"/>
                                <a:gd name="connsiteY882" fmla="*/ 665 h 10000"/>
                                <a:gd name="connsiteX883" fmla="*/ 5174 w 10000"/>
                                <a:gd name="connsiteY883" fmla="*/ 695 h 10000"/>
                                <a:gd name="connsiteX884" fmla="*/ 5395 w 10000"/>
                                <a:gd name="connsiteY884" fmla="*/ 726 h 10000"/>
                                <a:gd name="connsiteX885" fmla="*/ 5692 w 10000"/>
                                <a:gd name="connsiteY885" fmla="*/ 786 h 10000"/>
                                <a:gd name="connsiteX886" fmla="*/ 5692 w 10000"/>
                                <a:gd name="connsiteY886" fmla="*/ 786 h 10000"/>
                                <a:gd name="connsiteX887" fmla="*/ 5803 w 10000"/>
                                <a:gd name="connsiteY887" fmla="*/ 820 h 10000"/>
                                <a:gd name="connsiteX888" fmla="*/ 5922 w 10000"/>
                                <a:gd name="connsiteY888" fmla="*/ 857 h 10000"/>
                                <a:gd name="connsiteX889" fmla="*/ 6143 w 10000"/>
                                <a:gd name="connsiteY889" fmla="*/ 932 h 10000"/>
                                <a:gd name="connsiteX890" fmla="*/ 6143 w 10000"/>
                                <a:gd name="connsiteY890" fmla="*/ 932 h 10000"/>
                                <a:gd name="connsiteX891" fmla="*/ 6296 w 10000"/>
                                <a:gd name="connsiteY891" fmla="*/ 1000 h 10000"/>
                                <a:gd name="connsiteX892" fmla="*/ 6372 w 10000"/>
                                <a:gd name="connsiteY892" fmla="*/ 1060 h 10000"/>
                                <a:gd name="connsiteX893" fmla="*/ 6483 w 10000"/>
                                <a:gd name="connsiteY893" fmla="*/ 1173 h 10000"/>
                                <a:gd name="connsiteX894" fmla="*/ 6483 w 10000"/>
                                <a:gd name="connsiteY894" fmla="*/ 1173 h 10000"/>
                                <a:gd name="connsiteX895" fmla="*/ 6517 w 10000"/>
                                <a:gd name="connsiteY895" fmla="*/ 1270 h 10000"/>
                                <a:gd name="connsiteX896" fmla="*/ 6517 w 10000"/>
                                <a:gd name="connsiteY896" fmla="*/ 1346 h 10000"/>
                                <a:gd name="connsiteX897" fmla="*/ 6517 w 10000"/>
                                <a:gd name="connsiteY897" fmla="*/ 1346 h 10000"/>
                                <a:gd name="connsiteX898" fmla="*/ 6440 w 10000"/>
                                <a:gd name="connsiteY898" fmla="*/ 5677 h 10000"/>
                                <a:gd name="connsiteX899" fmla="*/ 6406 w 10000"/>
                                <a:gd name="connsiteY899" fmla="*/ 9997 h 10000"/>
                                <a:gd name="connsiteX900" fmla="*/ 6406 w 10000"/>
                                <a:gd name="connsiteY900" fmla="*/ 9997 h 10000"/>
                                <a:gd name="connsiteX901" fmla="*/ 6406 w 10000"/>
                                <a:gd name="connsiteY901" fmla="*/ 10000 h 10000"/>
                                <a:gd name="connsiteX902" fmla="*/ 6933 w 10000"/>
                                <a:gd name="connsiteY902" fmla="*/ 10000 h 10000"/>
                                <a:gd name="connsiteX903" fmla="*/ 6933 w 10000"/>
                                <a:gd name="connsiteY903" fmla="*/ 10000 h 10000"/>
                                <a:gd name="connsiteX904" fmla="*/ 6933 w 10000"/>
                                <a:gd name="connsiteY904" fmla="*/ 9997 h 10000"/>
                                <a:gd name="connsiteX905" fmla="*/ 6933 w 10000"/>
                                <a:gd name="connsiteY905" fmla="*/ 9997 h 10000"/>
                                <a:gd name="connsiteX906" fmla="*/ 6933 w 10000"/>
                                <a:gd name="connsiteY906" fmla="*/ 8632 h 10000"/>
                                <a:gd name="connsiteX907" fmla="*/ 6967 w 10000"/>
                                <a:gd name="connsiteY907" fmla="*/ 5662 h 10000"/>
                                <a:gd name="connsiteX908" fmla="*/ 7001 w 10000"/>
                                <a:gd name="connsiteY908" fmla="*/ 1331 h 10000"/>
                                <a:gd name="connsiteX909" fmla="*/ 7001 w 10000"/>
                                <a:gd name="connsiteY909" fmla="*/ 1331 h 10000"/>
                                <a:gd name="connsiteX910" fmla="*/ 7043 w 10000"/>
                                <a:gd name="connsiteY910" fmla="*/ 1195 h 10000"/>
                                <a:gd name="connsiteX911" fmla="*/ 7043 w 10000"/>
                                <a:gd name="connsiteY911" fmla="*/ 1064 h 10000"/>
                                <a:gd name="connsiteX912" fmla="*/ 7043 w 10000"/>
                                <a:gd name="connsiteY912" fmla="*/ 1064 h 10000"/>
                                <a:gd name="connsiteX913" fmla="*/ 7001 w 10000"/>
                                <a:gd name="connsiteY913" fmla="*/ 1000 h 10000"/>
                                <a:gd name="connsiteX914" fmla="*/ 7043 w 10000"/>
                                <a:gd name="connsiteY914" fmla="*/ 936 h 10000"/>
                                <a:gd name="connsiteX915" fmla="*/ 7043 w 10000"/>
                                <a:gd name="connsiteY915" fmla="*/ 936 h 10000"/>
                                <a:gd name="connsiteX916" fmla="*/ 7043 w 10000"/>
                                <a:gd name="connsiteY916" fmla="*/ 917 h 10000"/>
                                <a:gd name="connsiteX917" fmla="*/ 7043 w 10000"/>
                                <a:gd name="connsiteY917" fmla="*/ 917 h 10000"/>
                                <a:gd name="connsiteX918" fmla="*/ 7077 w 10000"/>
                                <a:gd name="connsiteY918" fmla="*/ 876 h 10000"/>
                                <a:gd name="connsiteX919" fmla="*/ 7120 w 10000"/>
                                <a:gd name="connsiteY919" fmla="*/ 834 h 10000"/>
                                <a:gd name="connsiteX920" fmla="*/ 7230 w 10000"/>
                                <a:gd name="connsiteY920" fmla="*/ 748 h 10000"/>
                                <a:gd name="connsiteX921" fmla="*/ 7230 w 10000"/>
                                <a:gd name="connsiteY921" fmla="*/ 748 h 10000"/>
                                <a:gd name="connsiteX922" fmla="*/ 7307 w 10000"/>
                                <a:gd name="connsiteY922" fmla="*/ 718 h 10000"/>
                                <a:gd name="connsiteX923" fmla="*/ 7383 w 10000"/>
                                <a:gd name="connsiteY923" fmla="*/ 688 h 10000"/>
                                <a:gd name="connsiteX924" fmla="*/ 7570 w 10000"/>
                                <a:gd name="connsiteY924" fmla="*/ 628 h 10000"/>
                                <a:gd name="connsiteX925" fmla="*/ 7570 w 10000"/>
                                <a:gd name="connsiteY925" fmla="*/ 628 h 10000"/>
                                <a:gd name="connsiteX926" fmla="*/ 7715 w 10000"/>
                                <a:gd name="connsiteY926" fmla="*/ 583 h 10000"/>
                                <a:gd name="connsiteX927" fmla="*/ 7867 w 10000"/>
                                <a:gd name="connsiteY927" fmla="*/ 542 h 10000"/>
                                <a:gd name="connsiteX928" fmla="*/ 7867 w 10000"/>
                                <a:gd name="connsiteY928" fmla="*/ 542 h 10000"/>
                                <a:gd name="connsiteX929" fmla="*/ 8241 w 10000"/>
                                <a:gd name="connsiteY929" fmla="*/ 459 h 10000"/>
                                <a:gd name="connsiteX930" fmla="*/ 8241 w 10000"/>
                                <a:gd name="connsiteY930" fmla="*/ 459 h 10000"/>
                                <a:gd name="connsiteX931" fmla="*/ 8428 w 10000"/>
                                <a:gd name="connsiteY931" fmla="*/ 417 h 10000"/>
                                <a:gd name="connsiteX932" fmla="*/ 8539 w 10000"/>
                                <a:gd name="connsiteY932" fmla="*/ 398 h 10000"/>
                                <a:gd name="connsiteX933" fmla="*/ 8649 w 10000"/>
                                <a:gd name="connsiteY933" fmla="*/ 380 h 10000"/>
                                <a:gd name="connsiteX934" fmla="*/ 8649 w 10000"/>
                                <a:gd name="connsiteY934" fmla="*/ 380 h 10000"/>
                                <a:gd name="connsiteX935" fmla="*/ 8649 w 10000"/>
                                <a:gd name="connsiteY935" fmla="*/ 387 h 10000"/>
                                <a:gd name="connsiteX936" fmla="*/ 8726 w 10000"/>
                                <a:gd name="connsiteY936" fmla="*/ 395 h 10000"/>
                                <a:gd name="connsiteX937" fmla="*/ 8802 w 10000"/>
                                <a:gd name="connsiteY937" fmla="*/ 398 h 10000"/>
                                <a:gd name="connsiteX938" fmla="*/ 8912 w 10000"/>
                                <a:gd name="connsiteY938" fmla="*/ 398 h 10000"/>
                                <a:gd name="connsiteX939" fmla="*/ 8912 w 10000"/>
                                <a:gd name="connsiteY939" fmla="*/ 398 h 10000"/>
                                <a:gd name="connsiteX940" fmla="*/ 8955 w 10000"/>
                                <a:gd name="connsiteY940" fmla="*/ 391 h 10000"/>
                                <a:gd name="connsiteX941" fmla="*/ 8989 w 10000"/>
                                <a:gd name="connsiteY941" fmla="*/ 387 h 10000"/>
                                <a:gd name="connsiteX942" fmla="*/ 8989 w 10000"/>
                                <a:gd name="connsiteY942" fmla="*/ 387 h 10000"/>
                                <a:gd name="connsiteX943" fmla="*/ 9065 w 10000"/>
                                <a:gd name="connsiteY943" fmla="*/ 391 h 10000"/>
                                <a:gd name="connsiteX944" fmla="*/ 9176 w 10000"/>
                                <a:gd name="connsiteY944" fmla="*/ 395 h 10000"/>
                                <a:gd name="connsiteX945" fmla="*/ 9210 w 10000"/>
                                <a:gd name="connsiteY945" fmla="*/ 395 h 10000"/>
                                <a:gd name="connsiteX946" fmla="*/ 9286 w 10000"/>
                                <a:gd name="connsiteY946" fmla="*/ 391 h 10000"/>
                                <a:gd name="connsiteX947" fmla="*/ 9286 w 10000"/>
                                <a:gd name="connsiteY947" fmla="*/ 387 h 10000"/>
                                <a:gd name="connsiteX948" fmla="*/ 9286 w 10000"/>
                                <a:gd name="connsiteY948" fmla="*/ 380 h 10000"/>
                                <a:gd name="connsiteX949" fmla="*/ 9286 w 10000"/>
                                <a:gd name="connsiteY949" fmla="*/ 380 h 10000"/>
                                <a:gd name="connsiteX950" fmla="*/ 9363 w 10000"/>
                                <a:gd name="connsiteY950" fmla="*/ 380 h 10000"/>
                                <a:gd name="connsiteX951" fmla="*/ 9473 w 10000"/>
                                <a:gd name="connsiteY951" fmla="*/ 383 h 10000"/>
                                <a:gd name="connsiteX952" fmla="*/ 9473 w 10000"/>
                                <a:gd name="connsiteY952" fmla="*/ 383 h 10000"/>
                                <a:gd name="connsiteX953" fmla="*/ 9516 w 10000"/>
                                <a:gd name="connsiteY953" fmla="*/ 380 h 10000"/>
                                <a:gd name="connsiteX954" fmla="*/ 9550 w 10000"/>
                                <a:gd name="connsiteY954" fmla="*/ 372 h 10000"/>
                                <a:gd name="connsiteX955" fmla="*/ 9516 w 10000"/>
                                <a:gd name="connsiteY955" fmla="*/ 357 h 10000"/>
                                <a:gd name="connsiteX956" fmla="*/ 9516 w 10000"/>
                                <a:gd name="connsiteY956" fmla="*/ 357 h 10000"/>
                                <a:gd name="connsiteX957" fmla="*/ 9660 w 10000"/>
                                <a:gd name="connsiteY957" fmla="*/ 361 h 10000"/>
                                <a:gd name="connsiteX958" fmla="*/ 9779 w 10000"/>
                                <a:gd name="connsiteY958" fmla="*/ 357 h 10000"/>
                                <a:gd name="connsiteX959" fmla="*/ 9779 w 10000"/>
                                <a:gd name="connsiteY959" fmla="*/ 357 h 10000"/>
                                <a:gd name="connsiteX960" fmla="*/ 9779 w 10000"/>
                                <a:gd name="connsiteY960" fmla="*/ 350 h 10000"/>
                                <a:gd name="connsiteX961" fmla="*/ 9737 w 10000"/>
                                <a:gd name="connsiteY961" fmla="*/ 342 h 10000"/>
                                <a:gd name="connsiteX962" fmla="*/ 9703 w 10000"/>
                                <a:gd name="connsiteY962" fmla="*/ 331 h 10000"/>
                                <a:gd name="connsiteX963" fmla="*/ 9703 w 10000"/>
                                <a:gd name="connsiteY963" fmla="*/ 331 h 10000"/>
                                <a:gd name="connsiteX964" fmla="*/ 9813 w 10000"/>
                                <a:gd name="connsiteY964" fmla="*/ 327 h 10000"/>
                                <a:gd name="connsiteX965" fmla="*/ 9890 w 10000"/>
                                <a:gd name="connsiteY965" fmla="*/ 327 h 10000"/>
                                <a:gd name="connsiteX966" fmla="*/ 9924 w 10000"/>
                                <a:gd name="connsiteY966" fmla="*/ 323 h 10000"/>
                                <a:gd name="connsiteX967" fmla="*/ 9924 w 10000"/>
                                <a:gd name="connsiteY967" fmla="*/ 323 h 10000"/>
                                <a:gd name="connsiteX968" fmla="*/ 9966 w 10000"/>
                                <a:gd name="connsiteY968" fmla="*/ 316 h 10000"/>
                                <a:gd name="connsiteX969" fmla="*/ 9924 w 10000"/>
                                <a:gd name="connsiteY969" fmla="*/ 308 h 10000"/>
                                <a:gd name="connsiteX970" fmla="*/ 9813 w 10000"/>
                                <a:gd name="connsiteY970" fmla="*/ 293 h 10000"/>
                                <a:gd name="connsiteX971" fmla="*/ 9813 w 10000"/>
                                <a:gd name="connsiteY971" fmla="*/ 293 h 10000"/>
                                <a:gd name="connsiteX972" fmla="*/ 9966 w 10000"/>
                                <a:gd name="connsiteY972" fmla="*/ 286 h 10000"/>
                                <a:gd name="connsiteX973" fmla="*/ 10000 w 10000"/>
                                <a:gd name="connsiteY973" fmla="*/ 278 h 10000"/>
                                <a:gd name="connsiteX974" fmla="*/ 10000 w 10000"/>
                                <a:gd name="connsiteY974" fmla="*/ 270 h 10000"/>
                                <a:gd name="connsiteX975" fmla="*/ 10000 w 10000"/>
                                <a:gd name="connsiteY97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637 w 10000"/>
                                <a:gd name="connsiteY827" fmla="*/ 466 h 10000"/>
                                <a:gd name="connsiteX828" fmla="*/ 637 w 10000"/>
                                <a:gd name="connsiteY828" fmla="*/ 466 h 10000"/>
                                <a:gd name="connsiteX829" fmla="*/ 229 w 10000"/>
                                <a:gd name="connsiteY829" fmla="*/ 489 h 10000"/>
                                <a:gd name="connsiteX830" fmla="*/ 229 w 10000"/>
                                <a:gd name="connsiteY830" fmla="*/ 489 h 10000"/>
                                <a:gd name="connsiteX831" fmla="*/ 187 w 10000"/>
                                <a:gd name="connsiteY831" fmla="*/ 492 h 10000"/>
                                <a:gd name="connsiteX832" fmla="*/ 153 w 10000"/>
                                <a:gd name="connsiteY832" fmla="*/ 492 h 10000"/>
                                <a:gd name="connsiteX833" fmla="*/ 42 w 10000"/>
                                <a:gd name="connsiteY833" fmla="*/ 519 h 10000"/>
                                <a:gd name="connsiteX834" fmla="*/ 42 w 10000"/>
                                <a:gd name="connsiteY834" fmla="*/ 519 h 10000"/>
                                <a:gd name="connsiteX835" fmla="*/ 0 w 10000"/>
                                <a:gd name="connsiteY835" fmla="*/ 526 h 10000"/>
                                <a:gd name="connsiteX836" fmla="*/ 0 w 10000"/>
                                <a:gd name="connsiteY836" fmla="*/ 537 h 10000"/>
                                <a:gd name="connsiteX837" fmla="*/ 76 w 10000"/>
                                <a:gd name="connsiteY837" fmla="*/ 567 h 10000"/>
                                <a:gd name="connsiteX838" fmla="*/ 76 w 10000"/>
                                <a:gd name="connsiteY838" fmla="*/ 567 h 10000"/>
                                <a:gd name="connsiteX839" fmla="*/ 306 w 10000"/>
                                <a:gd name="connsiteY839" fmla="*/ 590 h 10000"/>
                                <a:gd name="connsiteX840" fmla="*/ 306 w 10000"/>
                                <a:gd name="connsiteY840" fmla="*/ 594 h 10000"/>
                                <a:gd name="connsiteX841" fmla="*/ 416 w 10000"/>
                                <a:gd name="connsiteY841" fmla="*/ 609 h 10000"/>
                                <a:gd name="connsiteX842" fmla="*/ 637 w 10000"/>
                                <a:gd name="connsiteY842" fmla="*/ 609 h 10000"/>
                                <a:gd name="connsiteX843" fmla="*/ 637 w 10000"/>
                                <a:gd name="connsiteY843" fmla="*/ 609 h 10000"/>
                                <a:gd name="connsiteX844" fmla="*/ 756 w 10000"/>
                                <a:gd name="connsiteY844" fmla="*/ 613 h 10000"/>
                                <a:gd name="connsiteX845" fmla="*/ 824 w 10000"/>
                                <a:gd name="connsiteY845" fmla="*/ 613 h 10000"/>
                                <a:gd name="connsiteX846" fmla="*/ 867 w 10000"/>
                                <a:gd name="connsiteY846" fmla="*/ 609 h 10000"/>
                                <a:gd name="connsiteX847" fmla="*/ 867 w 10000"/>
                                <a:gd name="connsiteY847" fmla="*/ 609 h 10000"/>
                                <a:gd name="connsiteX848" fmla="*/ 943 w 10000"/>
                                <a:gd name="connsiteY848" fmla="*/ 613 h 10000"/>
                                <a:gd name="connsiteX849" fmla="*/ 977 w 10000"/>
                                <a:gd name="connsiteY849" fmla="*/ 613 h 10000"/>
                                <a:gd name="connsiteX850" fmla="*/ 1054 w 10000"/>
                                <a:gd name="connsiteY850" fmla="*/ 601 h 10000"/>
                                <a:gd name="connsiteX851" fmla="*/ 1054 w 10000"/>
                                <a:gd name="connsiteY851" fmla="*/ 601 h 10000"/>
                                <a:gd name="connsiteX852" fmla="*/ 1088 w 10000"/>
                                <a:gd name="connsiteY852" fmla="*/ 605 h 10000"/>
                                <a:gd name="connsiteX853" fmla="*/ 1130 w 10000"/>
                                <a:gd name="connsiteY853" fmla="*/ 609 h 10000"/>
                                <a:gd name="connsiteX854" fmla="*/ 1198 w 10000"/>
                                <a:gd name="connsiteY854" fmla="*/ 609 h 10000"/>
                                <a:gd name="connsiteX855" fmla="*/ 1240 w 10000"/>
                                <a:gd name="connsiteY855" fmla="*/ 601 h 10000"/>
                                <a:gd name="connsiteX856" fmla="*/ 1240 w 10000"/>
                                <a:gd name="connsiteY856" fmla="*/ 601 h 10000"/>
                                <a:gd name="connsiteX857" fmla="*/ 1274 w 10000"/>
                                <a:gd name="connsiteY857" fmla="*/ 601 h 10000"/>
                                <a:gd name="connsiteX858" fmla="*/ 1317 w 10000"/>
                                <a:gd name="connsiteY858" fmla="*/ 601 h 10000"/>
                                <a:gd name="connsiteX859" fmla="*/ 1351 w 10000"/>
                                <a:gd name="connsiteY859" fmla="*/ 598 h 10000"/>
                                <a:gd name="connsiteX860" fmla="*/ 1351 w 10000"/>
                                <a:gd name="connsiteY860" fmla="*/ 590 h 10000"/>
                                <a:gd name="connsiteX861" fmla="*/ 1351 w 10000"/>
                                <a:gd name="connsiteY861" fmla="*/ 590 h 10000"/>
                                <a:gd name="connsiteX862" fmla="*/ 1427 w 10000"/>
                                <a:gd name="connsiteY862" fmla="*/ 590 h 10000"/>
                                <a:gd name="connsiteX863" fmla="*/ 1427 w 10000"/>
                                <a:gd name="connsiteY863" fmla="*/ 590 h 10000"/>
                                <a:gd name="connsiteX864" fmla="*/ 1461 w 10000"/>
                                <a:gd name="connsiteY864" fmla="*/ 583 h 10000"/>
                                <a:gd name="connsiteX865" fmla="*/ 1504 w 10000"/>
                                <a:gd name="connsiteY865" fmla="*/ 572 h 10000"/>
                                <a:gd name="connsiteX866" fmla="*/ 1504 w 10000"/>
                                <a:gd name="connsiteY866" fmla="*/ 564 h 10000"/>
                                <a:gd name="connsiteX867" fmla="*/ 1538 w 10000"/>
                                <a:gd name="connsiteY867" fmla="*/ 553 h 10000"/>
                                <a:gd name="connsiteX868" fmla="*/ 1538 w 10000"/>
                                <a:gd name="connsiteY868" fmla="*/ 553 h 10000"/>
                                <a:gd name="connsiteX869" fmla="*/ 2099 w 10000"/>
                                <a:gd name="connsiteY869" fmla="*/ 553 h 10000"/>
                                <a:gd name="connsiteX870" fmla="*/ 2625 w 10000"/>
                                <a:gd name="connsiteY870" fmla="*/ 556 h 10000"/>
                                <a:gd name="connsiteX871" fmla="*/ 3152 w 10000"/>
                                <a:gd name="connsiteY871" fmla="*/ 567 h 10000"/>
                                <a:gd name="connsiteX872" fmla="*/ 3636 w 10000"/>
                                <a:gd name="connsiteY872" fmla="*/ 579 h 10000"/>
                                <a:gd name="connsiteX873" fmla="*/ 3636 w 10000"/>
                                <a:gd name="connsiteY873" fmla="*/ 579 h 10000"/>
                                <a:gd name="connsiteX874" fmla="*/ 3934 w 10000"/>
                                <a:gd name="connsiteY874" fmla="*/ 586 h 10000"/>
                                <a:gd name="connsiteX875" fmla="*/ 3934 w 10000"/>
                                <a:gd name="connsiteY875" fmla="*/ 586 h 10000"/>
                                <a:gd name="connsiteX876" fmla="*/ 4197 w 10000"/>
                                <a:gd name="connsiteY876" fmla="*/ 601 h 10000"/>
                                <a:gd name="connsiteX877" fmla="*/ 4460 w 10000"/>
                                <a:gd name="connsiteY877" fmla="*/ 620 h 10000"/>
                                <a:gd name="connsiteX878" fmla="*/ 4460 w 10000"/>
                                <a:gd name="connsiteY878" fmla="*/ 620 h 10000"/>
                                <a:gd name="connsiteX879" fmla="*/ 4647 w 10000"/>
                                <a:gd name="connsiteY879" fmla="*/ 639 h 10000"/>
                                <a:gd name="connsiteX880" fmla="*/ 4911 w 10000"/>
                                <a:gd name="connsiteY880" fmla="*/ 665 h 10000"/>
                                <a:gd name="connsiteX881" fmla="*/ 4911 w 10000"/>
                                <a:gd name="connsiteY881" fmla="*/ 665 h 10000"/>
                                <a:gd name="connsiteX882" fmla="*/ 5174 w 10000"/>
                                <a:gd name="connsiteY882" fmla="*/ 695 h 10000"/>
                                <a:gd name="connsiteX883" fmla="*/ 5395 w 10000"/>
                                <a:gd name="connsiteY883" fmla="*/ 726 h 10000"/>
                                <a:gd name="connsiteX884" fmla="*/ 5692 w 10000"/>
                                <a:gd name="connsiteY884" fmla="*/ 786 h 10000"/>
                                <a:gd name="connsiteX885" fmla="*/ 5692 w 10000"/>
                                <a:gd name="connsiteY885" fmla="*/ 786 h 10000"/>
                                <a:gd name="connsiteX886" fmla="*/ 5803 w 10000"/>
                                <a:gd name="connsiteY886" fmla="*/ 820 h 10000"/>
                                <a:gd name="connsiteX887" fmla="*/ 5922 w 10000"/>
                                <a:gd name="connsiteY887" fmla="*/ 857 h 10000"/>
                                <a:gd name="connsiteX888" fmla="*/ 6143 w 10000"/>
                                <a:gd name="connsiteY888" fmla="*/ 932 h 10000"/>
                                <a:gd name="connsiteX889" fmla="*/ 6143 w 10000"/>
                                <a:gd name="connsiteY889" fmla="*/ 932 h 10000"/>
                                <a:gd name="connsiteX890" fmla="*/ 6296 w 10000"/>
                                <a:gd name="connsiteY890" fmla="*/ 1000 h 10000"/>
                                <a:gd name="connsiteX891" fmla="*/ 6372 w 10000"/>
                                <a:gd name="connsiteY891" fmla="*/ 1060 h 10000"/>
                                <a:gd name="connsiteX892" fmla="*/ 6483 w 10000"/>
                                <a:gd name="connsiteY892" fmla="*/ 1173 h 10000"/>
                                <a:gd name="connsiteX893" fmla="*/ 6483 w 10000"/>
                                <a:gd name="connsiteY893" fmla="*/ 1173 h 10000"/>
                                <a:gd name="connsiteX894" fmla="*/ 6517 w 10000"/>
                                <a:gd name="connsiteY894" fmla="*/ 1270 h 10000"/>
                                <a:gd name="connsiteX895" fmla="*/ 6517 w 10000"/>
                                <a:gd name="connsiteY895" fmla="*/ 1346 h 10000"/>
                                <a:gd name="connsiteX896" fmla="*/ 6517 w 10000"/>
                                <a:gd name="connsiteY896" fmla="*/ 1346 h 10000"/>
                                <a:gd name="connsiteX897" fmla="*/ 6440 w 10000"/>
                                <a:gd name="connsiteY897" fmla="*/ 5677 h 10000"/>
                                <a:gd name="connsiteX898" fmla="*/ 6406 w 10000"/>
                                <a:gd name="connsiteY898" fmla="*/ 9997 h 10000"/>
                                <a:gd name="connsiteX899" fmla="*/ 6406 w 10000"/>
                                <a:gd name="connsiteY899" fmla="*/ 9997 h 10000"/>
                                <a:gd name="connsiteX900" fmla="*/ 6406 w 10000"/>
                                <a:gd name="connsiteY900" fmla="*/ 10000 h 10000"/>
                                <a:gd name="connsiteX901" fmla="*/ 6933 w 10000"/>
                                <a:gd name="connsiteY901" fmla="*/ 10000 h 10000"/>
                                <a:gd name="connsiteX902" fmla="*/ 6933 w 10000"/>
                                <a:gd name="connsiteY902" fmla="*/ 10000 h 10000"/>
                                <a:gd name="connsiteX903" fmla="*/ 6933 w 10000"/>
                                <a:gd name="connsiteY903" fmla="*/ 9997 h 10000"/>
                                <a:gd name="connsiteX904" fmla="*/ 6933 w 10000"/>
                                <a:gd name="connsiteY904" fmla="*/ 9997 h 10000"/>
                                <a:gd name="connsiteX905" fmla="*/ 6933 w 10000"/>
                                <a:gd name="connsiteY905" fmla="*/ 8632 h 10000"/>
                                <a:gd name="connsiteX906" fmla="*/ 6967 w 10000"/>
                                <a:gd name="connsiteY906" fmla="*/ 5662 h 10000"/>
                                <a:gd name="connsiteX907" fmla="*/ 7001 w 10000"/>
                                <a:gd name="connsiteY907" fmla="*/ 1331 h 10000"/>
                                <a:gd name="connsiteX908" fmla="*/ 7001 w 10000"/>
                                <a:gd name="connsiteY908" fmla="*/ 1331 h 10000"/>
                                <a:gd name="connsiteX909" fmla="*/ 7043 w 10000"/>
                                <a:gd name="connsiteY909" fmla="*/ 1195 h 10000"/>
                                <a:gd name="connsiteX910" fmla="*/ 7043 w 10000"/>
                                <a:gd name="connsiteY910" fmla="*/ 1064 h 10000"/>
                                <a:gd name="connsiteX911" fmla="*/ 7043 w 10000"/>
                                <a:gd name="connsiteY911" fmla="*/ 1064 h 10000"/>
                                <a:gd name="connsiteX912" fmla="*/ 7001 w 10000"/>
                                <a:gd name="connsiteY912" fmla="*/ 1000 h 10000"/>
                                <a:gd name="connsiteX913" fmla="*/ 7043 w 10000"/>
                                <a:gd name="connsiteY913" fmla="*/ 936 h 10000"/>
                                <a:gd name="connsiteX914" fmla="*/ 7043 w 10000"/>
                                <a:gd name="connsiteY914" fmla="*/ 936 h 10000"/>
                                <a:gd name="connsiteX915" fmla="*/ 7043 w 10000"/>
                                <a:gd name="connsiteY915" fmla="*/ 917 h 10000"/>
                                <a:gd name="connsiteX916" fmla="*/ 7043 w 10000"/>
                                <a:gd name="connsiteY916" fmla="*/ 917 h 10000"/>
                                <a:gd name="connsiteX917" fmla="*/ 7077 w 10000"/>
                                <a:gd name="connsiteY917" fmla="*/ 876 h 10000"/>
                                <a:gd name="connsiteX918" fmla="*/ 7120 w 10000"/>
                                <a:gd name="connsiteY918" fmla="*/ 834 h 10000"/>
                                <a:gd name="connsiteX919" fmla="*/ 7230 w 10000"/>
                                <a:gd name="connsiteY919" fmla="*/ 748 h 10000"/>
                                <a:gd name="connsiteX920" fmla="*/ 7230 w 10000"/>
                                <a:gd name="connsiteY920" fmla="*/ 748 h 10000"/>
                                <a:gd name="connsiteX921" fmla="*/ 7307 w 10000"/>
                                <a:gd name="connsiteY921" fmla="*/ 718 h 10000"/>
                                <a:gd name="connsiteX922" fmla="*/ 7383 w 10000"/>
                                <a:gd name="connsiteY922" fmla="*/ 688 h 10000"/>
                                <a:gd name="connsiteX923" fmla="*/ 7570 w 10000"/>
                                <a:gd name="connsiteY923" fmla="*/ 628 h 10000"/>
                                <a:gd name="connsiteX924" fmla="*/ 7570 w 10000"/>
                                <a:gd name="connsiteY924" fmla="*/ 628 h 10000"/>
                                <a:gd name="connsiteX925" fmla="*/ 7715 w 10000"/>
                                <a:gd name="connsiteY925" fmla="*/ 583 h 10000"/>
                                <a:gd name="connsiteX926" fmla="*/ 7867 w 10000"/>
                                <a:gd name="connsiteY926" fmla="*/ 542 h 10000"/>
                                <a:gd name="connsiteX927" fmla="*/ 7867 w 10000"/>
                                <a:gd name="connsiteY927" fmla="*/ 542 h 10000"/>
                                <a:gd name="connsiteX928" fmla="*/ 8241 w 10000"/>
                                <a:gd name="connsiteY928" fmla="*/ 459 h 10000"/>
                                <a:gd name="connsiteX929" fmla="*/ 8241 w 10000"/>
                                <a:gd name="connsiteY929" fmla="*/ 459 h 10000"/>
                                <a:gd name="connsiteX930" fmla="*/ 8428 w 10000"/>
                                <a:gd name="connsiteY930" fmla="*/ 417 h 10000"/>
                                <a:gd name="connsiteX931" fmla="*/ 8539 w 10000"/>
                                <a:gd name="connsiteY931" fmla="*/ 398 h 10000"/>
                                <a:gd name="connsiteX932" fmla="*/ 8649 w 10000"/>
                                <a:gd name="connsiteY932" fmla="*/ 380 h 10000"/>
                                <a:gd name="connsiteX933" fmla="*/ 8649 w 10000"/>
                                <a:gd name="connsiteY933" fmla="*/ 380 h 10000"/>
                                <a:gd name="connsiteX934" fmla="*/ 8649 w 10000"/>
                                <a:gd name="connsiteY934" fmla="*/ 387 h 10000"/>
                                <a:gd name="connsiteX935" fmla="*/ 8726 w 10000"/>
                                <a:gd name="connsiteY935" fmla="*/ 395 h 10000"/>
                                <a:gd name="connsiteX936" fmla="*/ 8802 w 10000"/>
                                <a:gd name="connsiteY936" fmla="*/ 398 h 10000"/>
                                <a:gd name="connsiteX937" fmla="*/ 8912 w 10000"/>
                                <a:gd name="connsiteY937" fmla="*/ 398 h 10000"/>
                                <a:gd name="connsiteX938" fmla="*/ 8912 w 10000"/>
                                <a:gd name="connsiteY938" fmla="*/ 398 h 10000"/>
                                <a:gd name="connsiteX939" fmla="*/ 8955 w 10000"/>
                                <a:gd name="connsiteY939" fmla="*/ 391 h 10000"/>
                                <a:gd name="connsiteX940" fmla="*/ 8989 w 10000"/>
                                <a:gd name="connsiteY940" fmla="*/ 387 h 10000"/>
                                <a:gd name="connsiteX941" fmla="*/ 8989 w 10000"/>
                                <a:gd name="connsiteY941" fmla="*/ 387 h 10000"/>
                                <a:gd name="connsiteX942" fmla="*/ 9065 w 10000"/>
                                <a:gd name="connsiteY942" fmla="*/ 391 h 10000"/>
                                <a:gd name="connsiteX943" fmla="*/ 9176 w 10000"/>
                                <a:gd name="connsiteY943" fmla="*/ 395 h 10000"/>
                                <a:gd name="connsiteX944" fmla="*/ 9210 w 10000"/>
                                <a:gd name="connsiteY944" fmla="*/ 395 h 10000"/>
                                <a:gd name="connsiteX945" fmla="*/ 9286 w 10000"/>
                                <a:gd name="connsiteY945" fmla="*/ 391 h 10000"/>
                                <a:gd name="connsiteX946" fmla="*/ 9286 w 10000"/>
                                <a:gd name="connsiteY946" fmla="*/ 387 h 10000"/>
                                <a:gd name="connsiteX947" fmla="*/ 9286 w 10000"/>
                                <a:gd name="connsiteY947" fmla="*/ 380 h 10000"/>
                                <a:gd name="connsiteX948" fmla="*/ 9286 w 10000"/>
                                <a:gd name="connsiteY948" fmla="*/ 380 h 10000"/>
                                <a:gd name="connsiteX949" fmla="*/ 9363 w 10000"/>
                                <a:gd name="connsiteY949" fmla="*/ 380 h 10000"/>
                                <a:gd name="connsiteX950" fmla="*/ 9473 w 10000"/>
                                <a:gd name="connsiteY950" fmla="*/ 383 h 10000"/>
                                <a:gd name="connsiteX951" fmla="*/ 9473 w 10000"/>
                                <a:gd name="connsiteY951" fmla="*/ 383 h 10000"/>
                                <a:gd name="connsiteX952" fmla="*/ 9516 w 10000"/>
                                <a:gd name="connsiteY952" fmla="*/ 380 h 10000"/>
                                <a:gd name="connsiteX953" fmla="*/ 9550 w 10000"/>
                                <a:gd name="connsiteY953" fmla="*/ 372 h 10000"/>
                                <a:gd name="connsiteX954" fmla="*/ 9516 w 10000"/>
                                <a:gd name="connsiteY954" fmla="*/ 357 h 10000"/>
                                <a:gd name="connsiteX955" fmla="*/ 9516 w 10000"/>
                                <a:gd name="connsiteY955" fmla="*/ 357 h 10000"/>
                                <a:gd name="connsiteX956" fmla="*/ 9660 w 10000"/>
                                <a:gd name="connsiteY956" fmla="*/ 361 h 10000"/>
                                <a:gd name="connsiteX957" fmla="*/ 9779 w 10000"/>
                                <a:gd name="connsiteY957" fmla="*/ 357 h 10000"/>
                                <a:gd name="connsiteX958" fmla="*/ 9779 w 10000"/>
                                <a:gd name="connsiteY958" fmla="*/ 357 h 10000"/>
                                <a:gd name="connsiteX959" fmla="*/ 9779 w 10000"/>
                                <a:gd name="connsiteY959" fmla="*/ 350 h 10000"/>
                                <a:gd name="connsiteX960" fmla="*/ 9737 w 10000"/>
                                <a:gd name="connsiteY960" fmla="*/ 342 h 10000"/>
                                <a:gd name="connsiteX961" fmla="*/ 9703 w 10000"/>
                                <a:gd name="connsiteY961" fmla="*/ 331 h 10000"/>
                                <a:gd name="connsiteX962" fmla="*/ 9703 w 10000"/>
                                <a:gd name="connsiteY962" fmla="*/ 331 h 10000"/>
                                <a:gd name="connsiteX963" fmla="*/ 9813 w 10000"/>
                                <a:gd name="connsiteY963" fmla="*/ 327 h 10000"/>
                                <a:gd name="connsiteX964" fmla="*/ 9890 w 10000"/>
                                <a:gd name="connsiteY964" fmla="*/ 327 h 10000"/>
                                <a:gd name="connsiteX965" fmla="*/ 9924 w 10000"/>
                                <a:gd name="connsiteY965" fmla="*/ 323 h 10000"/>
                                <a:gd name="connsiteX966" fmla="*/ 9924 w 10000"/>
                                <a:gd name="connsiteY966" fmla="*/ 323 h 10000"/>
                                <a:gd name="connsiteX967" fmla="*/ 9966 w 10000"/>
                                <a:gd name="connsiteY967" fmla="*/ 316 h 10000"/>
                                <a:gd name="connsiteX968" fmla="*/ 9924 w 10000"/>
                                <a:gd name="connsiteY968" fmla="*/ 308 h 10000"/>
                                <a:gd name="connsiteX969" fmla="*/ 9813 w 10000"/>
                                <a:gd name="connsiteY969" fmla="*/ 293 h 10000"/>
                                <a:gd name="connsiteX970" fmla="*/ 9813 w 10000"/>
                                <a:gd name="connsiteY970" fmla="*/ 293 h 10000"/>
                                <a:gd name="connsiteX971" fmla="*/ 9966 w 10000"/>
                                <a:gd name="connsiteY971" fmla="*/ 286 h 10000"/>
                                <a:gd name="connsiteX972" fmla="*/ 10000 w 10000"/>
                                <a:gd name="connsiteY972" fmla="*/ 278 h 10000"/>
                                <a:gd name="connsiteX973" fmla="*/ 10000 w 10000"/>
                                <a:gd name="connsiteY973" fmla="*/ 270 h 10000"/>
                                <a:gd name="connsiteX974" fmla="*/ 10000 w 10000"/>
                                <a:gd name="connsiteY97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240 w 10000"/>
                                <a:gd name="connsiteY823" fmla="*/ 478 h 10000"/>
                                <a:gd name="connsiteX824" fmla="*/ 1164 w 10000"/>
                                <a:gd name="connsiteY824" fmla="*/ 473 h 10000"/>
                                <a:gd name="connsiteX825" fmla="*/ 1130 w 10000"/>
                                <a:gd name="connsiteY825" fmla="*/ 470 h 10000"/>
                                <a:gd name="connsiteX826" fmla="*/ 1054 w 10000"/>
                                <a:gd name="connsiteY826" fmla="*/ 478 h 10000"/>
                                <a:gd name="connsiteX827" fmla="*/ 637 w 10000"/>
                                <a:gd name="connsiteY827" fmla="*/ 466 h 10000"/>
                                <a:gd name="connsiteX828" fmla="*/ 637 w 10000"/>
                                <a:gd name="connsiteY828" fmla="*/ 466 h 10000"/>
                                <a:gd name="connsiteX829" fmla="*/ 229 w 10000"/>
                                <a:gd name="connsiteY829" fmla="*/ 489 h 10000"/>
                                <a:gd name="connsiteX830" fmla="*/ 229 w 10000"/>
                                <a:gd name="connsiteY830" fmla="*/ 489 h 10000"/>
                                <a:gd name="connsiteX831" fmla="*/ 187 w 10000"/>
                                <a:gd name="connsiteY831" fmla="*/ 492 h 10000"/>
                                <a:gd name="connsiteX832" fmla="*/ 153 w 10000"/>
                                <a:gd name="connsiteY832" fmla="*/ 492 h 10000"/>
                                <a:gd name="connsiteX833" fmla="*/ 42 w 10000"/>
                                <a:gd name="connsiteY833" fmla="*/ 519 h 10000"/>
                                <a:gd name="connsiteX834" fmla="*/ 42 w 10000"/>
                                <a:gd name="connsiteY834" fmla="*/ 519 h 10000"/>
                                <a:gd name="connsiteX835" fmla="*/ 0 w 10000"/>
                                <a:gd name="connsiteY835" fmla="*/ 526 h 10000"/>
                                <a:gd name="connsiteX836" fmla="*/ 0 w 10000"/>
                                <a:gd name="connsiteY836" fmla="*/ 537 h 10000"/>
                                <a:gd name="connsiteX837" fmla="*/ 76 w 10000"/>
                                <a:gd name="connsiteY837" fmla="*/ 567 h 10000"/>
                                <a:gd name="connsiteX838" fmla="*/ 76 w 10000"/>
                                <a:gd name="connsiteY838" fmla="*/ 567 h 10000"/>
                                <a:gd name="connsiteX839" fmla="*/ 306 w 10000"/>
                                <a:gd name="connsiteY839" fmla="*/ 590 h 10000"/>
                                <a:gd name="connsiteX840" fmla="*/ 306 w 10000"/>
                                <a:gd name="connsiteY840" fmla="*/ 594 h 10000"/>
                                <a:gd name="connsiteX841" fmla="*/ 416 w 10000"/>
                                <a:gd name="connsiteY841" fmla="*/ 609 h 10000"/>
                                <a:gd name="connsiteX842" fmla="*/ 637 w 10000"/>
                                <a:gd name="connsiteY842" fmla="*/ 609 h 10000"/>
                                <a:gd name="connsiteX843" fmla="*/ 756 w 10000"/>
                                <a:gd name="connsiteY843" fmla="*/ 613 h 10000"/>
                                <a:gd name="connsiteX844" fmla="*/ 824 w 10000"/>
                                <a:gd name="connsiteY844" fmla="*/ 613 h 10000"/>
                                <a:gd name="connsiteX845" fmla="*/ 867 w 10000"/>
                                <a:gd name="connsiteY845" fmla="*/ 609 h 10000"/>
                                <a:gd name="connsiteX846" fmla="*/ 867 w 10000"/>
                                <a:gd name="connsiteY846" fmla="*/ 609 h 10000"/>
                                <a:gd name="connsiteX847" fmla="*/ 943 w 10000"/>
                                <a:gd name="connsiteY847" fmla="*/ 613 h 10000"/>
                                <a:gd name="connsiteX848" fmla="*/ 977 w 10000"/>
                                <a:gd name="connsiteY848" fmla="*/ 613 h 10000"/>
                                <a:gd name="connsiteX849" fmla="*/ 1054 w 10000"/>
                                <a:gd name="connsiteY849" fmla="*/ 601 h 10000"/>
                                <a:gd name="connsiteX850" fmla="*/ 1054 w 10000"/>
                                <a:gd name="connsiteY850" fmla="*/ 601 h 10000"/>
                                <a:gd name="connsiteX851" fmla="*/ 1088 w 10000"/>
                                <a:gd name="connsiteY851" fmla="*/ 605 h 10000"/>
                                <a:gd name="connsiteX852" fmla="*/ 1130 w 10000"/>
                                <a:gd name="connsiteY852" fmla="*/ 609 h 10000"/>
                                <a:gd name="connsiteX853" fmla="*/ 1198 w 10000"/>
                                <a:gd name="connsiteY853" fmla="*/ 609 h 10000"/>
                                <a:gd name="connsiteX854" fmla="*/ 1240 w 10000"/>
                                <a:gd name="connsiteY854" fmla="*/ 601 h 10000"/>
                                <a:gd name="connsiteX855" fmla="*/ 1240 w 10000"/>
                                <a:gd name="connsiteY855" fmla="*/ 601 h 10000"/>
                                <a:gd name="connsiteX856" fmla="*/ 1274 w 10000"/>
                                <a:gd name="connsiteY856" fmla="*/ 601 h 10000"/>
                                <a:gd name="connsiteX857" fmla="*/ 1317 w 10000"/>
                                <a:gd name="connsiteY857" fmla="*/ 601 h 10000"/>
                                <a:gd name="connsiteX858" fmla="*/ 1351 w 10000"/>
                                <a:gd name="connsiteY858" fmla="*/ 598 h 10000"/>
                                <a:gd name="connsiteX859" fmla="*/ 1351 w 10000"/>
                                <a:gd name="connsiteY859" fmla="*/ 590 h 10000"/>
                                <a:gd name="connsiteX860" fmla="*/ 1351 w 10000"/>
                                <a:gd name="connsiteY860" fmla="*/ 590 h 10000"/>
                                <a:gd name="connsiteX861" fmla="*/ 1427 w 10000"/>
                                <a:gd name="connsiteY861" fmla="*/ 590 h 10000"/>
                                <a:gd name="connsiteX862" fmla="*/ 1427 w 10000"/>
                                <a:gd name="connsiteY862" fmla="*/ 590 h 10000"/>
                                <a:gd name="connsiteX863" fmla="*/ 1461 w 10000"/>
                                <a:gd name="connsiteY863" fmla="*/ 583 h 10000"/>
                                <a:gd name="connsiteX864" fmla="*/ 1504 w 10000"/>
                                <a:gd name="connsiteY864" fmla="*/ 572 h 10000"/>
                                <a:gd name="connsiteX865" fmla="*/ 1504 w 10000"/>
                                <a:gd name="connsiteY865" fmla="*/ 564 h 10000"/>
                                <a:gd name="connsiteX866" fmla="*/ 1538 w 10000"/>
                                <a:gd name="connsiteY866" fmla="*/ 553 h 10000"/>
                                <a:gd name="connsiteX867" fmla="*/ 1538 w 10000"/>
                                <a:gd name="connsiteY867" fmla="*/ 553 h 10000"/>
                                <a:gd name="connsiteX868" fmla="*/ 2099 w 10000"/>
                                <a:gd name="connsiteY868" fmla="*/ 553 h 10000"/>
                                <a:gd name="connsiteX869" fmla="*/ 2625 w 10000"/>
                                <a:gd name="connsiteY869" fmla="*/ 556 h 10000"/>
                                <a:gd name="connsiteX870" fmla="*/ 3152 w 10000"/>
                                <a:gd name="connsiteY870" fmla="*/ 567 h 10000"/>
                                <a:gd name="connsiteX871" fmla="*/ 3636 w 10000"/>
                                <a:gd name="connsiteY871" fmla="*/ 579 h 10000"/>
                                <a:gd name="connsiteX872" fmla="*/ 3636 w 10000"/>
                                <a:gd name="connsiteY872" fmla="*/ 579 h 10000"/>
                                <a:gd name="connsiteX873" fmla="*/ 3934 w 10000"/>
                                <a:gd name="connsiteY873" fmla="*/ 586 h 10000"/>
                                <a:gd name="connsiteX874" fmla="*/ 3934 w 10000"/>
                                <a:gd name="connsiteY874" fmla="*/ 586 h 10000"/>
                                <a:gd name="connsiteX875" fmla="*/ 4197 w 10000"/>
                                <a:gd name="connsiteY875" fmla="*/ 601 h 10000"/>
                                <a:gd name="connsiteX876" fmla="*/ 4460 w 10000"/>
                                <a:gd name="connsiteY876" fmla="*/ 620 h 10000"/>
                                <a:gd name="connsiteX877" fmla="*/ 4460 w 10000"/>
                                <a:gd name="connsiteY877" fmla="*/ 620 h 10000"/>
                                <a:gd name="connsiteX878" fmla="*/ 4647 w 10000"/>
                                <a:gd name="connsiteY878" fmla="*/ 639 h 10000"/>
                                <a:gd name="connsiteX879" fmla="*/ 4911 w 10000"/>
                                <a:gd name="connsiteY879" fmla="*/ 665 h 10000"/>
                                <a:gd name="connsiteX880" fmla="*/ 4911 w 10000"/>
                                <a:gd name="connsiteY880" fmla="*/ 665 h 10000"/>
                                <a:gd name="connsiteX881" fmla="*/ 5174 w 10000"/>
                                <a:gd name="connsiteY881" fmla="*/ 695 h 10000"/>
                                <a:gd name="connsiteX882" fmla="*/ 5395 w 10000"/>
                                <a:gd name="connsiteY882" fmla="*/ 726 h 10000"/>
                                <a:gd name="connsiteX883" fmla="*/ 5692 w 10000"/>
                                <a:gd name="connsiteY883" fmla="*/ 786 h 10000"/>
                                <a:gd name="connsiteX884" fmla="*/ 5692 w 10000"/>
                                <a:gd name="connsiteY884" fmla="*/ 786 h 10000"/>
                                <a:gd name="connsiteX885" fmla="*/ 5803 w 10000"/>
                                <a:gd name="connsiteY885" fmla="*/ 820 h 10000"/>
                                <a:gd name="connsiteX886" fmla="*/ 5922 w 10000"/>
                                <a:gd name="connsiteY886" fmla="*/ 857 h 10000"/>
                                <a:gd name="connsiteX887" fmla="*/ 6143 w 10000"/>
                                <a:gd name="connsiteY887" fmla="*/ 932 h 10000"/>
                                <a:gd name="connsiteX888" fmla="*/ 6143 w 10000"/>
                                <a:gd name="connsiteY888" fmla="*/ 932 h 10000"/>
                                <a:gd name="connsiteX889" fmla="*/ 6296 w 10000"/>
                                <a:gd name="connsiteY889" fmla="*/ 1000 h 10000"/>
                                <a:gd name="connsiteX890" fmla="*/ 6372 w 10000"/>
                                <a:gd name="connsiteY890" fmla="*/ 1060 h 10000"/>
                                <a:gd name="connsiteX891" fmla="*/ 6483 w 10000"/>
                                <a:gd name="connsiteY891" fmla="*/ 1173 h 10000"/>
                                <a:gd name="connsiteX892" fmla="*/ 6483 w 10000"/>
                                <a:gd name="connsiteY892" fmla="*/ 1173 h 10000"/>
                                <a:gd name="connsiteX893" fmla="*/ 6517 w 10000"/>
                                <a:gd name="connsiteY893" fmla="*/ 1270 h 10000"/>
                                <a:gd name="connsiteX894" fmla="*/ 6517 w 10000"/>
                                <a:gd name="connsiteY894" fmla="*/ 1346 h 10000"/>
                                <a:gd name="connsiteX895" fmla="*/ 6517 w 10000"/>
                                <a:gd name="connsiteY895" fmla="*/ 1346 h 10000"/>
                                <a:gd name="connsiteX896" fmla="*/ 6440 w 10000"/>
                                <a:gd name="connsiteY896" fmla="*/ 5677 h 10000"/>
                                <a:gd name="connsiteX897" fmla="*/ 6406 w 10000"/>
                                <a:gd name="connsiteY897" fmla="*/ 9997 h 10000"/>
                                <a:gd name="connsiteX898" fmla="*/ 6406 w 10000"/>
                                <a:gd name="connsiteY898" fmla="*/ 9997 h 10000"/>
                                <a:gd name="connsiteX899" fmla="*/ 6406 w 10000"/>
                                <a:gd name="connsiteY899" fmla="*/ 10000 h 10000"/>
                                <a:gd name="connsiteX900" fmla="*/ 6933 w 10000"/>
                                <a:gd name="connsiteY900" fmla="*/ 10000 h 10000"/>
                                <a:gd name="connsiteX901" fmla="*/ 6933 w 10000"/>
                                <a:gd name="connsiteY901" fmla="*/ 10000 h 10000"/>
                                <a:gd name="connsiteX902" fmla="*/ 6933 w 10000"/>
                                <a:gd name="connsiteY902" fmla="*/ 9997 h 10000"/>
                                <a:gd name="connsiteX903" fmla="*/ 6933 w 10000"/>
                                <a:gd name="connsiteY903" fmla="*/ 9997 h 10000"/>
                                <a:gd name="connsiteX904" fmla="*/ 6933 w 10000"/>
                                <a:gd name="connsiteY904" fmla="*/ 8632 h 10000"/>
                                <a:gd name="connsiteX905" fmla="*/ 6967 w 10000"/>
                                <a:gd name="connsiteY905" fmla="*/ 5662 h 10000"/>
                                <a:gd name="connsiteX906" fmla="*/ 7001 w 10000"/>
                                <a:gd name="connsiteY906" fmla="*/ 1331 h 10000"/>
                                <a:gd name="connsiteX907" fmla="*/ 7001 w 10000"/>
                                <a:gd name="connsiteY907" fmla="*/ 1331 h 10000"/>
                                <a:gd name="connsiteX908" fmla="*/ 7043 w 10000"/>
                                <a:gd name="connsiteY908" fmla="*/ 1195 h 10000"/>
                                <a:gd name="connsiteX909" fmla="*/ 7043 w 10000"/>
                                <a:gd name="connsiteY909" fmla="*/ 1064 h 10000"/>
                                <a:gd name="connsiteX910" fmla="*/ 7043 w 10000"/>
                                <a:gd name="connsiteY910" fmla="*/ 1064 h 10000"/>
                                <a:gd name="connsiteX911" fmla="*/ 7001 w 10000"/>
                                <a:gd name="connsiteY911" fmla="*/ 1000 h 10000"/>
                                <a:gd name="connsiteX912" fmla="*/ 7043 w 10000"/>
                                <a:gd name="connsiteY912" fmla="*/ 936 h 10000"/>
                                <a:gd name="connsiteX913" fmla="*/ 7043 w 10000"/>
                                <a:gd name="connsiteY913" fmla="*/ 936 h 10000"/>
                                <a:gd name="connsiteX914" fmla="*/ 7043 w 10000"/>
                                <a:gd name="connsiteY914" fmla="*/ 917 h 10000"/>
                                <a:gd name="connsiteX915" fmla="*/ 7043 w 10000"/>
                                <a:gd name="connsiteY915" fmla="*/ 917 h 10000"/>
                                <a:gd name="connsiteX916" fmla="*/ 7077 w 10000"/>
                                <a:gd name="connsiteY916" fmla="*/ 876 h 10000"/>
                                <a:gd name="connsiteX917" fmla="*/ 7120 w 10000"/>
                                <a:gd name="connsiteY917" fmla="*/ 834 h 10000"/>
                                <a:gd name="connsiteX918" fmla="*/ 7230 w 10000"/>
                                <a:gd name="connsiteY918" fmla="*/ 748 h 10000"/>
                                <a:gd name="connsiteX919" fmla="*/ 7230 w 10000"/>
                                <a:gd name="connsiteY919" fmla="*/ 748 h 10000"/>
                                <a:gd name="connsiteX920" fmla="*/ 7307 w 10000"/>
                                <a:gd name="connsiteY920" fmla="*/ 718 h 10000"/>
                                <a:gd name="connsiteX921" fmla="*/ 7383 w 10000"/>
                                <a:gd name="connsiteY921" fmla="*/ 688 h 10000"/>
                                <a:gd name="connsiteX922" fmla="*/ 7570 w 10000"/>
                                <a:gd name="connsiteY922" fmla="*/ 628 h 10000"/>
                                <a:gd name="connsiteX923" fmla="*/ 7570 w 10000"/>
                                <a:gd name="connsiteY923" fmla="*/ 628 h 10000"/>
                                <a:gd name="connsiteX924" fmla="*/ 7715 w 10000"/>
                                <a:gd name="connsiteY924" fmla="*/ 583 h 10000"/>
                                <a:gd name="connsiteX925" fmla="*/ 7867 w 10000"/>
                                <a:gd name="connsiteY925" fmla="*/ 542 h 10000"/>
                                <a:gd name="connsiteX926" fmla="*/ 7867 w 10000"/>
                                <a:gd name="connsiteY926" fmla="*/ 542 h 10000"/>
                                <a:gd name="connsiteX927" fmla="*/ 8241 w 10000"/>
                                <a:gd name="connsiteY927" fmla="*/ 459 h 10000"/>
                                <a:gd name="connsiteX928" fmla="*/ 8241 w 10000"/>
                                <a:gd name="connsiteY928" fmla="*/ 459 h 10000"/>
                                <a:gd name="connsiteX929" fmla="*/ 8428 w 10000"/>
                                <a:gd name="connsiteY929" fmla="*/ 417 h 10000"/>
                                <a:gd name="connsiteX930" fmla="*/ 8539 w 10000"/>
                                <a:gd name="connsiteY930" fmla="*/ 398 h 10000"/>
                                <a:gd name="connsiteX931" fmla="*/ 8649 w 10000"/>
                                <a:gd name="connsiteY931" fmla="*/ 380 h 10000"/>
                                <a:gd name="connsiteX932" fmla="*/ 8649 w 10000"/>
                                <a:gd name="connsiteY932" fmla="*/ 380 h 10000"/>
                                <a:gd name="connsiteX933" fmla="*/ 8649 w 10000"/>
                                <a:gd name="connsiteY933" fmla="*/ 387 h 10000"/>
                                <a:gd name="connsiteX934" fmla="*/ 8726 w 10000"/>
                                <a:gd name="connsiteY934" fmla="*/ 395 h 10000"/>
                                <a:gd name="connsiteX935" fmla="*/ 8802 w 10000"/>
                                <a:gd name="connsiteY935" fmla="*/ 398 h 10000"/>
                                <a:gd name="connsiteX936" fmla="*/ 8912 w 10000"/>
                                <a:gd name="connsiteY936" fmla="*/ 398 h 10000"/>
                                <a:gd name="connsiteX937" fmla="*/ 8912 w 10000"/>
                                <a:gd name="connsiteY937" fmla="*/ 398 h 10000"/>
                                <a:gd name="connsiteX938" fmla="*/ 8955 w 10000"/>
                                <a:gd name="connsiteY938" fmla="*/ 391 h 10000"/>
                                <a:gd name="connsiteX939" fmla="*/ 8989 w 10000"/>
                                <a:gd name="connsiteY939" fmla="*/ 387 h 10000"/>
                                <a:gd name="connsiteX940" fmla="*/ 8989 w 10000"/>
                                <a:gd name="connsiteY940" fmla="*/ 387 h 10000"/>
                                <a:gd name="connsiteX941" fmla="*/ 9065 w 10000"/>
                                <a:gd name="connsiteY941" fmla="*/ 391 h 10000"/>
                                <a:gd name="connsiteX942" fmla="*/ 9176 w 10000"/>
                                <a:gd name="connsiteY942" fmla="*/ 395 h 10000"/>
                                <a:gd name="connsiteX943" fmla="*/ 9210 w 10000"/>
                                <a:gd name="connsiteY943" fmla="*/ 395 h 10000"/>
                                <a:gd name="connsiteX944" fmla="*/ 9286 w 10000"/>
                                <a:gd name="connsiteY944" fmla="*/ 391 h 10000"/>
                                <a:gd name="connsiteX945" fmla="*/ 9286 w 10000"/>
                                <a:gd name="connsiteY945" fmla="*/ 387 h 10000"/>
                                <a:gd name="connsiteX946" fmla="*/ 9286 w 10000"/>
                                <a:gd name="connsiteY946" fmla="*/ 380 h 10000"/>
                                <a:gd name="connsiteX947" fmla="*/ 9286 w 10000"/>
                                <a:gd name="connsiteY947" fmla="*/ 380 h 10000"/>
                                <a:gd name="connsiteX948" fmla="*/ 9363 w 10000"/>
                                <a:gd name="connsiteY948" fmla="*/ 380 h 10000"/>
                                <a:gd name="connsiteX949" fmla="*/ 9473 w 10000"/>
                                <a:gd name="connsiteY949" fmla="*/ 383 h 10000"/>
                                <a:gd name="connsiteX950" fmla="*/ 9473 w 10000"/>
                                <a:gd name="connsiteY950" fmla="*/ 383 h 10000"/>
                                <a:gd name="connsiteX951" fmla="*/ 9516 w 10000"/>
                                <a:gd name="connsiteY951" fmla="*/ 380 h 10000"/>
                                <a:gd name="connsiteX952" fmla="*/ 9550 w 10000"/>
                                <a:gd name="connsiteY952" fmla="*/ 372 h 10000"/>
                                <a:gd name="connsiteX953" fmla="*/ 9516 w 10000"/>
                                <a:gd name="connsiteY953" fmla="*/ 357 h 10000"/>
                                <a:gd name="connsiteX954" fmla="*/ 9516 w 10000"/>
                                <a:gd name="connsiteY954" fmla="*/ 357 h 10000"/>
                                <a:gd name="connsiteX955" fmla="*/ 9660 w 10000"/>
                                <a:gd name="connsiteY955" fmla="*/ 361 h 10000"/>
                                <a:gd name="connsiteX956" fmla="*/ 9779 w 10000"/>
                                <a:gd name="connsiteY956" fmla="*/ 357 h 10000"/>
                                <a:gd name="connsiteX957" fmla="*/ 9779 w 10000"/>
                                <a:gd name="connsiteY957" fmla="*/ 357 h 10000"/>
                                <a:gd name="connsiteX958" fmla="*/ 9779 w 10000"/>
                                <a:gd name="connsiteY958" fmla="*/ 350 h 10000"/>
                                <a:gd name="connsiteX959" fmla="*/ 9737 w 10000"/>
                                <a:gd name="connsiteY959" fmla="*/ 342 h 10000"/>
                                <a:gd name="connsiteX960" fmla="*/ 9703 w 10000"/>
                                <a:gd name="connsiteY960" fmla="*/ 331 h 10000"/>
                                <a:gd name="connsiteX961" fmla="*/ 9703 w 10000"/>
                                <a:gd name="connsiteY961" fmla="*/ 331 h 10000"/>
                                <a:gd name="connsiteX962" fmla="*/ 9813 w 10000"/>
                                <a:gd name="connsiteY962" fmla="*/ 327 h 10000"/>
                                <a:gd name="connsiteX963" fmla="*/ 9890 w 10000"/>
                                <a:gd name="connsiteY963" fmla="*/ 327 h 10000"/>
                                <a:gd name="connsiteX964" fmla="*/ 9924 w 10000"/>
                                <a:gd name="connsiteY964" fmla="*/ 323 h 10000"/>
                                <a:gd name="connsiteX965" fmla="*/ 9924 w 10000"/>
                                <a:gd name="connsiteY965" fmla="*/ 323 h 10000"/>
                                <a:gd name="connsiteX966" fmla="*/ 9966 w 10000"/>
                                <a:gd name="connsiteY966" fmla="*/ 316 h 10000"/>
                                <a:gd name="connsiteX967" fmla="*/ 9924 w 10000"/>
                                <a:gd name="connsiteY967" fmla="*/ 308 h 10000"/>
                                <a:gd name="connsiteX968" fmla="*/ 9813 w 10000"/>
                                <a:gd name="connsiteY968" fmla="*/ 293 h 10000"/>
                                <a:gd name="connsiteX969" fmla="*/ 9813 w 10000"/>
                                <a:gd name="connsiteY969" fmla="*/ 293 h 10000"/>
                                <a:gd name="connsiteX970" fmla="*/ 9966 w 10000"/>
                                <a:gd name="connsiteY970" fmla="*/ 286 h 10000"/>
                                <a:gd name="connsiteX971" fmla="*/ 10000 w 10000"/>
                                <a:gd name="connsiteY971" fmla="*/ 278 h 10000"/>
                                <a:gd name="connsiteX972" fmla="*/ 10000 w 10000"/>
                                <a:gd name="connsiteY972" fmla="*/ 270 h 10000"/>
                                <a:gd name="connsiteX973" fmla="*/ 10000 w 10000"/>
                                <a:gd name="connsiteY97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274 w 10000"/>
                                <a:gd name="connsiteY822" fmla="*/ 485 h 10000"/>
                                <a:gd name="connsiteX823" fmla="*/ 1164 w 10000"/>
                                <a:gd name="connsiteY823" fmla="*/ 473 h 10000"/>
                                <a:gd name="connsiteX824" fmla="*/ 1130 w 10000"/>
                                <a:gd name="connsiteY824" fmla="*/ 470 h 10000"/>
                                <a:gd name="connsiteX825" fmla="*/ 1054 w 10000"/>
                                <a:gd name="connsiteY825" fmla="*/ 478 h 10000"/>
                                <a:gd name="connsiteX826" fmla="*/ 637 w 10000"/>
                                <a:gd name="connsiteY826" fmla="*/ 466 h 10000"/>
                                <a:gd name="connsiteX827" fmla="*/ 637 w 10000"/>
                                <a:gd name="connsiteY827" fmla="*/ 466 h 10000"/>
                                <a:gd name="connsiteX828" fmla="*/ 229 w 10000"/>
                                <a:gd name="connsiteY828" fmla="*/ 489 h 10000"/>
                                <a:gd name="connsiteX829" fmla="*/ 229 w 10000"/>
                                <a:gd name="connsiteY829" fmla="*/ 489 h 10000"/>
                                <a:gd name="connsiteX830" fmla="*/ 187 w 10000"/>
                                <a:gd name="connsiteY830" fmla="*/ 492 h 10000"/>
                                <a:gd name="connsiteX831" fmla="*/ 153 w 10000"/>
                                <a:gd name="connsiteY831" fmla="*/ 492 h 10000"/>
                                <a:gd name="connsiteX832" fmla="*/ 42 w 10000"/>
                                <a:gd name="connsiteY832" fmla="*/ 519 h 10000"/>
                                <a:gd name="connsiteX833" fmla="*/ 42 w 10000"/>
                                <a:gd name="connsiteY833" fmla="*/ 519 h 10000"/>
                                <a:gd name="connsiteX834" fmla="*/ 0 w 10000"/>
                                <a:gd name="connsiteY834" fmla="*/ 526 h 10000"/>
                                <a:gd name="connsiteX835" fmla="*/ 0 w 10000"/>
                                <a:gd name="connsiteY835" fmla="*/ 537 h 10000"/>
                                <a:gd name="connsiteX836" fmla="*/ 76 w 10000"/>
                                <a:gd name="connsiteY836" fmla="*/ 567 h 10000"/>
                                <a:gd name="connsiteX837" fmla="*/ 76 w 10000"/>
                                <a:gd name="connsiteY837" fmla="*/ 567 h 10000"/>
                                <a:gd name="connsiteX838" fmla="*/ 306 w 10000"/>
                                <a:gd name="connsiteY838" fmla="*/ 590 h 10000"/>
                                <a:gd name="connsiteX839" fmla="*/ 306 w 10000"/>
                                <a:gd name="connsiteY839" fmla="*/ 594 h 10000"/>
                                <a:gd name="connsiteX840" fmla="*/ 416 w 10000"/>
                                <a:gd name="connsiteY840" fmla="*/ 609 h 10000"/>
                                <a:gd name="connsiteX841" fmla="*/ 637 w 10000"/>
                                <a:gd name="connsiteY841" fmla="*/ 609 h 10000"/>
                                <a:gd name="connsiteX842" fmla="*/ 756 w 10000"/>
                                <a:gd name="connsiteY842" fmla="*/ 613 h 10000"/>
                                <a:gd name="connsiteX843" fmla="*/ 824 w 10000"/>
                                <a:gd name="connsiteY843" fmla="*/ 613 h 10000"/>
                                <a:gd name="connsiteX844" fmla="*/ 867 w 10000"/>
                                <a:gd name="connsiteY844" fmla="*/ 609 h 10000"/>
                                <a:gd name="connsiteX845" fmla="*/ 867 w 10000"/>
                                <a:gd name="connsiteY845" fmla="*/ 609 h 10000"/>
                                <a:gd name="connsiteX846" fmla="*/ 943 w 10000"/>
                                <a:gd name="connsiteY846" fmla="*/ 613 h 10000"/>
                                <a:gd name="connsiteX847" fmla="*/ 977 w 10000"/>
                                <a:gd name="connsiteY847" fmla="*/ 613 h 10000"/>
                                <a:gd name="connsiteX848" fmla="*/ 1054 w 10000"/>
                                <a:gd name="connsiteY848" fmla="*/ 601 h 10000"/>
                                <a:gd name="connsiteX849" fmla="*/ 1054 w 10000"/>
                                <a:gd name="connsiteY849" fmla="*/ 601 h 10000"/>
                                <a:gd name="connsiteX850" fmla="*/ 1088 w 10000"/>
                                <a:gd name="connsiteY850" fmla="*/ 605 h 10000"/>
                                <a:gd name="connsiteX851" fmla="*/ 1130 w 10000"/>
                                <a:gd name="connsiteY851" fmla="*/ 609 h 10000"/>
                                <a:gd name="connsiteX852" fmla="*/ 1198 w 10000"/>
                                <a:gd name="connsiteY852" fmla="*/ 609 h 10000"/>
                                <a:gd name="connsiteX853" fmla="*/ 1240 w 10000"/>
                                <a:gd name="connsiteY853" fmla="*/ 601 h 10000"/>
                                <a:gd name="connsiteX854" fmla="*/ 1240 w 10000"/>
                                <a:gd name="connsiteY854" fmla="*/ 601 h 10000"/>
                                <a:gd name="connsiteX855" fmla="*/ 1274 w 10000"/>
                                <a:gd name="connsiteY855" fmla="*/ 601 h 10000"/>
                                <a:gd name="connsiteX856" fmla="*/ 1317 w 10000"/>
                                <a:gd name="connsiteY856" fmla="*/ 601 h 10000"/>
                                <a:gd name="connsiteX857" fmla="*/ 1351 w 10000"/>
                                <a:gd name="connsiteY857" fmla="*/ 598 h 10000"/>
                                <a:gd name="connsiteX858" fmla="*/ 1351 w 10000"/>
                                <a:gd name="connsiteY858" fmla="*/ 590 h 10000"/>
                                <a:gd name="connsiteX859" fmla="*/ 1351 w 10000"/>
                                <a:gd name="connsiteY859" fmla="*/ 590 h 10000"/>
                                <a:gd name="connsiteX860" fmla="*/ 1427 w 10000"/>
                                <a:gd name="connsiteY860" fmla="*/ 590 h 10000"/>
                                <a:gd name="connsiteX861" fmla="*/ 1427 w 10000"/>
                                <a:gd name="connsiteY861" fmla="*/ 590 h 10000"/>
                                <a:gd name="connsiteX862" fmla="*/ 1461 w 10000"/>
                                <a:gd name="connsiteY862" fmla="*/ 583 h 10000"/>
                                <a:gd name="connsiteX863" fmla="*/ 1504 w 10000"/>
                                <a:gd name="connsiteY863" fmla="*/ 572 h 10000"/>
                                <a:gd name="connsiteX864" fmla="*/ 1504 w 10000"/>
                                <a:gd name="connsiteY864" fmla="*/ 564 h 10000"/>
                                <a:gd name="connsiteX865" fmla="*/ 1538 w 10000"/>
                                <a:gd name="connsiteY865" fmla="*/ 553 h 10000"/>
                                <a:gd name="connsiteX866" fmla="*/ 1538 w 10000"/>
                                <a:gd name="connsiteY866" fmla="*/ 553 h 10000"/>
                                <a:gd name="connsiteX867" fmla="*/ 2099 w 10000"/>
                                <a:gd name="connsiteY867" fmla="*/ 553 h 10000"/>
                                <a:gd name="connsiteX868" fmla="*/ 2625 w 10000"/>
                                <a:gd name="connsiteY868" fmla="*/ 556 h 10000"/>
                                <a:gd name="connsiteX869" fmla="*/ 3152 w 10000"/>
                                <a:gd name="connsiteY869" fmla="*/ 567 h 10000"/>
                                <a:gd name="connsiteX870" fmla="*/ 3636 w 10000"/>
                                <a:gd name="connsiteY870" fmla="*/ 579 h 10000"/>
                                <a:gd name="connsiteX871" fmla="*/ 3636 w 10000"/>
                                <a:gd name="connsiteY871" fmla="*/ 579 h 10000"/>
                                <a:gd name="connsiteX872" fmla="*/ 3934 w 10000"/>
                                <a:gd name="connsiteY872" fmla="*/ 586 h 10000"/>
                                <a:gd name="connsiteX873" fmla="*/ 3934 w 10000"/>
                                <a:gd name="connsiteY873" fmla="*/ 586 h 10000"/>
                                <a:gd name="connsiteX874" fmla="*/ 4197 w 10000"/>
                                <a:gd name="connsiteY874" fmla="*/ 601 h 10000"/>
                                <a:gd name="connsiteX875" fmla="*/ 4460 w 10000"/>
                                <a:gd name="connsiteY875" fmla="*/ 620 h 10000"/>
                                <a:gd name="connsiteX876" fmla="*/ 4460 w 10000"/>
                                <a:gd name="connsiteY876" fmla="*/ 620 h 10000"/>
                                <a:gd name="connsiteX877" fmla="*/ 4647 w 10000"/>
                                <a:gd name="connsiteY877" fmla="*/ 639 h 10000"/>
                                <a:gd name="connsiteX878" fmla="*/ 4911 w 10000"/>
                                <a:gd name="connsiteY878" fmla="*/ 665 h 10000"/>
                                <a:gd name="connsiteX879" fmla="*/ 4911 w 10000"/>
                                <a:gd name="connsiteY879" fmla="*/ 665 h 10000"/>
                                <a:gd name="connsiteX880" fmla="*/ 5174 w 10000"/>
                                <a:gd name="connsiteY880" fmla="*/ 695 h 10000"/>
                                <a:gd name="connsiteX881" fmla="*/ 5395 w 10000"/>
                                <a:gd name="connsiteY881" fmla="*/ 726 h 10000"/>
                                <a:gd name="connsiteX882" fmla="*/ 5692 w 10000"/>
                                <a:gd name="connsiteY882" fmla="*/ 786 h 10000"/>
                                <a:gd name="connsiteX883" fmla="*/ 5692 w 10000"/>
                                <a:gd name="connsiteY883" fmla="*/ 786 h 10000"/>
                                <a:gd name="connsiteX884" fmla="*/ 5803 w 10000"/>
                                <a:gd name="connsiteY884" fmla="*/ 820 h 10000"/>
                                <a:gd name="connsiteX885" fmla="*/ 5922 w 10000"/>
                                <a:gd name="connsiteY885" fmla="*/ 857 h 10000"/>
                                <a:gd name="connsiteX886" fmla="*/ 6143 w 10000"/>
                                <a:gd name="connsiteY886" fmla="*/ 932 h 10000"/>
                                <a:gd name="connsiteX887" fmla="*/ 6143 w 10000"/>
                                <a:gd name="connsiteY887" fmla="*/ 932 h 10000"/>
                                <a:gd name="connsiteX888" fmla="*/ 6296 w 10000"/>
                                <a:gd name="connsiteY888" fmla="*/ 1000 h 10000"/>
                                <a:gd name="connsiteX889" fmla="*/ 6372 w 10000"/>
                                <a:gd name="connsiteY889" fmla="*/ 1060 h 10000"/>
                                <a:gd name="connsiteX890" fmla="*/ 6483 w 10000"/>
                                <a:gd name="connsiteY890" fmla="*/ 1173 h 10000"/>
                                <a:gd name="connsiteX891" fmla="*/ 6483 w 10000"/>
                                <a:gd name="connsiteY891" fmla="*/ 1173 h 10000"/>
                                <a:gd name="connsiteX892" fmla="*/ 6517 w 10000"/>
                                <a:gd name="connsiteY892" fmla="*/ 1270 h 10000"/>
                                <a:gd name="connsiteX893" fmla="*/ 6517 w 10000"/>
                                <a:gd name="connsiteY893" fmla="*/ 1346 h 10000"/>
                                <a:gd name="connsiteX894" fmla="*/ 6517 w 10000"/>
                                <a:gd name="connsiteY894" fmla="*/ 1346 h 10000"/>
                                <a:gd name="connsiteX895" fmla="*/ 6440 w 10000"/>
                                <a:gd name="connsiteY895" fmla="*/ 5677 h 10000"/>
                                <a:gd name="connsiteX896" fmla="*/ 6406 w 10000"/>
                                <a:gd name="connsiteY896" fmla="*/ 9997 h 10000"/>
                                <a:gd name="connsiteX897" fmla="*/ 6406 w 10000"/>
                                <a:gd name="connsiteY897" fmla="*/ 9997 h 10000"/>
                                <a:gd name="connsiteX898" fmla="*/ 6406 w 10000"/>
                                <a:gd name="connsiteY898" fmla="*/ 10000 h 10000"/>
                                <a:gd name="connsiteX899" fmla="*/ 6933 w 10000"/>
                                <a:gd name="connsiteY899" fmla="*/ 10000 h 10000"/>
                                <a:gd name="connsiteX900" fmla="*/ 6933 w 10000"/>
                                <a:gd name="connsiteY900" fmla="*/ 10000 h 10000"/>
                                <a:gd name="connsiteX901" fmla="*/ 6933 w 10000"/>
                                <a:gd name="connsiteY901" fmla="*/ 9997 h 10000"/>
                                <a:gd name="connsiteX902" fmla="*/ 6933 w 10000"/>
                                <a:gd name="connsiteY902" fmla="*/ 9997 h 10000"/>
                                <a:gd name="connsiteX903" fmla="*/ 6933 w 10000"/>
                                <a:gd name="connsiteY903" fmla="*/ 8632 h 10000"/>
                                <a:gd name="connsiteX904" fmla="*/ 6967 w 10000"/>
                                <a:gd name="connsiteY904" fmla="*/ 5662 h 10000"/>
                                <a:gd name="connsiteX905" fmla="*/ 7001 w 10000"/>
                                <a:gd name="connsiteY905" fmla="*/ 1331 h 10000"/>
                                <a:gd name="connsiteX906" fmla="*/ 7001 w 10000"/>
                                <a:gd name="connsiteY906" fmla="*/ 1331 h 10000"/>
                                <a:gd name="connsiteX907" fmla="*/ 7043 w 10000"/>
                                <a:gd name="connsiteY907" fmla="*/ 1195 h 10000"/>
                                <a:gd name="connsiteX908" fmla="*/ 7043 w 10000"/>
                                <a:gd name="connsiteY908" fmla="*/ 1064 h 10000"/>
                                <a:gd name="connsiteX909" fmla="*/ 7043 w 10000"/>
                                <a:gd name="connsiteY909" fmla="*/ 1064 h 10000"/>
                                <a:gd name="connsiteX910" fmla="*/ 7001 w 10000"/>
                                <a:gd name="connsiteY910" fmla="*/ 1000 h 10000"/>
                                <a:gd name="connsiteX911" fmla="*/ 7043 w 10000"/>
                                <a:gd name="connsiteY911" fmla="*/ 936 h 10000"/>
                                <a:gd name="connsiteX912" fmla="*/ 7043 w 10000"/>
                                <a:gd name="connsiteY912" fmla="*/ 936 h 10000"/>
                                <a:gd name="connsiteX913" fmla="*/ 7043 w 10000"/>
                                <a:gd name="connsiteY913" fmla="*/ 917 h 10000"/>
                                <a:gd name="connsiteX914" fmla="*/ 7043 w 10000"/>
                                <a:gd name="connsiteY914" fmla="*/ 917 h 10000"/>
                                <a:gd name="connsiteX915" fmla="*/ 7077 w 10000"/>
                                <a:gd name="connsiteY915" fmla="*/ 876 h 10000"/>
                                <a:gd name="connsiteX916" fmla="*/ 7120 w 10000"/>
                                <a:gd name="connsiteY916" fmla="*/ 834 h 10000"/>
                                <a:gd name="connsiteX917" fmla="*/ 7230 w 10000"/>
                                <a:gd name="connsiteY917" fmla="*/ 748 h 10000"/>
                                <a:gd name="connsiteX918" fmla="*/ 7230 w 10000"/>
                                <a:gd name="connsiteY918" fmla="*/ 748 h 10000"/>
                                <a:gd name="connsiteX919" fmla="*/ 7307 w 10000"/>
                                <a:gd name="connsiteY919" fmla="*/ 718 h 10000"/>
                                <a:gd name="connsiteX920" fmla="*/ 7383 w 10000"/>
                                <a:gd name="connsiteY920" fmla="*/ 688 h 10000"/>
                                <a:gd name="connsiteX921" fmla="*/ 7570 w 10000"/>
                                <a:gd name="connsiteY921" fmla="*/ 628 h 10000"/>
                                <a:gd name="connsiteX922" fmla="*/ 7570 w 10000"/>
                                <a:gd name="connsiteY922" fmla="*/ 628 h 10000"/>
                                <a:gd name="connsiteX923" fmla="*/ 7715 w 10000"/>
                                <a:gd name="connsiteY923" fmla="*/ 583 h 10000"/>
                                <a:gd name="connsiteX924" fmla="*/ 7867 w 10000"/>
                                <a:gd name="connsiteY924" fmla="*/ 542 h 10000"/>
                                <a:gd name="connsiteX925" fmla="*/ 7867 w 10000"/>
                                <a:gd name="connsiteY925" fmla="*/ 542 h 10000"/>
                                <a:gd name="connsiteX926" fmla="*/ 8241 w 10000"/>
                                <a:gd name="connsiteY926" fmla="*/ 459 h 10000"/>
                                <a:gd name="connsiteX927" fmla="*/ 8241 w 10000"/>
                                <a:gd name="connsiteY927" fmla="*/ 459 h 10000"/>
                                <a:gd name="connsiteX928" fmla="*/ 8428 w 10000"/>
                                <a:gd name="connsiteY928" fmla="*/ 417 h 10000"/>
                                <a:gd name="connsiteX929" fmla="*/ 8539 w 10000"/>
                                <a:gd name="connsiteY929" fmla="*/ 398 h 10000"/>
                                <a:gd name="connsiteX930" fmla="*/ 8649 w 10000"/>
                                <a:gd name="connsiteY930" fmla="*/ 380 h 10000"/>
                                <a:gd name="connsiteX931" fmla="*/ 8649 w 10000"/>
                                <a:gd name="connsiteY931" fmla="*/ 380 h 10000"/>
                                <a:gd name="connsiteX932" fmla="*/ 8649 w 10000"/>
                                <a:gd name="connsiteY932" fmla="*/ 387 h 10000"/>
                                <a:gd name="connsiteX933" fmla="*/ 8726 w 10000"/>
                                <a:gd name="connsiteY933" fmla="*/ 395 h 10000"/>
                                <a:gd name="connsiteX934" fmla="*/ 8802 w 10000"/>
                                <a:gd name="connsiteY934" fmla="*/ 398 h 10000"/>
                                <a:gd name="connsiteX935" fmla="*/ 8912 w 10000"/>
                                <a:gd name="connsiteY935" fmla="*/ 398 h 10000"/>
                                <a:gd name="connsiteX936" fmla="*/ 8912 w 10000"/>
                                <a:gd name="connsiteY936" fmla="*/ 398 h 10000"/>
                                <a:gd name="connsiteX937" fmla="*/ 8955 w 10000"/>
                                <a:gd name="connsiteY937" fmla="*/ 391 h 10000"/>
                                <a:gd name="connsiteX938" fmla="*/ 8989 w 10000"/>
                                <a:gd name="connsiteY938" fmla="*/ 387 h 10000"/>
                                <a:gd name="connsiteX939" fmla="*/ 8989 w 10000"/>
                                <a:gd name="connsiteY939" fmla="*/ 387 h 10000"/>
                                <a:gd name="connsiteX940" fmla="*/ 9065 w 10000"/>
                                <a:gd name="connsiteY940" fmla="*/ 391 h 10000"/>
                                <a:gd name="connsiteX941" fmla="*/ 9176 w 10000"/>
                                <a:gd name="connsiteY941" fmla="*/ 395 h 10000"/>
                                <a:gd name="connsiteX942" fmla="*/ 9210 w 10000"/>
                                <a:gd name="connsiteY942" fmla="*/ 395 h 10000"/>
                                <a:gd name="connsiteX943" fmla="*/ 9286 w 10000"/>
                                <a:gd name="connsiteY943" fmla="*/ 391 h 10000"/>
                                <a:gd name="connsiteX944" fmla="*/ 9286 w 10000"/>
                                <a:gd name="connsiteY944" fmla="*/ 387 h 10000"/>
                                <a:gd name="connsiteX945" fmla="*/ 9286 w 10000"/>
                                <a:gd name="connsiteY945" fmla="*/ 380 h 10000"/>
                                <a:gd name="connsiteX946" fmla="*/ 9286 w 10000"/>
                                <a:gd name="connsiteY946" fmla="*/ 380 h 10000"/>
                                <a:gd name="connsiteX947" fmla="*/ 9363 w 10000"/>
                                <a:gd name="connsiteY947" fmla="*/ 380 h 10000"/>
                                <a:gd name="connsiteX948" fmla="*/ 9473 w 10000"/>
                                <a:gd name="connsiteY948" fmla="*/ 383 h 10000"/>
                                <a:gd name="connsiteX949" fmla="*/ 9473 w 10000"/>
                                <a:gd name="connsiteY949" fmla="*/ 383 h 10000"/>
                                <a:gd name="connsiteX950" fmla="*/ 9516 w 10000"/>
                                <a:gd name="connsiteY950" fmla="*/ 380 h 10000"/>
                                <a:gd name="connsiteX951" fmla="*/ 9550 w 10000"/>
                                <a:gd name="connsiteY951" fmla="*/ 372 h 10000"/>
                                <a:gd name="connsiteX952" fmla="*/ 9516 w 10000"/>
                                <a:gd name="connsiteY952" fmla="*/ 357 h 10000"/>
                                <a:gd name="connsiteX953" fmla="*/ 9516 w 10000"/>
                                <a:gd name="connsiteY953" fmla="*/ 357 h 10000"/>
                                <a:gd name="connsiteX954" fmla="*/ 9660 w 10000"/>
                                <a:gd name="connsiteY954" fmla="*/ 361 h 10000"/>
                                <a:gd name="connsiteX955" fmla="*/ 9779 w 10000"/>
                                <a:gd name="connsiteY955" fmla="*/ 357 h 10000"/>
                                <a:gd name="connsiteX956" fmla="*/ 9779 w 10000"/>
                                <a:gd name="connsiteY956" fmla="*/ 357 h 10000"/>
                                <a:gd name="connsiteX957" fmla="*/ 9779 w 10000"/>
                                <a:gd name="connsiteY957" fmla="*/ 350 h 10000"/>
                                <a:gd name="connsiteX958" fmla="*/ 9737 w 10000"/>
                                <a:gd name="connsiteY958" fmla="*/ 342 h 10000"/>
                                <a:gd name="connsiteX959" fmla="*/ 9703 w 10000"/>
                                <a:gd name="connsiteY959" fmla="*/ 331 h 10000"/>
                                <a:gd name="connsiteX960" fmla="*/ 9703 w 10000"/>
                                <a:gd name="connsiteY960" fmla="*/ 331 h 10000"/>
                                <a:gd name="connsiteX961" fmla="*/ 9813 w 10000"/>
                                <a:gd name="connsiteY961" fmla="*/ 327 h 10000"/>
                                <a:gd name="connsiteX962" fmla="*/ 9890 w 10000"/>
                                <a:gd name="connsiteY962" fmla="*/ 327 h 10000"/>
                                <a:gd name="connsiteX963" fmla="*/ 9924 w 10000"/>
                                <a:gd name="connsiteY963" fmla="*/ 323 h 10000"/>
                                <a:gd name="connsiteX964" fmla="*/ 9924 w 10000"/>
                                <a:gd name="connsiteY964" fmla="*/ 323 h 10000"/>
                                <a:gd name="connsiteX965" fmla="*/ 9966 w 10000"/>
                                <a:gd name="connsiteY965" fmla="*/ 316 h 10000"/>
                                <a:gd name="connsiteX966" fmla="*/ 9924 w 10000"/>
                                <a:gd name="connsiteY966" fmla="*/ 308 h 10000"/>
                                <a:gd name="connsiteX967" fmla="*/ 9813 w 10000"/>
                                <a:gd name="connsiteY967" fmla="*/ 293 h 10000"/>
                                <a:gd name="connsiteX968" fmla="*/ 9813 w 10000"/>
                                <a:gd name="connsiteY968" fmla="*/ 293 h 10000"/>
                                <a:gd name="connsiteX969" fmla="*/ 9966 w 10000"/>
                                <a:gd name="connsiteY969" fmla="*/ 286 h 10000"/>
                                <a:gd name="connsiteX970" fmla="*/ 10000 w 10000"/>
                                <a:gd name="connsiteY970" fmla="*/ 278 h 10000"/>
                                <a:gd name="connsiteX971" fmla="*/ 10000 w 10000"/>
                                <a:gd name="connsiteY971" fmla="*/ 270 h 10000"/>
                                <a:gd name="connsiteX972" fmla="*/ 10000 w 10000"/>
                                <a:gd name="connsiteY97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317 w 10000"/>
                                <a:gd name="connsiteY820" fmla="*/ 481 h 10000"/>
                                <a:gd name="connsiteX821" fmla="*/ 1274 w 10000"/>
                                <a:gd name="connsiteY821" fmla="*/ 485 h 10000"/>
                                <a:gd name="connsiteX822" fmla="*/ 1164 w 10000"/>
                                <a:gd name="connsiteY822" fmla="*/ 473 h 10000"/>
                                <a:gd name="connsiteX823" fmla="*/ 1130 w 10000"/>
                                <a:gd name="connsiteY823" fmla="*/ 470 h 10000"/>
                                <a:gd name="connsiteX824" fmla="*/ 1054 w 10000"/>
                                <a:gd name="connsiteY824" fmla="*/ 478 h 10000"/>
                                <a:gd name="connsiteX825" fmla="*/ 637 w 10000"/>
                                <a:gd name="connsiteY825" fmla="*/ 466 h 10000"/>
                                <a:gd name="connsiteX826" fmla="*/ 637 w 10000"/>
                                <a:gd name="connsiteY826" fmla="*/ 466 h 10000"/>
                                <a:gd name="connsiteX827" fmla="*/ 229 w 10000"/>
                                <a:gd name="connsiteY827" fmla="*/ 489 h 10000"/>
                                <a:gd name="connsiteX828" fmla="*/ 229 w 10000"/>
                                <a:gd name="connsiteY828" fmla="*/ 489 h 10000"/>
                                <a:gd name="connsiteX829" fmla="*/ 187 w 10000"/>
                                <a:gd name="connsiteY829" fmla="*/ 492 h 10000"/>
                                <a:gd name="connsiteX830" fmla="*/ 153 w 10000"/>
                                <a:gd name="connsiteY830" fmla="*/ 492 h 10000"/>
                                <a:gd name="connsiteX831" fmla="*/ 42 w 10000"/>
                                <a:gd name="connsiteY831" fmla="*/ 519 h 10000"/>
                                <a:gd name="connsiteX832" fmla="*/ 42 w 10000"/>
                                <a:gd name="connsiteY832" fmla="*/ 519 h 10000"/>
                                <a:gd name="connsiteX833" fmla="*/ 0 w 10000"/>
                                <a:gd name="connsiteY833" fmla="*/ 526 h 10000"/>
                                <a:gd name="connsiteX834" fmla="*/ 0 w 10000"/>
                                <a:gd name="connsiteY834" fmla="*/ 537 h 10000"/>
                                <a:gd name="connsiteX835" fmla="*/ 76 w 10000"/>
                                <a:gd name="connsiteY835" fmla="*/ 567 h 10000"/>
                                <a:gd name="connsiteX836" fmla="*/ 76 w 10000"/>
                                <a:gd name="connsiteY836" fmla="*/ 567 h 10000"/>
                                <a:gd name="connsiteX837" fmla="*/ 306 w 10000"/>
                                <a:gd name="connsiteY837" fmla="*/ 590 h 10000"/>
                                <a:gd name="connsiteX838" fmla="*/ 306 w 10000"/>
                                <a:gd name="connsiteY838" fmla="*/ 594 h 10000"/>
                                <a:gd name="connsiteX839" fmla="*/ 416 w 10000"/>
                                <a:gd name="connsiteY839" fmla="*/ 609 h 10000"/>
                                <a:gd name="connsiteX840" fmla="*/ 637 w 10000"/>
                                <a:gd name="connsiteY840" fmla="*/ 609 h 10000"/>
                                <a:gd name="connsiteX841" fmla="*/ 756 w 10000"/>
                                <a:gd name="connsiteY841" fmla="*/ 613 h 10000"/>
                                <a:gd name="connsiteX842" fmla="*/ 824 w 10000"/>
                                <a:gd name="connsiteY842" fmla="*/ 613 h 10000"/>
                                <a:gd name="connsiteX843" fmla="*/ 867 w 10000"/>
                                <a:gd name="connsiteY843" fmla="*/ 609 h 10000"/>
                                <a:gd name="connsiteX844" fmla="*/ 867 w 10000"/>
                                <a:gd name="connsiteY844" fmla="*/ 609 h 10000"/>
                                <a:gd name="connsiteX845" fmla="*/ 943 w 10000"/>
                                <a:gd name="connsiteY845" fmla="*/ 613 h 10000"/>
                                <a:gd name="connsiteX846" fmla="*/ 977 w 10000"/>
                                <a:gd name="connsiteY846" fmla="*/ 613 h 10000"/>
                                <a:gd name="connsiteX847" fmla="*/ 1054 w 10000"/>
                                <a:gd name="connsiteY847" fmla="*/ 601 h 10000"/>
                                <a:gd name="connsiteX848" fmla="*/ 1054 w 10000"/>
                                <a:gd name="connsiteY848" fmla="*/ 601 h 10000"/>
                                <a:gd name="connsiteX849" fmla="*/ 1088 w 10000"/>
                                <a:gd name="connsiteY849" fmla="*/ 605 h 10000"/>
                                <a:gd name="connsiteX850" fmla="*/ 1130 w 10000"/>
                                <a:gd name="connsiteY850" fmla="*/ 609 h 10000"/>
                                <a:gd name="connsiteX851" fmla="*/ 1198 w 10000"/>
                                <a:gd name="connsiteY851" fmla="*/ 609 h 10000"/>
                                <a:gd name="connsiteX852" fmla="*/ 1240 w 10000"/>
                                <a:gd name="connsiteY852" fmla="*/ 601 h 10000"/>
                                <a:gd name="connsiteX853" fmla="*/ 1240 w 10000"/>
                                <a:gd name="connsiteY853" fmla="*/ 601 h 10000"/>
                                <a:gd name="connsiteX854" fmla="*/ 1274 w 10000"/>
                                <a:gd name="connsiteY854" fmla="*/ 601 h 10000"/>
                                <a:gd name="connsiteX855" fmla="*/ 1317 w 10000"/>
                                <a:gd name="connsiteY855" fmla="*/ 601 h 10000"/>
                                <a:gd name="connsiteX856" fmla="*/ 1351 w 10000"/>
                                <a:gd name="connsiteY856" fmla="*/ 598 h 10000"/>
                                <a:gd name="connsiteX857" fmla="*/ 1351 w 10000"/>
                                <a:gd name="connsiteY857" fmla="*/ 590 h 10000"/>
                                <a:gd name="connsiteX858" fmla="*/ 1351 w 10000"/>
                                <a:gd name="connsiteY858" fmla="*/ 590 h 10000"/>
                                <a:gd name="connsiteX859" fmla="*/ 1427 w 10000"/>
                                <a:gd name="connsiteY859" fmla="*/ 590 h 10000"/>
                                <a:gd name="connsiteX860" fmla="*/ 1427 w 10000"/>
                                <a:gd name="connsiteY860" fmla="*/ 590 h 10000"/>
                                <a:gd name="connsiteX861" fmla="*/ 1461 w 10000"/>
                                <a:gd name="connsiteY861" fmla="*/ 583 h 10000"/>
                                <a:gd name="connsiteX862" fmla="*/ 1504 w 10000"/>
                                <a:gd name="connsiteY862" fmla="*/ 572 h 10000"/>
                                <a:gd name="connsiteX863" fmla="*/ 1504 w 10000"/>
                                <a:gd name="connsiteY863" fmla="*/ 564 h 10000"/>
                                <a:gd name="connsiteX864" fmla="*/ 1538 w 10000"/>
                                <a:gd name="connsiteY864" fmla="*/ 553 h 10000"/>
                                <a:gd name="connsiteX865" fmla="*/ 1538 w 10000"/>
                                <a:gd name="connsiteY865" fmla="*/ 553 h 10000"/>
                                <a:gd name="connsiteX866" fmla="*/ 2099 w 10000"/>
                                <a:gd name="connsiteY866" fmla="*/ 553 h 10000"/>
                                <a:gd name="connsiteX867" fmla="*/ 2625 w 10000"/>
                                <a:gd name="connsiteY867" fmla="*/ 556 h 10000"/>
                                <a:gd name="connsiteX868" fmla="*/ 3152 w 10000"/>
                                <a:gd name="connsiteY868" fmla="*/ 567 h 10000"/>
                                <a:gd name="connsiteX869" fmla="*/ 3636 w 10000"/>
                                <a:gd name="connsiteY869" fmla="*/ 579 h 10000"/>
                                <a:gd name="connsiteX870" fmla="*/ 3636 w 10000"/>
                                <a:gd name="connsiteY870" fmla="*/ 579 h 10000"/>
                                <a:gd name="connsiteX871" fmla="*/ 3934 w 10000"/>
                                <a:gd name="connsiteY871" fmla="*/ 586 h 10000"/>
                                <a:gd name="connsiteX872" fmla="*/ 3934 w 10000"/>
                                <a:gd name="connsiteY872" fmla="*/ 586 h 10000"/>
                                <a:gd name="connsiteX873" fmla="*/ 4197 w 10000"/>
                                <a:gd name="connsiteY873" fmla="*/ 601 h 10000"/>
                                <a:gd name="connsiteX874" fmla="*/ 4460 w 10000"/>
                                <a:gd name="connsiteY874" fmla="*/ 620 h 10000"/>
                                <a:gd name="connsiteX875" fmla="*/ 4460 w 10000"/>
                                <a:gd name="connsiteY875" fmla="*/ 620 h 10000"/>
                                <a:gd name="connsiteX876" fmla="*/ 4647 w 10000"/>
                                <a:gd name="connsiteY876" fmla="*/ 639 h 10000"/>
                                <a:gd name="connsiteX877" fmla="*/ 4911 w 10000"/>
                                <a:gd name="connsiteY877" fmla="*/ 665 h 10000"/>
                                <a:gd name="connsiteX878" fmla="*/ 4911 w 10000"/>
                                <a:gd name="connsiteY878" fmla="*/ 665 h 10000"/>
                                <a:gd name="connsiteX879" fmla="*/ 5174 w 10000"/>
                                <a:gd name="connsiteY879" fmla="*/ 695 h 10000"/>
                                <a:gd name="connsiteX880" fmla="*/ 5395 w 10000"/>
                                <a:gd name="connsiteY880" fmla="*/ 726 h 10000"/>
                                <a:gd name="connsiteX881" fmla="*/ 5692 w 10000"/>
                                <a:gd name="connsiteY881" fmla="*/ 786 h 10000"/>
                                <a:gd name="connsiteX882" fmla="*/ 5692 w 10000"/>
                                <a:gd name="connsiteY882" fmla="*/ 786 h 10000"/>
                                <a:gd name="connsiteX883" fmla="*/ 5803 w 10000"/>
                                <a:gd name="connsiteY883" fmla="*/ 820 h 10000"/>
                                <a:gd name="connsiteX884" fmla="*/ 5922 w 10000"/>
                                <a:gd name="connsiteY884" fmla="*/ 857 h 10000"/>
                                <a:gd name="connsiteX885" fmla="*/ 6143 w 10000"/>
                                <a:gd name="connsiteY885" fmla="*/ 932 h 10000"/>
                                <a:gd name="connsiteX886" fmla="*/ 6143 w 10000"/>
                                <a:gd name="connsiteY886" fmla="*/ 932 h 10000"/>
                                <a:gd name="connsiteX887" fmla="*/ 6296 w 10000"/>
                                <a:gd name="connsiteY887" fmla="*/ 1000 h 10000"/>
                                <a:gd name="connsiteX888" fmla="*/ 6372 w 10000"/>
                                <a:gd name="connsiteY888" fmla="*/ 1060 h 10000"/>
                                <a:gd name="connsiteX889" fmla="*/ 6483 w 10000"/>
                                <a:gd name="connsiteY889" fmla="*/ 1173 h 10000"/>
                                <a:gd name="connsiteX890" fmla="*/ 6483 w 10000"/>
                                <a:gd name="connsiteY890" fmla="*/ 1173 h 10000"/>
                                <a:gd name="connsiteX891" fmla="*/ 6517 w 10000"/>
                                <a:gd name="connsiteY891" fmla="*/ 1270 h 10000"/>
                                <a:gd name="connsiteX892" fmla="*/ 6517 w 10000"/>
                                <a:gd name="connsiteY892" fmla="*/ 1346 h 10000"/>
                                <a:gd name="connsiteX893" fmla="*/ 6517 w 10000"/>
                                <a:gd name="connsiteY893" fmla="*/ 1346 h 10000"/>
                                <a:gd name="connsiteX894" fmla="*/ 6440 w 10000"/>
                                <a:gd name="connsiteY894" fmla="*/ 5677 h 10000"/>
                                <a:gd name="connsiteX895" fmla="*/ 6406 w 10000"/>
                                <a:gd name="connsiteY895" fmla="*/ 9997 h 10000"/>
                                <a:gd name="connsiteX896" fmla="*/ 6406 w 10000"/>
                                <a:gd name="connsiteY896" fmla="*/ 9997 h 10000"/>
                                <a:gd name="connsiteX897" fmla="*/ 6406 w 10000"/>
                                <a:gd name="connsiteY897" fmla="*/ 10000 h 10000"/>
                                <a:gd name="connsiteX898" fmla="*/ 6933 w 10000"/>
                                <a:gd name="connsiteY898" fmla="*/ 10000 h 10000"/>
                                <a:gd name="connsiteX899" fmla="*/ 6933 w 10000"/>
                                <a:gd name="connsiteY899" fmla="*/ 10000 h 10000"/>
                                <a:gd name="connsiteX900" fmla="*/ 6933 w 10000"/>
                                <a:gd name="connsiteY900" fmla="*/ 9997 h 10000"/>
                                <a:gd name="connsiteX901" fmla="*/ 6933 w 10000"/>
                                <a:gd name="connsiteY901" fmla="*/ 9997 h 10000"/>
                                <a:gd name="connsiteX902" fmla="*/ 6933 w 10000"/>
                                <a:gd name="connsiteY902" fmla="*/ 8632 h 10000"/>
                                <a:gd name="connsiteX903" fmla="*/ 6967 w 10000"/>
                                <a:gd name="connsiteY903" fmla="*/ 5662 h 10000"/>
                                <a:gd name="connsiteX904" fmla="*/ 7001 w 10000"/>
                                <a:gd name="connsiteY904" fmla="*/ 1331 h 10000"/>
                                <a:gd name="connsiteX905" fmla="*/ 7001 w 10000"/>
                                <a:gd name="connsiteY905" fmla="*/ 1331 h 10000"/>
                                <a:gd name="connsiteX906" fmla="*/ 7043 w 10000"/>
                                <a:gd name="connsiteY906" fmla="*/ 1195 h 10000"/>
                                <a:gd name="connsiteX907" fmla="*/ 7043 w 10000"/>
                                <a:gd name="connsiteY907" fmla="*/ 1064 h 10000"/>
                                <a:gd name="connsiteX908" fmla="*/ 7043 w 10000"/>
                                <a:gd name="connsiteY908" fmla="*/ 1064 h 10000"/>
                                <a:gd name="connsiteX909" fmla="*/ 7001 w 10000"/>
                                <a:gd name="connsiteY909" fmla="*/ 1000 h 10000"/>
                                <a:gd name="connsiteX910" fmla="*/ 7043 w 10000"/>
                                <a:gd name="connsiteY910" fmla="*/ 936 h 10000"/>
                                <a:gd name="connsiteX911" fmla="*/ 7043 w 10000"/>
                                <a:gd name="connsiteY911" fmla="*/ 936 h 10000"/>
                                <a:gd name="connsiteX912" fmla="*/ 7043 w 10000"/>
                                <a:gd name="connsiteY912" fmla="*/ 917 h 10000"/>
                                <a:gd name="connsiteX913" fmla="*/ 7043 w 10000"/>
                                <a:gd name="connsiteY913" fmla="*/ 917 h 10000"/>
                                <a:gd name="connsiteX914" fmla="*/ 7077 w 10000"/>
                                <a:gd name="connsiteY914" fmla="*/ 876 h 10000"/>
                                <a:gd name="connsiteX915" fmla="*/ 7120 w 10000"/>
                                <a:gd name="connsiteY915" fmla="*/ 834 h 10000"/>
                                <a:gd name="connsiteX916" fmla="*/ 7230 w 10000"/>
                                <a:gd name="connsiteY916" fmla="*/ 748 h 10000"/>
                                <a:gd name="connsiteX917" fmla="*/ 7230 w 10000"/>
                                <a:gd name="connsiteY917" fmla="*/ 748 h 10000"/>
                                <a:gd name="connsiteX918" fmla="*/ 7307 w 10000"/>
                                <a:gd name="connsiteY918" fmla="*/ 718 h 10000"/>
                                <a:gd name="connsiteX919" fmla="*/ 7383 w 10000"/>
                                <a:gd name="connsiteY919" fmla="*/ 688 h 10000"/>
                                <a:gd name="connsiteX920" fmla="*/ 7570 w 10000"/>
                                <a:gd name="connsiteY920" fmla="*/ 628 h 10000"/>
                                <a:gd name="connsiteX921" fmla="*/ 7570 w 10000"/>
                                <a:gd name="connsiteY921" fmla="*/ 628 h 10000"/>
                                <a:gd name="connsiteX922" fmla="*/ 7715 w 10000"/>
                                <a:gd name="connsiteY922" fmla="*/ 583 h 10000"/>
                                <a:gd name="connsiteX923" fmla="*/ 7867 w 10000"/>
                                <a:gd name="connsiteY923" fmla="*/ 542 h 10000"/>
                                <a:gd name="connsiteX924" fmla="*/ 7867 w 10000"/>
                                <a:gd name="connsiteY924" fmla="*/ 542 h 10000"/>
                                <a:gd name="connsiteX925" fmla="*/ 8241 w 10000"/>
                                <a:gd name="connsiteY925" fmla="*/ 459 h 10000"/>
                                <a:gd name="connsiteX926" fmla="*/ 8241 w 10000"/>
                                <a:gd name="connsiteY926" fmla="*/ 459 h 10000"/>
                                <a:gd name="connsiteX927" fmla="*/ 8428 w 10000"/>
                                <a:gd name="connsiteY927" fmla="*/ 417 h 10000"/>
                                <a:gd name="connsiteX928" fmla="*/ 8539 w 10000"/>
                                <a:gd name="connsiteY928" fmla="*/ 398 h 10000"/>
                                <a:gd name="connsiteX929" fmla="*/ 8649 w 10000"/>
                                <a:gd name="connsiteY929" fmla="*/ 380 h 10000"/>
                                <a:gd name="connsiteX930" fmla="*/ 8649 w 10000"/>
                                <a:gd name="connsiteY930" fmla="*/ 380 h 10000"/>
                                <a:gd name="connsiteX931" fmla="*/ 8649 w 10000"/>
                                <a:gd name="connsiteY931" fmla="*/ 387 h 10000"/>
                                <a:gd name="connsiteX932" fmla="*/ 8726 w 10000"/>
                                <a:gd name="connsiteY932" fmla="*/ 395 h 10000"/>
                                <a:gd name="connsiteX933" fmla="*/ 8802 w 10000"/>
                                <a:gd name="connsiteY933" fmla="*/ 398 h 10000"/>
                                <a:gd name="connsiteX934" fmla="*/ 8912 w 10000"/>
                                <a:gd name="connsiteY934" fmla="*/ 398 h 10000"/>
                                <a:gd name="connsiteX935" fmla="*/ 8912 w 10000"/>
                                <a:gd name="connsiteY935" fmla="*/ 398 h 10000"/>
                                <a:gd name="connsiteX936" fmla="*/ 8955 w 10000"/>
                                <a:gd name="connsiteY936" fmla="*/ 391 h 10000"/>
                                <a:gd name="connsiteX937" fmla="*/ 8989 w 10000"/>
                                <a:gd name="connsiteY937" fmla="*/ 387 h 10000"/>
                                <a:gd name="connsiteX938" fmla="*/ 8989 w 10000"/>
                                <a:gd name="connsiteY938" fmla="*/ 387 h 10000"/>
                                <a:gd name="connsiteX939" fmla="*/ 9065 w 10000"/>
                                <a:gd name="connsiteY939" fmla="*/ 391 h 10000"/>
                                <a:gd name="connsiteX940" fmla="*/ 9176 w 10000"/>
                                <a:gd name="connsiteY940" fmla="*/ 395 h 10000"/>
                                <a:gd name="connsiteX941" fmla="*/ 9210 w 10000"/>
                                <a:gd name="connsiteY941" fmla="*/ 395 h 10000"/>
                                <a:gd name="connsiteX942" fmla="*/ 9286 w 10000"/>
                                <a:gd name="connsiteY942" fmla="*/ 391 h 10000"/>
                                <a:gd name="connsiteX943" fmla="*/ 9286 w 10000"/>
                                <a:gd name="connsiteY943" fmla="*/ 387 h 10000"/>
                                <a:gd name="connsiteX944" fmla="*/ 9286 w 10000"/>
                                <a:gd name="connsiteY944" fmla="*/ 380 h 10000"/>
                                <a:gd name="connsiteX945" fmla="*/ 9286 w 10000"/>
                                <a:gd name="connsiteY945" fmla="*/ 380 h 10000"/>
                                <a:gd name="connsiteX946" fmla="*/ 9363 w 10000"/>
                                <a:gd name="connsiteY946" fmla="*/ 380 h 10000"/>
                                <a:gd name="connsiteX947" fmla="*/ 9473 w 10000"/>
                                <a:gd name="connsiteY947" fmla="*/ 383 h 10000"/>
                                <a:gd name="connsiteX948" fmla="*/ 9473 w 10000"/>
                                <a:gd name="connsiteY948" fmla="*/ 383 h 10000"/>
                                <a:gd name="connsiteX949" fmla="*/ 9516 w 10000"/>
                                <a:gd name="connsiteY949" fmla="*/ 380 h 10000"/>
                                <a:gd name="connsiteX950" fmla="*/ 9550 w 10000"/>
                                <a:gd name="connsiteY950" fmla="*/ 372 h 10000"/>
                                <a:gd name="connsiteX951" fmla="*/ 9516 w 10000"/>
                                <a:gd name="connsiteY951" fmla="*/ 357 h 10000"/>
                                <a:gd name="connsiteX952" fmla="*/ 9516 w 10000"/>
                                <a:gd name="connsiteY952" fmla="*/ 357 h 10000"/>
                                <a:gd name="connsiteX953" fmla="*/ 9660 w 10000"/>
                                <a:gd name="connsiteY953" fmla="*/ 361 h 10000"/>
                                <a:gd name="connsiteX954" fmla="*/ 9779 w 10000"/>
                                <a:gd name="connsiteY954" fmla="*/ 357 h 10000"/>
                                <a:gd name="connsiteX955" fmla="*/ 9779 w 10000"/>
                                <a:gd name="connsiteY955" fmla="*/ 357 h 10000"/>
                                <a:gd name="connsiteX956" fmla="*/ 9779 w 10000"/>
                                <a:gd name="connsiteY956" fmla="*/ 350 h 10000"/>
                                <a:gd name="connsiteX957" fmla="*/ 9737 w 10000"/>
                                <a:gd name="connsiteY957" fmla="*/ 342 h 10000"/>
                                <a:gd name="connsiteX958" fmla="*/ 9703 w 10000"/>
                                <a:gd name="connsiteY958" fmla="*/ 331 h 10000"/>
                                <a:gd name="connsiteX959" fmla="*/ 9703 w 10000"/>
                                <a:gd name="connsiteY959" fmla="*/ 331 h 10000"/>
                                <a:gd name="connsiteX960" fmla="*/ 9813 w 10000"/>
                                <a:gd name="connsiteY960" fmla="*/ 327 h 10000"/>
                                <a:gd name="connsiteX961" fmla="*/ 9890 w 10000"/>
                                <a:gd name="connsiteY961" fmla="*/ 327 h 10000"/>
                                <a:gd name="connsiteX962" fmla="*/ 9924 w 10000"/>
                                <a:gd name="connsiteY962" fmla="*/ 323 h 10000"/>
                                <a:gd name="connsiteX963" fmla="*/ 9924 w 10000"/>
                                <a:gd name="connsiteY963" fmla="*/ 323 h 10000"/>
                                <a:gd name="connsiteX964" fmla="*/ 9966 w 10000"/>
                                <a:gd name="connsiteY964" fmla="*/ 316 h 10000"/>
                                <a:gd name="connsiteX965" fmla="*/ 9924 w 10000"/>
                                <a:gd name="connsiteY965" fmla="*/ 308 h 10000"/>
                                <a:gd name="connsiteX966" fmla="*/ 9813 w 10000"/>
                                <a:gd name="connsiteY966" fmla="*/ 293 h 10000"/>
                                <a:gd name="connsiteX967" fmla="*/ 9813 w 10000"/>
                                <a:gd name="connsiteY967" fmla="*/ 293 h 10000"/>
                                <a:gd name="connsiteX968" fmla="*/ 9966 w 10000"/>
                                <a:gd name="connsiteY968" fmla="*/ 286 h 10000"/>
                                <a:gd name="connsiteX969" fmla="*/ 10000 w 10000"/>
                                <a:gd name="connsiteY969" fmla="*/ 278 h 10000"/>
                                <a:gd name="connsiteX970" fmla="*/ 10000 w 10000"/>
                                <a:gd name="connsiteY970" fmla="*/ 270 h 10000"/>
                                <a:gd name="connsiteX971" fmla="*/ 10000 w 10000"/>
                                <a:gd name="connsiteY97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351 w 10000"/>
                                <a:gd name="connsiteY819" fmla="*/ 485 h 10000"/>
                                <a:gd name="connsiteX820" fmla="*/ 1274 w 10000"/>
                                <a:gd name="connsiteY820" fmla="*/ 485 h 10000"/>
                                <a:gd name="connsiteX821" fmla="*/ 1164 w 10000"/>
                                <a:gd name="connsiteY821" fmla="*/ 473 h 10000"/>
                                <a:gd name="connsiteX822" fmla="*/ 1130 w 10000"/>
                                <a:gd name="connsiteY822" fmla="*/ 470 h 10000"/>
                                <a:gd name="connsiteX823" fmla="*/ 1054 w 10000"/>
                                <a:gd name="connsiteY823" fmla="*/ 478 h 10000"/>
                                <a:gd name="connsiteX824" fmla="*/ 637 w 10000"/>
                                <a:gd name="connsiteY824" fmla="*/ 466 h 10000"/>
                                <a:gd name="connsiteX825" fmla="*/ 637 w 10000"/>
                                <a:gd name="connsiteY825" fmla="*/ 466 h 10000"/>
                                <a:gd name="connsiteX826" fmla="*/ 229 w 10000"/>
                                <a:gd name="connsiteY826" fmla="*/ 489 h 10000"/>
                                <a:gd name="connsiteX827" fmla="*/ 229 w 10000"/>
                                <a:gd name="connsiteY827" fmla="*/ 489 h 10000"/>
                                <a:gd name="connsiteX828" fmla="*/ 187 w 10000"/>
                                <a:gd name="connsiteY828" fmla="*/ 492 h 10000"/>
                                <a:gd name="connsiteX829" fmla="*/ 153 w 10000"/>
                                <a:gd name="connsiteY829" fmla="*/ 492 h 10000"/>
                                <a:gd name="connsiteX830" fmla="*/ 42 w 10000"/>
                                <a:gd name="connsiteY830" fmla="*/ 519 h 10000"/>
                                <a:gd name="connsiteX831" fmla="*/ 42 w 10000"/>
                                <a:gd name="connsiteY831" fmla="*/ 519 h 10000"/>
                                <a:gd name="connsiteX832" fmla="*/ 0 w 10000"/>
                                <a:gd name="connsiteY832" fmla="*/ 526 h 10000"/>
                                <a:gd name="connsiteX833" fmla="*/ 0 w 10000"/>
                                <a:gd name="connsiteY833" fmla="*/ 537 h 10000"/>
                                <a:gd name="connsiteX834" fmla="*/ 76 w 10000"/>
                                <a:gd name="connsiteY834" fmla="*/ 567 h 10000"/>
                                <a:gd name="connsiteX835" fmla="*/ 76 w 10000"/>
                                <a:gd name="connsiteY835" fmla="*/ 567 h 10000"/>
                                <a:gd name="connsiteX836" fmla="*/ 306 w 10000"/>
                                <a:gd name="connsiteY836" fmla="*/ 590 h 10000"/>
                                <a:gd name="connsiteX837" fmla="*/ 306 w 10000"/>
                                <a:gd name="connsiteY837" fmla="*/ 594 h 10000"/>
                                <a:gd name="connsiteX838" fmla="*/ 416 w 10000"/>
                                <a:gd name="connsiteY838" fmla="*/ 609 h 10000"/>
                                <a:gd name="connsiteX839" fmla="*/ 637 w 10000"/>
                                <a:gd name="connsiteY839" fmla="*/ 609 h 10000"/>
                                <a:gd name="connsiteX840" fmla="*/ 756 w 10000"/>
                                <a:gd name="connsiteY840" fmla="*/ 613 h 10000"/>
                                <a:gd name="connsiteX841" fmla="*/ 824 w 10000"/>
                                <a:gd name="connsiteY841" fmla="*/ 613 h 10000"/>
                                <a:gd name="connsiteX842" fmla="*/ 867 w 10000"/>
                                <a:gd name="connsiteY842" fmla="*/ 609 h 10000"/>
                                <a:gd name="connsiteX843" fmla="*/ 867 w 10000"/>
                                <a:gd name="connsiteY843" fmla="*/ 609 h 10000"/>
                                <a:gd name="connsiteX844" fmla="*/ 943 w 10000"/>
                                <a:gd name="connsiteY844" fmla="*/ 613 h 10000"/>
                                <a:gd name="connsiteX845" fmla="*/ 977 w 10000"/>
                                <a:gd name="connsiteY845" fmla="*/ 613 h 10000"/>
                                <a:gd name="connsiteX846" fmla="*/ 1054 w 10000"/>
                                <a:gd name="connsiteY846" fmla="*/ 601 h 10000"/>
                                <a:gd name="connsiteX847" fmla="*/ 1054 w 10000"/>
                                <a:gd name="connsiteY847" fmla="*/ 601 h 10000"/>
                                <a:gd name="connsiteX848" fmla="*/ 1088 w 10000"/>
                                <a:gd name="connsiteY848" fmla="*/ 605 h 10000"/>
                                <a:gd name="connsiteX849" fmla="*/ 1130 w 10000"/>
                                <a:gd name="connsiteY849" fmla="*/ 609 h 10000"/>
                                <a:gd name="connsiteX850" fmla="*/ 1198 w 10000"/>
                                <a:gd name="connsiteY850" fmla="*/ 609 h 10000"/>
                                <a:gd name="connsiteX851" fmla="*/ 1240 w 10000"/>
                                <a:gd name="connsiteY851" fmla="*/ 601 h 10000"/>
                                <a:gd name="connsiteX852" fmla="*/ 1240 w 10000"/>
                                <a:gd name="connsiteY852" fmla="*/ 601 h 10000"/>
                                <a:gd name="connsiteX853" fmla="*/ 1274 w 10000"/>
                                <a:gd name="connsiteY853" fmla="*/ 601 h 10000"/>
                                <a:gd name="connsiteX854" fmla="*/ 1317 w 10000"/>
                                <a:gd name="connsiteY854" fmla="*/ 601 h 10000"/>
                                <a:gd name="connsiteX855" fmla="*/ 1351 w 10000"/>
                                <a:gd name="connsiteY855" fmla="*/ 598 h 10000"/>
                                <a:gd name="connsiteX856" fmla="*/ 1351 w 10000"/>
                                <a:gd name="connsiteY856" fmla="*/ 590 h 10000"/>
                                <a:gd name="connsiteX857" fmla="*/ 1351 w 10000"/>
                                <a:gd name="connsiteY857" fmla="*/ 590 h 10000"/>
                                <a:gd name="connsiteX858" fmla="*/ 1427 w 10000"/>
                                <a:gd name="connsiteY858" fmla="*/ 590 h 10000"/>
                                <a:gd name="connsiteX859" fmla="*/ 1427 w 10000"/>
                                <a:gd name="connsiteY859" fmla="*/ 590 h 10000"/>
                                <a:gd name="connsiteX860" fmla="*/ 1461 w 10000"/>
                                <a:gd name="connsiteY860" fmla="*/ 583 h 10000"/>
                                <a:gd name="connsiteX861" fmla="*/ 1504 w 10000"/>
                                <a:gd name="connsiteY861" fmla="*/ 572 h 10000"/>
                                <a:gd name="connsiteX862" fmla="*/ 1504 w 10000"/>
                                <a:gd name="connsiteY862" fmla="*/ 564 h 10000"/>
                                <a:gd name="connsiteX863" fmla="*/ 1538 w 10000"/>
                                <a:gd name="connsiteY863" fmla="*/ 553 h 10000"/>
                                <a:gd name="connsiteX864" fmla="*/ 1538 w 10000"/>
                                <a:gd name="connsiteY864" fmla="*/ 553 h 10000"/>
                                <a:gd name="connsiteX865" fmla="*/ 2099 w 10000"/>
                                <a:gd name="connsiteY865" fmla="*/ 553 h 10000"/>
                                <a:gd name="connsiteX866" fmla="*/ 2625 w 10000"/>
                                <a:gd name="connsiteY866" fmla="*/ 556 h 10000"/>
                                <a:gd name="connsiteX867" fmla="*/ 3152 w 10000"/>
                                <a:gd name="connsiteY867" fmla="*/ 567 h 10000"/>
                                <a:gd name="connsiteX868" fmla="*/ 3636 w 10000"/>
                                <a:gd name="connsiteY868" fmla="*/ 579 h 10000"/>
                                <a:gd name="connsiteX869" fmla="*/ 3636 w 10000"/>
                                <a:gd name="connsiteY869" fmla="*/ 579 h 10000"/>
                                <a:gd name="connsiteX870" fmla="*/ 3934 w 10000"/>
                                <a:gd name="connsiteY870" fmla="*/ 586 h 10000"/>
                                <a:gd name="connsiteX871" fmla="*/ 3934 w 10000"/>
                                <a:gd name="connsiteY871" fmla="*/ 586 h 10000"/>
                                <a:gd name="connsiteX872" fmla="*/ 4197 w 10000"/>
                                <a:gd name="connsiteY872" fmla="*/ 601 h 10000"/>
                                <a:gd name="connsiteX873" fmla="*/ 4460 w 10000"/>
                                <a:gd name="connsiteY873" fmla="*/ 620 h 10000"/>
                                <a:gd name="connsiteX874" fmla="*/ 4460 w 10000"/>
                                <a:gd name="connsiteY874" fmla="*/ 620 h 10000"/>
                                <a:gd name="connsiteX875" fmla="*/ 4647 w 10000"/>
                                <a:gd name="connsiteY875" fmla="*/ 639 h 10000"/>
                                <a:gd name="connsiteX876" fmla="*/ 4911 w 10000"/>
                                <a:gd name="connsiteY876" fmla="*/ 665 h 10000"/>
                                <a:gd name="connsiteX877" fmla="*/ 4911 w 10000"/>
                                <a:gd name="connsiteY877" fmla="*/ 665 h 10000"/>
                                <a:gd name="connsiteX878" fmla="*/ 5174 w 10000"/>
                                <a:gd name="connsiteY878" fmla="*/ 695 h 10000"/>
                                <a:gd name="connsiteX879" fmla="*/ 5395 w 10000"/>
                                <a:gd name="connsiteY879" fmla="*/ 726 h 10000"/>
                                <a:gd name="connsiteX880" fmla="*/ 5692 w 10000"/>
                                <a:gd name="connsiteY880" fmla="*/ 786 h 10000"/>
                                <a:gd name="connsiteX881" fmla="*/ 5692 w 10000"/>
                                <a:gd name="connsiteY881" fmla="*/ 786 h 10000"/>
                                <a:gd name="connsiteX882" fmla="*/ 5803 w 10000"/>
                                <a:gd name="connsiteY882" fmla="*/ 820 h 10000"/>
                                <a:gd name="connsiteX883" fmla="*/ 5922 w 10000"/>
                                <a:gd name="connsiteY883" fmla="*/ 857 h 10000"/>
                                <a:gd name="connsiteX884" fmla="*/ 6143 w 10000"/>
                                <a:gd name="connsiteY884" fmla="*/ 932 h 10000"/>
                                <a:gd name="connsiteX885" fmla="*/ 6143 w 10000"/>
                                <a:gd name="connsiteY885" fmla="*/ 932 h 10000"/>
                                <a:gd name="connsiteX886" fmla="*/ 6296 w 10000"/>
                                <a:gd name="connsiteY886" fmla="*/ 1000 h 10000"/>
                                <a:gd name="connsiteX887" fmla="*/ 6372 w 10000"/>
                                <a:gd name="connsiteY887" fmla="*/ 1060 h 10000"/>
                                <a:gd name="connsiteX888" fmla="*/ 6483 w 10000"/>
                                <a:gd name="connsiteY888" fmla="*/ 1173 h 10000"/>
                                <a:gd name="connsiteX889" fmla="*/ 6483 w 10000"/>
                                <a:gd name="connsiteY889" fmla="*/ 1173 h 10000"/>
                                <a:gd name="connsiteX890" fmla="*/ 6517 w 10000"/>
                                <a:gd name="connsiteY890" fmla="*/ 1270 h 10000"/>
                                <a:gd name="connsiteX891" fmla="*/ 6517 w 10000"/>
                                <a:gd name="connsiteY891" fmla="*/ 1346 h 10000"/>
                                <a:gd name="connsiteX892" fmla="*/ 6517 w 10000"/>
                                <a:gd name="connsiteY892" fmla="*/ 1346 h 10000"/>
                                <a:gd name="connsiteX893" fmla="*/ 6440 w 10000"/>
                                <a:gd name="connsiteY893" fmla="*/ 5677 h 10000"/>
                                <a:gd name="connsiteX894" fmla="*/ 6406 w 10000"/>
                                <a:gd name="connsiteY894" fmla="*/ 9997 h 10000"/>
                                <a:gd name="connsiteX895" fmla="*/ 6406 w 10000"/>
                                <a:gd name="connsiteY895" fmla="*/ 9997 h 10000"/>
                                <a:gd name="connsiteX896" fmla="*/ 6406 w 10000"/>
                                <a:gd name="connsiteY896" fmla="*/ 10000 h 10000"/>
                                <a:gd name="connsiteX897" fmla="*/ 6933 w 10000"/>
                                <a:gd name="connsiteY897" fmla="*/ 10000 h 10000"/>
                                <a:gd name="connsiteX898" fmla="*/ 6933 w 10000"/>
                                <a:gd name="connsiteY898" fmla="*/ 10000 h 10000"/>
                                <a:gd name="connsiteX899" fmla="*/ 6933 w 10000"/>
                                <a:gd name="connsiteY899" fmla="*/ 9997 h 10000"/>
                                <a:gd name="connsiteX900" fmla="*/ 6933 w 10000"/>
                                <a:gd name="connsiteY900" fmla="*/ 9997 h 10000"/>
                                <a:gd name="connsiteX901" fmla="*/ 6933 w 10000"/>
                                <a:gd name="connsiteY901" fmla="*/ 8632 h 10000"/>
                                <a:gd name="connsiteX902" fmla="*/ 6967 w 10000"/>
                                <a:gd name="connsiteY902" fmla="*/ 5662 h 10000"/>
                                <a:gd name="connsiteX903" fmla="*/ 7001 w 10000"/>
                                <a:gd name="connsiteY903" fmla="*/ 1331 h 10000"/>
                                <a:gd name="connsiteX904" fmla="*/ 7001 w 10000"/>
                                <a:gd name="connsiteY904" fmla="*/ 1331 h 10000"/>
                                <a:gd name="connsiteX905" fmla="*/ 7043 w 10000"/>
                                <a:gd name="connsiteY905" fmla="*/ 1195 h 10000"/>
                                <a:gd name="connsiteX906" fmla="*/ 7043 w 10000"/>
                                <a:gd name="connsiteY906" fmla="*/ 1064 h 10000"/>
                                <a:gd name="connsiteX907" fmla="*/ 7043 w 10000"/>
                                <a:gd name="connsiteY907" fmla="*/ 1064 h 10000"/>
                                <a:gd name="connsiteX908" fmla="*/ 7001 w 10000"/>
                                <a:gd name="connsiteY908" fmla="*/ 1000 h 10000"/>
                                <a:gd name="connsiteX909" fmla="*/ 7043 w 10000"/>
                                <a:gd name="connsiteY909" fmla="*/ 936 h 10000"/>
                                <a:gd name="connsiteX910" fmla="*/ 7043 w 10000"/>
                                <a:gd name="connsiteY910" fmla="*/ 936 h 10000"/>
                                <a:gd name="connsiteX911" fmla="*/ 7043 w 10000"/>
                                <a:gd name="connsiteY911" fmla="*/ 917 h 10000"/>
                                <a:gd name="connsiteX912" fmla="*/ 7043 w 10000"/>
                                <a:gd name="connsiteY912" fmla="*/ 917 h 10000"/>
                                <a:gd name="connsiteX913" fmla="*/ 7077 w 10000"/>
                                <a:gd name="connsiteY913" fmla="*/ 876 h 10000"/>
                                <a:gd name="connsiteX914" fmla="*/ 7120 w 10000"/>
                                <a:gd name="connsiteY914" fmla="*/ 834 h 10000"/>
                                <a:gd name="connsiteX915" fmla="*/ 7230 w 10000"/>
                                <a:gd name="connsiteY915" fmla="*/ 748 h 10000"/>
                                <a:gd name="connsiteX916" fmla="*/ 7230 w 10000"/>
                                <a:gd name="connsiteY916" fmla="*/ 748 h 10000"/>
                                <a:gd name="connsiteX917" fmla="*/ 7307 w 10000"/>
                                <a:gd name="connsiteY917" fmla="*/ 718 h 10000"/>
                                <a:gd name="connsiteX918" fmla="*/ 7383 w 10000"/>
                                <a:gd name="connsiteY918" fmla="*/ 688 h 10000"/>
                                <a:gd name="connsiteX919" fmla="*/ 7570 w 10000"/>
                                <a:gd name="connsiteY919" fmla="*/ 628 h 10000"/>
                                <a:gd name="connsiteX920" fmla="*/ 7570 w 10000"/>
                                <a:gd name="connsiteY920" fmla="*/ 628 h 10000"/>
                                <a:gd name="connsiteX921" fmla="*/ 7715 w 10000"/>
                                <a:gd name="connsiteY921" fmla="*/ 583 h 10000"/>
                                <a:gd name="connsiteX922" fmla="*/ 7867 w 10000"/>
                                <a:gd name="connsiteY922" fmla="*/ 542 h 10000"/>
                                <a:gd name="connsiteX923" fmla="*/ 7867 w 10000"/>
                                <a:gd name="connsiteY923" fmla="*/ 542 h 10000"/>
                                <a:gd name="connsiteX924" fmla="*/ 8241 w 10000"/>
                                <a:gd name="connsiteY924" fmla="*/ 459 h 10000"/>
                                <a:gd name="connsiteX925" fmla="*/ 8241 w 10000"/>
                                <a:gd name="connsiteY925" fmla="*/ 459 h 10000"/>
                                <a:gd name="connsiteX926" fmla="*/ 8428 w 10000"/>
                                <a:gd name="connsiteY926" fmla="*/ 417 h 10000"/>
                                <a:gd name="connsiteX927" fmla="*/ 8539 w 10000"/>
                                <a:gd name="connsiteY927" fmla="*/ 398 h 10000"/>
                                <a:gd name="connsiteX928" fmla="*/ 8649 w 10000"/>
                                <a:gd name="connsiteY928" fmla="*/ 380 h 10000"/>
                                <a:gd name="connsiteX929" fmla="*/ 8649 w 10000"/>
                                <a:gd name="connsiteY929" fmla="*/ 380 h 10000"/>
                                <a:gd name="connsiteX930" fmla="*/ 8649 w 10000"/>
                                <a:gd name="connsiteY930" fmla="*/ 387 h 10000"/>
                                <a:gd name="connsiteX931" fmla="*/ 8726 w 10000"/>
                                <a:gd name="connsiteY931" fmla="*/ 395 h 10000"/>
                                <a:gd name="connsiteX932" fmla="*/ 8802 w 10000"/>
                                <a:gd name="connsiteY932" fmla="*/ 398 h 10000"/>
                                <a:gd name="connsiteX933" fmla="*/ 8912 w 10000"/>
                                <a:gd name="connsiteY933" fmla="*/ 398 h 10000"/>
                                <a:gd name="connsiteX934" fmla="*/ 8912 w 10000"/>
                                <a:gd name="connsiteY934" fmla="*/ 398 h 10000"/>
                                <a:gd name="connsiteX935" fmla="*/ 8955 w 10000"/>
                                <a:gd name="connsiteY935" fmla="*/ 391 h 10000"/>
                                <a:gd name="connsiteX936" fmla="*/ 8989 w 10000"/>
                                <a:gd name="connsiteY936" fmla="*/ 387 h 10000"/>
                                <a:gd name="connsiteX937" fmla="*/ 8989 w 10000"/>
                                <a:gd name="connsiteY937" fmla="*/ 387 h 10000"/>
                                <a:gd name="connsiteX938" fmla="*/ 9065 w 10000"/>
                                <a:gd name="connsiteY938" fmla="*/ 391 h 10000"/>
                                <a:gd name="connsiteX939" fmla="*/ 9176 w 10000"/>
                                <a:gd name="connsiteY939" fmla="*/ 395 h 10000"/>
                                <a:gd name="connsiteX940" fmla="*/ 9210 w 10000"/>
                                <a:gd name="connsiteY940" fmla="*/ 395 h 10000"/>
                                <a:gd name="connsiteX941" fmla="*/ 9286 w 10000"/>
                                <a:gd name="connsiteY941" fmla="*/ 391 h 10000"/>
                                <a:gd name="connsiteX942" fmla="*/ 9286 w 10000"/>
                                <a:gd name="connsiteY942" fmla="*/ 387 h 10000"/>
                                <a:gd name="connsiteX943" fmla="*/ 9286 w 10000"/>
                                <a:gd name="connsiteY943" fmla="*/ 380 h 10000"/>
                                <a:gd name="connsiteX944" fmla="*/ 9286 w 10000"/>
                                <a:gd name="connsiteY944" fmla="*/ 380 h 10000"/>
                                <a:gd name="connsiteX945" fmla="*/ 9363 w 10000"/>
                                <a:gd name="connsiteY945" fmla="*/ 380 h 10000"/>
                                <a:gd name="connsiteX946" fmla="*/ 9473 w 10000"/>
                                <a:gd name="connsiteY946" fmla="*/ 383 h 10000"/>
                                <a:gd name="connsiteX947" fmla="*/ 9473 w 10000"/>
                                <a:gd name="connsiteY947" fmla="*/ 383 h 10000"/>
                                <a:gd name="connsiteX948" fmla="*/ 9516 w 10000"/>
                                <a:gd name="connsiteY948" fmla="*/ 380 h 10000"/>
                                <a:gd name="connsiteX949" fmla="*/ 9550 w 10000"/>
                                <a:gd name="connsiteY949" fmla="*/ 372 h 10000"/>
                                <a:gd name="connsiteX950" fmla="*/ 9516 w 10000"/>
                                <a:gd name="connsiteY950" fmla="*/ 357 h 10000"/>
                                <a:gd name="connsiteX951" fmla="*/ 9516 w 10000"/>
                                <a:gd name="connsiteY951" fmla="*/ 357 h 10000"/>
                                <a:gd name="connsiteX952" fmla="*/ 9660 w 10000"/>
                                <a:gd name="connsiteY952" fmla="*/ 361 h 10000"/>
                                <a:gd name="connsiteX953" fmla="*/ 9779 w 10000"/>
                                <a:gd name="connsiteY953" fmla="*/ 357 h 10000"/>
                                <a:gd name="connsiteX954" fmla="*/ 9779 w 10000"/>
                                <a:gd name="connsiteY954" fmla="*/ 357 h 10000"/>
                                <a:gd name="connsiteX955" fmla="*/ 9779 w 10000"/>
                                <a:gd name="connsiteY955" fmla="*/ 350 h 10000"/>
                                <a:gd name="connsiteX956" fmla="*/ 9737 w 10000"/>
                                <a:gd name="connsiteY956" fmla="*/ 342 h 10000"/>
                                <a:gd name="connsiteX957" fmla="*/ 9703 w 10000"/>
                                <a:gd name="connsiteY957" fmla="*/ 331 h 10000"/>
                                <a:gd name="connsiteX958" fmla="*/ 9703 w 10000"/>
                                <a:gd name="connsiteY958" fmla="*/ 331 h 10000"/>
                                <a:gd name="connsiteX959" fmla="*/ 9813 w 10000"/>
                                <a:gd name="connsiteY959" fmla="*/ 327 h 10000"/>
                                <a:gd name="connsiteX960" fmla="*/ 9890 w 10000"/>
                                <a:gd name="connsiteY960" fmla="*/ 327 h 10000"/>
                                <a:gd name="connsiteX961" fmla="*/ 9924 w 10000"/>
                                <a:gd name="connsiteY961" fmla="*/ 323 h 10000"/>
                                <a:gd name="connsiteX962" fmla="*/ 9924 w 10000"/>
                                <a:gd name="connsiteY962" fmla="*/ 323 h 10000"/>
                                <a:gd name="connsiteX963" fmla="*/ 9966 w 10000"/>
                                <a:gd name="connsiteY963" fmla="*/ 316 h 10000"/>
                                <a:gd name="connsiteX964" fmla="*/ 9924 w 10000"/>
                                <a:gd name="connsiteY964" fmla="*/ 308 h 10000"/>
                                <a:gd name="connsiteX965" fmla="*/ 9813 w 10000"/>
                                <a:gd name="connsiteY965" fmla="*/ 293 h 10000"/>
                                <a:gd name="connsiteX966" fmla="*/ 9813 w 10000"/>
                                <a:gd name="connsiteY966" fmla="*/ 293 h 10000"/>
                                <a:gd name="connsiteX967" fmla="*/ 9966 w 10000"/>
                                <a:gd name="connsiteY967" fmla="*/ 286 h 10000"/>
                                <a:gd name="connsiteX968" fmla="*/ 10000 w 10000"/>
                                <a:gd name="connsiteY968" fmla="*/ 278 h 10000"/>
                                <a:gd name="connsiteX969" fmla="*/ 10000 w 10000"/>
                                <a:gd name="connsiteY969" fmla="*/ 270 h 10000"/>
                                <a:gd name="connsiteX970" fmla="*/ 10000 w 10000"/>
                                <a:gd name="connsiteY97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500 h 10000"/>
                                <a:gd name="connsiteX816" fmla="*/ 1427 w 10000"/>
                                <a:gd name="connsiteY816" fmla="*/ 492 h 10000"/>
                                <a:gd name="connsiteX817" fmla="*/ 1385 w 10000"/>
                                <a:gd name="connsiteY817" fmla="*/ 489 h 10000"/>
                                <a:gd name="connsiteX818" fmla="*/ 1351 w 10000"/>
                                <a:gd name="connsiteY818" fmla="*/ 485 h 10000"/>
                                <a:gd name="connsiteX819" fmla="*/ 1274 w 10000"/>
                                <a:gd name="connsiteY819" fmla="*/ 485 h 10000"/>
                                <a:gd name="connsiteX820" fmla="*/ 1164 w 10000"/>
                                <a:gd name="connsiteY820" fmla="*/ 473 h 10000"/>
                                <a:gd name="connsiteX821" fmla="*/ 1130 w 10000"/>
                                <a:gd name="connsiteY821" fmla="*/ 470 h 10000"/>
                                <a:gd name="connsiteX822" fmla="*/ 1054 w 10000"/>
                                <a:gd name="connsiteY822" fmla="*/ 478 h 10000"/>
                                <a:gd name="connsiteX823" fmla="*/ 637 w 10000"/>
                                <a:gd name="connsiteY823" fmla="*/ 466 h 10000"/>
                                <a:gd name="connsiteX824" fmla="*/ 637 w 10000"/>
                                <a:gd name="connsiteY824" fmla="*/ 466 h 10000"/>
                                <a:gd name="connsiteX825" fmla="*/ 229 w 10000"/>
                                <a:gd name="connsiteY825" fmla="*/ 489 h 10000"/>
                                <a:gd name="connsiteX826" fmla="*/ 229 w 10000"/>
                                <a:gd name="connsiteY826" fmla="*/ 489 h 10000"/>
                                <a:gd name="connsiteX827" fmla="*/ 187 w 10000"/>
                                <a:gd name="connsiteY827" fmla="*/ 492 h 10000"/>
                                <a:gd name="connsiteX828" fmla="*/ 153 w 10000"/>
                                <a:gd name="connsiteY828" fmla="*/ 492 h 10000"/>
                                <a:gd name="connsiteX829" fmla="*/ 42 w 10000"/>
                                <a:gd name="connsiteY829" fmla="*/ 519 h 10000"/>
                                <a:gd name="connsiteX830" fmla="*/ 42 w 10000"/>
                                <a:gd name="connsiteY830" fmla="*/ 519 h 10000"/>
                                <a:gd name="connsiteX831" fmla="*/ 0 w 10000"/>
                                <a:gd name="connsiteY831" fmla="*/ 526 h 10000"/>
                                <a:gd name="connsiteX832" fmla="*/ 0 w 10000"/>
                                <a:gd name="connsiteY832" fmla="*/ 537 h 10000"/>
                                <a:gd name="connsiteX833" fmla="*/ 76 w 10000"/>
                                <a:gd name="connsiteY833" fmla="*/ 567 h 10000"/>
                                <a:gd name="connsiteX834" fmla="*/ 76 w 10000"/>
                                <a:gd name="connsiteY834" fmla="*/ 567 h 10000"/>
                                <a:gd name="connsiteX835" fmla="*/ 306 w 10000"/>
                                <a:gd name="connsiteY835" fmla="*/ 590 h 10000"/>
                                <a:gd name="connsiteX836" fmla="*/ 306 w 10000"/>
                                <a:gd name="connsiteY836" fmla="*/ 594 h 10000"/>
                                <a:gd name="connsiteX837" fmla="*/ 416 w 10000"/>
                                <a:gd name="connsiteY837" fmla="*/ 609 h 10000"/>
                                <a:gd name="connsiteX838" fmla="*/ 637 w 10000"/>
                                <a:gd name="connsiteY838" fmla="*/ 609 h 10000"/>
                                <a:gd name="connsiteX839" fmla="*/ 756 w 10000"/>
                                <a:gd name="connsiteY839" fmla="*/ 613 h 10000"/>
                                <a:gd name="connsiteX840" fmla="*/ 824 w 10000"/>
                                <a:gd name="connsiteY840" fmla="*/ 613 h 10000"/>
                                <a:gd name="connsiteX841" fmla="*/ 867 w 10000"/>
                                <a:gd name="connsiteY841" fmla="*/ 609 h 10000"/>
                                <a:gd name="connsiteX842" fmla="*/ 867 w 10000"/>
                                <a:gd name="connsiteY842" fmla="*/ 609 h 10000"/>
                                <a:gd name="connsiteX843" fmla="*/ 943 w 10000"/>
                                <a:gd name="connsiteY843" fmla="*/ 613 h 10000"/>
                                <a:gd name="connsiteX844" fmla="*/ 977 w 10000"/>
                                <a:gd name="connsiteY844" fmla="*/ 613 h 10000"/>
                                <a:gd name="connsiteX845" fmla="*/ 1054 w 10000"/>
                                <a:gd name="connsiteY845" fmla="*/ 601 h 10000"/>
                                <a:gd name="connsiteX846" fmla="*/ 1054 w 10000"/>
                                <a:gd name="connsiteY846" fmla="*/ 601 h 10000"/>
                                <a:gd name="connsiteX847" fmla="*/ 1088 w 10000"/>
                                <a:gd name="connsiteY847" fmla="*/ 605 h 10000"/>
                                <a:gd name="connsiteX848" fmla="*/ 1130 w 10000"/>
                                <a:gd name="connsiteY848" fmla="*/ 609 h 10000"/>
                                <a:gd name="connsiteX849" fmla="*/ 1198 w 10000"/>
                                <a:gd name="connsiteY849" fmla="*/ 609 h 10000"/>
                                <a:gd name="connsiteX850" fmla="*/ 1240 w 10000"/>
                                <a:gd name="connsiteY850" fmla="*/ 601 h 10000"/>
                                <a:gd name="connsiteX851" fmla="*/ 1240 w 10000"/>
                                <a:gd name="connsiteY851" fmla="*/ 601 h 10000"/>
                                <a:gd name="connsiteX852" fmla="*/ 1274 w 10000"/>
                                <a:gd name="connsiteY852" fmla="*/ 601 h 10000"/>
                                <a:gd name="connsiteX853" fmla="*/ 1317 w 10000"/>
                                <a:gd name="connsiteY853" fmla="*/ 601 h 10000"/>
                                <a:gd name="connsiteX854" fmla="*/ 1351 w 10000"/>
                                <a:gd name="connsiteY854" fmla="*/ 598 h 10000"/>
                                <a:gd name="connsiteX855" fmla="*/ 1351 w 10000"/>
                                <a:gd name="connsiteY855" fmla="*/ 590 h 10000"/>
                                <a:gd name="connsiteX856" fmla="*/ 1351 w 10000"/>
                                <a:gd name="connsiteY856" fmla="*/ 590 h 10000"/>
                                <a:gd name="connsiteX857" fmla="*/ 1427 w 10000"/>
                                <a:gd name="connsiteY857" fmla="*/ 590 h 10000"/>
                                <a:gd name="connsiteX858" fmla="*/ 1427 w 10000"/>
                                <a:gd name="connsiteY858" fmla="*/ 590 h 10000"/>
                                <a:gd name="connsiteX859" fmla="*/ 1461 w 10000"/>
                                <a:gd name="connsiteY859" fmla="*/ 583 h 10000"/>
                                <a:gd name="connsiteX860" fmla="*/ 1504 w 10000"/>
                                <a:gd name="connsiteY860" fmla="*/ 572 h 10000"/>
                                <a:gd name="connsiteX861" fmla="*/ 1504 w 10000"/>
                                <a:gd name="connsiteY861" fmla="*/ 564 h 10000"/>
                                <a:gd name="connsiteX862" fmla="*/ 1538 w 10000"/>
                                <a:gd name="connsiteY862" fmla="*/ 553 h 10000"/>
                                <a:gd name="connsiteX863" fmla="*/ 1538 w 10000"/>
                                <a:gd name="connsiteY863" fmla="*/ 553 h 10000"/>
                                <a:gd name="connsiteX864" fmla="*/ 2099 w 10000"/>
                                <a:gd name="connsiteY864" fmla="*/ 553 h 10000"/>
                                <a:gd name="connsiteX865" fmla="*/ 2625 w 10000"/>
                                <a:gd name="connsiteY865" fmla="*/ 556 h 10000"/>
                                <a:gd name="connsiteX866" fmla="*/ 3152 w 10000"/>
                                <a:gd name="connsiteY866" fmla="*/ 567 h 10000"/>
                                <a:gd name="connsiteX867" fmla="*/ 3636 w 10000"/>
                                <a:gd name="connsiteY867" fmla="*/ 579 h 10000"/>
                                <a:gd name="connsiteX868" fmla="*/ 3636 w 10000"/>
                                <a:gd name="connsiteY868" fmla="*/ 579 h 10000"/>
                                <a:gd name="connsiteX869" fmla="*/ 3934 w 10000"/>
                                <a:gd name="connsiteY869" fmla="*/ 586 h 10000"/>
                                <a:gd name="connsiteX870" fmla="*/ 3934 w 10000"/>
                                <a:gd name="connsiteY870" fmla="*/ 586 h 10000"/>
                                <a:gd name="connsiteX871" fmla="*/ 4197 w 10000"/>
                                <a:gd name="connsiteY871" fmla="*/ 601 h 10000"/>
                                <a:gd name="connsiteX872" fmla="*/ 4460 w 10000"/>
                                <a:gd name="connsiteY872" fmla="*/ 620 h 10000"/>
                                <a:gd name="connsiteX873" fmla="*/ 4460 w 10000"/>
                                <a:gd name="connsiteY873" fmla="*/ 620 h 10000"/>
                                <a:gd name="connsiteX874" fmla="*/ 4647 w 10000"/>
                                <a:gd name="connsiteY874" fmla="*/ 639 h 10000"/>
                                <a:gd name="connsiteX875" fmla="*/ 4911 w 10000"/>
                                <a:gd name="connsiteY875" fmla="*/ 665 h 10000"/>
                                <a:gd name="connsiteX876" fmla="*/ 4911 w 10000"/>
                                <a:gd name="connsiteY876" fmla="*/ 665 h 10000"/>
                                <a:gd name="connsiteX877" fmla="*/ 5174 w 10000"/>
                                <a:gd name="connsiteY877" fmla="*/ 695 h 10000"/>
                                <a:gd name="connsiteX878" fmla="*/ 5395 w 10000"/>
                                <a:gd name="connsiteY878" fmla="*/ 726 h 10000"/>
                                <a:gd name="connsiteX879" fmla="*/ 5692 w 10000"/>
                                <a:gd name="connsiteY879" fmla="*/ 786 h 10000"/>
                                <a:gd name="connsiteX880" fmla="*/ 5692 w 10000"/>
                                <a:gd name="connsiteY880" fmla="*/ 786 h 10000"/>
                                <a:gd name="connsiteX881" fmla="*/ 5803 w 10000"/>
                                <a:gd name="connsiteY881" fmla="*/ 820 h 10000"/>
                                <a:gd name="connsiteX882" fmla="*/ 5922 w 10000"/>
                                <a:gd name="connsiteY882" fmla="*/ 857 h 10000"/>
                                <a:gd name="connsiteX883" fmla="*/ 6143 w 10000"/>
                                <a:gd name="connsiteY883" fmla="*/ 932 h 10000"/>
                                <a:gd name="connsiteX884" fmla="*/ 6143 w 10000"/>
                                <a:gd name="connsiteY884" fmla="*/ 932 h 10000"/>
                                <a:gd name="connsiteX885" fmla="*/ 6296 w 10000"/>
                                <a:gd name="connsiteY885" fmla="*/ 1000 h 10000"/>
                                <a:gd name="connsiteX886" fmla="*/ 6372 w 10000"/>
                                <a:gd name="connsiteY886" fmla="*/ 1060 h 10000"/>
                                <a:gd name="connsiteX887" fmla="*/ 6483 w 10000"/>
                                <a:gd name="connsiteY887" fmla="*/ 1173 h 10000"/>
                                <a:gd name="connsiteX888" fmla="*/ 6483 w 10000"/>
                                <a:gd name="connsiteY888" fmla="*/ 1173 h 10000"/>
                                <a:gd name="connsiteX889" fmla="*/ 6517 w 10000"/>
                                <a:gd name="connsiteY889" fmla="*/ 1270 h 10000"/>
                                <a:gd name="connsiteX890" fmla="*/ 6517 w 10000"/>
                                <a:gd name="connsiteY890" fmla="*/ 1346 h 10000"/>
                                <a:gd name="connsiteX891" fmla="*/ 6517 w 10000"/>
                                <a:gd name="connsiteY891" fmla="*/ 1346 h 10000"/>
                                <a:gd name="connsiteX892" fmla="*/ 6440 w 10000"/>
                                <a:gd name="connsiteY892" fmla="*/ 5677 h 10000"/>
                                <a:gd name="connsiteX893" fmla="*/ 6406 w 10000"/>
                                <a:gd name="connsiteY893" fmla="*/ 9997 h 10000"/>
                                <a:gd name="connsiteX894" fmla="*/ 6406 w 10000"/>
                                <a:gd name="connsiteY894" fmla="*/ 9997 h 10000"/>
                                <a:gd name="connsiteX895" fmla="*/ 6406 w 10000"/>
                                <a:gd name="connsiteY895" fmla="*/ 10000 h 10000"/>
                                <a:gd name="connsiteX896" fmla="*/ 6933 w 10000"/>
                                <a:gd name="connsiteY896" fmla="*/ 10000 h 10000"/>
                                <a:gd name="connsiteX897" fmla="*/ 6933 w 10000"/>
                                <a:gd name="connsiteY897" fmla="*/ 10000 h 10000"/>
                                <a:gd name="connsiteX898" fmla="*/ 6933 w 10000"/>
                                <a:gd name="connsiteY898" fmla="*/ 9997 h 10000"/>
                                <a:gd name="connsiteX899" fmla="*/ 6933 w 10000"/>
                                <a:gd name="connsiteY899" fmla="*/ 9997 h 10000"/>
                                <a:gd name="connsiteX900" fmla="*/ 6933 w 10000"/>
                                <a:gd name="connsiteY900" fmla="*/ 8632 h 10000"/>
                                <a:gd name="connsiteX901" fmla="*/ 6967 w 10000"/>
                                <a:gd name="connsiteY901" fmla="*/ 5662 h 10000"/>
                                <a:gd name="connsiteX902" fmla="*/ 7001 w 10000"/>
                                <a:gd name="connsiteY902" fmla="*/ 1331 h 10000"/>
                                <a:gd name="connsiteX903" fmla="*/ 7001 w 10000"/>
                                <a:gd name="connsiteY903" fmla="*/ 1331 h 10000"/>
                                <a:gd name="connsiteX904" fmla="*/ 7043 w 10000"/>
                                <a:gd name="connsiteY904" fmla="*/ 1195 h 10000"/>
                                <a:gd name="connsiteX905" fmla="*/ 7043 w 10000"/>
                                <a:gd name="connsiteY905" fmla="*/ 1064 h 10000"/>
                                <a:gd name="connsiteX906" fmla="*/ 7043 w 10000"/>
                                <a:gd name="connsiteY906" fmla="*/ 1064 h 10000"/>
                                <a:gd name="connsiteX907" fmla="*/ 7001 w 10000"/>
                                <a:gd name="connsiteY907" fmla="*/ 1000 h 10000"/>
                                <a:gd name="connsiteX908" fmla="*/ 7043 w 10000"/>
                                <a:gd name="connsiteY908" fmla="*/ 936 h 10000"/>
                                <a:gd name="connsiteX909" fmla="*/ 7043 w 10000"/>
                                <a:gd name="connsiteY909" fmla="*/ 936 h 10000"/>
                                <a:gd name="connsiteX910" fmla="*/ 7043 w 10000"/>
                                <a:gd name="connsiteY910" fmla="*/ 917 h 10000"/>
                                <a:gd name="connsiteX911" fmla="*/ 7043 w 10000"/>
                                <a:gd name="connsiteY911" fmla="*/ 917 h 10000"/>
                                <a:gd name="connsiteX912" fmla="*/ 7077 w 10000"/>
                                <a:gd name="connsiteY912" fmla="*/ 876 h 10000"/>
                                <a:gd name="connsiteX913" fmla="*/ 7120 w 10000"/>
                                <a:gd name="connsiteY913" fmla="*/ 834 h 10000"/>
                                <a:gd name="connsiteX914" fmla="*/ 7230 w 10000"/>
                                <a:gd name="connsiteY914" fmla="*/ 748 h 10000"/>
                                <a:gd name="connsiteX915" fmla="*/ 7230 w 10000"/>
                                <a:gd name="connsiteY915" fmla="*/ 748 h 10000"/>
                                <a:gd name="connsiteX916" fmla="*/ 7307 w 10000"/>
                                <a:gd name="connsiteY916" fmla="*/ 718 h 10000"/>
                                <a:gd name="connsiteX917" fmla="*/ 7383 w 10000"/>
                                <a:gd name="connsiteY917" fmla="*/ 688 h 10000"/>
                                <a:gd name="connsiteX918" fmla="*/ 7570 w 10000"/>
                                <a:gd name="connsiteY918" fmla="*/ 628 h 10000"/>
                                <a:gd name="connsiteX919" fmla="*/ 7570 w 10000"/>
                                <a:gd name="connsiteY919" fmla="*/ 628 h 10000"/>
                                <a:gd name="connsiteX920" fmla="*/ 7715 w 10000"/>
                                <a:gd name="connsiteY920" fmla="*/ 583 h 10000"/>
                                <a:gd name="connsiteX921" fmla="*/ 7867 w 10000"/>
                                <a:gd name="connsiteY921" fmla="*/ 542 h 10000"/>
                                <a:gd name="connsiteX922" fmla="*/ 7867 w 10000"/>
                                <a:gd name="connsiteY922" fmla="*/ 542 h 10000"/>
                                <a:gd name="connsiteX923" fmla="*/ 8241 w 10000"/>
                                <a:gd name="connsiteY923" fmla="*/ 459 h 10000"/>
                                <a:gd name="connsiteX924" fmla="*/ 8241 w 10000"/>
                                <a:gd name="connsiteY924" fmla="*/ 459 h 10000"/>
                                <a:gd name="connsiteX925" fmla="*/ 8428 w 10000"/>
                                <a:gd name="connsiteY925" fmla="*/ 417 h 10000"/>
                                <a:gd name="connsiteX926" fmla="*/ 8539 w 10000"/>
                                <a:gd name="connsiteY926" fmla="*/ 398 h 10000"/>
                                <a:gd name="connsiteX927" fmla="*/ 8649 w 10000"/>
                                <a:gd name="connsiteY927" fmla="*/ 380 h 10000"/>
                                <a:gd name="connsiteX928" fmla="*/ 8649 w 10000"/>
                                <a:gd name="connsiteY928" fmla="*/ 380 h 10000"/>
                                <a:gd name="connsiteX929" fmla="*/ 8649 w 10000"/>
                                <a:gd name="connsiteY929" fmla="*/ 387 h 10000"/>
                                <a:gd name="connsiteX930" fmla="*/ 8726 w 10000"/>
                                <a:gd name="connsiteY930" fmla="*/ 395 h 10000"/>
                                <a:gd name="connsiteX931" fmla="*/ 8802 w 10000"/>
                                <a:gd name="connsiteY931" fmla="*/ 398 h 10000"/>
                                <a:gd name="connsiteX932" fmla="*/ 8912 w 10000"/>
                                <a:gd name="connsiteY932" fmla="*/ 398 h 10000"/>
                                <a:gd name="connsiteX933" fmla="*/ 8912 w 10000"/>
                                <a:gd name="connsiteY933" fmla="*/ 398 h 10000"/>
                                <a:gd name="connsiteX934" fmla="*/ 8955 w 10000"/>
                                <a:gd name="connsiteY934" fmla="*/ 391 h 10000"/>
                                <a:gd name="connsiteX935" fmla="*/ 8989 w 10000"/>
                                <a:gd name="connsiteY935" fmla="*/ 387 h 10000"/>
                                <a:gd name="connsiteX936" fmla="*/ 8989 w 10000"/>
                                <a:gd name="connsiteY936" fmla="*/ 387 h 10000"/>
                                <a:gd name="connsiteX937" fmla="*/ 9065 w 10000"/>
                                <a:gd name="connsiteY937" fmla="*/ 391 h 10000"/>
                                <a:gd name="connsiteX938" fmla="*/ 9176 w 10000"/>
                                <a:gd name="connsiteY938" fmla="*/ 395 h 10000"/>
                                <a:gd name="connsiteX939" fmla="*/ 9210 w 10000"/>
                                <a:gd name="connsiteY939" fmla="*/ 395 h 10000"/>
                                <a:gd name="connsiteX940" fmla="*/ 9286 w 10000"/>
                                <a:gd name="connsiteY940" fmla="*/ 391 h 10000"/>
                                <a:gd name="connsiteX941" fmla="*/ 9286 w 10000"/>
                                <a:gd name="connsiteY941" fmla="*/ 387 h 10000"/>
                                <a:gd name="connsiteX942" fmla="*/ 9286 w 10000"/>
                                <a:gd name="connsiteY942" fmla="*/ 380 h 10000"/>
                                <a:gd name="connsiteX943" fmla="*/ 9286 w 10000"/>
                                <a:gd name="connsiteY943" fmla="*/ 380 h 10000"/>
                                <a:gd name="connsiteX944" fmla="*/ 9363 w 10000"/>
                                <a:gd name="connsiteY944" fmla="*/ 380 h 10000"/>
                                <a:gd name="connsiteX945" fmla="*/ 9473 w 10000"/>
                                <a:gd name="connsiteY945" fmla="*/ 383 h 10000"/>
                                <a:gd name="connsiteX946" fmla="*/ 9473 w 10000"/>
                                <a:gd name="connsiteY946" fmla="*/ 383 h 10000"/>
                                <a:gd name="connsiteX947" fmla="*/ 9516 w 10000"/>
                                <a:gd name="connsiteY947" fmla="*/ 380 h 10000"/>
                                <a:gd name="connsiteX948" fmla="*/ 9550 w 10000"/>
                                <a:gd name="connsiteY948" fmla="*/ 372 h 10000"/>
                                <a:gd name="connsiteX949" fmla="*/ 9516 w 10000"/>
                                <a:gd name="connsiteY949" fmla="*/ 357 h 10000"/>
                                <a:gd name="connsiteX950" fmla="*/ 9516 w 10000"/>
                                <a:gd name="connsiteY950" fmla="*/ 357 h 10000"/>
                                <a:gd name="connsiteX951" fmla="*/ 9660 w 10000"/>
                                <a:gd name="connsiteY951" fmla="*/ 361 h 10000"/>
                                <a:gd name="connsiteX952" fmla="*/ 9779 w 10000"/>
                                <a:gd name="connsiteY952" fmla="*/ 357 h 10000"/>
                                <a:gd name="connsiteX953" fmla="*/ 9779 w 10000"/>
                                <a:gd name="connsiteY953" fmla="*/ 357 h 10000"/>
                                <a:gd name="connsiteX954" fmla="*/ 9779 w 10000"/>
                                <a:gd name="connsiteY954" fmla="*/ 350 h 10000"/>
                                <a:gd name="connsiteX955" fmla="*/ 9737 w 10000"/>
                                <a:gd name="connsiteY955" fmla="*/ 342 h 10000"/>
                                <a:gd name="connsiteX956" fmla="*/ 9703 w 10000"/>
                                <a:gd name="connsiteY956" fmla="*/ 331 h 10000"/>
                                <a:gd name="connsiteX957" fmla="*/ 9703 w 10000"/>
                                <a:gd name="connsiteY957" fmla="*/ 331 h 10000"/>
                                <a:gd name="connsiteX958" fmla="*/ 9813 w 10000"/>
                                <a:gd name="connsiteY958" fmla="*/ 327 h 10000"/>
                                <a:gd name="connsiteX959" fmla="*/ 9890 w 10000"/>
                                <a:gd name="connsiteY959" fmla="*/ 327 h 10000"/>
                                <a:gd name="connsiteX960" fmla="*/ 9924 w 10000"/>
                                <a:gd name="connsiteY960" fmla="*/ 323 h 10000"/>
                                <a:gd name="connsiteX961" fmla="*/ 9924 w 10000"/>
                                <a:gd name="connsiteY961" fmla="*/ 323 h 10000"/>
                                <a:gd name="connsiteX962" fmla="*/ 9966 w 10000"/>
                                <a:gd name="connsiteY962" fmla="*/ 316 h 10000"/>
                                <a:gd name="connsiteX963" fmla="*/ 9924 w 10000"/>
                                <a:gd name="connsiteY963" fmla="*/ 308 h 10000"/>
                                <a:gd name="connsiteX964" fmla="*/ 9813 w 10000"/>
                                <a:gd name="connsiteY964" fmla="*/ 293 h 10000"/>
                                <a:gd name="connsiteX965" fmla="*/ 9813 w 10000"/>
                                <a:gd name="connsiteY965" fmla="*/ 293 h 10000"/>
                                <a:gd name="connsiteX966" fmla="*/ 9966 w 10000"/>
                                <a:gd name="connsiteY966" fmla="*/ 286 h 10000"/>
                                <a:gd name="connsiteX967" fmla="*/ 10000 w 10000"/>
                                <a:gd name="connsiteY967" fmla="*/ 278 h 10000"/>
                                <a:gd name="connsiteX968" fmla="*/ 10000 w 10000"/>
                                <a:gd name="connsiteY968" fmla="*/ 270 h 10000"/>
                                <a:gd name="connsiteX969" fmla="*/ 10000 w 10000"/>
                                <a:gd name="connsiteY96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504 h 10000"/>
                                <a:gd name="connsiteX815" fmla="*/ 1427 w 10000"/>
                                <a:gd name="connsiteY815" fmla="*/ 492 h 10000"/>
                                <a:gd name="connsiteX816" fmla="*/ 1385 w 10000"/>
                                <a:gd name="connsiteY816" fmla="*/ 489 h 10000"/>
                                <a:gd name="connsiteX817" fmla="*/ 1351 w 10000"/>
                                <a:gd name="connsiteY817" fmla="*/ 485 h 10000"/>
                                <a:gd name="connsiteX818" fmla="*/ 1274 w 10000"/>
                                <a:gd name="connsiteY818" fmla="*/ 485 h 10000"/>
                                <a:gd name="connsiteX819" fmla="*/ 1164 w 10000"/>
                                <a:gd name="connsiteY819" fmla="*/ 473 h 10000"/>
                                <a:gd name="connsiteX820" fmla="*/ 1130 w 10000"/>
                                <a:gd name="connsiteY820" fmla="*/ 470 h 10000"/>
                                <a:gd name="connsiteX821" fmla="*/ 1054 w 10000"/>
                                <a:gd name="connsiteY821" fmla="*/ 478 h 10000"/>
                                <a:gd name="connsiteX822" fmla="*/ 637 w 10000"/>
                                <a:gd name="connsiteY822" fmla="*/ 466 h 10000"/>
                                <a:gd name="connsiteX823" fmla="*/ 637 w 10000"/>
                                <a:gd name="connsiteY823" fmla="*/ 466 h 10000"/>
                                <a:gd name="connsiteX824" fmla="*/ 229 w 10000"/>
                                <a:gd name="connsiteY824" fmla="*/ 489 h 10000"/>
                                <a:gd name="connsiteX825" fmla="*/ 229 w 10000"/>
                                <a:gd name="connsiteY825" fmla="*/ 489 h 10000"/>
                                <a:gd name="connsiteX826" fmla="*/ 187 w 10000"/>
                                <a:gd name="connsiteY826" fmla="*/ 492 h 10000"/>
                                <a:gd name="connsiteX827" fmla="*/ 153 w 10000"/>
                                <a:gd name="connsiteY827" fmla="*/ 492 h 10000"/>
                                <a:gd name="connsiteX828" fmla="*/ 42 w 10000"/>
                                <a:gd name="connsiteY828" fmla="*/ 519 h 10000"/>
                                <a:gd name="connsiteX829" fmla="*/ 42 w 10000"/>
                                <a:gd name="connsiteY829" fmla="*/ 519 h 10000"/>
                                <a:gd name="connsiteX830" fmla="*/ 0 w 10000"/>
                                <a:gd name="connsiteY830" fmla="*/ 526 h 10000"/>
                                <a:gd name="connsiteX831" fmla="*/ 0 w 10000"/>
                                <a:gd name="connsiteY831" fmla="*/ 537 h 10000"/>
                                <a:gd name="connsiteX832" fmla="*/ 76 w 10000"/>
                                <a:gd name="connsiteY832" fmla="*/ 567 h 10000"/>
                                <a:gd name="connsiteX833" fmla="*/ 76 w 10000"/>
                                <a:gd name="connsiteY833" fmla="*/ 567 h 10000"/>
                                <a:gd name="connsiteX834" fmla="*/ 306 w 10000"/>
                                <a:gd name="connsiteY834" fmla="*/ 590 h 10000"/>
                                <a:gd name="connsiteX835" fmla="*/ 306 w 10000"/>
                                <a:gd name="connsiteY835" fmla="*/ 594 h 10000"/>
                                <a:gd name="connsiteX836" fmla="*/ 416 w 10000"/>
                                <a:gd name="connsiteY836" fmla="*/ 609 h 10000"/>
                                <a:gd name="connsiteX837" fmla="*/ 637 w 10000"/>
                                <a:gd name="connsiteY837" fmla="*/ 609 h 10000"/>
                                <a:gd name="connsiteX838" fmla="*/ 756 w 10000"/>
                                <a:gd name="connsiteY838" fmla="*/ 613 h 10000"/>
                                <a:gd name="connsiteX839" fmla="*/ 824 w 10000"/>
                                <a:gd name="connsiteY839" fmla="*/ 613 h 10000"/>
                                <a:gd name="connsiteX840" fmla="*/ 867 w 10000"/>
                                <a:gd name="connsiteY840" fmla="*/ 609 h 10000"/>
                                <a:gd name="connsiteX841" fmla="*/ 867 w 10000"/>
                                <a:gd name="connsiteY841" fmla="*/ 609 h 10000"/>
                                <a:gd name="connsiteX842" fmla="*/ 943 w 10000"/>
                                <a:gd name="connsiteY842" fmla="*/ 613 h 10000"/>
                                <a:gd name="connsiteX843" fmla="*/ 977 w 10000"/>
                                <a:gd name="connsiteY843" fmla="*/ 613 h 10000"/>
                                <a:gd name="connsiteX844" fmla="*/ 1054 w 10000"/>
                                <a:gd name="connsiteY844" fmla="*/ 601 h 10000"/>
                                <a:gd name="connsiteX845" fmla="*/ 1054 w 10000"/>
                                <a:gd name="connsiteY845" fmla="*/ 601 h 10000"/>
                                <a:gd name="connsiteX846" fmla="*/ 1088 w 10000"/>
                                <a:gd name="connsiteY846" fmla="*/ 605 h 10000"/>
                                <a:gd name="connsiteX847" fmla="*/ 1130 w 10000"/>
                                <a:gd name="connsiteY847" fmla="*/ 609 h 10000"/>
                                <a:gd name="connsiteX848" fmla="*/ 1198 w 10000"/>
                                <a:gd name="connsiteY848" fmla="*/ 609 h 10000"/>
                                <a:gd name="connsiteX849" fmla="*/ 1240 w 10000"/>
                                <a:gd name="connsiteY849" fmla="*/ 601 h 10000"/>
                                <a:gd name="connsiteX850" fmla="*/ 1240 w 10000"/>
                                <a:gd name="connsiteY850" fmla="*/ 601 h 10000"/>
                                <a:gd name="connsiteX851" fmla="*/ 1274 w 10000"/>
                                <a:gd name="connsiteY851" fmla="*/ 601 h 10000"/>
                                <a:gd name="connsiteX852" fmla="*/ 1317 w 10000"/>
                                <a:gd name="connsiteY852" fmla="*/ 601 h 10000"/>
                                <a:gd name="connsiteX853" fmla="*/ 1351 w 10000"/>
                                <a:gd name="connsiteY853" fmla="*/ 598 h 10000"/>
                                <a:gd name="connsiteX854" fmla="*/ 1351 w 10000"/>
                                <a:gd name="connsiteY854" fmla="*/ 590 h 10000"/>
                                <a:gd name="connsiteX855" fmla="*/ 1351 w 10000"/>
                                <a:gd name="connsiteY855" fmla="*/ 590 h 10000"/>
                                <a:gd name="connsiteX856" fmla="*/ 1427 w 10000"/>
                                <a:gd name="connsiteY856" fmla="*/ 590 h 10000"/>
                                <a:gd name="connsiteX857" fmla="*/ 1427 w 10000"/>
                                <a:gd name="connsiteY857" fmla="*/ 590 h 10000"/>
                                <a:gd name="connsiteX858" fmla="*/ 1461 w 10000"/>
                                <a:gd name="connsiteY858" fmla="*/ 583 h 10000"/>
                                <a:gd name="connsiteX859" fmla="*/ 1504 w 10000"/>
                                <a:gd name="connsiteY859" fmla="*/ 572 h 10000"/>
                                <a:gd name="connsiteX860" fmla="*/ 1504 w 10000"/>
                                <a:gd name="connsiteY860" fmla="*/ 564 h 10000"/>
                                <a:gd name="connsiteX861" fmla="*/ 1538 w 10000"/>
                                <a:gd name="connsiteY861" fmla="*/ 553 h 10000"/>
                                <a:gd name="connsiteX862" fmla="*/ 1538 w 10000"/>
                                <a:gd name="connsiteY862" fmla="*/ 553 h 10000"/>
                                <a:gd name="connsiteX863" fmla="*/ 2099 w 10000"/>
                                <a:gd name="connsiteY863" fmla="*/ 553 h 10000"/>
                                <a:gd name="connsiteX864" fmla="*/ 2625 w 10000"/>
                                <a:gd name="connsiteY864" fmla="*/ 556 h 10000"/>
                                <a:gd name="connsiteX865" fmla="*/ 3152 w 10000"/>
                                <a:gd name="connsiteY865" fmla="*/ 567 h 10000"/>
                                <a:gd name="connsiteX866" fmla="*/ 3636 w 10000"/>
                                <a:gd name="connsiteY866" fmla="*/ 579 h 10000"/>
                                <a:gd name="connsiteX867" fmla="*/ 3636 w 10000"/>
                                <a:gd name="connsiteY867" fmla="*/ 579 h 10000"/>
                                <a:gd name="connsiteX868" fmla="*/ 3934 w 10000"/>
                                <a:gd name="connsiteY868" fmla="*/ 586 h 10000"/>
                                <a:gd name="connsiteX869" fmla="*/ 3934 w 10000"/>
                                <a:gd name="connsiteY869" fmla="*/ 586 h 10000"/>
                                <a:gd name="connsiteX870" fmla="*/ 4197 w 10000"/>
                                <a:gd name="connsiteY870" fmla="*/ 601 h 10000"/>
                                <a:gd name="connsiteX871" fmla="*/ 4460 w 10000"/>
                                <a:gd name="connsiteY871" fmla="*/ 620 h 10000"/>
                                <a:gd name="connsiteX872" fmla="*/ 4460 w 10000"/>
                                <a:gd name="connsiteY872" fmla="*/ 620 h 10000"/>
                                <a:gd name="connsiteX873" fmla="*/ 4647 w 10000"/>
                                <a:gd name="connsiteY873" fmla="*/ 639 h 10000"/>
                                <a:gd name="connsiteX874" fmla="*/ 4911 w 10000"/>
                                <a:gd name="connsiteY874" fmla="*/ 665 h 10000"/>
                                <a:gd name="connsiteX875" fmla="*/ 4911 w 10000"/>
                                <a:gd name="connsiteY875" fmla="*/ 665 h 10000"/>
                                <a:gd name="connsiteX876" fmla="*/ 5174 w 10000"/>
                                <a:gd name="connsiteY876" fmla="*/ 695 h 10000"/>
                                <a:gd name="connsiteX877" fmla="*/ 5395 w 10000"/>
                                <a:gd name="connsiteY877" fmla="*/ 726 h 10000"/>
                                <a:gd name="connsiteX878" fmla="*/ 5692 w 10000"/>
                                <a:gd name="connsiteY878" fmla="*/ 786 h 10000"/>
                                <a:gd name="connsiteX879" fmla="*/ 5692 w 10000"/>
                                <a:gd name="connsiteY879" fmla="*/ 786 h 10000"/>
                                <a:gd name="connsiteX880" fmla="*/ 5803 w 10000"/>
                                <a:gd name="connsiteY880" fmla="*/ 820 h 10000"/>
                                <a:gd name="connsiteX881" fmla="*/ 5922 w 10000"/>
                                <a:gd name="connsiteY881" fmla="*/ 857 h 10000"/>
                                <a:gd name="connsiteX882" fmla="*/ 6143 w 10000"/>
                                <a:gd name="connsiteY882" fmla="*/ 932 h 10000"/>
                                <a:gd name="connsiteX883" fmla="*/ 6143 w 10000"/>
                                <a:gd name="connsiteY883" fmla="*/ 932 h 10000"/>
                                <a:gd name="connsiteX884" fmla="*/ 6296 w 10000"/>
                                <a:gd name="connsiteY884" fmla="*/ 1000 h 10000"/>
                                <a:gd name="connsiteX885" fmla="*/ 6372 w 10000"/>
                                <a:gd name="connsiteY885" fmla="*/ 1060 h 10000"/>
                                <a:gd name="connsiteX886" fmla="*/ 6483 w 10000"/>
                                <a:gd name="connsiteY886" fmla="*/ 1173 h 10000"/>
                                <a:gd name="connsiteX887" fmla="*/ 6483 w 10000"/>
                                <a:gd name="connsiteY887" fmla="*/ 1173 h 10000"/>
                                <a:gd name="connsiteX888" fmla="*/ 6517 w 10000"/>
                                <a:gd name="connsiteY888" fmla="*/ 1270 h 10000"/>
                                <a:gd name="connsiteX889" fmla="*/ 6517 w 10000"/>
                                <a:gd name="connsiteY889" fmla="*/ 1346 h 10000"/>
                                <a:gd name="connsiteX890" fmla="*/ 6517 w 10000"/>
                                <a:gd name="connsiteY890" fmla="*/ 1346 h 10000"/>
                                <a:gd name="connsiteX891" fmla="*/ 6440 w 10000"/>
                                <a:gd name="connsiteY891" fmla="*/ 5677 h 10000"/>
                                <a:gd name="connsiteX892" fmla="*/ 6406 w 10000"/>
                                <a:gd name="connsiteY892" fmla="*/ 9997 h 10000"/>
                                <a:gd name="connsiteX893" fmla="*/ 6406 w 10000"/>
                                <a:gd name="connsiteY893" fmla="*/ 9997 h 10000"/>
                                <a:gd name="connsiteX894" fmla="*/ 6406 w 10000"/>
                                <a:gd name="connsiteY894" fmla="*/ 10000 h 10000"/>
                                <a:gd name="connsiteX895" fmla="*/ 6933 w 10000"/>
                                <a:gd name="connsiteY895" fmla="*/ 10000 h 10000"/>
                                <a:gd name="connsiteX896" fmla="*/ 6933 w 10000"/>
                                <a:gd name="connsiteY896" fmla="*/ 10000 h 10000"/>
                                <a:gd name="connsiteX897" fmla="*/ 6933 w 10000"/>
                                <a:gd name="connsiteY897" fmla="*/ 9997 h 10000"/>
                                <a:gd name="connsiteX898" fmla="*/ 6933 w 10000"/>
                                <a:gd name="connsiteY898" fmla="*/ 9997 h 10000"/>
                                <a:gd name="connsiteX899" fmla="*/ 6933 w 10000"/>
                                <a:gd name="connsiteY899" fmla="*/ 8632 h 10000"/>
                                <a:gd name="connsiteX900" fmla="*/ 6967 w 10000"/>
                                <a:gd name="connsiteY900" fmla="*/ 5662 h 10000"/>
                                <a:gd name="connsiteX901" fmla="*/ 7001 w 10000"/>
                                <a:gd name="connsiteY901" fmla="*/ 1331 h 10000"/>
                                <a:gd name="connsiteX902" fmla="*/ 7001 w 10000"/>
                                <a:gd name="connsiteY902" fmla="*/ 1331 h 10000"/>
                                <a:gd name="connsiteX903" fmla="*/ 7043 w 10000"/>
                                <a:gd name="connsiteY903" fmla="*/ 1195 h 10000"/>
                                <a:gd name="connsiteX904" fmla="*/ 7043 w 10000"/>
                                <a:gd name="connsiteY904" fmla="*/ 1064 h 10000"/>
                                <a:gd name="connsiteX905" fmla="*/ 7043 w 10000"/>
                                <a:gd name="connsiteY905" fmla="*/ 1064 h 10000"/>
                                <a:gd name="connsiteX906" fmla="*/ 7001 w 10000"/>
                                <a:gd name="connsiteY906" fmla="*/ 1000 h 10000"/>
                                <a:gd name="connsiteX907" fmla="*/ 7043 w 10000"/>
                                <a:gd name="connsiteY907" fmla="*/ 936 h 10000"/>
                                <a:gd name="connsiteX908" fmla="*/ 7043 w 10000"/>
                                <a:gd name="connsiteY908" fmla="*/ 936 h 10000"/>
                                <a:gd name="connsiteX909" fmla="*/ 7043 w 10000"/>
                                <a:gd name="connsiteY909" fmla="*/ 917 h 10000"/>
                                <a:gd name="connsiteX910" fmla="*/ 7043 w 10000"/>
                                <a:gd name="connsiteY910" fmla="*/ 917 h 10000"/>
                                <a:gd name="connsiteX911" fmla="*/ 7077 w 10000"/>
                                <a:gd name="connsiteY911" fmla="*/ 876 h 10000"/>
                                <a:gd name="connsiteX912" fmla="*/ 7120 w 10000"/>
                                <a:gd name="connsiteY912" fmla="*/ 834 h 10000"/>
                                <a:gd name="connsiteX913" fmla="*/ 7230 w 10000"/>
                                <a:gd name="connsiteY913" fmla="*/ 748 h 10000"/>
                                <a:gd name="connsiteX914" fmla="*/ 7230 w 10000"/>
                                <a:gd name="connsiteY914" fmla="*/ 748 h 10000"/>
                                <a:gd name="connsiteX915" fmla="*/ 7307 w 10000"/>
                                <a:gd name="connsiteY915" fmla="*/ 718 h 10000"/>
                                <a:gd name="connsiteX916" fmla="*/ 7383 w 10000"/>
                                <a:gd name="connsiteY916" fmla="*/ 688 h 10000"/>
                                <a:gd name="connsiteX917" fmla="*/ 7570 w 10000"/>
                                <a:gd name="connsiteY917" fmla="*/ 628 h 10000"/>
                                <a:gd name="connsiteX918" fmla="*/ 7570 w 10000"/>
                                <a:gd name="connsiteY918" fmla="*/ 628 h 10000"/>
                                <a:gd name="connsiteX919" fmla="*/ 7715 w 10000"/>
                                <a:gd name="connsiteY919" fmla="*/ 583 h 10000"/>
                                <a:gd name="connsiteX920" fmla="*/ 7867 w 10000"/>
                                <a:gd name="connsiteY920" fmla="*/ 542 h 10000"/>
                                <a:gd name="connsiteX921" fmla="*/ 7867 w 10000"/>
                                <a:gd name="connsiteY921" fmla="*/ 542 h 10000"/>
                                <a:gd name="connsiteX922" fmla="*/ 8241 w 10000"/>
                                <a:gd name="connsiteY922" fmla="*/ 459 h 10000"/>
                                <a:gd name="connsiteX923" fmla="*/ 8241 w 10000"/>
                                <a:gd name="connsiteY923" fmla="*/ 459 h 10000"/>
                                <a:gd name="connsiteX924" fmla="*/ 8428 w 10000"/>
                                <a:gd name="connsiteY924" fmla="*/ 417 h 10000"/>
                                <a:gd name="connsiteX925" fmla="*/ 8539 w 10000"/>
                                <a:gd name="connsiteY925" fmla="*/ 398 h 10000"/>
                                <a:gd name="connsiteX926" fmla="*/ 8649 w 10000"/>
                                <a:gd name="connsiteY926" fmla="*/ 380 h 10000"/>
                                <a:gd name="connsiteX927" fmla="*/ 8649 w 10000"/>
                                <a:gd name="connsiteY927" fmla="*/ 380 h 10000"/>
                                <a:gd name="connsiteX928" fmla="*/ 8649 w 10000"/>
                                <a:gd name="connsiteY928" fmla="*/ 387 h 10000"/>
                                <a:gd name="connsiteX929" fmla="*/ 8726 w 10000"/>
                                <a:gd name="connsiteY929" fmla="*/ 395 h 10000"/>
                                <a:gd name="connsiteX930" fmla="*/ 8802 w 10000"/>
                                <a:gd name="connsiteY930" fmla="*/ 398 h 10000"/>
                                <a:gd name="connsiteX931" fmla="*/ 8912 w 10000"/>
                                <a:gd name="connsiteY931" fmla="*/ 398 h 10000"/>
                                <a:gd name="connsiteX932" fmla="*/ 8912 w 10000"/>
                                <a:gd name="connsiteY932" fmla="*/ 398 h 10000"/>
                                <a:gd name="connsiteX933" fmla="*/ 8955 w 10000"/>
                                <a:gd name="connsiteY933" fmla="*/ 391 h 10000"/>
                                <a:gd name="connsiteX934" fmla="*/ 8989 w 10000"/>
                                <a:gd name="connsiteY934" fmla="*/ 387 h 10000"/>
                                <a:gd name="connsiteX935" fmla="*/ 8989 w 10000"/>
                                <a:gd name="connsiteY935" fmla="*/ 387 h 10000"/>
                                <a:gd name="connsiteX936" fmla="*/ 9065 w 10000"/>
                                <a:gd name="connsiteY936" fmla="*/ 391 h 10000"/>
                                <a:gd name="connsiteX937" fmla="*/ 9176 w 10000"/>
                                <a:gd name="connsiteY937" fmla="*/ 395 h 10000"/>
                                <a:gd name="connsiteX938" fmla="*/ 9210 w 10000"/>
                                <a:gd name="connsiteY938" fmla="*/ 395 h 10000"/>
                                <a:gd name="connsiteX939" fmla="*/ 9286 w 10000"/>
                                <a:gd name="connsiteY939" fmla="*/ 391 h 10000"/>
                                <a:gd name="connsiteX940" fmla="*/ 9286 w 10000"/>
                                <a:gd name="connsiteY940" fmla="*/ 387 h 10000"/>
                                <a:gd name="connsiteX941" fmla="*/ 9286 w 10000"/>
                                <a:gd name="connsiteY941" fmla="*/ 380 h 10000"/>
                                <a:gd name="connsiteX942" fmla="*/ 9286 w 10000"/>
                                <a:gd name="connsiteY942" fmla="*/ 380 h 10000"/>
                                <a:gd name="connsiteX943" fmla="*/ 9363 w 10000"/>
                                <a:gd name="connsiteY943" fmla="*/ 380 h 10000"/>
                                <a:gd name="connsiteX944" fmla="*/ 9473 w 10000"/>
                                <a:gd name="connsiteY944" fmla="*/ 383 h 10000"/>
                                <a:gd name="connsiteX945" fmla="*/ 9473 w 10000"/>
                                <a:gd name="connsiteY945" fmla="*/ 383 h 10000"/>
                                <a:gd name="connsiteX946" fmla="*/ 9516 w 10000"/>
                                <a:gd name="connsiteY946" fmla="*/ 380 h 10000"/>
                                <a:gd name="connsiteX947" fmla="*/ 9550 w 10000"/>
                                <a:gd name="connsiteY947" fmla="*/ 372 h 10000"/>
                                <a:gd name="connsiteX948" fmla="*/ 9516 w 10000"/>
                                <a:gd name="connsiteY948" fmla="*/ 357 h 10000"/>
                                <a:gd name="connsiteX949" fmla="*/ 9516 w 10000"/>
                                <a:gd name="connsiteY949" fmla="*/ 357 h 10000"/>
                                <a:gd name="connsiteX950" fmla="*/ 9660 w 10000"/>
                                <a:gd name="connsiteY950" fmla="*/ 361 h 10000"/>
                                <a:gd name="connsiteX951" fmla="*/ 9779 w 10000"/>
                                <a:gd name="connsiteY951" fmla="*/ 357 h 10000"/>
                                <a:gd name="connsiteX952" fmla="*/ 9779 w 10000"/>
                                <a:gd name="connsiteY952" fmla="*/ 357 h 10000"/>
                                <a:gd name="connsiteX953" fmla="*/ 9779 w 10000"/>
                                <a:gd name="connsiteY953" fmla="*/ 350 h 10000"/>
                                <a:gd name="connsiteX954" fmla="*/ 9737 w 10000"/>
                                <a:gd name="connsiteY954" fmla="*/ 342 h 10000"/>
                                <a:gd name="connsiteX955" fmla="*/ 9703 w 10000"/>
                                <a:gd name="connsiteY955" fmla="*/ 331 h 10000"/>
                                <a:gd name="connsiteX956" fmla="*/ 9703 w 10000"/>
                                <a:gd name="connsiteY956" fmla="*/ 331 h 10000"/>
                                <a:gd name="connsiteX957" fmla="*/ 9813 w 10000"/>
                                <a:gd name="connsiteY957" fmla="*/ 327 h 10000"/>
                                <a:gd name="connsiteX958" fmla="*/ 9890 w 10000"/>
                                <a:gd name="connsiteY958" fmla="*/ 327 h 10000"/>
                                <a:gd name="connsiteX959" fmla="*/ 9924 w 10000"/>
                                <a:gd name="connsiteY959" fmla="*/ 323 h 10000"/>
                                <a:gd name="connsiteX960" fmla="*/ 9924 w 10000"/>
                                <a:gd name="connsiteY960" fmla="*/ 323 h 10000"/>
                                <a:gd name="connsiteX961" fmla="*/ 9966 w 10000"/>
                                <a:gd name="connsiteY961" fmla="*/ 316 h 10000"/>
                                <a:gd name="connsiteX962" fmla="*/ 9924 w 10000"/>
                                <a:gd name="connsiteY962" fmla="*/ 308 h 10000"/>
                                <a:gd name="connsiteX963" fmla="*/ 9813 w 10000"/>
                                <a:gd name="connsiteY963" fmla="*/ 293 h 10000"/>
                                <a:gd name="connsiteX964" fmla="*/ 9813 w 10000"/>
                                <a:gd name="connsiteY964" fmla="*/ 293 h 10000"/>
                                <a:gd name="connsiteX965" fmla="*/ 9966 w 10000"/>
                                <a:gd name="connsiteY965" fmla="*/ 286 h 10000"/>
                                <a:gd name="connsiteX966" fmla="*/ 10000 w 10000"/>
                                <a:gd name="connsiteY966" fmla="*/ 278 h 10000"/>
                                <a:gd name="connsiteX967" fmla="*/ 10000 w 10000"/>
                                <a:gd name="connsiteY967" fmla="*/ 270 h 10000"/>
                                <a:gd name="connsiteX968" fmla="*/ 10000 w 10000"/>
                                <a:gd name="connsiteY96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23 h 10000"/>
                                <a:gd name="connsiteX811" fmla="*/ 1504 w 10000"/>
                                <a:gd name="connsiteY811" fmla="*/ 511 h 10000"/>
                                <a:gd name="connsiteX812" fmla="*/ 1461 w 10000"/>
                                <a:gd name="connsiteY812" fmla="*/ 508 h 10000"/>
                                <a:gd name="connsiteX813" fmla="*/ 1427 w 10000"/>
                                <a:gd name="connsiteY813" fmla="*/ 504 h 10000"/>
                                <a:gd name="connsiteX814" fmla="*/ 1427 w 10000"/>
                                <a:gd name="connsiteY814" fmla="*/ 492 h 10000"/>
                                <a:gd name="connsiteX815" fmla="*/ 1385 w 10000"/>
                                <a:gd name="connsiteY815" fmla="*/ 489 h 10000"/>
                                <a:gd name="connsiteX816" fmla="*/ 1351 w 10000"/>
                                <a:gd name="connsiteY816" fmla="*/ 485 h 10000"/>
                                <a:gd name="connsiteX817" fmla="*/ 1274 w 10000"/>
                                <a:gd name="connsiteY817" fmla="*/ 485 h 10000"/>
                                <a:gd name="connsiteX818" fmla="*/ 1164 w 10000"/>
                                <a:gd name="connsiteY818" fmla="*/ 473 h 10000"/>
                                <a:gd name="connsiteX819" fmla="*/ 1130 w 10000"/>
                                <a:gd name="connsiteY819" fmla="*/ 470 h 10000"/>
                                <a:gd name="connsiteX820" fmla="*/ 1054 w 10000"/>
                                <a:gd name="connsiteY820" fmla="*/ 478 h 10000"/>
                                <a:gd name="connsiteX821" fmla="*/ 637 w 10000"/>
                                <a:gd name="connsiteY821" fmla="*/ 466 h 10000"/>
                                <a:gd name="connsiteX822" fmla="*/ 637 w 10000"/>
                                <a:gd name="connsiteY822" fmla="*/ 466 h 10000"/>
                                <a:gd name="connsiteX823" fmla="*/ 229 w 10000"/>
                                <a:gd name="connsiteY823" fmla="*/ 489 h 10000"/>
                                <a:gd name="connsiteX824" fmla="*/ 229 w 10000"/>
                                <a:gd name="connsiteY824" fmla="*/ 489 h 10000"/>
                                <a:gd name="connsiteX825" fmla="*/ 187 w 10000"/>
                                <a:gd name="connsiteY825" fmla="*/ 492 h 10000"/>
                                <a:gd name="connsiteX826" fmla="*/ 153 w 10000"/>
                                <a:gd name="connsiteY826" fmla="*/ 492 h 10000"/>
                                <a:gd name="connsiteX827" fmla="*/ 42 w 10000"/>
                                <a:gd name="connsiteY827" fmla="*/ 519 h 10000"/>
                                <a:gd name="connsiteX828" fmla="*/ 42 w 10000"/>
                                <a:gd name="connsiteY828" fmla="*/ 519 h 10000"/>
                                <a:gd name="connsiteX829" fmla="*/ 0 w 10000"/>
                                <a:gd name="connsiteY829" fmla="*/ 526 h 10000"/>
                                <a:gd name="connsiteX830" fmla="*/ 0 w 10000"/>
                                <a:gd name="connsiteY830" fmla="*/ 537 h 10000"/>
                                <a:gd name="connsiteX831" fmla="*/ 76 w 10000"/>
                                <a:gd name="connsiteY831" fmla="*/ 567 h 10000"/>
                                <a:gd name="connsiteX832" fmla="*/ 76 w 10000"/>
                                <a:gd name="connsiteY832" fmla="*/ 567 h 10000"/>
                                <a:gd name="connsiteX833" fmla="*/ 306 w 10000"/>
                                <a:gd name="connsiteY833" fmla="*/ 590 h 10000"/>
                                <a:gd name="connsiteX834" fmla="*/ 306 w 10000"/>
                                <a:gd name="connsiteY834" fmla="*/ 594 h 10000"/>
                                <a:gd name="connsiteX835" fmla="*/ 416 w 10000"/>
                                <a:gd name="connsiteY835" fmla="*/ 609 h 10000"/>
                                <a:gd name="connsiteX836" fmla="*/ 637 w 10000"/>
                                <a:gd name="connsiteY836" fmla="*/ 609 h 10000"/>
                                <a:gd name="connsiteX837" fmla="*/ 756 w 10000"/>
                                <a:gd name="connsiteY837" fmla="*/ 613 h 10000"/>
                                <a:gd name="connsiteX838" fmla="*/ 824 w 10000"/>
                                <a:gd name="connsiteY838" fmla="*/ 613 h 10000"/>
                                <a:gd name="connsiteX839" fmla="*/ 867 w 10000"/>
                                <a:gd name="connsiteY839" fmla="*/ 609 h 10000"/>
                                <a:gd name="connsiteX840" fmla="*/ 867 w 10000"/>
                                <a:gd name="connsiteY840" fmla="*/ 609 h 10000"/>
                                <a:gd name="connsiteX841" fmla="*/ 943 w 10000"/>
                                <a:gd name="connsiteY841" fmla="*/ 613 h 10000"/>
                                <a:gd name="connsiteX842" fmla="*/ 977 w 10000"/>
                                <a:gd name="connsiteY842" fmla="*/ 613 h 10000"/>
                                <a:gd name="connsiteX843" fmla="*/ 1054 w 10000"/>
                                <a:gd name="connsiteY843" fmla="*/ 601 h 10000"/>
                                <a:gd name="connsiteX844" fmla="*/ 1054 w 10000"/>
                                <a:gd name="connsiteY844" fmla="*/ 601 h 10000"/>
                                <a:gd name="connsiteX845" fmla="*/ 1088 w 10000"/>
                                <a:gd name="connsiteY845" fmla="*/ 605 h 10000"/>
                                <a:gd name="connsiteX846" fmla="*/ 1130 w 10000"/>
                                <a:gd name="connsiteY846" fmla="*/ 609 h 10000"/>
                                <a:gd name="connsiteX847" fmla="*/ 1198 w 10000"/>
                                <a:gd name="connsiteY847" fmla="*/ 609 h 10000"/>
                                <a:gd name="connsiteX848" fmla="*/ 1240 w 10000"/>
                                <a:gd name="connsiteY848" fmla="*/ 601 h 10000"/>
                                <a:gd name="connsiteX849" fmla="*/ 1240 w 10000"/>
                                <a:gd name="connsiteY849" fmla="*/ 601 h 10000"/>
                                <a:gd name="connsiteX850" fmla="*/ 1274 w 10000"/>
                                <a:gd name="connsiteY850" fmla="*/ 601 h 10000"/>
                                <a:gd name="connsiteX851" fmla="*/ 1317 w 10000"/>
                                <a:gd name="connsiteY851" fmla="*/ 601 h 10000"/>
                                <a:gd name="connsiteX852" fmla="*/ 1351 w 10000"/>
                                <a:gd name="connsiteY852" fmla="*/ 598 h 10000"/>
                                <a:gd name="connsiteX853" fmla="*/ 1351 w 10000"/>
                                <a:gd name="connsiteY853" fmla="*/ 590 h 10000"/>
                                <a:gd name="connsiteX854" fmla="*/ 1351 w 10000"/>
                                <a:gd name="connsiteY854" fmla="*/ 590 h 10000"/>
                                <a:gd name="connsiteX855" fmla="*/ 1427 w 10000"/>
                                <a:gd name="connsiteY855" fmla="*/ 590 h 10000"/>
                                <a:gd name="connsiteX856" fmla="*/ 1427 w 10000"/>
                                <a:gd name="connsiteY856" fmla="*/ 590 h 10000"/>
                                <a:gd name="connsiteX857" fmla="*/ 1461 w 10000"/>
                                <a:gd name="connsiteY857" fmla="*/ 583 h 10000"/>
                                <a:gd name="connsiteX858" fmla="*/ 1504 w 10000"/>
                                <a:gd name="connsiteY858" fmla="*/ 572 h 10000"/>
                                <a:gd name="connsiteX859" fmla="*/ 1504 w 10000"/>
                                <a:gd name="connsiteY859" fmla="*/ 564 h 10000"/>
                                <a:gd name="connsiteX860" fmla="*/ 1538 w 10000"/>
                                <a:gd name="connsiteY860" fmla="*/ 553 h 10000"/>
                                <a:gd name="connsiteX861" fmla="*/ 1538 w 10000"/>
                                <a:gd name="connsiteY861" fmla="*/ 553 h 10000"/>
                                <a:gd name="connsiteX862" fmla="*/ 2099 w 10000"/>
                                <a:gd name="connsiteY862" fmla="*/ 553 h 10000"/>
                                <a:gd name="connsiteX863" fmla="*/ 2625 w 10000"/>
                                <a:gd name="connsiteY863" fmla="*/ 556 h 10000"/>
                                <a:gd name="connsiteX864" fmla="*/ 3152 w 10000"/>
                                <a:gd name="connsiteY864" fmla="*/ 567 h 10000"/>
                                <a:gd name="connsiteX865" fmla="*/ 3636 w 10000"/>
                                <a:gd name="connsiteY865" fmla="*/ 579 h 10000"/>
                                <a:gd name="connsiteX866" fmla="*/ 3636 w 10000"/>
                                <a:gd name="connsiteY866" fmla="*/ 579 h 10000"/>
                                <a:gd name="connsiteX867" fmla="*/ 3934 w 10000"/>
                                <a:gd name="connsiteY867" fmla="*/ 586 h 10000"/>
                                <a:gd name="connsiteX868" fmla="*/ 3934 w 10000"/>
                                <a:gd name="connsiteY868" fmla="*/ 586 h 10000"/>
                                <a:gd name="connsiteX869" fmla="*/ 4197 w 10000"/>
                                <a:gd name="connsiteY869" fmla="*/ 601 h 10000"/>
                                <a:gd name="connsiteX870" fmla="*/ 4460 w 10000"/>
                                <a:gd name="connsiteY870" fmla="*/ 620 h 10000"/>
                                <a:gd name="connsiteX871" fmla="*/ 4460 w 10000"/>
                                <a:gd name="connsiteY871" fmla="*/ 620 h 10000"/>
                                <a:gd name="connsiteX872" fmla="*/ 4647 w 10000"/>
                                <a:gd name="connsiteY872" fmla="*/ 639 h 10000"/>
                                <a:gd name="connsiteX873" fmla="*/ 4911 w 10000"/>
                                <a:gd name="connsiteY873" fmla="*/ 665 h 10000"/>
                                <a:gd name="connsiteX874" fmla="*/ 4911 w 10000"/>
                                <a:gd name="connsiteY874" fmla="*/ 665 h 10000"/>
                                <a:gd name="connsiteX875" fmla="*/ 5174 w 10000"/>
                                <a:gd name="connsiteY875" fmla="*/ 695 h 10000"/>
                                <a:gd name="connsiteX876" fmla="*/ 5395 w 10000"/>
                                <a:gd name="connsiteY876" fmla="*/ 726 h 10000"/>
                                <a:gd name="connsiteX877" fmla="*/ 5692 w 10000"/>
                                <a:gd name="connsiteY877" fmla="*/ 786 h 10000"/>
                                <a:gd name="connsiteX878" fmla="*/ 5692 w 10000"/>
                                <a:gd name="connsiteY878" fmla="*/ 786 h 10000"/>
                                <a:gd name="connsiteX879" fmla="*/ 5803 w 10000"/>
                                <a:gd name="connsiteY879" fmla="*/ 820 h 10000"/>
                                <a:gd name="connsiteX880" fmla="*/ 5922 w 10000"/>
                                <a:gd name="connsiteY880" fmla="*/ 857 h 10000"/>
                                <a:gd name="connsiteX881" fmla="*/ 6143 w 10000"/>
                                <a:gd name="connsiteY881" fmla="*/ 932 h 10000"/>
                                <a:gd name="connsiteX882" fmla="*/ 6143 w 10000"/>
                                <a:gd name="connsiteY882" fmla="*/ 932 h 10000"/>
                                <a:gd name="connsiteX883" fmla="*/ 6296 w 10000"/>
                                <a:gd name="connsiteY883" fmla="*/ 1000 h 10000"/>
                                <a:gd name="connsiteX884" fmla="*/ 6372 w 10000"/>
                                <a:gd name="connsiteY884" fmla="*/ 1060 h 10000"/>
                                <a:gd name="connsiteX885" fmla="*/ 6483 w 10000"/>
                                <a:gd name="connsiteY885" fmla="*/ 1173 h 10000"/>
                                <a:gd name="connsiteX886" fmla="*/ 6483 w 10000"/>
                                <a:gd name="connsiteY886" fmla="*/ 1173 h 10000"/>
                                <a:gd name="connsiteX887" fmla="*/ 6517 w 10000"/>
                                <a:gd name="connsiteY887" fmla="*/ 1270 h 10000"/>
                                <a:gd name="connsiteX888" fmla="*/ 6517 w 10000"/>
                                <a:gd name="connsiteY888" fmla="*/ 1346 h 10000"/>
                                <a:gd name="connsiteX889" fmla="*/ 6517 w 10000"/>
                                <a:gd name="connsiteY889" fmla="*/ 1346 h 10000"/>
                                <a:gd name="connsiteX890" fmla="*/ 6440 w 10000"/>
                                <a:gd name="connsiteY890" fmla="*/ 5677 h 10000"/>
                                <a:gd name="connsiteX891" fmla="*/ 6406 w 10000"/>
                                <a:gd name="connsiteY891" fmla="*/ 9997 h 10000"/>
                                <a:gd name="connsiteX892" fmla="*/ 6406 w 10000"/>
                                <a:gd name="connsiteY892" fmla="*/ 9997 h 10000"/>
                                <a:gd name="connsiteX893" fmla="*/ 6406 w 10000"/>
                                <a:gd name="connsiteY893" fmla="*/ 10000 h 10000"/>
                                <a:gd name="connsiteX894" fmla="*/ 6933 w 10000"/>
                                <a:gd name="connsiteY894" fmla="*/ 10000 h 10000"/>
                                <a:gd name="connsiteX895" fmla="*/ 6933 w 10000"/>
                                <a:gd name="connsiteY895" fmla="*/ 10000 h 10000"/>
                                <a:gd name="connsiteX896" fmla="*/ 6933 w 10000"/>
                                <a:gd name="connsiteY896" fmla="*/ 9997 h 10000"/>
                                <a:gd name="connsiteX897" fmla="*/ 6933 w 10000"/>
                                <a:gd name="connsiteY897" fmla="*/ 9997 h 10000"/>
                                <a:gd name="connsiteX898" fmla="*/ 6933 w 10000"/>
                                <a:gd name="connsiteY898" fmla="*/ 8632 h 10000"/>
                                <a:gd name="connsiteX899" fmla="*/ 6967 w 10000"/>
                                <a:gd name="connsiteY899" fmla="*/ 5662 h 10000"/>
                                <a:gd name="connsiteX900" fmla="*/ 7001 w 10000"/>
                                <a:gd name="connsiteY900" fmla="*/ 1331 h 10000"/>
                                <a:gd name="connsiteX901" fmla="*/ 7001 w 10000"/>
                                <a:gd name="connsiteY901" fmla="*/ 1331 h 10000"/>
                                <a:gd name="connsiteX902" fmla="*/ 7043 w 10000"/>
                                <a:gd name="connsiteY902" fmla="*/ 1195 h 10000"/>
                                <a:gd name="connsiteX903" fmla="*/ 7043 w 10000"/>
                                <a:gd name="connsiteY903" fmla="*/ 1064 h 10000"/>
                                <a:gd name="connsiteX904" fmla="*/ 7043 w 10000"/>
                                <a:gd name="connsiteY904" fmla="*/ 1064 h 10000"/>
                                <a:gd name="connsiteX905" fmla="*/ 7001 w 10000"/>
                                <a:gd name="connsiteY905" fmla="*/ 1000 h 10000"/>
                                <a:gd name="connsiteX906" fmla="*/ 7043 w 10000"/>
                                <a:gd name="connsiteY906" fmla="*/ 936 h 10000"/>
                                <a:gd name="connsiteX907" fmla="*/ 7043 w 10000"/>
                                <a:gd name="connsiteY907" fmla="*/ 936 h 10000"/>
                                <a:gd name="connsiteX908" fmla="*/ 7043 w 10000"/>
                                <a:gd name="connsiteY908" fmla="*/ 917 h 10000"/>
                                <a:gd name="connsiteX909" fmla="*/ 7043 w 10000"/>
                                <a:gd name="connsiteY909" fmla="*/ 917 h 10000"/>
                                <a:gd name="connsiteX910" fmla="*/ 7077 w 10000"/>
                                <a:gd name="connsiteY910" fmla="*/ 876 h 10000"/>
                                <a:gd name="connsiteX911" fmla="*/ 7120 w 10000"/>
                                <a:gd name="connsiteY911" fmla="*/ 834 h 10000"/>
                                <a:gd name="connsiteX912" fmla="*/ 7230 w 10000"/>
                                <a:gd name="connsiteY912" fmla="*/ 748 h 10000"/>
                                <a:gd name="connsiteX913" fmla="*/ 7230 w 10000"/>
                                <a:gd name="connsiteY913" fmla="*/ 748 h 10000"/>
                                <a:gd name="connsiteX914" fmla="*/ 7307 w 10000"/>
                                <a:gd name="connsiteY914" fmla="*/ 718 h 10000"/>
                                <a:gd name="connsiteX915" fmla="*/ 7383 w 10000"/>
                                <a:gd name="connsiteY915" fmla="*/ 688 h 10000"/>
                                <a:gd name="connsiteX916" fmla="*/ 7570 w 10000"/>
                                <a:gd name="connsiteY916" fmla="*/ 628 h 10000"/>
                                <a:gd name="connsiteX917" fmla="*/ 7570 w 10000"/>
                                <a:gd name="connsiteY917" fmla="*/ 628 h 10000"/>
                                <a:gd name="connsiteX918" fmla="*/ 7715 w 10000"/>
                                <a:gd name="connsiteY918" fmla="*/ 583 h 10000"/>
                                <a:gd name="connsiteX919" fmla="*/ 7867 w 10000"/>
                                <a:gd name="connsiteY919" fmla="*/ 542 h 10000"/>
                                <a:gd name="connsiteX920" fmla="*/ 7867 w 10000"/>
                                <a:gd name="connsiteY920" fmla="*/ 542 h 10000"/>
                                <a:gd name="connsiteX921" fmla="*/ 8241 w 10000"/>
                                <a:gd name="connsiteY921" fmla="*/ 459 h 10000"/>
                                <a:gd name="connsiteX922" fmla="*/ 8241 w 10000"/>
                                <a:gd name="connsiteY922" fmla="*/ 459 h 10000"/>
                                <a:gd name="connsiteX923" fmla="*/ 8428 w 10000"/>
                                <a:gd name="connsiteY923" fmla="*/ 417 h 10000"/>
                                <a:gd name="connsiteX924" fmla="*/ 8539 w 10000"/>
                                <a:gd name="connsiteY924" fmla="*/ 398 h 10000"/>
                                <a:gd name="connsiteX925" fmla="*/ 8649 w 10000"/>
                                <a:gd name="connsiteY925" fmla="*/ 380 h 10000"/>
                                <a:gd name="connsiteX926" fmla="*/ 8649 w 10000"/>
                                <a:gd name="connsiteY926" fmla="*/ 380 h 10000"/>
                                <a:gd name="connsiteX927" fmla="*/ 8649 w 10000"/>
                                <a:gd name="connsiteY927" fmla="*/ 387 h 10000"/>
                                <a:gd name="connsiteX928" fmla="*/ 8726 w 10000"/>
                                <a:gd name="connsiteY928" fmla="*/ 395 h 10000"/>
                                <a:gd name="connsiteX929" fmla="*/ 8802 w 10000"/>
                                <a:gd name="connsiteY929" fmla="*/ 398 h 10000"/>
                                <a:gd name="connsiteX930" fmla="*/ 8912 w 10000"/>
                                <a:gd name="connsiteY930" fmla="*/ 398 h 10000"/>
                                <a:gd name="connsiteX931" fmla="*/ 8912 w 10000"/>
                                <a:gd name="connsiteY931" fmla="*/ 398 h 10000"/>
                                <a:gd name="connsiteX932" fmla="*/ 8955 w 10000"/>
                                <a:gd name="connsiteY932" fmla="*/ 391 h 10000"/>
                                <a:gd name="connsiteX933" fmla="*/ 8989 w 10000"/>
                                <a:gd name="connsiteY933" fmla="*/ 387 h 10000"/>
                                <a:gd name="connsiteX934" fmla="*/ 8989 w 10000"/>
                                <a:gd name="connsiteY934" fmla="*/ 387 h 10000"/>
                                <a:gd name="connsiteX935" fmla="*/ 9065 w 10000"/>
                                <a:gd name="connsiteY935" fmla="*/ 391 h 10000"/>
                                <a:gd name="connsiteX936" fmla="*/ 9176 w 10000"/>
                                <a:gd name="connsiteY936" fmla="*/ 395 h 10000"/>
                                <a:gd name="connsiteX937" fmla="*/ 9210 w 10000"/>
                                <a:gd name="connsiteY937" fmla="*/ 395 h 10000"/>
                                <a:gd name="connsiteX938" fmla="*/ 9286 w 10000"/>
                                <a:gd name="connsiteY938" fmla="*/ 391 h 10000"/>
                                <a:gd name="connsiteX939" fmla="*/ 9286 w 10000"/>
                                <a:gd name="connsiteY939" fmla="*/ 387 h 10000"/>
                                <a:gd name="connsiteX940" fmla="*/ 9286 w 10000"/>
                                <a:gd name="connsiteY940" fmla="*/ 380 h 10000"/>
                                <a:gd name="connsiteX941" fmla="*/ 9286 w 10000"/>
                                <a:gd name="connsiteY941" fmla="*/ 380 h 10000"/>
                                <a:gd name="connsiteX942" fmla="*/ 9363 w 10000"/>
                                <a:gd name="connsiteY942" fmla="*/ 380 h 10000"/>
                                <a:gd name="connsiteX943" fmla="*/ 9473 w 10000"/>
                                <a:gd name="connsiteY943" fmla="*/ 383 h 10000"/>
                                <a:gd name="connsiteX944" fmla="*/ 9473 w 10000"/>
                                <a:gd name="connsiteY944" fmla="*/ 383 h 10000"/>
                                <a:gd name="connsiteX945" fmla="*/ 9516 w 10000"/>
                                <a:gd name="connsiteY945" fmla="*/ 380 h 10000"/>
                                <a:gd name="connsiteX946" fmla="*/ 9550 w 10000"/>
                                <a:gd name="connsiteY946" fmla="*/ 372 h 10000"/>
                                <a:gd name="connsiteX947" fmla="*/ 9516 w 10000"/>
                                <a:gd name="connsiteY947" fmla="*/ 357 h 10000"/>
                                <a:gd name="connsiteX948" fmla="*/ 9516 w 10000"/>
                                <a:gd name="connsiteY948" fmla="*/ 357 h 10000"/>
                                <a:gd name="connsiteX949" fmla="*/ 9660 w 10000"/>
                                <a:gd name="connsiteY949" fmla="*/ 361 h 10000"/>
                                <a:gd name="connsiteX950" fmla="*/ 9779 w 10000"/>
                                <a:gd name="connsiteY950" fmla="*/ 357 h 10000"/>
                                <a:gd name="connsiteX951" fmla="*/ 9779 w 10000"/>
                                <a:gd name="connsiteY951" fmla="*/ 357 h 10000"/>
                                <a:gd name="connsiteX952" fmla="*/ 9779 w 10000"/>
                                <a:gd name="connsiteY952" fmla="*/ 350 h 10000"/>
                                <a:gd name="connsiteX953" fmla="*/ 9737 w 10000"/>
                                <a:gd name="connsiteY953" fmla="*/ 342 h 10000"/>
                                <a:gd name="connsiteX954" fmla="*/ 9703 w 10000"/>
                                <a:gd name="connsiteY954" fmla="*/ 331 h 10000"/>
                                <a:gd name="connsiteX955" fmla="*/ 9703 w 10000"/>
                                <a:gd name="connsiteY955" fmla="*/ 331 h 10000"/>
                                <a:gd name="connsiteX956" fmla="*/ 9813 w 10000"/>
                                <a:gd name="connsiteY956" fmla="*/ 327 h 10000"/>
                                <a:gd name="connsiteX957" fmla="*/ 9890 w 10000"/>
                                <a:gd name="connsiteY957" fmla="*/ 327 h 10000"/>
                                <a:gd name="connsiteX958" fmla="*/ 9924 w 10000"/>
                                <a:gd name="connsiteY958" fmla="*/ 323 h 10000"/>
                                <a:gd name="connsiteX959" fmla="*/ 9924 w 10000"/>
                                <a:gd name="connsiteY959" fmla="*/ 323 h 10000"/>
                                <a:gd name="connsiteX960" fmla="*/ 9966 w 10000"/>
                                <a:gd name="connsiteY960" fmla="*/ 316 h 10000"/>
                                <a:gd name="connsiteX961" fmla="*/ 9924 w 10000"/>
                                <a:gd name="connsiteY961" fmla="*/ 308 h 10000"/>
                                <a:gd name="connsiteX962" fmla="*/ 9813 w 10000"/>
                                <a:gd name="connsiteY962" fmla="*/ 293 h 10000"/>
                                <a:gd name="connsiteX963" fmla="*/ 9813 w 10000"/>
                                <a:gd name="connsiteY963" fmla="*/ 293 h 10000"/>
                                <a:gd name="connsiteX964" fmla="*/ 9966 w 10000"/>
                                <a:gd name="connsiteY964" fmla="*/ 286 h 10000"/>
                                <a:gd name="connsiteX965" fmla="*/ 10000 w 10000"/>
                                <a:gd name="connsiteY965" fmla="*/ 278 h 10000"/>
                                <a:gd name="connsiteX966" fmla="*/ 10000 w 10000"/>
                                <a:gd name="connsiteY966" fmla="*/ 270 h 10000"/>
                                <a:gd name="connsiteX967" fmla="*/ 10000 w 10000"/>
                                <a:gd name="connsiteY96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1054 w 10000"/>
                                <a:gd name="connsiteY819" fmla="*/ 478 h 10000"/>
                                <a:gd name="connsiteX820" fmla="*/ 637 w 10000"/>
                                <a:gd name="connsiteY820" fmla="*/ 466 h 10000"/>
                                <a:gd name="connsiteX821" fmla="*/ 637 w 10000"/>
                                <a:gd name="connsiteY821" fmla="*/ 466 h 10000"/>
                                <a:gd name="connsiteX822" fmla="*/ 229 w 10000"/>
                                <a:gd name="connsiteY822" fmla="*/ 489 h 10000"/>
                                <a:gd name="connsiteX823" fmla="*/ 229 w 10000"/>
                                <a:gd name="connsiteY823" fmla="*/ 489 h 10000"/>
                                <a:gd name="connsiteX824" fmla="*/ 187 w 10000"/>
                                <a:gd name="connsiteY824" fmla="*/ 492 h 10000"/>
                                <a:gd name="connsiteX825" fmla="*/ 153 w 10000"/>
                                <a:gd name="connsiteY825" fmla="*/ 492 h 10000"/>
                                <a:gd name="connsiteX826" fmla="*/ 42 w 10000"/>
                                <a:gd name="connsiteY826" fmla="*/ 519 h 10000"/>
                                <a:gd name="connsiteX827" fmla="*/ 42 w 10000"/>
                                <a:gd name="connsiteY827" fmla="*/ 519 h 10000"/>
                                <a:gd name="connsiteX828" fmla="*/ 0 w 10000"/>
                                <a:gd name="connsiteY828" fmla="*/ 526 h 10000"/>
                                <a:gd name="connsiteX829" fmla="*/ 0 w 10000"/>
                                <a:gd name="connsiteY829" fmla="*/ 537 h 10000"/>
                                <a:gd name="connsiteX830" fmla="*/ 76 w 10000"/>
                                <a:gd name="connsiteY830" fmla="*/ 567 h 10000"/>
                                <a:gd name="connsiteX831" fmla="*/ 76 w 10000"/>
                                <a:gd name="connsiteY831" fmla="*/ 567 h 10000"/>
                                <a:gd name="connsiteX832" fmla="*/ 306 w 10000"/>
                                <a:gd name="connsiteY832" fmla="*/ 590 h 10000"/>
                                <a:gd name="connsiteX833" fmla="*/ 306 w 10000"/>
                                <a:gd name="connsiteY833" fmla="*/ 594 h 10000"/>
                                <a:gd name="connsiteX834" fmla="*/ 416 w 10000"/>
                                <a:gd name="connsiteY834" fmla="*/ 609 h 10000"/>
                                <a:gd name="connsiteX835" fmla="*/ 637 w 10000"/>
                                <a:gd name="connsiteY835" fmla="*/ 609 h 10000"/>
                                <a:gd name="connsiteX836" fmla="*/ 756 w 10000"/>
                                <a:gd name="connsiteY836" fmla="*/ 613 h 10000"/>
                                <a:gd name="connsiteX837" fmla="*/ 824 w 10000"/>
                                <a:gd name="connsiteY837" fmla="*/ 613 h 10000"/>
                                <a:gd name="connsiteX838" fmla="*/ 867 w 10000"/>
                                <a:gd name="connsiteY838" fmla="*/ 609 h 10000"/>
                                <a:gd name="connsiteX839" fmla="*/ 867 w 10000"/>
                                <a:gd name="connsiteY839" fmla="*/ 609 h 10000"/>
                                <a:gd name="connsiteX840" fmla="*/ 943 w 10000"/>
                                <a:gd name="connsiteY840" fmla="*/ 613 h 10000"/>
                                <a:gd name="connsiteX841" fmla="*/ 977 w 10000"/>
                                <a:gd name="connsiteY841" fmla="*/ 613 h 10000"/>
                                <a:gd name="connsiteX842" fmla="*/ 1054 w 10000"/>
                                <a:gd name="connsiteY842" fmla="*/ 601 h 10000"/>
                                <a:gd name="connsiteX843" fmla="*/ 1054 w 10000"/>
                                <a:gd name="connsiteY843" fmla="*/ 601 h 10000"/>
                                <a:gd name="connsiteX844" fmla="*/ 1088 w 10000"/>
                                <a:gd name="connsiteY844" fmla="*/ 605 h 10000"/>
                                <a:gd name="connsiteX845" fmla="*/ 1130 w 10000"/>
                                <a:gd name="connsiteY845" fmla="*/ 609 h 10000"/>
                                <a:gd name="connsiteX846" fmla="*/ 1198 w 10000"/>
                                <a:gd name="connsiteY846" fmla="*/ 609 h 10000"/>
                                <a:gd name="connsiteX847" fmla="*/ 1240 w 10000"/>
                                <a:gd name="connsiteY847" fmla="*/ 601 h 10000"/>
                                <a:gd name="connsiteX848" fmla="*/ 1240 w 10000"/>
                                <a:gd name="connsiteY848" fmla="*/ 601 h 10000"/>
                                <a:gd name="connsiteX849" fmla="*/ 1274 w 10000"/>
                                <a:gd name="connsiteY849" fmla="*/ 601 h 10000"/>
                                <a:gd name="connsiteX850" fmla="*/ 1317 w 10000"/>
                                <a:gd name="connsiteY850" fmla="*/ 601 h 10000"/>
                                <a:gd name="connsiteX851" fmla="*/ 1351 w 10000"/>
                                <a:gd name="connsiteY851" fmla="*/ 598 h 10000"/>
                                <a:gd name="connsiteX852" fmla="*/ 1351 w 10000"/>
                                <a:gd name="connsiteY852" fmla="*/ 590 h 10000"/>
                                <a:gd name="connsiteX853" fmla="*/ 1351 w 10000"/>
                                <a:gd name="connsiteY853" fmla="*/ 590 h 10000"/>
                                <a:gd name="connsiteX854" fmla="*/ 1427 w 10000"/>
                                <a:gd name="connsiteY854" fmla="*/ 590 h 10000"/>
                                <a:gd name="connsiteX855" fmla="*/ 1427 w 10000"/>
                                <a:gd name="connsiteY855" fmla="*/ 590 h 10000"/>
                                <a:gd name="connsiteX856" fmla="*/ 1461 w 10000"/>
                                <a:gd name="connsiteY856" fmla="*/ 583 h 10000"/>
                                <a:gd name="connsiteX857" fmla="*/ 1504 w 10000"/>
                                <a:gd name="connsiteY857" fmla="*/ 572 h 10000"/>
                                <a:gd name="connsiteX858" fmla="*/ 1504 w 10000"/>
                                <a:gd name="connsiteY858" fmla="*/ 564 h 10000"/>
                                <a:gd name="connsiteX859" fmla="*/ 1538 w 10000"/>
                                <a:gd name="connsiteY859" fmla="*/ 553 h 10000"/>
                                <a:gd name="connsiteX860" fmla="*/ 1538 w 10000"/>
                                <a:gd name="connsiteY860" fmla="*/ 553 h 10000"/>
                                <a:gd name="connsiteX861" fmla="*/ 2099 w 10000"/>
                                <a:gd name="connsiteY861" fmla="*/ 553 h 10000"/>
                                <a:gd name="connsiteX862" fmla="*/ 2625 w 10000"/>
                                <a:gd name="connsiteY862" fmla="*/ 556 h 10000"/>
                                <a:gd name="connsiteX863" fmla="*/ 3152 w 10000"/>
                                <a:gd name="connsiteY863" fmla="*/ 567 h 10000"/>
                                <a:gd name="connsiteX864" fmla="*/ 3636 w 10000"/>
                                <a:gd name="connsiteY864" fmla="*/ 579 h 10000"/>
                                <a:gd name="connsiteX865" fmla="*/ 3636 w 10000"/>
                                <a:gd name="connsiteY865" fmla="*/ 579 h 10000"/>
                                <a:gd name="connsiteX866" fmla="*/ 3934 w 10000"/>
                                <a:gd name="connsiteY866" fmla="*/ 586 h 10000"/>
                                <a:gd name="connsiteX867" fmla="*/ 3934 w 10000"/>
                                <a:gd name="connsiteY867" fmla="*/ 586 h 10000"/>
                                <a:gd name="connsiteX868" fmla="*/ 4197 w 10000"/>
                                <a:gd name="connsiteY868" fmla="*/ 601 h 10000"/>
                                <a:gd name="connsiteX869" fmla="*/ 4460 w 10000"/>
                                <a:gd name="connsiteY869" fmla="*/ 620 h 10000"/>
                                <a:gd name="connsiteX870" fmla="*/ 4460 w 10000"/>
                                <a:gd name="connsiteY870" fmla="*/ 620 h 10000"/>
                                <a:gd name="connsiteX871" fmla="*/ 4647 w 10000"/>
                                <a:gd name="connsiteY871" fmla="*/ 639 h 10000"/>
                                <a:gd name="connsiteX872" fmla="*/ 4911 w 10000"/>
                                <a:gd name="connsiteY872" fmla="*/ 665 h 10000"/>
                                <a:gd name="connsiteX873" fmla="*/ 4911 w 10000"/>
                                <a:gd name="connsiteY873" fmla="*/ 665 h 10000"/>
                                <a:gd name="connsiteX874" fmla="*/ 5174 w 10000"/>
                                <a:gd name="connsiteY874" fmla="*/ 695 h 10000"/>
                                <a:gd name="connsiteX875" fmla="*/ 5395 w 10000"/>
                                <a:gd name="connsiteY875" fmla="*/ 726 h 10000"/>
                                <a:gd name="connsiteX876" fmla="*/ 5692 w 10000"/>
                                <a:gd name="connsiteY876" fmla="*/ 786 h 10000"/>
                                <a:gd name="connsiteX877" fmla="*/ 5692 w 10000"/>
                                <a:gd name="connsiteY877" fmla="*/ 786 h 10000"/>
                                <a:gd name="connsiteX878" fmla="*/ 5803 w 10000"/>
                                <a:gd name="connsiteY878" fmla="*/ 820 h 10000"/>
                                <a:gd name="connsiteX879" fmla="*/ 5922 w 10000"/>
                                <a:gd name="connsiteY879" fmla="*/ 857 h 10000"/>
                                <a:gd name="connsiteX880" fmla="*/ 6143 w 10000"/>
                                <a:gd name="connsiteY880" fmla="*/ 932 h 10000"/>
                                <a:gd name="connsiteX881" fmla="*/ 6143 w 10000"/>
                                <a:gd name="connsiteY881" fmla="*/ 932 h 10000"/>
                                <a:gd name="connsiteX882" fmla="*/ 6296 w 10000"/>
                                <a:gd name="connsiteY882" fmla="*/ 1000 h 10000"/>
                                <a:gd name="connsiteX883" fmla="*/ 6372 w 10000"/>
                                <a:gd name="connsiteY883" fmla="*/ 1060 h 10000"/>
                                <a:gd name="connsiteX884" fmla="*/ 6483 w 10000"/>
                                <a:gd name="connsiteY884" fmla="*/ 1173 h 10000"/>
                                <a:gd name="connsiteX885" fmla="*/ 6483 w 10000"/>
                                <a:gd name="connsiteY885" fmla="*/ 1173 h 10000"/>
                                <a:gd name="connsiteX886" fmla="*/ 6517 w 10000"/>
                                <a:gd name="connsiteY886" fmla="*/ 1270 h 10000"/>
                                <a:gd name="connsiteX887" fmla="*/ 6517 w 10000"/>
                                <a:gd name="connsiteY887" fmla="*/ 1346 h 10000"/>
                                <a:gd name="connsiteX888" fmla="*/ 6517 w 10000"/>
                                <a:gd name="connsiteY888" fmla="*/ 1346 h 10000"/>
                                <a:gd name="connsiteX889" fmla="*/ 6440 w 10000"/>
                                <a:gd name="connsiteY889" fmla="*/ 5677 h 10000"/>
                                <a:gd name="connsiteX890" fmla="*/ 6406 w 10000"/>
                                <a:gd name="connsiteY890" fmla="*/ 9997 h 10000"/>
                                <a:gd name="connsiteX891" fmla="*/ 6406 w 10000"/>
                                <a:gd name="connsiteY891" fmla="*/ 9997 h 10000"/>
                                <a:gd name="connsiteX892" fmla="*/ 6406 w 10000"/>
                                <a:gd name="connsiteY892" fmla="*/ 10000 h 10000"/>
                                <a:gd name="connsiteX893" fmla="*/ 6933 w 10000"/>
                                <a:gd name="connsiteY893" fmla="*/ 10000 h 10000"/>
                                <a:gd name="connsiteX894" fmla="*/ 6933 w 10000"/>
                                <a:gd name="connsiteY894" fmla="*/ 10000 h 10000"/>
                                <a:gd name="connsiteX895" fmla="*/ 6933 w 10000"/>
                                <a:gd name="connsiteY895" fmla="*/ 9997 h 10000"/>
                                <a:gd name="connsiteX896" fmla="*/ 6933 w 10000"/>
                                <a:gd name="connsiteY896" fmla="*/ 9997 h 10000"/>
                                <a:gd name="connsiteX897" fmla="*/ 6933 w 10000"/>
                                <a:gd name="connsiteY897" fmla="*/ 8632 h 10000"/>
                                <a:gd name="connsiteX898" fmla="*/ 6967 w 10000"/>
                                <a:gd name="connsiteY898" fmla="*/ 5662 h 10000"/>
                                <a:gd name="connsiteX899" fmla="*/ 7001 w 10000"/>
                                <a:gd name="connsiteY899" fmla="*/ 1331 h 10000"/>
                                <a:gd name="connsiteX900" fmla="*/ 7001 w 10000"/>
                                <a:gd name="connsiteY900" fmla="*/ 1331 h 10000"/>
                                <a:gd name="connsiteX901" fmla="*/ 7043 w 10000"/>
                                <a:gd name="connsiteY901" fmla="*/ 1195 h 10000"/>
                                <a:gd name="connsiteX902" fmla="*/ 7043 w 10000"/>
                                <a:gd name="connsiteY902" fmla="*/ 1064 h 10000"/>
                                <a:gd name="connsiteX903" fmla="*/ 7043 w 10000"/>
                                <a:gd name="connsiteY903" fmla="*/ 1064 h 10000"/>
                                <a:gd name="connsiteX904" fmla="*/ 7001 w 10000"/>
                                <a:gd name="connsiteY904" fmla="*/ 1000 h 10000"/>
                                <a:gd name="connsiteX905" fmla="*/ 7043 w 10000"/>
                                <a:gd name="connsiteY905" fmla="*/ 936 h 10000"/>
                                <a:gd name="connsiteX906" fmla="*/ 7043 w 10000"/>
                                <a:gd name="connsiteY906" fmla="*/ 936 h 10000"/>
                                <a:gd name="connsiteX907" fmla="*/ 7043 w 10000"/>
                                <a:gd name="connsiteY907" fmla="*/ 917 h 10000"/>
                                <a:gd name="connsiteX908" fmla="*/ 7043 w 10000"/>
                                <a:gd name="connsiteY908" fmla="*/ 917 h 10000"/>
                                <a:gd name="connsiteX909" fmla="*/ 7077 w 10000"/>
                                <a:gd name="connsiteY909" fmla="*/ 876 h 10000"/>
                                <a:gd name="connsiteX910" fmla="*/ 7120 w 10000"/>
                                <a:gd name="connsiteY910" fmla="*/ 834 h 10000"/>
                                <a:gd name="connsiteX911" fmla="*/ 7230 w 10000"/>
                                <a:gd name="connsiteY911" fmla="*/ 748 h 10000"/>
                                <a:gd name="connsiteX912" fmla="*/ 7230 w 10000"/>
                                <a:gd name="connsiteY912" fmla="*/ 748 h 10000"/>
                                <a:gd name="connsiteX913" fmla="*/ 7307 w 10000"/>
                                <a:gd name="connsiteY913" fmla="*/ 718 h 10000"/>
                                <a:gd name="connsiteX914" fmla="*/ 7383 w 10000"/>
                                <a:gd name="connsiteY914" fmla="*/ 688 h 10000"/>
                                <a:gd name="connsiteX915" fmla="*/ 7570 w 10000"/>
                                <a:gd name="connsiteY915" fmla="*/ 628 h 10000"/>
                                <a:gd name="connsiteX916" fmla="*/ 7570 w 10000"/>
                                <a:gd name="connsiteY916" fmla="*/ 628 h 10000"/>
                                <a:gd name="connsiteX917" fmla="*/ 7715 w 10000"/>
                                <a:gd name="connsiteY917" fmla="*/ 583 h 10000"/>
                                <a:gd name="connsiteX918" fmla="*/ 7867 w 10000"/>
                                <a:gd name="connsiteY918" fmla="*/ 542 h 10000"/>
                                <a:gd name="connsiteX919" fmla="*/ 7867 w 10000"/>
                                <a:gd name="connsiteY919" fmla="*/ 542 h 10000"/>
                                <a:gd name="connsiteX920" fmla="*/ 8241 w 10000"/>
                                <a:gd name="connsiteY920" fmla="*/ 459 h 10000"/>
                                <a:gd name="connsiteX921" fmla="*/ 8241 w 10000"/>
                                <a:gd name="connsiteY921" fmla="*/ 459 h 10000"/>
                                <a:gd name="connsiteX922" fmla="*/ 8428 w 10000"/>
                                <a:gd name="connsiteY922" fmla="*/ 417 h 10000"/>
                                <a:gd name="connsiteX923" fmla="*/ 8539 w 10000"/>
                                <a:gd name="connsiteY923" fmla="*/ 398 h 10000"/>
                                <a:gd name="connsiteX924" fmla="*/ 8649 w 10000"/>
                                <a:gd name="connsiteY924" fmla="*/ 380 h 10000"/>
                                <a:gd name="connsiteX925" fmla="*/ 8649 w 10000"/>
                                <a:gd name="connsiteY925" fmla="*/ 380 h 10000"/>
                                <a:gd name="connsiteX926" fmla="*/ 8649 w 10000"/>
                                <a:gd name="connsiteY926" fmla="*/ 387 h 10000"/>
                                <a:gd name="connsiteX927" fmla="*/ 8726 w 10000"/>
                                <a:gd name="connsiteY927" fmla="*/ 395 h 10000"/>
                                <a:gd name="connsiteX928" fmla="*/ 8802 w 10000"/>
                                <a:gd name="connsiteY928" fmla="*/ 398 h 10000"/>
                                <a:gd name="connsiteX929" fmla="*/ 8912 w 10000"/>
                                <a:gd name="connsiteY929" fmla="*/ 398 h 10000"/>
                                <a:gd name="connsiteX930" fmla="*/ 8912 w 10000"/>
                                <a:gd name="connsiteY930" fmla="*/ 398 h 10000"/>
                                <a:gd name="connsiteX931" fmla="*/ 8955 w 10000"/>
                                <a:gd name="connsiteY931" fmla="*/ 391 h 10000"/>
                                <a:gd name="connsiteX932" fmla="*/ 8989 w 10000"/>
                                <a:gd name="connsiteY932" fmla="*/ 387 h 10000"/>
                                <a:gd name="connsiteX933" fmla="*/ 8989 w 10000"/>
                                <a:gd name="connsiteY933" fmla="*/ 387 h 10000"/>
                                <a:gd name="connsiteX934" fmla="*/ 9065 w 10000"/>
                                <a:gd name="connsiteY934" fmla="*/ 391 h 10000"/>
                                <a:gd name="connsiteX935" fmla="*/ 9176 w 10000"/>
                                <a:gd name="connsiteY935" fmla="*/ 395 h 10000"/>
                                <a:gd name="connsiteX936" fmla="*/ 9210 w 10000"/>
                                <a:gd name="connsiteY936" fmla="*/ 395 h 10000"/>
                                <a:gd name="connsiteX937" fmla="*/ 9286 w 10000"/>
                                <a:gd name="connsiteY937" fmla="*/ 391 h 10000"/>
                                <a:gd name="connsiteX938" fmla="*/ 9286 w 10000"/>
                                <a:gd name="connsiteY938" fmla="*/ 387 h 10000"/>
                                <a:gd name="connsiteX939" fmla="*/ 9286 w 10000"/>
                                <a:gd name="connsiteY939" fmla="*/ 380 h 10000"/>
                                <a:gd name="connsiteX940" fmla="*/ 9286 w 10000"/>
                                <a:gd name="connsiteY940" fmla="*/ 380 h 10000"/>
                                <a:gd name="connsiteX941" fmla="*/ 9363 w 10000"/>
                                <a:gd name="connsiteY941" fmla="*/ 380 h 10000"/>
                                <a:gd name="connsiteX942" fmla="*/ 9473 w 10000"/>
                                <a:gd name="connsiteY942" fmla="*/ 383 h 10000"/>
                                <a:gd name="connsiteX943" fmla="*/ 9473 w 10000"/>
                                <a:gd name="connsiteY943" fmla="*/ 383 h 10000"/>
                                <a:gd name="connsiteX944" fmla="*/ 9516 w 10000"/>
                                <a:gd name="connsiteY944" fmla="*/ 380 h 10000"/>
                                <a:gd name="connsiteX945" fmla="*/ 9550 w 10000"/>
                                <a:gd name="connsiteY945" fmla="*/ 372 h 10000"/>
                                <a:gd name="connsiteX946" fmla="*/ 9516 w 10000"/>
                                <a:gd name="connsiteY946" fmla="*/ 357 h 10000"/>
                                <a:gd name="connsiteX947" fmla="*/ 9516 w 10000"/>
                                <a:gd name="connsiteY947" fmla="*/ 357 h 10000"/>
                                <a:gd name="connsiteX948" fmla="*/ 9660 w 10000"/>
                                <a:gd name="connsiteY948" fmla="*/ 361 h 10000"/>
                                <a:gd name="connsiteX949" fmla="*/ 9779 w 10000"/>
                                <a:gd name="connsiteY949" fmla="*/ 357 h 10000"/>
                                <a:gd name="connsiteX950" fmla="*/ 9779 w 10000"/>
                                <a:gd name="connsiteY950" fmla="*/ 357 h 10000"/>
                                <a:gd name="connsiteX951" fmla="*/ 9779 w 10000"/>
                                <a:gd name="connsiteY951" fmla="*/ 350 h 10000"/>
                                <a:gd name="connsiteX952" fmla="*/ 9737 w 10000"/>
                                <a:gd name="connsiteY952" fmla="*/ 342 h 10000"/>
                                <a:gd name="connsiteX953" fmla="*/ 9703 w 10000"/>
                                <a:gd name="connsiteY953" fmla="*/ 331 h 10000"/>
                                <a:gd name="connsiteX954" fmla="*/ 9703 w 10000"/>
                                <a:gd name="connsiteY954" fmla="*/ 331 h 10000"/>
                                <a:gd name="connsiteX955" fmla="*/ 9813 w 10000"/>
                                <a:gd name="connsiteY955" fmla="*/ 327 h 10000"/>
                                <a:gd name="connsiteX956" fmla="*/ 9890 w 10000"/>
                                <a:gd name="connsiteY956" fmla="*/ 327 h 10000"/>
                                <a:gd name="connsiteX957" fmla="*/ 9924 w 10000"/>
                                <a:gd name="connsiteY957" fmla="*/ 323 h 10000"/>
                                <a:gd name="connsiteX958" fmla="*/ 9924 w 10000"/>
                                <a:gd name="connsiteY958" fmla="*/ 323 h 10000"/>
                                <a:gd name="connsiteX959" fmla="*/ 9966 w 10000"/>
                                <a:gd name="connsiteY959" fmla="*/ 316 h 10000"/>
                                <a:gd name="connsiteX960" fmla="*/ 9924 w 10000"/>
                                <a:gd name="connsiteY960" fmla="*/ 308 h 10000"/>
                                <a:gd name="connsiteX961" fmla="*/ 9813 w 10000"/>
                                <a:gd name="connsiteY961" fmla="*/ 293 h 10000"/>
                                <a:gd name="connsiteX962" fmla="*/ 9813 w 10000"/>
                                <a:gd name="connsiteY962" fmla="*/ 293 h 10000"/>
                                <a:gd name="connsiteX963" fmla="*/ 9966 w 10000"/>
                                <a:gd name="connsiteY963" fmla="*/ 286 h 10000"/>
                                <a:gd name="connsiteX964" fmla="*/ 10000 w 10000"/>
                                <a:gd name="connsiteY964" fmla="*/ 278 h 10000"/>
                                <a:gd name="connsiteX965" fmla="*/ 10000 w 10000"/>
                                <a:gd name="connsiteY965" fmla="*/ 270 h 10000"/>
                                <a:gd name="connsiteX966" fmla="*/ 10000 w 10000"/>
                                <a:gd name="connsiteY96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1054 w 10000"/>
                                <a:gd name="connsiteY819" fmla="*/ 478 h 10000"/>
                                <a:gd name="connsiteX820" fmla="*/ 637 w 10000"/>
                                <a:gd name="connsiteY820" fmla="*/ 466 h 10000"/>
                                <a:gd name="connsiteX821" fmla="*/ 637 w 10000"/>
                                <a:gd name="connsiteY821" fmla="*/ 466 h 10000"/>
                                <a:gd name="connsiteX822" fmla="*/ 229 w 10000"/>
                                <a:gd name="connsiteY822" fmla="*/ 489 h 10000"/>
                                <a:gd name="connsiteX823" fmla="*/ 229 w 10000"/>
                                <a:gd name="connsiteY823" fmla="*/ 489 h 10000"/>
                                <a:gd name="connsiteX824" fmla="*/ 187 w 10000"/>
                                <a:gd name="connsiteY824" fmla="*/ 492 h 10000"/>
                                <a:gd name="connsiteX825" fmla="*/ 42 w 10000"/>
                                <a:gd name="connsiteY825" fmla="*/ 519 h 10000"/>
                                <a:gd name="connsiteX826" fmla="*/ 42 w 10000"/>
                                <a:gd name="connsiteY826" fmla="*/ 519 h 10000"/>
                                <a:gd name="connsiteX827" fmla="*/ 0 w 10000"/>
                                <a:gd name="connsiteY827" fmla="*/ 526 h 10000"/>
                                <a:gd name="connsiteX828" fmla="*/ 0 w 10000"/>
                                <a:gd name="connsiteY828" fmla="*/ 537 h 10000"/>
                                <a:gd name="connsiteX829" fmla="*/ 76 w 10000"/>
                                <a:gd name="connsiteY829" fmla="*/ 567 h 10000"/>
                                <a:gd name="connsiteX830" fmla="*/ 76 w 10000"/>
                                <a:gd name="connsiteY830" fmla="*/ 567 h 10000"/>
                                <a:gd name="connsiteX831" fmla="*/ 306 w 10000"/>
                                <a:gd name="connsiteY831" fmla="*/ 590 h 10000"/>
                                <a:gd name="connsiteX832" fmla="*/ 306 w 10000"/>
                                <a:gd name="connsiteY832" fmla="*/ 594 h 10000"/>
                                <a:gd name="connsiteX833" fmla="*/ 416 w 10000"/>
                                <a:gd name="connsiteY833" fmla="*/ 609 h 10000"/>
                                <a:gd name="connsiteX834" fmla="*/ 637 w 10000"/>
                                <a:gd name="connsiteY834" fmla="*/ 609 h 10000"/>
                                <a:gd name="connsiteX835" fmla="*/ 756 w 10000"/>
                                <a:gd name="connsiteY835" fmla="*/ 613 h 10000"/>
                                <a:gd name="connsiteX836" fmla="*/ 824 w 10000"/>
                                <a:gd name="connsiteY836" fmla="*/ 613 h 10000"/>
                                <a:gd name="connsiteX837" fmla="*/ 867 w 10000"/>
                                <a:gd name="connsiteY837" fmla="*/ 609 h 10000"/>
                                <a:gd name="connsiteX838" fmla="*/ 867 w 10000"/>
                                <a:gd name="connsiteY838" fmla="*/ 609 h 10000"/>
                                <a:gd name="connsiteX839" fmla="*/ 943 w 10000"/>
                                <a:gd name="connsiteY839" fmla="*/ 613 h 10000"/>
                                <a:gd name="connsiteX840" fmla="*/ 977 w 10000"/>
                                <a:gd name="connsiteY840" fmla="*/ 613 h 10000"/>
                                <a:gd name="connsiteX841" fmla="*/ 1054 w 10000"/>
                                <a:gd name="connsiteY841" fmla="*/ 601 h 10000"/>
                                <a:gd name="connsiteX842" fmla="*/ 1054 w 10000"/>
                                <a:gd name="connsiteY842" fmla="*/ 601 h 10000"/>
                                <a:gd name="connsiteX843" fmla="*/ 1088 w 10000"/>
                                <a:gd name="connsiteY843" fmla="*/ 605 h 10000"/>
                                <a:gd name="connsiteX844" fmla="*/ 1130 w 10000"/>
                                <a:gd name="connsiteY844" fmla="*/ 609 h 10000"/>
                                <a:gd name="connsiteX845" fmla="*/ 1198 w 10000"/>
                                <a:gd name="connsiteY845" fmla="*/ 609 h 10000"/>
                                <a:gd name="connsiteX846" fmla="*/ 1240 w 10000"/>
                                <a:gd name="connsiteY846" fmla="*/ 601 h 10000"/>
                                <a:gd name="connsiteX847" fmla="*/ 1240 w 10000"/>
                                <a:gd name="connsiteY847" fmla="*/ 601 h 10000"/>
                                <a:gd name="connsiteX848" fmla="*/ 1274 w 10000"/>
                                <a:gd name="connsiteY848" fmla="*/ 601 h 10000"/>
                                <a:gd name="connsiteX849" fmla="*/ 1317 w 10000"/>
                                <a:gd name="connsiteY849" fmla="*/ 601 h 10000"/>
                                <a:gd name="connsiteX850" fmla="*/ 1351 w 10000"/>
                                <a:gd name="connsiteY850" fmla="*/ 598 h 10000"/>
                                <a:gd name="connsiteX851" fmla="*/ 1351 w 10000"/>
                                <a:gd name="connsiteY851" fmla="*/ 590 h 10000"/>
                                <a:gd name="connsiteX852" fmla="*/ 1351 w 10000"/>
                                <a:gd name="connsiteY852" fmla="*/ 590 h 10000"/>
                                <a:gd name="connsiteX853" fmla="*/ 1427 w 10000"/>
                                <a:gd name="connsiteY853" fmla="*/ 590 h 10000"/>
                                <a:gd name="connsiteX854" fmla="*/ 1427 w 10000"/>
                                <a:gd name="connsiteY854" fmla="*/ 590 h 10000"/>
                                <a:gd name="connsiteX855" fmla="*/ 1461 w 10000"/>
                                <a:gd name="connsiteY855" fmla="*/ 583 h 10000"/>
                                <a:gd name="connsiteX856" fmla="*/ 1504 w 10000"/>
                                <a:gd name="connsiteY856" fmla="*/ 572 h 10000"/>
                                <a:gd name="connsiteX857" fmla="*/ 1504 w 10000"/>
                                <a:gd name="connsiteY857" fmla="*/ 564 h 10000"/>
                                <a:gd name="connsiteX858" fmla="*/ 1538 w 10000"/>
                                <a:gd name="connsiteY858" fmla="*/ 553 h 10000"/>
                                <a:gd name="connsiteX859" fmla="*/ 1538 w 10000"/>
                                <a:gd name="connsiteY859" fmla="*/ 553 h 10000"/>
                                <a:gd name="connsiteX860" fmla="*/ 2099 w 10000"/>
                                <a:gd name="connsiteY860" fmla="*/ 553 h 10000"/>
                                <a:gd name="connsiteX861" fmla="*/ 2625 w 10000"/>
                                <a:gd name="connsiteY861" fmla="*/ 556 h 10000"/>
                                <a:gd name="connsiteX862" fmla="*/ 3152 w 10000"/>
                                <a:gd name="connsiteY862" fmla="*/ 567 h 10000"/>
                                <a:gd name="connsiteX863" fmla="*/ 3636 w 10000"/>
                                <a:gd name="connsiteY863" fmla="*/ 579 h 10000"/>
                                <a:gd name="connsiteX864" fmla="*/ 3636 w 10000"/>
                                <a:gd name="connsiteY864" fmla="*/ 579 h 10000"/>
                                <a:gd name="connsiteX865" fmla="*/ 3934 w 10000"/>
                                <a:gd name="connsiteY865" fmla="*/ 586 h 10000"/>
                                <a:gd name="connsiteX866" fmla="*/ 3934 w 10000"/>
                                <a:gd name="connsiteY866" fmla="*/ 586 h 10000"/>
                                <a:gd name="connsiteX867" fmla="*/ 4197 w 10000"/>
                                <a:gd name="connsiteY867" fmla="*/ 601 h 10000"/>
                                <a:gd name="connsiteX868" fmla="*/ 4460 w 10000"/>
                                <a:gd name="connsiteY868" fmla="*/ 620 h 10000"/>
                                <a:gd name="connsiteX869" fmla="*/ 4460 w 10000"/>
                                <a:gd name="connsiteY869" fmla="*/ 620 h 10000"/>
                                <a:gd name="connsiteX870" fmla="*/ 4647 w 10000"/>
                                <a:gd name="connsiteY870" fmla="*/ 639 h 10000"/>
                                <a:gd name="connsiteX871" fmla="*/ 4911 w 10000"/>
                                <a:gd name="connsiteY871" fmla="*/ 665 h 10000"/>
                                <a:gd name="connsiteX872" fmla="*/ 4911 w 10000"/>
                                <a:gd name="connsiteY872" fmla="*/ 665 h 10000"/>
                                <a:gd name="connsiteX873" fmla="*/ 5174 w 10000"/>
                                <a:gd name="connsiteY873" fmla="*/ 695 h 10000"/>
                                <a:gd name="connsiteX874" fmla="*/ 5395 w 10000"/>
                                <a:gd name="connsiteY874" fmla="*/ 726 h 10000"/>
                                <a:gd name="connsiteX875" fmla="*/ 5692 w 10000"/>
                                <a:gd name="connsiteY875" fmla="*/ 786 h 10000"/>
                                <a:gd name="connsiteX876" fmla="*/ 5692 w 10000"/>
                                <a:gd name="connsiteY876" fmla="*/ 786 h 10000"/>
                                <a:gd name="connsiteX877" fmla="*/ 5803 w 10000"/>
                                <a:gd name="connsiteY877" fmla="*/ 820 h 10000"/>
                                <a:gd name="connsiteX878" fmla="*/ 5922 w 10000"/>
                                <a:gd name="connsiteY878" fmla="*/ 857 h 10000"/>
                                <a:gd name="connsiteX879" fmla="*/ 6143 w 10000"/>
                                <a:gd name="connsiteY879" fmla="*/ 932 h 10000"/>
                                <a:gd name="connsiteX880" fmla="*/ 6143 w 10000"/>
                                <a:gd name="connsiteY880" fmla="*/ 932 h 10000"/>
                                <a:gd name="connsiteX881" fmla="*/ 6296 w 10000"/>
                                <a:gd name="connsiteY881" fmla="*/ 1000 h 10000"/>
                                <a:gd name="connsiteX882" fmla="*/ 6372 w 10000"/>
                                <a:gd name="connsiteY882" fmla="*/ 1060 h 10000"/>
                                <a:gd name="connsiteX883" fmla="*/ 6483 w 10000"/>
                                <a:gd name="connsiteY883" fmla="*/ 1173 h 10000"/>
                                <a:gd name="connsiteX884" fmla="*/ 6483 w 10000"/>
                                <a:gd name="connsiteY884" fmla="*/ 1173 h 10000"/>
                                <a:gd name="connsiteX885" fmla="*/ 6517 w 10000"/>
                                <a:gd name="connsiteY885" fmla="*/ 1270 h 10000"/>
                                <a:gd name="connsiteX886" fmla="*/ 6517 w 10000"/>
                                <a:gd name="connsiteY886" fmla="*/ 1346 h 10000"/>
                                <a:gd name="connsiteX887" fmla="*/ 6517 w 10000"/>
                                <a:gd name="connsiteY887" fmla="*/ 1346 h 10000"/>
                                <a:gd name="connsiteX888" fmla="*/ 6440 w 10000"/>
                                <a:gd name="connsiteY888" fmla="*/ 5677 h 10000"/>
                                <a:gd name="connsiteX889" fmla="*/ 6406 w 10000"/>
                                <a:gd name="connsiteY889" fmla="*/ 9997 h 10000"/>
                                <a:gd name="connsiteX890" fmla="*/ 6406 w 10000"/>
                                <a:gd name="connsiteY890" fmla="*/ 9997 h 10000"/>
                                <a:gd name="connsiteX891" fmla="*/ 6406 w 10000"/>
                                <a:gd name="connsiteY891" fmla="*/ 10000 h 10000"/>
                                <a:gd name="connsiteX892" fmla="*/ 6933 w 10000"/>
                                <a:gd name="connsiteY892" fmla="*/ 10000 h 10000"/>
                                <a:gd name="connsiteX893" fmla="*/ 6933 w 10000"/>
                                <a:gd name="connsiteY893" fmla="*/ 10000 h 10000"/>
                                <a:gd name="connsiteX894" fmla="*/ 6933 w 10000"/>
                                <a:gd name="connsiteY894" fmla="*/ 9997 h 10000"/>
                                <a:gd name="connsiteX895" fmla="*/ 6933 w 10000"/>
                                <a:gd name="connsiteY895" fmla="*/ 9997 h 10000"/>
                                <a:gd name="connsiteX896" fmla="*/ 6933 w 10000"/>
                                <a:gd name="connsiteY896" fmla="*/ 8632 h 10000"/>
                                <a:gd name="connsiteX897" fmla="*/ 6967 w 10000"/>
                                <a:gd name="connsiteY897" fmla="*/ 5662 h 10000"/>
                                <a:gd name="connsiteX898" fmla="*/ 7001 w 10000"/>
                                <a:gd name="connsiteY898" fmla="*/ 1331 h 10000"/>
                                <a:gd name="connsiteX899" fmla="*/ 7001 w 10000"/>
                                <a:gd name="connsiteY899" fmla="*/ 1331 h 10000"/>
                                <a:gd name="connsiteX900" fmla="*/ 7043 w 10000"/>
                                <a:gd name="connsiteY900" fmla="*/ 1195 h 10000"/>
                                <a:gd name="connsiteX901" fmla="*/ 7043 w 10000"/>
                                <a:gd name="connsiteY901" fmla="*/ 1064 h 10000"/>
                                <a:gd name="connsiteX902" fmla="*/ 7043 w 10000"/>
                                <a:gd name="connsiteY902" fmla="*/ 1064 h 10000"/>
                                <a:gd name="connsiteX903" fmla="*/ 7001 w 10000"/>
                                <a:gd name="connsiteY903" fmla="*/ 1000 h 10000"/>
                                <a:gd name="connsiteX904" fmla="*/ 7043 w 10000"/>
                                <a:gd name="connsiteY904" fmla="*/ 936 h 10000"/>
                                <a:gd name="connsiteX905" fmla="*/ 7043 w 10000"/>
                                <a:gd name="connsiteY905" fmla="*/ 936 h 10000"/>
                                <a:gd name="connsiteX906" fmla="*/ 7043 w 10000"/>
                                <a:gd name="connsiteY906" fmla="*/ 917 h 10000"/>
                                <a:gd name="connsiteX907" fmla="*/ 7043 w 10000"/>
                                <a:gd name="connsiteY907" fmla="*/ 917 h 10000"/>
                                <a:gd name="connsiteX908" fmla="*/ 7077 w 10000"/>
                                <a:gd name="connsiteY908" fmla="*/ 876 h 10000"/>
                                <a:gd name="connsiteX909" fmla="*/ 7120 w 10000"/>
                                <a:gd name="connsiteY909" fmla="*/ 834 h 10000"/>
                                <a:gd name="connsiteX910" fmla="*/ 7230 w 10000"/>
                                <a:gd name="connsiteY910" fmla="*/ 748 h 10000"/>
                                <a:gd name="connsiteX911" fmla="*/ 7230 w 10000"/>
                                <a:gd name="connsiteY911" fmla="*/ 748 h 10000"/>
                                <a:gd name="connsiteX912" fmla="*/ 7307 w 10000"/>
                                <a:gd name="connsiteY912" fmla="*/ 718 h 10000"/>
                                <a:gd name="connsiteX913" fmla="*/ 7383 w 10000"/>
                                <a:gd name="connsiteY913" fmla="*/ 688 h 10000"/>
                                <a:gd name="connsiteX914" fmla="*/ 7570 w 10000"/>
                                <a:gd name="connsiteY914" fmla="*/ 628 h 10000"/>
                                <a:gd name="connsiteX915" fmla="*/ 7570 w 10000"/>
                                <a:gd name="connsiteY915" fmla="*/ 628 h 10000"/>
                                <a:gd name="connsiteX916" fmla="*/ 7715 w 10000"/>
                                <a:gd name="connsiteY916" fmla="*/ 583 h 10000"/>
                                <a:gd name="connsiteX917" fmla="*/ 7867 w 10000"/>
                                <a:gd name="connsiteY917" fmla="*/ 542 h 10000"/>
                                <a:gd name="connsiteX918" fmla="*/ 7867 w 10000"/>
                                <a:gd name="connsiteY918" fmla="*/ 542 h 10000"/>
                                <a:gd name="connsiteX919" fmla="*/ 8241 w 10000"/>
                                <a:gd name="connsiteY919" fmla="*/ 459 h 10000"/>
                                <a:gd name="connsiteX920" fmla="*/ 8241 w 10000"/>
                                <a:gd name="connsiteY920" fmla="*/ 459 h 10000"/>
                                <a:gd name="connsiteX921" fmla="*/ 8428 w 10000"/>
                                <a:gd name="connsiteY921" fmla="*/ 417 h 10000"/>
                                <a:gd name="connsiteX922" fmla="*/ 8539 w 10000"/>
                                <a:gd name="connsiteY922" fmla="*/ 398 h 10000"/>
                                <a:gd name="connsiteX923" fmla="*/ 8649 w 10000"/>
                                <a:gd name="connsiteY923" fmla="*/ 380 h 10000"/>
                                <a:gd name="connsiteX924" fmla="*/ 8649 w 10000"/>
                                <a:gd name="connsiteY924" fmla="*/ 380 h 10000"/>
                                <a:gd name="connsiteX925" fmla="*/ 8649 w 10000"/>
                                <a:gd name="connsiteY925" fmla="*/ 387 h 10000"/>
                                <a:gd name="connsiteX926" fmla="*/ 8726 w 10000"/>
                                <a:gd name="connsiteY926" fmla="*/ 395 h 10000"/>
                                <a:gd name="connsiteX927" fmla="*/ 8802 w 10000"/>
                                <a:gd name="connsiteY927" fmla="*/ 398 h 10000"/>
                                <a:gd name="connsiteX928" fmla="*/ 8912 w 10000"/>
                                <a:gd name="connsiteY928" fmla="*/ 398 h 10000"/>
                                <a:gd name="connsiteX929" fmla="*/ 8912 w 10000"/>
                                <a:gd name="connsiteY929" fmla="*/ 398 h 10000"/>
                                <a:gd name="connsiteX930" fmla="*/ 8955 w 10000"/>
                                <a:gd name="connsiteY930" fmla="*/ 391 h 10000"/>
                                <a:gd name="connsiteX931" fmla="*/ 8989 w 10000"/>
                                <a:gd name="connsiteY931" fmla="*/ 387 h 10000"/>
                                <a:gd name="connsiteX932" fmla="*/ 8989 w 10000"/>
                                <a:gd name="connsiteY932" fmla="*/ 387 h 10000"/>
                                <a:gd name="connsiteX933" fmla="*/ 9065 w 10000"/>
                                <a:gd name="connsiteY933" fmla="*/ 391 h 10000"/>
                                <a:gd name="connsiteX934" fmla="*/ 9176 w 10000"/>
                                <a:gd name="connsiteY934" fmla="*/ 395 h 10000"/>
                                <a:gd name="connsiteX935" fmla="*/ 9210 w 10000"/>
                                <a:gd name="connsiteY935" fmla="*/ 395 h 10000"/>
                                <a:gd name="connsiteX936" fmla="*/ 9286 w 10000"/>
                                <a:gd name="connsiteY936" fmla="*/ 391 h 10000"/>
                                <a:gd name="connsiteX937" fmla="*/ 9286 w 10000"/>
                                <a:gd name="connsiteY937" fmla="*/ 387 h 10000"/>
                                <a:gd name="connsiteX938" fmla="*/ 9286 w 10000"/>
                                <a:gd name="connsiteY938" fmla="*/ 380 h 10000"/>
                                <a:gd name="connsiteX939" fmla="*/ 9286 w 10000"/>
                                <a:gd name="connsiteY939" fmla="*/ 380 h 10000"/>
                                <a:gd name="connsiteX940" fmla="*/ 9363 w 10000"/>
                                <a:gd name="connsiteY940" fmla="*/ 380 h 10000"/>
                                <a:gd name="connsiteX941" fmla="*/ 9473 w 10000"/>
                                <a:gd name="connsiteY941" fmla="*/ 383 h 10000"/>
                                <a:gd name="connsiteX942" fmla="*/ 9473 w 10000"/>
                                <a:gd name="connsiteY942" fmla="*/ 383 h 10000"/>
                                <a:gd name="connsiteX943" fmla="*/ 9516 w 10000"/>
                                <a:gd name="connsiteY943" fmla="*/ 380 h 10000"/>
                                <a:gd name="connsiteX944" fmla="*/ 9550 w 10000"/>
                                <a:gd name="connsiteY944" fmla="*/ 372 h 10000"/>
                                <a:gd name="connsiteX945" fmla="*/ 9516 w 10000"/>
                                <a:gd name="connsiteY945" fmla="*/ 357 h 10000"/>
                                <a:gd name="connsiteX946" fmla="*/ 9516 w 10000"/>
                                <a:gd name="connsiteY946" fmla="*/ 357 h 10000"/>
                                <a:gd name="connsiteX947" fmla="*/ 9660 w 10000"/>
                                <a:gd name="connsiteY947" fmla="*/ 361 h 10000"/>
                                <a:gd name="connsiteX948" fmla="*/ 9779 w 10000"/>
                                <a:gd name="connsiteY948" fmla="*/ 357 h 10000"/>
                                <a:gd name="connsiteX949" fmla="*/ 9779 w 10000"/>
                                <a:gd name="connsiteY949" fmla="*/ 357 h 10000"/>
                                <a:gd name="connsiteX950" fmla="*/ 9779 w 10000"/>
                                <a:gd name="connsiteY950" fmla="*/ 350 h 10000"/>
                                <a:gd name="connsiteX951" fmla="*/ 9737 w 10000"/>
                                <a:gd name="connsiteY951" fmla="*/ 342 h 10000"/>
                                <a:gd name="connsiteX952" fmla="*/ 9703 w 10000"/>
                                <a:gd name="connsiteY952" fmla="*/ 331 h 10000"/>
                                <a:gd name="connsiteX953" fmla="*/ 9703 w 10000"/>
                                <a:gd name="connsiteY953" fmla="*/ 331 h 10000"/>
                                <a:gd name="connsiteX954" fmla="*/ 9813 w 10000"/>
                                <a:gd name="connsiteY954" fmla="*/ 327 h 10000"/>
                                <a:gd name="connsiteX955" fmla="*/ 9890 w 10000"/>
                                <a:gd name="connsiteY955" fmla="*/ 327 h 10000"/>
                                <a:gd name="connsiteX956" fmla="*/ 9924 w 10000"/>
                                <a:gd name="connsiteY956" fmla="*/ 323 h 10000"/>
                                <a:gd name="connsiteX957" fmla="*/ 9924 w 10000"/>
                                <a:gd name="connsiteY957" fmla="*/ 323 h 10000"/>
                                <a:gd name="connsiteX958" fmla="*/ 9966 w 10000"/>
                                <a:gd name="connsiteY958" fmla="*/ 316 h 10000"/>
                                <a:gd name="connsiteX959" fmla="*/ 9924 w 10000"/>
                                <a:gd name="connsiteY959" fmla="*/ 308 h 10000"/>
                                <a:gd name="connsiteX960" fmla="*/ 9813 w 10000"/>
                                <a:gd name="connsiteY960" fmla="*/ 293 h 10000"/>
                                <a:gd name="connsiteX961" fmla="*/ 9813 w 10000"/>
                                <a:gd name="connsiteY961" fmla="*/ 293 h 10000"/>
                                <a:gd name="connsiteX962" fmla="*/ 9966 w 10000"/>
                                <a:gd name="connsiteY962" fmla="*/ 286 h 10000"/>
                                <a:gd name="connsiteX963" fmla="*/ 10000 w 10000"/>
                                <a:gd name="connsiteY963" fmla="*/ 278 h 10000"/>
                                <a:gd name="connsiteX964" fmla="*/ 10000 w 10000"/>
                                <a:gd name="connsiteY964" fmla="*/ 270 h 10000"/>
                                <a:gd name="connsiteX965" fmla="*/ 10000 w 10000"/>
                                <a:gd name="connsiteY96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1054 w 10000"/>
                                <a:gd name="connsiteY819" fmla="*/ 478 h 10000"/>
                                <a:gd name="connsiteX820" fmla="*/ 637 w 10000"/>
                                <a:gd name="connsiteY820" fmla="*/ 466 h 10000"/>
                                <a:gd name="connsiteX821" fmla="*/ 637 w 10000"/>
                                <a:gd name="connsiteY821" fmla="*/ 466 h 10000"/>
                                <a:gd name="connsiteX822" fmla="*/ 229 w 10000"/>
                                <a:gd name="connsiteY822" fmla="*/ 489 h 10000"/>
                                <a:gd name="connsiteX823" fmla="*/ 229 w 10000"/>
                                <a:gd name="connsiteY823" fmla="*/ 489 h 10000"/>
                                <a:gd name="connsiteX824" fmla="*/ 187 w 10000"/>
                                <a:gd name="connsiteY824" fmla="*/ 492 h 10000"/>
                                <a:gd name="connsiteX825" fmla="*/ 42 w 10000"/>
                                <a:gd name="connsiteY825" fmla="*/ 519 h 10000"/>
                                <a:gd name="connsiteX826" fmla="*/ 42 w 10000"/>
                                <a:gd name="connsiteY826" fmla="*/ 519 h 10000"/>
                                <a:gd name="connsiteX827" fmla="*/ 0 w 10000"/>
                                <a:gd name="connsiteY827" fmla="*/ 537 h 10000"/>
                                <a:gd name="connsiteX828" fmla="*/ 76 w 10000"/>
                                <a:gd name="connsiteY828" fmla="*/ 567 h 10000"/>
                                <a:gd name="connsiteX829" fmla="*/ 76 w 10000"/>
                                <a:gd name="connsiteY829" fmla="*/ 567 h 10000"/>
                                <a:gd name="connsiteX830" fmla="*/ 306 w 10000"/>
                                <a:gd name="connsiteY830" fmla="*/ 590 h 10000"/>
                                <a:gd name="connsiteX831" fmla="*/ 306 w 10000"/>
                                <a:gd name="connsiteY831" fmla="*/ 594 h 10000"/>
                                <a:gd name="connsiteX832" fmla="*/ 416 w 10000"/>
                                <a:gd name="connsiteY832" fmla="*/ 609 h 10000"/>
                                <a:gd name="connsiteX833" fmla="*/ 637 w 10000"/>
                                <a:gd name="connsiteY833" fmla="*/ 609 h 10000"/>
                                <a:gd name="connsiteX834" fmla="*/ 756 w 10000"/>
                                <a:gd name="connsiteY834" fmla="*/ 613 h 10000"/>
                                <a:gd name="connsiteX835" fmla="*/ 824 w 10000"/>
                                <a:gd name="connsiteY835" fmla="*/ 613 h 10000"/>
                                <a:gd name="connsiteX836" fmla="*/ 867 w 10000"/>
                                <a:gd name="connsiteY836" fmla="*/ 609 h 10000"/>
                                <a:gd name="connsiteX837" fmla="*/ 867 w 10000"/>
                                <a:gd name="connsiteY837" fmla="*/ 609 h 10000"/>
                                <a:gd name="connsiteX838" fmla="*/ 943 w 10000"/>
                                <a:gd name="connsiteY838" fmla="*/ 613 h 10000"/>
                                <a:gd name="connsiteX839" fmla="*/ 977 w 10000"/>
                                <a:gd name="connsiteY839" fmla="*/ 613 h 10000"/>
                                <a:gd name="connsiteX840" fmla="*/ 1054 w 10000"/>
                                <a:gd name="connsiteY840" fmla="*/ 601 h 10000"/>
                                <a:gd name="connsiteX841" fmla="*/ 1054 w 10000"/>
                                <a:gd name="connsiteY841" fmla="*/ 601 h 10000"/>
                                <a:gd name="connsiteX842" fmla="*/ 1088 w 10000"/>
                                <a:gd name="connsiteY842" fmla="*/ 605 h 10000"/>
                                <a:gd name="connsiteX843" fmla="*/ 1130 w 10000"/>
                                <a:gd name="connsiteY843" fmla="*/ 609 h 10000"/>
                                <a:gd name="connsiteX844" fmla="*/ 1198 w 10000"/>
                                <a:gd name="connsiteY844" fmla="*/ 609 h 10000"/>
                                <a:gd name="connsiteX845" fmla="*/ 1240 w 10000"/>
                                <a:gd name="connsiteY845" fmla="*/ 601 h 10000"/>
                                <a:gd name="connsiteX846" fmla="*/ 1240 w 10000"/>
                                <a:gd name="connsiteY846" fmla="*/ 601 h 10000"/>
                                <a:gd name="connsiteX847" fmla="*/ 1274 w 10000"/>
                                <a:gd name="connsiteY847" fmla="*/ 601 h 10000"/>
                                <a:gd name="connsiteX848" fmla="*/ 1317 w 10000"/>
                                <a:gd name="connsiteY848" fmla="*/ 601 h 10000"/>
                                <a:gd name="connsiteX849" fmla="*/ 1351 w 10000"/>
                                <a:gd name="connsiteY849" fmla="*/ 598 h 10000"/>
                                <a:gd name="connsiteX850" fmla="*/ 1351 w 10000"/>
                                <a:gd name="connsiteY850" fmla="*/ 590 h 10000"/>
                                <a:gd name="connsiteX851" fmla="*/ 1351 w 10000"/>
                                <a:gd name="connsiteY851" fmla="*/ 590 h 10000"/>
                                <a:gd name="connsiteX852" fmla="*/ 1427 w 10000"/>
                                <a:gd name="connsiteY852" fmla="*/ 590 h 10000"/>
                                <a:gd name="connsiteX853" fmla="*/ 1427 w 10000"/>
                                <a:gd name="connsiteY853" fmla="*/ 590 h 10000"/>
                                <a:gd name="connsiteX854" fmla="*/ 1461 w 10000"/>
                                <a:gd name="connsiteY854" fmla="*/ 583 h 10000"/>
                                <a:gd name="connsiteX855" fmla="*/ 1504 w 10000"/>
                                <a:gd name="connsiteY855" fmla="*/ 572 h 10000"/>
                                <a:gd name="connsiteX856" fmla="*/ 1504 w 10000"/>
                                <a:gd name="connsiteY856" fmla="*/ 564 h 10000"/>
                                <a:gd name="connsiteX857" fmla="*/ 1538 w 10000"/>
                                <a:gd name="connsiteY857" fmla="*/ 553 h 10000"/>
                                <a:gd name="connsiteX858" fmla="*/ 1538 w 10000"/>
                                <a:gd name="connsiteY858" fmla="*/ 553 h 10000"/>
                                <a:gd name="connsiteX859" fmla="*/ 2099 w 10000"/>
                                <a:gd name="connsiteY859" fmla="*/ 553 h 10000"/>
                                <a:gd name="connsiteX860" fmla="*/ 2625 w 10000"/>
                                <a:gd name="connsiteY860" fmla="*/ 556 h 10000"/>
                                <a:gd name="connsiteX861" fmla="*/ 3152 w 10000"/>
                                <a:gd name="connsiteY861" fmla="*/ 567 h 10000"/>
                                <a:gd name="connsiteX862" fmla="*/ 3636 w 10000"/>
                                <a:gd name="connsiteY862" fmla="*/ 579 h 10000"/>
                                <a:gd name="connsiteX863" fmla="*/ 3636 w 10000"/>
                                <a:gd name="connsiteY863" fmla="*/ 579 h 10000"/>
                                <a:gd name="connsiteX864" fmla="*/ 3934 w 10000"/>
                                <a:gd name="connsiteY864" fmla="*/ 586 h 10000"/>
                                <a:gd name="connsiteX865" fmla="*/ 3934 w 10000"/>
                                <a:gd name="connsiteY865" fmla="*/ 586 h 10000"/>
                                <a:gd name="connsiteX866" fmla="*/ 4197 w 10000"/>
                                <a:gd name="connsiteY866" fmla="*/ 601 h 10000"/>
                                <a:gd name="connsiteX867" fmla="*/ 4460 w 10000"/>
                                <a:gd name="connsiteY867" fmla="*/ 620 h 10000"/>
                                <a:gd name="connsiteX868" fmla="*/ 4460 w 10000"/>
                                <a:gd name="connsiteY868" fmla="*/ 620 h 10000"/>
                                <a:gd name="connsiteX869" fmla="*/ 4647 w 10000"/>
                                <a:gd name="connsiteY869" fmla="*/ 639 h 10000"/>
                                <a:gd name="connsiteX870" fmla="*/ 4911 w 10000"/>
                                <a:gd name="connsiteY870" fmla="*/ 665 h 10000"/>
                                <a:gd name="connsiteX871" fmla="*/ 4911 w 10000"/>
                                <a:gd name="connsiteY871" fmla="*/ 665 h 10000"/>
                                <a:gd name="connsiteX872" fmla="*/ 5174 w 10000"/>
                                <a:gd name="connsiteY872" fmla="*/ 695 h 10000"/>
                                <a:gd name="connsiteX873" fmla="*/ 5395 w 10000"/>
                                <a:gd name="connsiteY873" fmla="*/ 726 h 10000"/>
                                <a:gd name="connsiteX874" fmla="*/ 5692 w 10000"/>
                                <a:gd name="connsiteY874" fmla="*/ 786 h 10000"/>
                                <a:gd name="connsiteX875" fmla="*/ 5692 w 10000"/>
                                <a:gd name="connsiteY875" fmla="*/ 786 h 10000"/>
                                <a:gd name="connsiteX876" fmla="*/ 5803 w 10000"/>
                                <a:gd name="connsiteY876" fmla="*/ 820 h 10000"/>
                                <a:gd name="connsiteX877" fmla="*/ 5922 w 10000"/>
                                <a:gd name="connsiteY877" fmla="*/ 857 h 10000"/>
                                <a:gd name="connsiteX878" fmla="*/ 6143 w 10000"/>
                                <a:gd name="connsiteY878" fmla="*/ 932 h 10000"/>
                                <a:gd name="connsiteX879" fmla="*/ 6143 w 10000"/>
                                <a:gd name="connsiteY879" fmla="*/ 932 h 10000"/>
                                <a:gd name="connsiteX880" fmla="*/ 6296 w 10000"/>
                                <a:gd name="connsiteY880" fmla="*/ 1000 h 10000"/>
                                <a:gd name="connsiteX881" fmla="*/ 6372 w 10000"/>
                                <a:gd name="connsiteY881" fmla="*/ 1060 h 10000"/>
                                <a:gd name="connsiteX882" fmla="*/ 6483 w 10000"/>
                                <a:gd name="connsiteY882" fmla="*/ 1173 h 10000"/>
                                <a:gd name="connsiteX883" fmla="*/ 6483 w 10000"/>
                                <a:gd name="connsiteY883" fmla="*/ 1173 h 10000"/>
                                <a:gd name="connsiteX884" fmla="*/ 6517 w 10000"/>
                                <a:gd name="connsiteY884" fmla="*/ 1270 h 10000"/>
                                <a:gd name="connsiteX885" fmla="*/ 6517 w 10000"/>
                                <a:gd name="connsiteY885" fmla="*/ 1346 h 10000"/>
                                <a:gd name="connsiteX886" fmla="*/ 6517 w 10000"/>
                                <a:gd name="connsiteY886" fmla="*/ 1346 h 10000"/>
                                <a:gd name="connsiteX887" fmla="*/ 6440 w 10000"/>
                                <a:gd name="connsiteY887" fmla="*/ 5677 h 10000"/>
                                <a:gd name="connsiteX888" fmla="*/ 6406 w 10000"/>
                                <a:gd name="connsiteY888" fmla="*/ 9997 h 10000"/>
                                <a:gd name="connsiteX889" fmla="*/ 6406 w 10000"/>
                                <a:gd name="connsiteY889" fmla="*/ 9997 h 10000"/>
                                <a:gd name="connsiteX890" fmla="*/ 6406 w 10000"/>
                                <a:gd name="connsiteY890" fmla="*/ 10000 h 10000"/>
                                <a:gd name="connsiteX891" fmla="*/ 6933 w 10000"/>
                                <a:gd name="connsiteY891" fmla="*/ 10000 h 10000"/>
                                <a:gd name="connsiteX892" fmla="*/ 6933 w 10000"/>
                                <a:gd name="connsiteY892" fmla="*/ 10000 h 10000"/>
                                <a:gd name="connsiteX893" fmla="*/ 6933 w 10000"/>
                                <a:gd name="connsiteY893" fmla="*/ 9997 h 10000"/>
                                <a:gd name="connsiteX894" fmla="*/ 6933 w 10000"/>
                                <a:gd name="connsiteY894" fmla="*/ 9997 h 10000"/>
                                <a:gd name="connsiteX895" fmla="*/ 6933 w 10000"/>
                                <a:gd name="connsiteY895" fmla="*/ 8632 h 10000"/>
                                <a:gd name="connsiteX896" fmla="*/ 6967 w 10000"/>
                                <a:gd name="connsiteY896" fmla="*/ 5662 h 10000"/>
                                <a:gd name="connsiteX897" fmla="*/ 7001 w 10000"/>
                                <a:gd name="connsiteY897" fmla="*/ 1331 h 10000"/>
                                <a:gd name="connsiteX898" fmla="*/ 7001 w 10000"/>
                                <a:gd name="connsiteY898" fmla="*/ 1331 h 10000"/>
                                <a:gd name="connsiteX899" fmla="*/ 7043 w 10000"/>
                                <a:gd name="connsiteY899" fmla="*/ 1195 h 10000"/>
                                <a:gd name="connsiteX900" fmla="*/ 7043 w 10000"/>
                                <a:gd name="connsiteY900" fmla="*/ 1064 h 10000"/>
                                <a:gd name="connsiteX901" fmla="*/ 7043 w 10000"/>
                                <a:gd name="connsiteY901" fmla="*/ 1064 h 10000"/>
                                <a:gd name="connsiteX902" fmla="*/ 7001 w 10000"/>
                                <a:gd name="connsiteY902" fmla="*/ 1000 h 10000"/>
                                <a:gd name="connsiteX903" fmla="*/ 7043 w 10000"/>
                                <a:gd name="connsiteY903" fmla="*/ 936 h 10000"/>
                                <a:gd name="connsiteX904" fmla="*/ 7043 w 10000"/>
                                <a:gd name="connsiteY904" fmla="*/ 936 h 10000"/>
                                <a:gd name="connsiteX905" fmla="*/ 7043 w 10000"/>
                                <a:gd name="connsiteY905" fmla="*/ 917 h 10000"/>
                                <a:gd name="connsiteX906" fmla="*/ 7043 w 10000"/>
                                <a:gd name="connsiteY906" fmla="*/ 917 h 10000"/>
                                <a:gd name="connsiteX907" fmla="*/ 7077 w 10000"/>
                                <a:gd name="connsiteY907" fmla="*/ 876 h 10000"/>
                                <a:gd name="connsiteX908" fmla="*/ 7120 w 10000"/>
                                <a:gd name="connsiteY908" fmla="*/ 834 h 10000"/>
                                <a:gd name="connsiteX909" fmla="*/ 7230 w 10000"/>
                                <a:gd name="connsiteY909" fmla="*/ 748 h 10000"/>
                                <a:gd name="connsiteX910" fmla="*/ 7230 w 10000"/>
                                <a:gd name="connsiteY910" fmla="*/ 748 h 10000"/>
                                <a:gd name="connsiteX911" fmla="*/ 7307 w 10000"/>
                                <a:gd name="connsiteY911" fmla="*/ 718 h 10000"/>
                                <a:gd name="connsiteX912" fmla="*/ 7383 w 10000"/>
                                <a:gd name="connsiteY912" fmla="*/ 688 h 10000"/>
                                <a:gd name="connsiteX913" fmla="*/ 7570 w 10000"/>
                                <a:gd name="connsiteY913" fmla="*/ 628 h 10000"/>
                                <a:gd name="connsiteX914" fmla="*/ 7570 w 10000"/>
                                <a:gd name="connsiteY914" fmla="*/ 628 h 10000"/>
                                <a:gd name="connsiteX915" fmla="*/ 7715 w 10000"/>
                                <a:gd name="connsiteY915" fmla="*/ 583 h 10000"/>
                                <a:gd name="connsiteX916" fmla="*/ 7867 w 10000"/>
                                <a:gd name="connsiteY916" fmla="*/ 542 h 10000"/>
                                <a:gd name="connsiteX917" fmla="*/ 7867 w 10000"/>
                                <a:gd name="connsiteY917" fmla="*/ 542 h 10000"/>
                                <a:gd name="connsiteX918" fmla="*/ 8241 w 10000"/>
                                <a:gd name="connsiteY918" fmla="*/ 459 h 10000"/>
                                <a:gd name="connsiteX919" fmla="*/ 8241 w 10000"/>
                                <a:gd name="connsiteY919" fmla="*/ 459 h 10000"/>
                                <a:gd name="connsiteX920" fmla="*/ 8428 w 10000"/>
                                <a:gd name="connsiteY920" fmla="*/ 417 h 10000"/>
                                <a:gd name="connsiteX921" fmla="*/ 8539 w 10000"/>
                                <a:gd name="connsiteY921" fmla="*/ 398 h 10000"/>
                                <a:gd name="connsiteX922" fmla="*/ 8649 w 10000"/>
                                <a:gd name="connsiteY922" fmla="*/ 380 h 10000"/>
                                <a:gd name="connsiteX923" fmla="*/ 8649 w 10000"/>
                                <a:gd name="connsiteY923" fmla="*/ 380 h 10000"/>
                                <a:gd name="connsiteX924" fmla="*/ 8649 w 10000"/>
                                <a:gd name="connsiteY924" fmla="*/ 387 h 10000"/>
                                <a:gd name="connsiteX925" fmla="*/ 8726 w 10000"/>
                                <a:gd name="connsiteY925" fmla="*/ 395 h 10000"/>
                                <a:gd name="connsiteX926" fmla="*/ 8802 w 10000"/>
                                <a:gd name="connsiteY926" fmla="*/ 398 h 10000"/>
                                <a:gd name="connsiteX927" fmla="*/ 8912 w 10000"/>
                                <a:gd name="connsiteY927" fmla="*/ 398 h 10000"/>
                                <a:gd name="connsiteX928" fmla="*/ 8912 w 10000"/>
                                <a:gd name="connsiteY928" fmla="*/ 398 h 10000"/>
                                <a:gd name="connsiteX929" fmla="*/ 8955 w 10000"/>
                                <a:gd name="connsiteY929" fmla="*/ 391 h 10000"/>
                                <a:gd name="connsiteX930" fmla="*/ 8989 w 10000"/>
                                <a:gd name="connsiteY930" fmla="*/ 387 h 10000"/>
                                <a:gd name="connsiteX931" fmla="*/ 8989 w 10000"/>
                                <a:gd name="connsiteY931" fmla="*/ 387 h 10000"/>
                                <a:gd name="connsiteX932" fmla="*/ 9065 w 10000"/>
                                <a:gd name="connsiteY932" fmla="*/ 391 h 10000"/>
                                <a:gd name="connsiteX933" fmla="*/ 9176 w 10000"/>
                                <a:gd name="connsiteY933" fmla="*/ 395 h 10000"/>
                                <a:gd name="connsiteX934" fmla="*/ 9210 w 10000"/>
                                <a:gd name="connsiteY934" fmla="*/ 395 h 10000"/>
                                <a:gd name="connsiteX935" fmla="*/ 9286 w 10000"/>
                                <a:gd name="connsiteY935" fmla="*/ 391 h 10000"/>
                                <a:gd name="connsiteX936" fmla="*/ 9286 w 10000"/>
                                <a:gd name="connsiteY936" fmla="*/ 387 h 10000"/>
                                <a:gd name="connsiteX937" fmla="*/ 9286 w 10000"/>
                                <a:gd name="connsiteY937" fmla="*/ 380 h 10000"/>
                                <a:gd name="connsiteX938" fmla="*/ 9286 w 10000"/>
                                <a:gd name="connsiteY938" fmla="*/ 380 h 10000"/>
                                <a:gd name="connsiteX939" fmla="*/ 9363 w 10000"/>
                                <a:gd name="connsiteY939" fmla="*/ 380 h 10000"/>
                                <a:gd name="connsiteX940" fmla="*/ 9473 w 10000"/>
                                <a:gd name="connsiteY940" fmla="*/ 383 h 10000"/>
                                <a:gd name="connsiteX941" fmla="*/ 9473 w 10000"/>
                                <a:gd name="connsiteY941" fmla="*/ 383 h 10000"/>
                                <a:gd name="connsiteX942" fmla="*/ 9516 w 10000"/>
                                <a:gd name="connsiteY942" fmla="*/ 380 h 10000"/>
                                <a:gd name="connsiteX943" fmla="*/ 9550 w 10000"/>
                                <a:gd name="connsiteY943" fmla="*/ 372 h 10000"/>
                                <a:gd name="connsiteX944" fmla="*/ 9516 w 10000"/>
                                <a:gd name="connsiteY944" fmla="*/ 357 h 10000"/>
                                <a:gd name="connsiteX945" fmla="*/ 9516 w 10000"/>
                                <a:gd name="connsiteY945" fmla="*/ 357 h 10000"/>
                                <a:gd name="connsiteX946" fmla="*/ 9660 w 10000"/>
                                <a:gd name="connsiteY946" fmla="*/ 361 h 10000"/>
                                <a:gd name="connsiteX947" fmla="*/ 9779 w 10000"/>
                                <a:gd name="connsiteY947" fmla="*/ 357 h 10000"/>
                                <a:gd name="connsiteX948" fmla="*/ 9779 w 10000"/>
                                <a:gd name="connsiteY948" fmla="*/ 357 h 10000"/>
                                <a:gd name="connsiteX949" fmla="*/ 9779 w 10000"/>
                                <a:gd name="connsiteY949" fmla="*/ 350 h 10000"/>
                                <a:gd name="connsiteX950" fmla="*/ 9737 w 10000"/>
                                <a:gd name="connsiteY950" fmla="*/ 342 h 10000"/>
                                <a:gd name="connsiteX951" fmla="*/ 9703 w 10000"/>
                                <a:gd name="connsiteY951" fmla="*/ 331 h 10000"/>
                                <a:gd name="connsiteX952" fmla="*/ 9703 w 10000"/>
                                <a:gd name="connsiteY952" fmla="*/ 331 h 10000"/>
                                <a:gd name="connsiteX953" fmla="*/ 9813 w 10000"/>
                                <a:gd name="connsiteY953" fmla="*/ 327 h 10000"/>
                                <a:gd name="connsiteX954" fmla="*/ 9890 w 10000"/>
                                <a:gd name="connsiteY954" fmla="*/ 327 h 10000"/>
                                <a:gd name="connsiteX955" fmla="*/ 9924 w 10000"/>
                                <a:gd name="connsiteY955" fmla="*/ 323 h 10000"/>
                                <a:gd name="connsiteX956" fmla="*/ 9924 w 10000"/>
                                <a:gd name="connsiteY956" fmla="*/ 323 h 10000"/>
                                <a:gd name="connsiteX957" fmla="*/ 9966 w 10000"/>
                                <a:gd name="connsiteY957" fmla="*/ 316 h 10000"/>
                                <a:gd name="connsiteX958" fmla="*/ 9924 w 10000"/>
                                <a:gd name="connsiteY958" fmla="*/ 308 h 10000"/>
                                <a:gd name="connsiteX959" fmla="*/ 9813 w 10000"/>
                                <a:gd name="connsiteY959" fmla="*/ 293 h 10000"/>
                                <a:gd name="connsiteX960" fmla="*/ 9813 w 10000"/>
                                <a:gd name="connsiteY960" fmla="*/ 293 h 10000"/>
                                <a:gd name="connsiteX961" fmla="*/ 9966 w 10000"/>
                                <a:gd name="connsiteY961" fmla="*/ 286 h 10000"/>
                                <a:gd name="connsiteX962" fmla="*/ 10000 w 10000"/>
                                <a:gd name="connsiteY962" fmla="*/ 278 h 10000"/>
                                <a:gd name="connsiteX963" fmla="*/ 10000 w 10000"/>
                                <a:gd name="connsiteY963" fmla="*/ 270 h 10000"/>
                                <a:gd name="connsiteX964" fmla="*/ 10000 w 10000"/>
                                <a:gd name="connsiteY96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1054 w 10000"/>
                                <a:gd name="connsiteY819" fmla="*/ 478 h 10000"/>
                                <a:gd name="connsiteX820" fmla="*/ 637 w 10000"/>
                                <a:gd name="connsiteY820" fmla="*/ 466 h 10000"/>
                                <a:gd name="connsiteX821" fmla="*/ 637 w 10000"/>
                                <a:gd name="connsiteY821" fmla="*/ 466 h 10000"/>
                                <a:gd name="connsiteX822" fmla="*/ 229 w 10000"/>
                                <a:gd name="connsiteY822" fmla="*/ 489 h 10000"/>
                                <a:gd name="connsiteX823" fmla="*/ 229 w 10000"/>
                                <a:gd name="connsiteY823" fmla="*/ 489 h 10000"/>
                                <a:gd name="connsiteX824" fmla="*/ 187 w 10000"/>
                                <a:gd name="connsiteY824" fmla="*/ 492 h 10000"/>
                                <a:gd name="connsiteX825" fmla="*/ 42 w 10000"/>
                                <a:gd name="connsiteY825" fmla="*/ 519 h 10000"/>
                                <a:gd name="connsiteX826" fmla="*/ 0 w 10000"/>
                                <a:gd name="connsiteY826" fmla="*/ 537 h 10000"/>
                                <a:gd name="connsiteX827" fmla="*/ 76 w 10000"/>
                                <a:gd name="connsiteY827" fmla="*/ 567 h 10000"/>
                                <a:gd name="connsiteX828" fmla="*/ 76 w 10000"/>
                                <a:gd name="connsiteY828" fmla="*/ 567 h 10000"/>
                                <a:gd name="connsiteX829" fmla="*/ 306 w 10000"/>
                                <a:gd name="connsiteY829" fmla="*/ 590 h 10000"/>
                                <a:gd name="connsiteX830" fmla="*/ 306 w 10000"/>
                                <a:gd name="connsiteY830" fmla="*/ 594 h 10000"/>
                                <a:gd name="connsiteX831" fmla="*/ 416 w 10000"/>
                                <a:gd name="connsiteY831" fmla="*/ 609 h 10000"/>
                                <a:gd name="connsiteX832" fmla="*/ 637 w 10000"/>
                                <a:gd name="connsiteY832" fmla="*/ 609 h 10000"/>
                                <a:gd name="connsiteX833" fmla="*/ 756 w 10000"/>
                                <a:gd name="connsiteY833" fmla="*/ 613 h 10000"/>
                                <a:gd name="connsiteX834" fmla="*/ 824 w 10000"/>
                                <a:gd name="connsiteY834" fmla="*/ 613 h 10000"/>
                                <a:gd name="connsiteX835" fmla="*/ 867 w 10000"/>
                                <a:gd name="connsiteY835" fmla="*/ 609 h 10000"/>
                                <a:gd name="connsiteX836" fmla="*/ 867 w 10000"/>
                                <a:gd name="connsiteY836" fmla="*/ 609 h 10000"/>
                                <a:gd name="connsiteX837" fmla="*/ 943 w 10000"/>
                                <a:gd name="connsiteY837" fmla="*/ 613 h 10000"/>
                                <a:gd name="connsiteX838" fmla="*/ 977 w 10000"/>
                                <a:gd name="connsiteY838" fmla="*/ 613 h 10000"/>
                                <a:gd name="connsiteX839" fmla="*/ 1054 w 10000"/>
                                <a:gd name="connsiteY839" fmla="*/ 601 h 10000"/>
                                <a:gd name="connsiteX840" fmla="*/ 1054 w 10000"/>
                                <a:gd name="connsiteY840" fmla="*/ 601 h 10000"/>
                                <a:gd name="connsiteX841" fmla="*/ 1088 w 10000"/>
                                <a:gd name="connsiteY841" fmla="*/ 605 h 10000"/>
                                <a:gd name="connsiteX842" fmla="*/ 1130 w 10000"/>
                                <a:gd name="connsiteY842" fmla="*/ 609 h 10000"/>
                                <a:gd name="connsiteX843" fmla="*/ 1198 w 10000"/>
                                <a:gd name="connsiteY843" fmla="*/ 609 h 10000"/>
                                <a:gd name="connsiteX844" fmla="*/ 1240 w 10000"/>
                                <a:gd name="connsiteY844" fmla="*/ 601 h 10000"/>
                                <a:gd name="connsiteX845" fmla="*/ 1240 w 10000"/>
                                <a:gd name="connsiteY845" fmla="*/ 601 h 10000"/>
                                <a:gd name="connsiteX846" fmla="*/ 1274 w 10000"/>
                                <a:gd name="connsiteY846" fmla="*/ 601 h 10000"/>
                                <a:gd name="connsiteX847" fmla="*/ 1317 w 10000"/>
                                <a:gd name="connsiteY847" fmla="*/ 601 h 10000"/>
                                <a:gd name="connsiteX848" fmla="*/ 1351 w 10000"/>
                                <a:gd name="connsiteY848" fmla="*/ 598 h 10000"/>
                                <a:gd name="connsiteX849" fmla="*/ 1351 w 10000"/>
                                <a:gd name="connsiteY849" fmla="*/ 590 h 10000"/>
                                <a:gd name="connsiteX850" fmla="*/ 1351 w 10000"/>
                                <a:gd name="connsiteY850" fmla="*/ 590 h 10000"/>
                                <a:gd name="connsiteX851" fmla="*/ 1427 w 10000"/>
                                <a:gd name="connsiteY851" fmla="*/ 590 h 10000"/>
                                <a:gd name="connsiteX852" fmla="*/ 1427 w 10000"/>
                                <a:gd name="connsiteY852" fmla="*/ 590 h 10000"/>
                                <a:gd name="connsiteX853" fmla="*/ 1461 w 10000"/>
                                <a:gd name="connsiteY853" fmla="*/ 583 h 10000"/>
                                <a:gd name="connsiteX854" fmla="*/ 1504 w 10000"/>
                                <a:gd name="connsiteY854" fmla="*/ 572 h 10000"/>
                                <a:gd name="connsiteX855" fmla="*/ 1504 w 10000"/>
                                <a:gd name="connsiteY855" fmla="*/ 564 h 10000"/>
                                <a:gd name="connsiteX856" fmla="*/ 1538 w 10000"/>
                                <a:gd name="connsiteY856" fmla="*/ 553 h 10000"/>
                                <a:gd name="connsiteX857" fmla="*/ 1538 w 10000"/>
                                <a:gd name="connsiteY857" fmla="*/ 553 h 10000"/>
                                <a:gd name="connsiteX858" fmla="*/ 2099 w 10000"/>
                                <a:gd name="connsiteY858" fmla="*/ 553 h 10000"/>
                                <a:gd name="connsiteX859" fmla="*/ 2625 w 10000"/>
                                <a:gd name="connsiteY859" fmla="*/ 556 h 10000"/>
                                <a:gd name="connsiteX860" fmla="*/ 3152 w 10000"/>
                                <a:gd name="connsiteY860" fmla="*/ 567 h 10000"/>
                                <a:gd name="connsiteX861" fmla="*/ 3636 w 10000"/>
                                <a:gd name="connsiteY861" fmla="*/ 579 h 10000"/>
                                <a:gd name="connsiteX862" fmla="*/ 3636 w 10000"/>
                                <a:gd name="connsiteY862" fmla="*/ 579 h 10000"/>
                                <a:gd name="connsiteX863" fmla="*/ 3934 w 10000"/>
                                <a:gd name="connsiteY863" fmla="*/ 586 h 10000"/>
                                <a:gd name="connsiteX864" fmla="*/ 3934 w 10000"/>
                                <a:gd name="connsiteY864" fmla="*/ 586 h 10000"/>
                                <a:gd name="connsiteX865" fmla="*/ 4197 w 10000"/>
                                <a:gd name="connsiteY865" fmla="*/ 601 h 10000"/>
                                <a:gd name="connsiteX866" fmla="*/ 4460 w 10000"/>
                                <a:gd name="connsiteY866" fmla="*/ 620 h 10000"/>
                                <a:gd name="connsiteX867" fmla="*/ 4460 w 10000"/>
                                <a:gd name="connsiteY867" fmla="*/ 620 h 10000"/>
                                <a:gd name="connsiteX868" fmla="*/ 4647 w 10000"/>
                                <a:gd name="connsiteY868" fmla="*/ 639 h 10000"/>
                                <a:gd name="connsiteX869" fmla="*/ 4911 w 10000"/>
                                <a:gd name="connsiteY869" fmla="*/ 665 h 10000"/>
                                <a:gd name="connsiteX870" fmla="*/ 4911 w 10000"/>
                                <a:gd name="connsiteY870" fmla="*/ 665 h 10000"/>
                                <a:gd name="connsiteX871" fmla="*/ 5174 w 10000"/>
                                <a:gd name="connsiteY871" fmla="*/ 695 h 10000"/>
                                <a:gd name="connsiteX872" fmla="*/ 5395 w 10000"/>
                                <a:gd name="connsiteY872" fmla="*/ 726 h 10000"/>
                                <a:gd name="connsiteX873" fmla="*/ 5692 w 10000"/>
                                <a:gd name="connsiteY873" fmla="*/ 786 h 10000"/>
                                <a:gd name="connsiteX874" fmla="*/ 5692 w 10000"/>
                                <a:gd name="connsiteY874" fmla="*/ 786 h 10000"/>
                                <a:gd name="connsiteX875" fmla="*/ 5803 w 10000"/>
                                <a:gd name="connsiteY875" fmla="*/ 820 h 10000"/>
                                <a:gd name="connsiteX876" fmla="*/ 5922 w 10000"/>
                                <a:gd name="connsiteY876" fmla="*/ 857 h 10000"/>
                                <a:gd name="connsiteX877" fmla="*/ 6143 w 10000"/>
                                <a:gd name="connsiteY877" fmla="*/ 932 h 10000"/>
                                <a:gd name="connsiteX878" fmla="*/ 6143 w 10000"/>
                                <a:gd name="connsiteY878" fmla="*/ 932 h 10000"/>
                                <a:gd name="connsiteX879" fmla="*/ 6296 w 10000"/>
                                <a:gd name="connsiteY879" fmla="*/ 1000 h 10000"/>
                                <a:gd name="connsiteX880" fmla="*/ 6372 w 10000"/>
                                <a:gd name="connsiteY880" fmla="*/ 1060 h 10000"/>
                                <a:gd name="connsiteX881" fmla="*/ 6483 w 10000"/>
                                <a:gd name="connsiteY881" fmla="*/ 1173 h 10000"/>
                                <a:gd name="connsiteX882" fmla="*/ 6483 w 10000"/>
                                <a:gd name="connsiteY882" fmla="*/ 1173 h 10000"/>
                                <a:gd name="connsiteX883" fmla="*/ 6517 w 10000"/>
                                <a:gd name="connsiteY883" fmla="*/ 1270 h 10000"/>
                                <a:gd name="connsiteX884" fmla="*/ 6517 w 10000"/>
                                <a:gd name="connsiteY884" fmla="*/ 1346 h 10000"/>
                                <a:gd name="connsiteX885" fmla="*/ 6517 w 10000"/>
                                <a:gd name="connsiteY885" fmla="*/ 1346 h 10000"/>
                                <a:gd name="connsiteX886" fmla="*/ 6440 w 10000"/>
                                <a:gd name="connsiteY886" fmla="*/ 5677 h 10000"/>
                                <a:gd name="connsiteX887" fmla="*/ 6406 w 10000"/>
                                <a:gd name="connsiteY887" fmla="*/ 9997 h 10000"/>
                                <a:gd name="connsiteX888" fmla="*/ 6406 w 10000"/>
                                <a:gd name="connsiteY888" fmla="*/ 9997 h 10000"/>
                                <a:gd name="connsiteX889" fmla="*/ 6406 w 10000"/>
                                <a:gd name="connsiteY889" fmla="*/ 10000 h 10000"/>
                                <a:gd name="connsiteX890" fmla="*/ 6933 w 10000"/>
                                <a:gd name="connsiteY890" fmla="*/ 10000 h 10000"/>
                                <a:gd name="connsiteX891" fmla="*/ 6933 w 10000"/>
                                <a:gd name="connsiteY891" fmla="*/ 10000 h 10000"/>
                                <a:gd name="connsiteX892" fmla="*/ 6933 w 10000"/>
                                <a:gd name="connsiteY892" fmla="*/ 9997 h 10000"/>
                                <a:gd name="connsiteX893" fmla="*/ 6933 w 10000"/>
                                <a:gd name="connsiteY893" fmla="*/ 9997 h 10000"/>
                                <a:gd name="connsiteX894" fmla="*/ 6933 w 10000"/>
                                <a:gd name="connsiteY894" fmla="*/ 8632 h 10000"/>
                                <a:gd name="connsiteX895" fmla="*/ 6967 w 10000"/>
                                <a:gd name="connsiteY895" fmla="*/ 5662 h 10000"/>
                                <a:gd name="connsiteX896" fmla="*/ 7001 w 10000"/>
                                <a:gd name="connsiteY896" fmla="*/ 1331 h 10000"/>
                                <a:gd name="connsiteX897" fmla="*/ 7001 w 10000"/>
                                <a:gd name="connsiteY897" fmla="*/ 1331 h 10000"/>
                                <a:gd name="connsiteX898" fmla="*/ 7043 w 10000"/>
                                <a:gd name="connsiteY898" fmla="*/ 1195 h 10000"/>
                                <a:gd name="connsiteX899" fmla="*/ 7043 w 10000"/>
                                <a:gd name="connsiteY899" fmla="*/ 1064 h 10000"/>
                                <a:gd name="connsiteX900" fmla="*/ 7043 w 10000"/>
                                <a:gd name="connsiteY900" fmla="*/ 1064 h 10000"/>
                                <a:gd name="connsiteX901" fmla="*/ 7001 w 10000"/>
                                <a:gd name="connsiteY901" fmla="*/ 1000 h 10000"/>
                                <a:gd name="connsiteX902" fmla="*/ 7043 w 10000"/>
                                <a:gd name="connsiteY902" fmla="*/ 936 h 10000"/>
                                <a:gd name="connsiteX903" fmla="*/ 7043 w 10000"/>
                                <a:gd name="connsiteY903" fmla="*/ 936 h 10000"/>
                                <a:gd name="connsiteX904" fmla="*/ 7043 w 10000"/>
                                <a:gd name="connsiteY904" fmla="*/ 917 h 10000"/>
                                <a:gd name="connsiteX905" fmla="*/ 7043 w 10000"/>
                                <a:gd name="connsiteY905" fmla="*/ 917 h 10000"/>
                                <a:gd name="connsiteX906" fmla="*/ 7077 w 10000"/>
                                <a:gd name="connsiteY906" fmla="*/ 876 h 10000"/>
                                <a:gd name="connsiteX907" fmla="*/ 7120 w 10000"/>
                                <a:gd name="connsiteY907" fmla="*/ 834 h 10000"/>
                                <a:gd name="connsiteX908" fmla="*/ 7230 w 10000"/>
                                <a:gd name="connsiteY908" fmla="*/ 748 h 10000"/>
                                <a:gd name="connsiteX909" fmla="*/ 7230 w 10000"/>
                                <a:gd name="connsiteY909" fmla="*/ 748 h 10000"/>
                                <a:gd name="connsiteX910" fmla="*/ 7307 w 10000"/>
                                <a:gd name="connsiteY910" fmla="*/ 718 h 10000"/>
                                <a:gd name="connsiteX911" fmla="*/ 7383 w 10000"/>
                                <a:gd name="connsiteY911" fmla="*/ 688 h 10000"/>
                                <a:gd name="connsiteX912" fmla="*/ 7570 w 10000"/>
                                <a:gd name="connsiteY912" fmla="*/ 628 h 10000"/>
                                <a:gd name="connsiteX913" fmla="*/ 7570 w 10000"/>
                                <a:gd name="connsiteY913" fmla="*/ 628 h 10000"/>
                                <a:gd name="connsiteX914" fmla="*/ 7715 w 10000"/>
                                <a:gd name="connsiteY914" fmla="*/ 583 h 10000"/>
                                <a:gd name="connsiteX915" fmla="*/ 7867 w 10000"/>
                                <a:gd name="connsiteY915" fmla="*/ 542 h 10000"/>
                                <a:gd name="connsiteX916" fmla="*/ 7867 w 10000"/>
                                <a:gd name="connsiteY916" fmla="*/ 542 h 10000"/>
                                <a:gd name="connsiteX917" fmla="*/ 8241 w 10000"/>
                                <a:gd name="connsiteY917" fmla="*/ 459 h 10000"/>
                                <a:gd name="connsiteX918" fmla="*/ 8241 w 10000"/>
                                <a:gd name="connsiteY918" fmla="*/ 459 h 10000"/>
                                <a:gd name="connsiteX919" fmla="*/ 8428 w 10000"/>
                                <a:gd name="connsiteY919" fmla="*/ 417 h 10000"/>
                                <a:gd name="connsiteX920" fmla="*/ 8539 w 10000"/>
                                <a:gd name="connsiteY920" fmla="*/ 398 h 10000"/>
                                <a:gd name="connsiteX921" fmla="*/ 8649 w 10000"/>
                                <a:gd name="connsiteY921" fmla="*/ 380 h 10000"/>
                                <a:gd name="connsiteX922" fmla="*/ 8649 w 10000"/>
                                <a:gd name="connsiteY922" fmla="*/ 380 h 10000"/>
                                <a:gd name="connsiteX923" fmla="*/ 8649 w 10000"/>
                                <a:gd name="connsiteY923" fmla="*/ 387 h 10000"/>
                                <a:gd name="connsiteX924" fmla="*/ 8726 w 10000"/>
                                <a:gd name="connsiteY924" fmla="*/ 395 h 10000"/>
                                <a:gd name="connsiteX925" fmla="*/ 8802 w 10000"/>
                                <a:gd name="connsiteY925" fmla="*/ 398 h 10000"/>
                                <a:gd name="connsiteX926" fmla="*/ 8912 w 10000"/>
                                <a:gd name="connsiteY926" fmla="*/ 398 h 10000"/>
                                <a:gd name="connsiteX927" fmla="*/ 8912 w 10000"/>
                                <a:gd name="connsiteY927" fmla="*/ 398 h 10000"/>
                                <a:gd name="connsiteX928" fmla="*/ 8955 w 10000"/>
                                <a:gd name="connsiteY928" fmla="*/ 391 h 10000"/>
                                <a:gd name="connsiteX929" fmla="*/ 8989 w 10000"/>
                                <a:gd name="connsiteY929" fmla="*/ 387 h 10000"/>
                                <a:gd name="connsiteX930" fmla="*/ 8989 w 10000"/>
                                <a:gd name="connsiteY930" fmla="*/ 387 h 10000"/>
                                <a:gd name="connsiteX931" fmla="*/ 9065 w 10000"/>
                                <a:gd name="connsiteY931" fmla="*/ 391 h 10000"/>
                                <a:gd name="connsiteX932" fmla="*/ 9176 w 10000"/>
                                <a:gd name="connsiteY932" fmla="*/ 395 h 10000"/>
                                <a:gd name="connsiteX933" fmla="*/ 9210 w 10000"/>
                                <a:gd name="connsiteY933" fmla="*/ 395 h 10000"/>
                                <a:gd name="connsiteX934" fmla="*/ 9286 w 10000"/>
                                <a:gd name="connsiteY934" fmla="*/ 391 h 10000"/>
                                <a:gd name="connsiteX935" fmla="*/ 9286 w 10000"/>
                                <a:gd name="connsiteY935" fmla="*/ 387 h 10000"/>
                                <a:gd name="connsiteX936" fmla="*/ 9286 w 10000"/>
                                <a:gd name="connsiteY936" fmla="*/ 380 h 10000"/>
                                <a:gd name="connsiteX937" fmla="*/ 9286 w 10000"/>
                                <a:gd name="connsiteY937" fmla="*/ 380 h 10000"/>
                                <a:gd name="connsiteX938" fmla="*/ 9363 w 10000"/>
                                <a:gd name="connsiteY938" fmla="*/ 380 h 10000"/>
                                <a:gd name="connsiteX939" fmla="*/ 9473 w 10000"/>
                                <a:gd name="connsiteY939" fmla="*/ 383 h 10000"/>
                                <a:gd name="connsiteX940" fmla="*/ 9473 w 10000"/>
                                <a:gd name="connsiteY940" fmla="*/ 383 h 10000"/>
                                <a:gd name="connsiteX941" fmla="*/ 9516 w 10000"/>
                                <a:gd name="connsiteY941" fmla="*/ 380 h 10000"/>
                                <a:gd name="connsiteX942" fmla="*/ 9550 w 10000"/>
                                <a:gd name="connsiteY942" fmla="*/ 372 h 10000"/>
                                <a:gd name="connsiteX943" fmla="*/ 9516 w 10000"/>
                                <a:gd name="connsiteY943" fmla="*/ 357 h 10000"/>
                                <a:gd name="connsiteX944" fmla="*/ 9516 w 10000"/>
                                <a:gd name="connsiteY944" fmla="*/ 357 h 10000"/>
                                <a:gd name="connsiteX945" fmla="*/ 9660 w 10000"/>
                                <a:gd name="connsiteY945" fmla="*/ 361 h 10000"/>
                                <a:gd name="connsiteX946" fmla="*/ 9779 w 10000"/>
                                <a:gd name="connsiteY946" fmla="*/ 357 h 10000"/>
                                <a:gd name="connsiteX947" fmla="*/ 9779 w 10000"/>
                                <a:gd name="connsiteY947" fmla="*/ 357 h 10000"/>
                                <a:gd name="connsiteX948" fmla="*/ 9779 w 10000"/>
                                <a:gd name="connsiteY948" fmla="*/ 350 h 10000"/>
                                <a:gd name="connsiteX949" fmla="*/ 9737 w 10000"/>
                                <a:gd name="connsiteY949" fmla="*/ 342 h 10000"/>
                                <a:gd name="connsiteX950" fmla="*/ 9703 w 10000"/>
                                <a:gd name="connsiteY950" fmla="*/ 331 h 10000"/>
                                <a:gd name="connsiteX951" fmla="*/ 9703 w 10000"/>
                                <a:gd name="connsiteY951" fmla="*/ 331 h 10000"/>
                                <a:gd name="connsiteX952" fmla="*/ 9813 w 10000"/>
                                <a:gd name="connsiteY952" fmla="*/ 327 h 10000"/>
                                <a:gd name="connsiteX953" fmla="*/ 9890 w 10000"/>
                                <a:gd name="connsiteY953" fmla="*/ 327 h 10000"/>
                                <a:gd name="connsiteX954" fmla="*/ 9924 w 10000"/>
                                <a:gd name="connsiteY954" fmla="*/ 323 h 10000"/>
                                <a:gd name="connsiteX955" fmla="*/ 9924 w 10000"/>
                                <a:gd name="connsiteY955" fmla="*/ 323 h 10000"/>
                                <a:gd name="connsiteX956" fmla="*/ 9966 w 10000"/>
                                <a:gd name="connsiteY956" fmla="*/ 316 h 10000"/>
                                <a:gd name="connsiteX957" fmla="*/ 9924 w 10000"/>
                                <a:gd name="connsiteY957" fmla="*/ 308 h 10000"/>
                                <a:gd name="connsiteX958" fmla="*/ 9813 w 10000"/>
                                <a:gd name="connsiteY958" fmla="*/ 293 h 10000"/>
                                <a:gd name="connsiteX959" fmla="*/ 9813 w 10000"/>
                                <a:gd name="connsiteY959" fmla="*/ 293 h 10000"/>
                                <a:gd name="connsiteX960" fmla="*/ 9966 w 10000"/>
                                <a:gd name="connsiteY960" fmla="*/ 286 h 10000"/>
                                <a:gd name="connsiteX961" fmla="*/ 10000 w 10000"/>
                                <a:gd name="connsiteY961" fmla="*/ 278 h 10000"/>
                                <a:gd name="connsiteX962" fmla="*/ 10000 w 10000"/>
                                <a:gd name="connsiteY962" fmla="*/ 270 h 10000"/>
                                <a:gd name="connsiteX963" fmla="*/ 10000 w 10000"/>
                                <a:gd name="connsiteY96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1054 w 10000"/>
                                <a:gd name="connsiteY819" fmla="*/ 478 h 10000"/>
                                <a:gd name="connsiteX820" fmla="*/ 637 w 10000"/>
                                <a:gd name="connsiteY820" fmla="*/ 466 h 10000"/>
                                <a:gd name="connsiteX821" fmla="*/ 637 w 10000"/>
                                <a:gd name="connsiteY821" fmla="*/ 466 h 10000"/>
                                <a:gd name="connsiteX822" fmla="*/ 229 w 10000"/>
                                <a:gd name="connsiteY822" fmla="*/ 489 h 10000"/>
                                <a:gd name="connsiteX823" fmla="*/ 229 w 10000"/>
                                <a:gd name="connsiteY823" fmla="*/ 489 h 10000"/>
                                <a:gd name="connsiteX824" fmla="*/ 187 w 10000"/>
                                <a:gd name="connsiteY824" fmla="*/ 492 h 10000"/>
                                <a:gd name="connsiteX825" fmla="*/ 42 w 10000"/>
                                <a:gd name="connsiteY825" fmla="*/ 519 h 10000"/>
                                <a:gd name="connsiteX826" fmla="*/ 0 w 10000"/>
                                <a:gd name="connsiteY826" fmla="*/ 537 h 10000"/>
                                <a:gd name="connsiteX827" fmla="*/ 76 w 10000"/>
                                <a:gd name="connsiteY827" fmla="*/ 567 h 10000"/>
                                <a:gd name="connsiteX828" fmla="*/ 76 w 10000"/>
                                <a:gd name="connsiteY828" fmla="*/ 567 h 10000"/>
                                <a:gd name="connsiteX829" fmla="*/ 306 w 10000"/>
                                <a:gd name="connsiteY829" fmla="*/ 590 h 10000"/>
                                <a:gd name="connsiteX830" fmla="*/ 306 w 10000"/>
                                <a:gd name="connsiteY830" fmla="*/ 594 h 10000"/>
                                <a:gd name="connsiteX831" fmla="*/ 416 w 10000"/>
                                <a:gd name="connsiteY831" fmla="*/ 609 h 10000"/>
                                <a:gd name="connsiteX832" fmla="*/ 637 w 10000"/>
                                <a:gd name="connsiteY832" fmla="*/ 609 h 10000"/>
                                <a:gd name="connsiteX833" fmla="*/ 756 w 10000"/>
                                <a:gd name="connsiteY833" fmla="*/ 613 h 10000"/>
                                <a:gd name="connsiteX834" fmla="*/ 867 w 10000"/>
                                <a:gd name="connsiteY834" fmla="*/ 609 h 10000"/>
                                <a:gd name="connsiteX835" fmla="*/ 867 w 10000"/>
                                <a:gd name="connsiteY835" fmla="*/ 609 h 10000"/>
                                <a:gd name="connsiteX836" fmla="*/ 943 w 10000"/>
                                <a:gd name="connsiteY836" fmla="*/ 613 h 10000"/>
                                <a:gd name="connsiteX837" fmla="*/ 977 w 10000"/>
                                <a:gd name="connsiteY837" fmla="*/ 613 h 10000"/>
                                <a:gd name="connsiteX838" fmla="*/ 1054 w 10000"/>
                                <a:gd name="connsiteY838" fmla="*/ 601 h 10000"/>
                                <a:gd name="connsiteX839" fmla="*/ 1054 w 10000"/>
                                <a:gd name="connsiteY839" fmla="*/ 601 h 10000"/>
                                <a:gd name="connsiteX840" fmla="*/ 1088 w 10000"/>
                                <a:gd name="connsiteY840" fmla="*/ 605 h 10000"/>
                                <a:gd name="connsiteX841" fmla="*/ 1130 w 10000"/>
                                <a:gd name="connsiteY841" fmla="*/ 609 h 10000"/>
                                <a:gd name="connsiteX842" fmla="*/ 1198 w 10000"/>
                                <a:gd name="connsiteY842" fmla="*/ 609 h 10000"/>
                                <a:gd name="connsiteX843" fmla="*/ 1240 w 10000"/>
                                <a:gd name="connsiteY843" fmla="*/ 601 h 10000"/>
                                <a:gd name="connsiteX844" fmla="*/ 1240 w 10000"/>
                                <a:gd name="connsiteY844" fmla="*/ 601 h 10000"/>
                                <a:gd name="connsiteX845" fmla="*/ 1274 w 10000"/>
                                <a:gd name="connsiteY845" fmla="*/ 601 h 10000"/>
                                <a:gd name="connsiteX846" fmla="*/ 1317 w 10000"/>
                                <a:gd name="connsiteY846" fmla="*/ 601 h 10000"/>
                                <a:gd name="connsiteX847" fmla="*/ 1351 w 10000"/>
                                <a:gd name="connsiteY847" fmla="*/ 598 h 10000"/>
                                <a:gd name="connsiteX848" fmla="*/ 1351 w 10000"/>
                                <a:gd name="connsiteY848" fmla="*/ 590 h 10000"/>
                                <a:gd name="connsiteX849" fmla="*/ 1351 w 10000"/>
                                <a:gd name="connsiteY849" fmla="*/ 590 h 10000"/>
                                <a:gd name="connsiteX850" fmla="*/ 1427 w 10000"/>
                                <a:gd name="connsiteY850" fmla="*/ 590 h 10000"/>
                                <a:gd name="connsiteX851" fmla="*/ 1427 w 10000"/>
                                <a:gd name="connsiteY851" fmla="*/ 590 h 10000"/>
                                <a:gd name="connsiteX852" fmla="*/ 1461 w 10000"/>
                                <a:gd name="connsiteY852" fmla="*/ 583 h 10000"/>
                                <a:gd name="connsiteX853" fmla="*/ 1504 w 10000"/>
                                <a:gd name="connsiteY853" fmla="*/ 572 h 10000"/>
                                <a:gd name="connsiteX854" fmla="*/ 1504 w 10000"/>
                                <a:gd name="connsiteY854" fmla="*/ 564 h 10000"/>
                                <a:gd name="connsiteX855" fmla="*/ 1538 w 10000"/>
                                <a:gd name="connsiteY855" fmla="*/ 553 h 10000"/>
                                <a:gd name="connsiteX856" fmla="*/ 1538 w 10000"/>
                                <a:gd name="connsiteY856" fmla="*/ 553 h 10000"/>
                                <a:gd name="connsiteX857" fmla="*/ 2099 w 10000"/>
                                <a:gd name="connsiteY857" fmla="*/ 553 h 10000"/>
                                <a:gd name="connsiteX858" fmla="*/ 2625 w 10000"/>
                                <a:gd name="connsiteY858" fmla="*/ 556 h 10000"/>
                                <a:gd name="connsiteX859" fmla="*/ 3152 w 10000"/>
                                <a:gd name="connsiteY859" fmla="*/ 567 h 10000"/>
                                <a:gd name="connsiteX860" fmla="*/ 3636 w 10000"/>
                                <a:gd name="connsiteY860" fmla="*/ 579 h 10000"/>
                                <a:gd name="connsiteX861" fmla="*/ 3636 w 10000"/>
                                <a:gd name="connsiteY861" fmla="*/ 579 h 10000"/>
                                <a:gd name="connsiteX862" fmla="*/ 3934 w 10000"/>
                                <a:gd name="connsiteY862" fmla="*/ 586 h 10000"/>
                                <a:gd name="connsiteX863" fmla="*/ 3934 w 10000"/>
                                <a:gd name="connsiteY863" fmla="*/ 586 h 10000"/>
                                <a:gd name="connsiteX864" fmla="*/ 4197 w 10000"/>
                                <a:gd name="connsiteY864" fmla="*/ 601 h 10000"/>
                                <a:gd name="connsiteX865" fmla="*/ 4460 w 10000"/>
                                <a:gd name="connsiteY865" fmla="*/ 620 h 10000"/>
                                <a:gd name="connsiteX866" fmla="*/ 4460 w 10000"/>
                                <a:gd name="connsiteY866" fmla="*/ 620 h 10000"/>
                                <a:gd name="connsiteX867" fmla="*/ 4647 w 10000"/>
                                <a:gd name="connsiteY867" fmla="*/ 639 h 10000"/>
                                <a:gd name="connsiteX868" fmla="*/ 4911 w 10000"/>
                                <a:gd name="connsiteY868" fmla="*/ 665 h 10000"/>
                                <a:gd name="connsiteX869" fmla="*/ 4911 w 10000"/>
                                <a:gd name="connsiteY869" fmla="*/ 665 h 10000"/>
                                <a:gd name="connsiteX870" fmla="*/ 5174 w 10000"/>
                                <a:gd name="connsiteY870" fmla="*/ 695 h 10000"/>
                                <a:gd name="connsiteX871" fmla="*/ 5395 w 10000"/>
                                <a:gd name="connsiteY871" fmla="*/ 726 h 10000"/>
                                <a:gd name="connsiteX872" fmla="*/ 5692 w 10000"/>
                                <a:gd name="connsiteY872" fmla="*/ 786 h 10000"/>
                                <a:gd name="connsiteX873" fmla="*/ 5692 w 10000"/>
                                <a:gd name="connsiteY873" fmla="*/ 786 h 10000"/>
                                <a:gd name="connsiteX874" fmla="*/ 5803 w 10000"/>
                                <a:gd name="connsiteY874" fmla="*/ 820 h 10000"/>
                                <a:gd name="connsiteX875" fmla="*/ 5922 w 10000"/>
                                <a:gd name="connsiteY875" fmla="*/ 857 h 10000"/>
                                <a:gd name="connsiteX876" fmla="*/ 6143 w 10000"/>
                                <a:gd name="connsiteY876" fmla="*/ 932 h 10000"/>
                                <a:gd name="connsiteX877" fmla="*/ 6143 w 10000"/>
                                <a:gd name="connsiteY877" fmla="*/ 932 h 10000"/>
                                <a:gd name="connsiteX878" fmla="*/ 6296 w 10000"/>
                                <a:gd name="connsiteY878" fmla="*/ 1000 h 10000"/>
                                <a:gd name="connsiteX879" fmla="*/ 6372 w 10000"/>
                                <a:gd name="connsiteY879" fmla="*/ 1060 h 10000"/>
                                <a:gd name="connsiteX880" fmla="*/ 6483 w 10000"/>
                                <a:gd name="connsiteY880" fmla="*/ 1173 h 10000"/>
                                <a:gd name="connsiteX881" fmla="*/ 6483 w 10000"/>
                                <a:gd name="connsiteY881" fmla="*/ 1173 h 10000"/>
                                <a:gd name="connsiteX882" fmla="*/ 6517 w 10000"/>
                                <a:gd name="connsiteY882" fmla="*/ 1270 h 10000"/>
                                <a:gd name="connsiteX883" fmla="*/ 6517 w 10000"/>
                                <a:gd name="connsiteY883" fmla="*/ 1346 h 10000"/>
                                <a:gd name="connsiteX884" fmla="*/ 6517 w 10000"/>
                                <a:gd name="connsiteY884" fmla="*/ 1346 h 10000"/>
                                <a:gd name="connsiteX885" fmla="*/ 6440 w 10000"/>
                                <a:gd name="connsiteY885" fmla="*/ 5677 h 10000"/>
                                <a:gd name="connsiteX886" fmla="*/ 6406 w 10000"/>
                                <a:gd name="connsiteY886" fmla="*/ 9997 h 10000"/>
                                <a:gd name="connsiteX887" fmla="*/ 6406 w 10000"/>
                                <a:gd name="connsiteY887" fmla="*/ 9997 h 10000"/>
                                <a:gd name="connsiteX888" fmla="*/ 6406 w 10000"/>
                                <a:gd name="connsiteY888" fmla="*/ 10000 h 10000"/>
                                <a:gd name="connsiteX889" fmla="*/ 6933 w 10000"/>
                                <a:gd name="connsiteY889" fmla="*/ 10000 h 10000"/>
                                <a:gd name="connsiteX890" fmla="*/ 6933 w 10000"/>
                                <a:gd name="connsiteY890" fmla="*/ 10000 h 10000"/>
                                <a:gd name="connsiteX891" fmla="*/ 6933 w 10000"/>
                                <a:gd name="connsiteY891" fmla="*/ 9997 h 10000"/>
                                <a:gd name="connsiteX892" fmla="*/ 6933 w 10000"/>
                                <a:gd name="connsiteY892" fmla="*/ 9997 h 10000"/>
                                <a:gd name="connsiteX893" fmla="*/ 6933 w 10000"/>
                                <a:gd name="connsiteY893" fmla="*/ 8632 h 10000"/>
                                <a:gd name="connsiteX894" fmla="*/ 6967 w 10000"/>
                                <a:gd name="connsiteY894" fmla="*/ 5662 h 10000"/>
                                <a:gd name="connsiteX895" fmla="*/ 7001 w 10000"/>
                                <a:gd name="connsiteY895" fmla="*/ 1331 h 10000"/>
                                <a:gd name="connsiteX896" fmla="*/ 7001 w 10000"/>
                                <a:gd name="connsiteY896" fmla="*/ 1331 h 10000"/>
                                <a:gd name="connsiteX897" fmla="*/ 7043 w 10000"/>
                                <a:gd name="connsiteY897" fmla="*/ 1195 h 10000"/>
                                <a:gd name="connsiteX898" fmla="*/ 7043 w 10000"/>
                                <a:gd name="connsiteY898" fmla="*/ 1064 h 10000"/>
                                <a:gd name="connsiteX899" fmla="*/ 7043 w 10000"/>
                                <a:gd name="connsiteY899" fmla="*/ 1064 h 10000"/>
                                <a:gd name="connsiteX900" fmla="*/ 7001 w 10000"/>
                                <a:gd name="connsiteY900" fmla="*/ 1000 h 10000"/>
                                <a:gd name="connsiteX901" fmla="*/ 7043 w 10000"/>
                                <a:gd name="connsiteY901" fmla="*/ 936 h 10000"/>
                                <a:gd name="connsiteX902" fmla="*/ 7043 w 10000"/>
                                <a:gd name="connsiteY902" fmla="*/ 936 h 10000"/>
                                <a:gd name="connsiteX903" fmla="*/ 7043 w 10000"/>
                                <a:gd name="connsiteY903" fmla="*/ 917 h 10000"/>
                                <a:gd name="connsiteX904" fmla="*/ 7043 w 10000"/>
                                <a:gd name="connsiteY904" fmla="*/ 917 h 10000"/>
                                <a:gd name="connsiteX905" fmla="*/ 7077 w 10000"/>
                                <a:gd name="connsiteY905" fmla="*/ 876 h 10000"/>
                                <a:gd name="connsiteX906" fmla="*/ 7120 w 10000"/>
                                <a:gd name="connsiteY906" fmla="*/ 834 h 10000"/>
                                <a:gd name="connsiteX907" fmla="*/ 7230 w 10000"/>
                                <a:gd name="connsiteY907" fmla="*/ 748 h 10000"/>
                                <a:gd name="connsiteX908" fmla="*/ 7230 w 10000"/>
                                <a:gd name="connsiteY908" fmla="*/ 748 h 10000"/>
                                <a:gd name="connsiteX909" fmla="*/ 7307 w 10000"/>
                                <a:gd name="connsiteY909" fmla="*/ 718 h 10000"/>
                                <a:gd name="connsiteX910" fmla="*/ 7383 w 10000"/>
                                <a:gd name="connsiteY910" fmla="*/ 688 h 10000"/>
                                <a:gd name="connsiteX911" fmla="*/ 7570 w 10000"/>
                                <a:gd name="connsiteY911" fmla="*/ 628 h 10000"/>
                                <a:gd name="connsiteX912" fmla="*/ 7570 w 10000"/>
                                <a:gd name="connsiteY912" fmla="*/ 628 h 10000"/>
                                <a:gd name="connsiteX913" fmla="*/ 7715 w 10000"/>
                                <a:gd name="connsiteY913" fmla="*/ 583 h 10000"/>
                                <a:gd name="connsiteX914" fmla="*/ 7867 w 10000"/>
                                <a:gd name="connsiteY914" fmla="*/ 542 h 10000"/>
                                <a:gd name="connsiteX915" fmla="*/ 7867 w 10000"/>
                                <a:gd name="connsiteY915" fmla="*/ 542 h 10000"/>
                                <a:gd name="connsiteX916" fmla="*/ 8241 w 10000"/>
                                <a:gd name="connsiteY916" fmla="*/ 459 h 10000"/>
                                <a:gd name="connsiteX917" fmla="*/ 8241 w 10000"/>
                                <a:gd name="connsiteY917" fmla="*/ 459 h 10000"/>
                                <a:gd name="connsiteX918" fmla="*/ 8428 w 10000"/>
                                <a:gd name="connsiteY918" fmla="*/ 417 h 10000"/>
                                <a:gd name="connsiteX919" fmla="*/ 8539 w 10000"/>
                                <a:gd name="connsiteY919" fmla="*/ 398 h 10000"/>
                                <a:gd name="connsiteX920" fmla="*/ 8649 w 10000"/>
                                <a:gd name="connsiteY920" fmla="*/ 380 h 10000"/>
                                <a:gd name="connsiteX921" fmla="*/ 8649 w 10000"/>
                                <a:gd name="connsiteY921" fmla="*/ 380 h 10000"/>
                                <a:gd name="connsiteX922" fmla="*/ 8649 w 10000"/>
                                <a:gd name="connsiteY922" fmla="*/ 387 h 10000"/>
                                <a:gd name="connsiteX923" fmla="*/ 8726 w 10000"/>
                                <a:gd name="connsiteY923" fmla="*/ 395 h 10000"/>
                                <a:gd name="connsiteX924" fmla="*/ 8802 w 10000"/>
                                <a:gd name="connsiteY924" fmla="*/ 398 h 10000"/>
                                <a:gd name="connsiteX925" fmla="*/ 8912 w 10000"/>
                                <a:gd name="connsiteY925" fmla="*/ 398 h 10000"/>
                                <a:gd name="connsiteX926" fmla="*/ 8912 w 10000"/>
                                <a:gd name="connsiteY926" fmla="*/ 398 h 10000"/>
                                <a:gd name="connsiteX927" fmla="*/ 8955 w 10000"/>
                                <a:gd name="connsiteY927" fmla="*/ 391 h 10000"/>
                                <a:gd name="connsiteX928" fmla="*/ 8989 w 10000"/>
                                <a:gd name="connsiteY928" fmla="*/ 387 h 10000"/>
                                <a:gd name="connsiteX929" fmla="*/ 8989 w 10000"/>
                                <a:gd name="connsiteY929" fmla="*/ 387 h 10000"/>
                                <a:gd name="connsiteX930" fmla="*/ 9065 w 10000"/>
                                <a:gd name="connsiteY930" fmla="*/ 391 h 10000"/>
                                <a:gd name="connsiteX931" fmla="*/ 9176 w 10000"/>
                                <a:gd name="connsiteY931" fmla="*/ 395 h 10000"/>
                                <a:gd name="connsiteX932" fmla="*/ 9210 w 10000"/>
                                <a:gd name="connsiteY932" fmla="*/ 395 h 10000"/>
                                <a:gd name="connsiteX933" fmla="*/ 9286 w 10000"/>
                                <a:gd name="connsiteY933" fmla="*/ 391 h 10000"/>
                                <a:gd name="connsiteX934" fmla="*/ 9286 w 10000"/>
                                <a:gd name="connsiteY934" fmla="*/ 387 h 10000"/>
                                <a:gd name="connsiteX935" fmla="*/ 9286 w 10000"/>
                                <a:gd name="connsiteY935" fmla="*/ 380 h 10000"/>
                                <a:gd name="connsiteX936" fmla="*/ 9286 w 10000"/>
                                <a:gd name="connsiteY936" fmla="*/ 380 h 10000"/>
                                <a:gd name="connsiteX937" fmla="*/ 9363 w 10000"/>
                                <a:gd name="connsiteY937" fmla="*/ 380 h 10000"/>
                                <a:gd name="connsiteX938" fmla="*/ 9473 w 10000"/>
                                <a:gd name="connsiteY938" fmla="*/ 383 h 10000"/>
                                <a:gd name="connsiteX939" fmla="*/ 9473 w 10000"/>
                                <a:gd name="connsiteY939" fmla="*/ 383 h 10000"/>
                                <a:gd name="connsiteX940" fmla="*/ 9516 w 10000"/>
                                <a:gd name="connsiteY940" fmla="*/ 380 h 10000"/>
                                <a:gd name="connsiteX941" fmla="*/ 9550 w 10000"/>
                                <a:gd name="connsiteY941" fmla="*/ 372 h 10000"/>
                                <a:gd name="connsiteX942" fmla="*/ 9516 w 10000"/>
                                <a:gd name="connsiteY942" fmla="*/ 357 h 10000"/>
                                <a:gd name="connsiteX943" fmla="*/ 9516 w 10000"/>
                                <a:gd name="connsiteY943" fmla="*/ 357 h 10000"/>
                                <a:gd name="connsiteX944" fmla="*/ 9660 w 10000"/>
                                <a:gd name="connsiteY944" fmla="*/ 361 h 10000"/>
                                <a:gd name="connsiteX945" fmla="*/ 9779 w 10000"/>
                                <a:gd name="connsiteY945" fmla="*/ 357 h 10000"/>
                                <a:gd name="connsiteX946" fmla="*/ 9779 w 10000"/>
                                <a:gd name="connsiteY946" fmla="*/ 357 h 10000"/>
                                <a:gd name="connsiteX947" fmla="*/ 9779 w 10000"/>
                                <a:gd name="connsiteY947" fmla="*/ 350 h 10000"/>
                                <a:gd name="connsiteX948" fmla="*/ 9737 w 10000"/>
                                <a:gd name="connsiteY948" fmla="*/ 342 h 10000"/>
                                <a:gd name="connsiteX949" fmla="*/ 9703 w 10000"/>
                                <a:gd name="connsiteY949" fmla="*/ 331 h 10000"/>
                                <a:gd name="connsiteX950" fmla="*/ 9703 w 10000"/>
                                <a:gd name="connsiteY950" fmla="*/ 331 h 10000"/>
                                <a:gd name="connsiteX951" fmla="*/ 9813 w 10000"/>
                                <a:gd name="connsiteY951" fmla="*/ 327 h 10000"/>
                                <a:gd name="connsiteX952" fmla="*/ 9890 w 10000"/>
                                <a:gd name="connsiteY952" fmla="*/ 327 h 10000"/>
                                <a:gd name="connsiteX953" fmla="*/ 9924 w 10000"/>
                                <a:gd name="connsiteY953" fmla="*/ 323 h 10000"/>
                                <a:gd name="connsiteX954" fmla="*/ 9924 w 10000"/>
                                <a:gd name="connsiteY954" fmla="*/ 323 h 10000"/>
                                <a:gd name="connsiteX955" fmla="*/ 9966 w 10000"/>
                                <a:gd name="connsiteY955" fmla="*/ 316 h 10000"/>
                                <a:gd name="connsiteX956" fmla="*/ 9924 w 10000"/>
                                <a:gd name="connsiteY956" fmla="*/ 308 h 10000"/>
                                <a:gd name="connsiteX957" fmla="*/ 9813 w 10000"/>
                                <a:gd name="connsiteY957" fmla="*/ 293 h 10000"/>
                                <a:gd name="connsiteX958" fmla="*/ 9813 w 10000"/>
                                <a:gd name="connsiteY958" fmla="*/ 293 h 10000"/>
                                <a:gd name="connsiteX959" fmla="*/ 9966 w 10000"/>
                                <a:gd name="connsiteY959" fmla="*/ 286 h 10000"/>
                                <a:gd name="connsiteX960" fmla="*/ 10000 w 10000"/>
                                <a:gd name="connsiteY960" fmla="*/ 278 h 10000"/>
                                <a:gd name="connsiteX961" fmla="*/ 10000 w 10000"/>
                                <a:gd name="connsiteY961" fmla="*/ 270 h 10000"/>
                                <a:gd name="connsiteX962" fmla="*/ 10000 w 10000"/>
                                <a:gd name="connsiteY96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1054 w 10000"/>
                                <a:gd name="connsiteY819" fmla="*/ 478 h 10000"/>
                                <a:gd name="connsiteX820" fmla="*/ 637 w 10000"/>
                                <a:gd name="connsiteY820" fmla="*/ 466 h 10000"/>
                                <a:gd name="connsiteX821" fmla="*/ 637 w 10000"/>
                                <a:gd name="connsiteY821" fmla="*/ 466 h 10000"/>
                                <a:gd name="connsiteX822" fmla="*/ 229 w 10000"/>
                                <a:gd name="connsiteY822" fmla="*/ 489 h 10000"/>
                                <a:gd name="connsiteX823" fmla="*/ 229 w 10000"/>
                                <a:gd name="connsiteY823" fmla="*/ 489 h 10000"/>
                                <a:gd name="connsiteX824" fmla="*/ 187 w 10000"/>
                                <a:gd name="connsiteY824" fmla="*/ 492 h 10000"/>
                                <a:gd name="connsiteX825" fmla="*/ 42 w 10000"/>
                                <a:gd name="connsiteY825" fmla="*/ 519 h 10000"/>
                                <a:gd name="connsiteX826" fmla="*/ 0 w 10000"/>
                                <a:gd name="connsiteY826" fmla="*/ 537 h 10000"/>
                                <a:gd name="connsiteX827" fmla="*/ 76 w 10000"/>
                                <a:gd name="connsiteY827" fmla="*/ 567 h 10000"/>
                                <a:gd name="connsiteX828" fmla="*/ 76 w 10000"/>
                                <a:gd name="connsiteY828" fmla="*/ 567 h 10000"/>
                                <a:gd name="connsiteX829" fmla="*/ 306 w 10000"/>
                                <a:gd name="connsiteY829" fmla="*/ 590 h 10000"/>
                                <a:gd name="connsiteX830" fmla="*/ 306 w 10000"/>
                                <a:gd name="connsiteY830" fmla="*/ 594 h 10000"/>
                                <a:gd name="connsiteX831" fmla="*/ 416 w 10000"/>
                                <a:gd name="connsiteY831" fmla="*/ 609 h 10000"/>
                                <a:gd name="connsiteX832" fmla="*/ 637 w 10000"/>
                                <a:gd name="connsiteY832" fmla="*/ 609 h 10000"/>
                                <a:gd name="connsiteX833" fmla="*/ 867 w 10000"/>
                                <a:gd name="connsiteY833" fmla="*/ 609 h 10000"/>
                                <a:gd name="connsiteX834" fmla="*/ 867 w 10000"/>
                                <a:gd name="connsiteY834" fmla="*/ 609 h 10000"/>
                                <a:gd name="connsiteX835" fmla="*/ 943 w 10000"/>
                                <a:gd name="connsiteY835" fmla="*/ 613 h 10000"/>
                                <a:gd name="connsiteX836" fmla="*/ 977 w 10000"/>
                                <a:gd name="connsiteY836" fmla="*/ 613 h 10000"/>
                                <a:gd name="connsiteX837" fmla="*/ 1054 w 10000"/>
                                <a:gd name="connsiteY837" fmla="*/ 601 h 10000"/>
                                <a:gd name="connsiteX838" fmla="*/ 1054 w 10000"/>
                                <a:gd name="connsiteY838" fmla="*/ 601 h 10000"/>
                                <a:gd name="connsiteX839" fmla="*/ 1088 w 10000"/>
                                <a:gd name="connsiteY839" fmla="*/ 605 h 10000"/>
                                <a:gd name="connsiteX840" fmla="*/ 1130 w 10000"/>
                                <a:gd name="connsiteY840" fmla="*/ 609 h 10000"/>
                                <a:gd name="connsiteX841" fmla="*/ 1198 w 10000"/>
                                <a:gd name="connsiteY841" fmla="*/ 609 h 10000"/>
                                <a:gd name="connsiteX842" fmla="*/ 1240 w 10000"/>
                                <a:gd name="connsiteY842" fmla="*/ 601 h 10000"/>
                                <a:gd name="connsiteX843" fmla="*/ 1240 w 10000"/>
                                <a:gd name="connsiteY843" fmla="*/ 601 h 10000"/>
                                <a:gd name="connsiteX844" fmla="*/ 1274 w 10000"/>
                                <a:gd name="connsiteY844" fmla="*/ 601 h 10000"/>
                                <a:gd name="connsiteX845" fmla="*/ 1317 w 10000"/>
                                <a:gd name="connsiteY845" fmla="*/ 601 h 10000"/>
                                <a:gd name="connsiteX846" fmla="*/ 1351 w 10000"/>
                                <a:gd name="connsiteY846" fmla="*/ 598 h 10000"/>
                                <a:gd name="connsiteX847" fmla="*/ 1351 w 10000"/>
                                <a:gd name="connsiteY847" fmla="*/ 590 h 10000"/>
                                <a:gd name="connsiteX848" fmla="*/ 1351 w 10000"/>
                                <a:gd name="connsiteY848" fmla="*/ 590 h 10000"/>
                                <a:gd name="connsiteX849" fmla="*/ 1427 w 10000"/>
                                <a:gd name="connsiteY849" fmla="*/ 590 h 10000"/>
                                <a:gd name="connsiteX850" fmla="*/ 1427 w 10000"/>
                                <a:gd name="connsiteY850" fmla="*/ 590 h 10000"/>
                                <a:gd name="connsiteX851" fmla="*/ 1461 w 10000"/>
                                <a:gd name="connsiteY851" fmla="*/ 583 h 10000"/>
                                <a:gd name="connsiteX852" fmla="*/ 1504 w 10000"/>
                                <a:gd name="connsiteY852" fmla="*/ 572 h 10000"/>
                                <a:gd name="connsiteX853" fmla="*/ 1504 w 10000"/>
                                <a:gd name="connsiteY853" fmla="*/ 564 h 10000"/>
                                <a:gd name="connsiteX854" fmla="*/ 1538 w 10000"/>
                                <a:gd name="connsiteY854" fmla="*/ 553 h 10000"/>
                                <a:gd name="connsiteX855" fmla="*/ 1538 w 10000"/>
                                <a:gd name="connsiteY855" fmla="*/ 553 h 10000"/>
                                <a:gd name="connsiteX856" fmla="*/ 2099 w 10000"/>
                                <a:gd name="connsiteY856" fmla="*/ 553 h 10000"/>
                                <a:gd name="connsiteX857" fmla="*/ 2625 w 10000"/>
                                <a:gd name="connsiteY857" fmla="*/ 556 h 10000"/>
                                <a:gd name="connsiteX858" fmla="*/ 3152 w 10000"/>
                                <a:gd name="connsiteY858" fmla="*/ 567 h 10000"/>
                                <a:gd name="connsiteX859" fmla="*/ 3636 w 10000"/>
                                <a:gd name="connsiteY859" fmla="*/ 579 h 10000"/>
                                <a:gd name="connsiteX860" fmla="*/ 3636 w 10000"/>
                                <a:gd name="connsiteY860" fmla="*/ 579 h 10000"/>
                                <a:gd name="connsiteX861" fmla="*/ 3934 w 10000"/>
                                <a:gd name="connsiteY861" fmla="*/ 586 h 10000"/>
                                <a:gd name="connsiteX862" fmla="*/ 3934 w 10000"/>
                                <a:gd name="connsiteY862" fmla="*/ 586 h 10000"/>
                                <a:gd name="connsiteX863" fmla="*/ 4197 w 10000"/>
                                <a:gd name="connsiteY863" fmla="*/ 601 h 10000"/>
                                <a:gd name="connsiteX864" fmla="*/ 4460 w 10000"/>
                                <a:gd name="connsiteY864" fmla="*/ 620 h 10000"/>
                                <a:gd name="connsiteX865" fmla="*/ 4460 w 10000"/>
                                <a:gd name="connsiteY865" fmla="*/ 620 h 10000"/>
                                <a:gd name="connsiteX866" fmla="*/ 4647 w 10000"/>
                                <a:gd name="connsiteY866" fmla="*/ 639 h 10000"/>
                                <a:gd name="connsiteX867" fmla="*/ 4911 w 10000"/>
                                <a:gd name="connsiteY867" fmla="*/ 665 h 10000"/>
                                <a:gd name="connsiteX868" fmla="*/ 4911 w 10000"/>
                                <a:gd name="connsiteY868" fmla="*/ 665 h 10000"/>
                                <a:gd name="connsiteX869" fmla="*/ 5174 w 10000"/>
                                <a:gd name="connsiteY869" fmla="*/ 695 h 10000"/>
                                <a:gd name="connsiteX870" fmla="*/ 5395 w 10000"/>
                                <a:gd name="connsiteY870" fmla="*/ 726 h 10000"/>
                                <a:gd name="connsiteX871" fmla="*/ 5692 w 10000"/>
                                <a:gd name="connsiteY871" fmla="*/ 786 h 10000"/>
                                <a:gd name="connsiteX872" fmla="*/ 5692 w 10000"/>
                                <a:gd name="connsiteY872" fmla="*/ 786 h 10000"/>
                                <a:gd name="connsiteX873" fmla="*/ 5803 w 10000"/>
                                <a:gd name="connsiteY873" fmla="*/ 820 h 10000"/>
                                <a:gd name="connsiteX874" fmla="*/ 5922 w 10000"/>
                                <a:gd name="connsiteY874" fmla="*/ 857 h 10000"/>
                                <a:gd name="connsiteX875" fmla="*/ 6143 w 10000"/>
                                <a:gd name="connsiteY875" fmla="*/ 932 h 10000"/>
                                <a:gd name="connsiteX876" fmla="*/ 6143 w 10000"/>
                                <a:gd name="connsiteY876" fmla="*/ 932 h 10000"/>
                                <a:gd name="connsiteX877" fmla="*/ 6296 w 10000"/>
                                <a:gd name="connsiteY877" fmla="*/ 1000 h 10000"/>
                                <a:gd name="connsiteX878" fmla="*/ 6372 w 10000"/>
                                <a:gd name="connsiteY878" fmla="*/ 1060 h 10000"/>
                                <a:gd name="connsiteX879" fmla="*/ 6483 w 10000"/>
                                <a:gd name="connsiteY879" fmla="*/ 1173 h 10000"/>
                                <a:gd name="connsiteX880" fmla="*/ 6483 w 10000"/>
                                <a:gd name="connsiteY880" fmla="*/ 1173 h 10000"/>
                                <a:gd name="connsiteX881" fmla="*/ 6517 w 10000"/>
                                <a:gd name="connsiteY881" fmla="*/ 1270 h 10000"/>
                                <a:gd name="connsiteX882" fmla="*/ 6517 w 10000"/>
                                <a:gd name="connsiteY882" fmla="*/ 1346 h 10000"/>
                                <a:gd name="connsiteX883" fmla="*/ 6517 w 10000"/>
                                <a:gd name="connsiteY883" fmla="*/ 1346 h 10000"/>
                                <a:gd name="connsiteX884" fmla="*/ 6440 w 10000"/>
                                <a:gd name="connsiteY884" fmla="*/ 5677 h 10000"/>
                                <a:gd name="connsiteX885" fmla="*/ 6406 w 10000"/>
                                <a:gd name="connsiteY885" fmla="*/ 9997 h 10000"/>
                                <a:gd name="connsiteX886" fmla="*/ 6406 w 10000"/>
                                <a:gd name="connsiteY886" fmla="*/ 9997 h 10000"/>
                                <a:gd name="connsiteX887" fmla="*/ 6406 w 10000"/>
                                <a:gd name="connsiteY887" fmla="*/ 10000 h 10000"/>
                                <a:gd name="connsiteX888" fmla="*/ 6933 w 10000"/>
                                <a:gd name="connsiteY888" fmla="*/ 10000 h 10000"/>
                                <a:gd name="connsiteX889" fmla="*/ 6933 w 10000"/>
                                <a:gd name="connsiteY889" fmla="*/ 10000 h 10000"/>
                                <a:gd name="connsiteX890" fmla="*/ 6933 w 10000"/>
                                <a:gd name="connsiteY890" fmla="*/ 9997 h 10000"/>
                                <a:gd name="connsiteX891" fmla="*/ 6933 w 10000"/>
                                <a:gd name="connsiteY891" fmla="*/ 9997 h 10000"/>
                                <a:gd name="connsiteX892" fmla="*/ 6933 w 10000"/>
                                <a:gd name="connsiteY892" fmla="*/ 8632 h 10000"/>
                                <a:gd name="connsiteX893" fmla="*/ 6967 w 10000"/>
                                <a:gd name="connsiteY893" fmla="*/ 5662 h 10000"/>
                                <a:gd name="connsiteX894" fmla="*/ 7001 w 10000"/>
                                <a:gd name="connsiteY894" fmla="*/ 1331 h 10000"/>
                                <a:gd name="connsiteX895" fmla="*/ 7001 w 10000"/>
                                <a:gd name="connsiteY895" fmla="*/ 1331 h 10000"/>
                                <a:gd name="connsiteX896" fmla="*/ 7043 w 10000"/>
                                <a:gd name="connsiteY896" fmla="*/ 1195 h 10000"/>
                                <a:gd name="connsiteX897" fmla="*/ 7043 w 10000"/>
                                <a:gd name="connsiteY897" fmla="*/ 1064 h 10000"/>
                                <a:gd name="connsiteX898" fmla="*/ 7043 w 10000"/>
                                <a:gd name="connsiteY898" fmla="*/ 1064 h 10000"/>
                                <a:gd name="connsiteX899" fmla="*/ 7001 w 10000"/>
                                <a:gd name="connsiteY899" fmla="*/ 1000 h 10000"/>
                                <a:gd name="connsiteX900" fmla="*/ 7043 w 10000"/>
                                <a:gd name="connsiteY900" fmla="*/ 936 h 10000"/>
                                <a:gd name="connsiteX901" fmla="*/ 7043 w 10000"/>
                                <a:gd name="connsiteY901" fmla="*/ 936 h 10000"/>
                                <a:gd name="connsiteX902" fmla="*/ 7043 w 10000"/>
                                <a:gd name="connsiteY902" fmla="*/ 917 h 10000"/>
                                <a:gd name="connsiteX903" fmla="*/ 7043 w 10000"/>
                                <a:gd name="connsiteY903" fmla="*/ 917 h 10000"/>
                                <a:gd name="connsiteX904" fmla="*/ 7077 w 10000"/>
                                <a:gd name="connsiteY904" fmla="*/ 876 h 10000"/>
                                <a:gd name="connsiteX905" fmla="*/ 7120 w 10000"/>
                                <a:gd name="connsiteY905" fmla="*/ 834 h 10000"/>
                                <a:gd name="connsiteX906" fmla="*/ 7230 w 10000"/>
                                <a:gd name="connsiteY906" fmla="*/ 748 h 10000"/>
                                <a:gd name="connsiteX907" fmla="*/ 7230 w 10000"/>
                                <a:gd name="connsiteY907" fmla="*/ 748 h 10000"/>
                                <a:gd name="connsiteX908" fmla="*/ 7307 w 10000"/>
                                <a:gd name="connsiteY908" fmla="*/ 718 h 10000"/>
                                <a:gd name="connsiteX909" fmla="*/ 7383 w 10000"/>
                                <a:gd name="connsiteY909" fmla="*/ 688 h 10000"/>
                                <a:gd name="connsiteX910" fmla="*/ 7570 w 10000"/>
                                <a:gd name="connsiteY910" fmla="*/ 628 h 10000"/>
                                <a:gd name="connsiteX911" fmla="*/ 7570 w 10000"/>
                                <a:gd name="connsiteY911" fmla="*/ 628 h 10000"/>
                                <a:gd name="connsiteX912" fmla="*/ 7715 w 10000"/>
                                <a:gd name="connsiteY912" fmla="*/ 583 h 10000"/>
                                <a:gd name="connsiteX913" fmla="*/ 7867 w 10000"/>
                                <a:gd name="connsiteY913" fmla="*/ 542 h 10000"/>
                                <a:gd name="connsiteX914" fmla="*/ 7867 w 10000"/>
                                <a:gd name="connsiteY914" fmla="*/ 542 h 10000"/>
                                <a:gd name="connsiteX915" fmla="*/ 8241 w 10000"/>
                                <a:gd name="connsiteY915" fmla="*/ 459 h 10000"/>
                                <a:gd name="connsiteX916" fmla="*/ 8241 w 10000"/>
                                <a:gd name="connsiteY916" fmla="*/ 459 h 10000"/>
                                <a:gd name="connsiteX917" fmla="*/ 8428 w 10000"/>
                                <a:gd name="connsiteY917" fmla="*/ 417 h 10000"/>
                                <a:gd name="connsiteX918" fmla="*/ 8539 w 10000"/>
                                <a:gd name="connsiteY918" fmla="*/ 398 h 10000"/>
                                <a:gd name="connsiteX919" fmla="*/ 8649 w 10000"/>
                                <a:gd name="connsiteY919" fmla="*/ 380 h 10000"/>
                                <a:gd name="connsiteX920" fmla="*/ 8649 w 10000"/>
                                <a:gd name="connsiteY920" fmla="*/ 380 h 10000"/>
                                <a:gd name="connsiteX921" fmla="*/ 8649 w 10000"/>
                                <a:gd name="connsiteY921" fmla="*/ 387 h 10000"/>
                                <a:gd name="connsiteX922" fmla="*/ 8726 w 10000"/>
                                <a:gd name="connsiteY922" fmla="*/ 395 h 10000"/>
                                <a:gd name="connsiteX923" fmla="*/ 8802 w 10000"/>
                                <a:gd name="connsiteY923" fmla="*/ 398 h 10000"/>
                                <a:gd name="connsiteX924" fmla="*/ 8912 w 10000"/>
                                <a:gd name="connsiteY924" fmla="*/ 398 h 10000"/>
                                <a:gd name="connsiteX925" fmla="*/ 8912 w 10000"/>
                                <a:gd name="connsiteY925" fmla="*/ 398 h 10000"/>
                                <a:gd name="connsiteX926" fmla="*/ 8955 w 10000"/>
                                <a:gd name="connsiteY926" fmla="*/ 391 h 10000"/>
                                <a:gd name="connsiteX927" fmla="*/ 8989 w 10000"/>
                                <a:gd name="connsiteY927" fmla="*/ 387 h 10000"/>
                                <a:gd name="connsiteX928" fmla="*/ 8989 w 10000"/>
                                <a:gd name="connsiteY928" fmla="*/ 387 h 10000"/>
                                <a:gd name="connsiteX929" fmla="*/ 9065 w 10000"/>
                                <a:gd name="connsiteY929" fmla="*/ 391 h 10000"/>
                                <a:gd name="connsiteX930" fmla="*/ 9176 w 10000"/>
                                <a:gd name="connsiteY930" fmla="*/ 395 h 10000"/>
                                <a:gd name="connsiteX931" fmla="*/ 9210 w 10000"/>
                                <a:gd name="connsiteY931" fmla="*/ 395 h 10000"/>
                                <a:gd name="connsiteX932" fmla="*/ 9286 w 10000"/>
                                <a:gd name="connsiteY932" fmla="*/ 391 h 10000"/>
                                <a:gd name="connsiteX933" fmla="*/ 9286 w 10000"/>
                                <a:gd name="connsiteY933" fmla="*/ 387 h 10000"/>
                                <a:gd name="connsiteX934" fmla="*/ 9286 w 10000"/>
                                <a:gd name="connsiteY934" fmla="*/ 380 h 10000"/>
                                <a:gd name="connsiteX935" fmla="*/ 9286 w 10000"/>
                                <a:gd name="connsiteY935" fmla="*/ 380 h 10000"/>
                                <a:gd name="connsiteX936" fmla="*/ 9363 w 10000"/>
                                <a:gd name="connsiteY936" fmla="*/ 380 h 10000"/>
                                <a:gd name="connsiteX937" fmla="*/ 9473 w 10000"/>
                                <a:gd name="connsiteY937" fmla="*/ 383 h 10000"/>
                                <a:gd name="connsiteX938" fmla="*/ 9473 w 10000"/>
                                <a:gd name="connsiteY938" fmla="*/ 383 h 10000"/>
                                <a:gd name="connsiteX939" fmla="*/ 9516 w 10000"/>
                                <a:gd name="connsiteY939" fmla="*/ 380 h 10000"/>
                                <a:gd name="connsiteX940" fmla="*/ 9550 w 10000"/>
                                <a:gd name="connsiteY940" fmla="*/ 372 h 10000"/>
                                <a:gd name="connsiteX941" fmla="*/ 9516 w 10000"/>
                                <a:gd name="connsiteY941" fmla="*/ 357 h 10000"/>
                                <a:gd name="connsiteX942" fmla="*/ 9516 w 10000"/>
                                <a:gd name="connsiteY942" fmla="*/ 357 h 10000"/>
                                <a:gd name="connsiteX943" fmla="*/ 9660 w 10000"/>
                                <a:gd name="connsiteY943" fmla="*/ 361 h 10000"/>
                                <a:gd name="connsiteX944" fmla="*/ 9779 w 10000"/>
                                <a:gd name="connsiteY944" fmla="*/ 357 h 10000"/>
                                <a:gd name="connsiteX945" fmla="*/ 9779 w 10000"/>
                                <a:gd name="connsiteY945" fmla="*/ 357 h 10000"/>
                                <a:gd name="connsiteX946" fmla="*/ 9779 w 10000"/>
                                <a:gd name="connsiteY946" fmla="*/ 350 h 10000"/>
                                <a:gd name="connsiteX947" fmla="*/ 9737 w 10000"/>
                                <a:gd name="connsiteY947" fmla="*/ 342 h 10000"/>
                                <a:gd name="connsiteX948" fmla="*/ 9703 w 10000"/>
                                <a:gd name="connsiteY948" fmla="*/ 331 h 10000"/>
                                <a:gd name="connsiteX949" fmla="*/ 9703 w 10000"/>
                                <a:gd name="connsiteY949" fmla="*/ 331 h 10000"/>
                                <a:gd name="connsiteX950" fmla="*/ 9813 w 10000"/>
                                <a:gd name="connsiteY950" fmla="*/ 327 h 10000"/>
                                <a:gd name="connsiteX951" fmla="*/ 9890 w 10000"/>
                                <a:gd name="connsiteY951" fmla="*/ 327 h 10000"/>
                                <a:gd name="connsiteX952" fmla="*/ 9924 w 10000"/>
                                <a:gd name="connsiteY952" fmla="*/ 323 h 10000"/>
                                <a:gd name="connsiteX953" fmla="*/ 9924 w 10000"/>
                                <a:gd name="connsiteY953" fmla="*/ 323 h 10000"/>
                                <a:gd name="connsiteX954" fmla="*/ 9966 w 10000"/>
                                <a:gd name="connsiteY954" fmla="*/ 316 h 10000"/>
                                <a:gd name="connsiteX955" fmla="*/ 9924 w 10000"/>
                                <a:gd name="connsiteY955" fmla="*/ 308 h 10000"/>
                                <a:gd name="connsiteX956" fmla="*/ 9813 w 10000"/>
                                <a:gd name="connsiteY956" fmla="*/ 293 h 10000"/>
                                <a:gd name="connsiteX957" fmla="*/ 9813 w 10000"/>
                                <a:gd name="connsiteY957" fmla="*/ 293 h 10000"/>
                                <a:gd name="connsiteX958" fmla="*/ 9966 w 10000"/>
                                <a:gd name="connsiteY958" fmla="*/ 286 h 10000"/>
                                <a:gd name="connsiteX959" fmla="*/ 10000 w 10000"/>
                                <a:gd name="connsiteY959" fmla="*/ 278 h 10000"/>
                                <a:gd name="connsiteX960" fmla="*/ 10000 w 10000"/>
                                <a:gd name="connsiteY960" fmla="*/ 270 h 10000"/>
                                <a:gd name="connsiteX961" fmla="*/ 10000 w 10000"/>
                                <a:gd name="connsiteY96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274 w 10000"/>
                                <a:gd name="connsiteY816" fmla="*/ 485 h 10000"/>
                                <a:gd name="connsiteX817" fmla="*/ 1164 w 10000"/>
                                <a:gd name="connsiteY817" fmla="*/ 473 h 10000"/>
                                <a:gd name="connsiteX818" fmla="*/ 1130 w 10000"/>
                                <a:gd name="connsiteY818" fmla="*/ 470 h 10000"/>
                                <a:gd name="connsiteX819" fmla="*/ 637 w 10000"/>
                                <a:gd name="connsiteY819" fmla="*/ 466 h 10000"/>
                                <a:gd name="connsiteX820" fmla="*/ 637 w 10000"/>
                                <a:gd name="connsiteY820" fmla="*/ 466 h 10000"/>
                                <a:gd name="connsiteX821" fmla="*/ 229 w 10000"/>
                                <a:gd name="connsiteY821" fmla="*/ 489 h 10000"/>
                                <a:gd name="connsiteX822" fmla="*/ 229 w 10000"/>
                                <a:gd name="connsiteY822" fmla="*/ 489 h 10000"/>
                                <a:gd name="connsiteX823" fmla="*/ 187 w 10000"/>
                                <a:gd name="connsiteY823" fmla="*/ 492 h 10000"/>
                                <a:gd name="connsiteX824" fmla="*/ 42 w 10000"/>
                                <a:gd name="connsiteY824" fmla="*/ 519 h 10000"/>
                                <a:gd name="connsiteX825" fmla="*/ 0 w 10000"/>
                                <a:gd name="connsiteY825" fmla="*/ 537 h 10000"/>
                                <a:gd name="connsiteX826" fmla="*/ 76 w 10000"/>
                                <a:gd name="connsiteY826" fmla="*/ 567 h 10000"/>
                                <a:gd name="connsiteX827" fmla="*/ 76 w 10000"/>
                                <a:gd name="connsiteY827" fmla="*/ 567 h 10000"/>
                                <a:gd name="connsiteX828" fmla="*/ 306 w 10000"/>
                                <a:gd name="connsiteY828" fmla="*/ 590 h 10000"/>
                                <a:gd name="connsiteX829" fmla="*/ 306 w 10000"/>
                                <a:gd name="connsiteY829" fmla="*/ 594 h 10000"/>
                                <a:gd name="connsiteX830" fmla="*/ 416 w 10000"/>
                                <a:gd name="connsiteY830" fmla="*/ 609 h 10000"/>
                                <a:gd name="connsiteX831" fmla="*/ 637 w 10000"/>
                                <a:gd name="connsiteY831" fmla="*/ 609 h 10000"/>
                                <a:gd name="connsiteX832" fmla="*/ 867 w 10000"/>
                                <a:gd name="connsiteY832" fmla="*/ 609 h 10000"/>
                                <a:gd name="connsiteX833" fmla="*/ 867 w 10000"/>
                                <a:gd name="connsiteY833" fmla="*/ 609 h 10000"/>
                                <a:gd name="connsiteX834" fmla="*/ 943 w 10000"/>
                                <a:gd name="connsiteY834" fmla="*/ 613 h 10000"/>
                                <a:gd name="connsiteX835" fmla="*/ 977 w 10000"/>
                                <a:gd name="connsiteY835" fmla="*/ 613 h 10000"/>
                                <a:gd name="connsiteX836" fmla="*/ 1054 w 10000"/>
                                <a:gd name="connsiteY836" fmla="*/ 601 h 10000"/>
                                <a:gd name="connsiteX837" fmla="*/ 1054 w 10000"/>
                                <a:gd name="connsiteY837" fmla="*/ 601 h 10000"/>
                                <a:gd name="connsiteX838" fmla="*/ 1088 w 10000"/>
                                <a:gd name="connsiteY838" fmla="*/ 605 h 10000"/>
                                <a:gd name="connsiteX839" fmla="*/ 1130 w 10000"/>
                                <a:gd name="connsiteY839" fmla="*/ 609 h 10000"/>
                                <a:gd name="connsiteX840" fmla="*/ 1198 w 10000"/>
                                <a:gd name="connsiteY840" fmla="*/ 609 h 10000"/>
                                <a:gd name="connsiteX841" fmla="*/ 1240 w 10000"/>
                                <a:gd name="connsiteY841" fmla="*/ 601 h 10000"/>
                                <a:gd name="connsiteX842" fmla="*/ 1240 w 10000"/>
                                <a:gd name="connsiteY842" fmla="*/ 601 h 10000"/>
                                <a:gd name="connsiteX843" fmla="*/ 1274 w 10000"/>
                                <a:gd name="connsiteY843" fmla="*/ 601 h 10000"/>
                                <a:gd name="connsiteX844" fmla="*/ 1317 w 10000"/>
                                <a:gd name="connsiteY844" fmla="*/ 601 h 10000"/>
                                <a:gd name="connsiteX845" fmla="*/ 1351 w 10000"/>
                                <a:gd name="connsiteY845" fmla="*/ 598 h 10000"/>
                                <a:gd name="connsiteX846" fmla="*/ 1351 w 10000"/>
                                <a:gd name="connsiteY846" fmla="*/ 590 h 10000"/>
                                <a:gd name="connsiteX847" fmla="*/ 1351 w 10000"/>
                                <a:gd name="connsiteY847" fmla="*/ 590 h 10000"/>
                                <a:gd name="connsiteX848" fmla="*/ 1427 w 10000"/>
                                <a:gd name="connsiteY848" fmla="*/ 590 h 10000"/>
                                <a:gd name="connsiteX849" fmla="*/ 1427 w 10000"/>
                                <a:gd name="connsiteY849" fmla="*/ 590 h 10000"/>
                                <a:gd name="connsiteX850" fmla="*/ 1461 w 10000"/>
                                <a:gd name="connsiteY850" fmla="*/ 583 h 10000"/>
                                <a:gd name="connsiteX851" fmla="*/ 1504 w 10000"/>
                                <a:gd name="connsiteY851" fmla="*/ 572 h 10000"/>
                                <a:gd name="connsiteX852" fmla="*/ 1504 w 10000"/>
                                <a:gd name="connsiteY852" fmla="*/ 564 h 10000"/>
                                <a:gd name="connsiteX853" fmla="*/ 1538 w 10000"/>
                                <a:gd name="connsiteY853" fmla="*/ 553 h 10000"/>
                                <a:gd name="connsiteX854" fmla="*/ 1538 w 10000"/>
                                <a:gd name="connsiteY854" fmla="*/ 553 h 10000"/>
                                <a:gd name="connsiteX855" fmla="*/ 2099 w 10000"/>
                                <a:gd name="connsiteY855" fmla="*/ 553 h 10000"/>
                                <a:gd name="connsiteX856" fmla="*/ 2625 w 10000"/>
                                <a:gd name="connsiteY856" fmla="*/ 556 h 10000"/>
                                <a:gd name="connsiteX857" fmla="*/ 3152 w 10000"/>
                                <a:gd name="connsiteY857" fmla="*/ 567 h 10000"/>
                                <a:gd name="connsiteX858" fmla="*/ 3636 w 10000"/>
                                <a:gd name="connsiteY858" fmla="*/ 579 h 10000"/>
                                <a:gd name="connsiteX859" fmla="*/ 3636 w 10000"/>
                                <a:gd name="connsiteY859" fmla="*/ 579 h 10000"/>
                                <a:gd name="connsiteX860" fmla="*/ 3934 w 10000"/>
                                <a:gd name="connsiteY860" fmla="*/ 586 h 10000"/>
                                <a:gd name="connsiteX861" fmla="*/ 3934 w 10000"/>
                                <a:gd name="connsiteY861" fmla="*/ 586 h 10000"/>
                                <a:gd name="connsiteX862" fmla="*/ 4197 w 10000"/>
                                <a:gd name="connsiteY862" fmla="*/ 601 h 10000"/>
                                <a:gd name="connsiteX863" fmla="*/ 4460 w 10000"/>
                                <a:gd name="connsiteY863" fmla="*/ 620 h 10000"/>
                                <a:gd name="connsiteX864" fmla="*/ 4460 w 10000"/>
                                <a:gd name="connsiteY864" fmla="*/ 620 h 10000"/>
                                <a:gd name="connsiteX865" fmla="*/ 4647 w 10000"/>
                                <a:gd name="connsiteY865" fmla="*/ 639 h 10000"/>
                                <a:gd name="connsiteX866" fmla="*/ 4911 w 10000"/>
                                <a:gd name="connsiteY866" fmla="*/ 665 h 10000"/>
                                <a:gd name="connsiteX867" fmla="*/ 4911 w 10000"/>
                                <a:gd name="connsiteY867" fmla="*/ 665 h 10000"/>
                                <a:gd name="connsiteX868" fmla="*/ 5174 w 10000"/>
                                <a:gd name="connsiteY868" fmla="*/ 695 h 10000"/>
                                <a:gd name="connsiteX869" fmla="*/ 5395 w 10000"/>
                                <a:gd name="connsiteY869" fmla="*/ 726 h 10000"/>
                                <a:gd name="connsiteX870" fmla="*/ 5692 w 10000"/>
                                <a:gd name="connsiteY870" fmla="*/ 786 h 10000"/>
                                <a:gd name="connsiteX871" fmla="*/ 5692 w 10000"/>
                                <a:gd name="connsiteY871" fmla="*/ 786 h 10000"/>
                                <a:gd name="connsiteX872" fmla="*/ 5803 w 10000"/>
                                <a:gd name="connsiteY872" fmla="*/ 820 h 10000"/>
                                <a:gd name="connsiteX873" fmla="*/ 5922 w 10000"/>
                                <a:gd name="connsiteY873" fmla="*/ 857 h 10000"/>
                                <a:gd name="connsiteX874" fmla="*/ 6143 w 10000"/>
                                <a:gd name="connsiteY874" fmla="*/ 932 h 10000"/>
                                <a:gd name="connsiteX875" fmla="*/ 6143 w 10000"/>
                                <a:gd name="connsiteY875" fmla="*/ 932 h 10000"/>
                                <a:gd name="connsiteX876" fmla="*/ 6296 w 10000"/>
                                <a:gd name="connsiteY876" fmla="*/ 1000 h 10000"/>
                                <a:gd name="connsiteX877" fmla="*/ 6372 w 10000"/>
                                <a:gd name="connsiteY877" fmla="*/ 1060 h 10000"/>
                                <a:gd name="connsiteX878" fmla="*/ 6483 w 10000"/>
                                <a:gd name="connsiteY878" fmla="*/ 1173 h 10000"/>
                                <a:gd name="connsiteX879" fmla="*/ 6483 w 10000"/>
                                <a:gd name="connsiteY879" fmla="*/ 1173 h 10000"/>
                                <a:gd name="connsiteX880" fmla="*/ 6517 w 10000"/>
                                <a:gd name="connsiteY880" fmla="*/ 1270 h 10000"/>
                                <a:gd name="connsiteX881" fmla="*/ 6517 w 10000"/>
                                <a:gd name="connsiteY881" fmla="*/ 1346 h 10000"/>
                                <a:gd name="connsiteX882" fmla="*/ 6517 w 10000"/>
                                <a:gd name="connsiteY882" fmla="*/ 1346 h 10000"/>
                                <a:gd name="connsiteX883" fmla="*/ 6440 w 10000"/>
                                <a:gd name="connsiteY883" fmla="*/ 5677 h 10000"/>
                                <a:gd name="connsiteX884" fmla="*/ 6406 w 10000"/>
                                <a:gd name="connsiteY884" fmla="*/ 9997 h 10000"/>
                                <a:gd name="connsiteX885" fmla="*/ 6406 w 10000"/>
                                <a:gd name="connsiteY885" fmla="*/ 9997 h 10000"/>
                                <a:gd name="connsiteX886" fmla="*/ 6406 w 10000"/>
                                <a:gd name="connsiteY886" fmla="*/ 10000 h 10000"/>
                                <a:gd name="connsiteX887" fmla="*/ 6933 w 10000"/>
                                <a:gd name="connsiteY887" fmla="*/ 10000 h 10000"/>
                                <a:gd name="connsiteX888" fmla="*/ 6933 w 10000"/>
                                <a:gd name="connsiteY888" fmla="*/ 10000 h 10000"/>
                                <a:gd name="connsiteX889" fmla="*/ 6933 w 10000"/>
                                <a:gd name="connsiteY889" fmla="*/ 9997 h 10000"/>
                                <a:gd name="connsiteX890" fmla="*/ 6933 w 10000"/>
                                <a:gd name="connsiteY890" fmla="*/ 9997 h 10000"/>
                                <a:gd name="connsiteX891" fmla="*/ 6933 w 10000"/>
                                <a:gd name="connsiteY891" fmla="*/ 8632 h 10000"/>
                                <a:gd name="connsiteX892" fmla="*/ 6967 w 10000"/>
                                <a:gd name="connsiteY892" fmla="*/ 5662 h 10000"/>
                                <a:gd name="connsiteX893" fmla="*/ 7001 w 10000"/>
                                <a:gd name="connsiteY893" fmla="*/ 1331 h 10000"/>
                                <a:gd name="connsiteX894" fmla="*/ 7001 w 10000"/>
                                <a:gd name="connsiteY894" fmla="*/ 1331 h 10000"/>
                                <a:gd name="connsiteX895" fmla="*/ 7043 w 10000"/>
                                <a:gd name="connsiteY895" fmla="*/ 1195 h 10000"/>
                                <a:gd name="connsiteX896" fmla="*/ 7043 w 10000"/>
                                <a:gd name="connsiteY896" fmla="*/ 1064 h 10000"/>
                                <a:gd name="connsiteX897" fmla="*/ 7043 w 10000"/>
                                <a:gd name="connsiteY897" fmla="*/ 1064 h 10000"/>
                                <a:gd name="connsiteX898" fmla="*/ 7001 w 10000"/>
                                <a:gd name="connsiteY898" fmla="*/ 1000 h 10000"/>
                                <a:gd name="connsiteX899" fmla="*/ 7043 w 10000"/>
                                <a:gd name="connsiteY899" fmla="*/ 936 h 10000"/>
                                <a:gd name="connsiteX900" fmla="*/ 7043 w 10000"/>
                                <a:gd name="connsiteY900" fmla="*/ 936 h 10000"/>
                                <a:gd name="connsiteX901" fmla="*/ 7043 w 10000"/>
                                <a:gd name="connsiteY901" fmla="*/ 917 h 10000"/>
                                <a:gd name="connsiteX902" fmla="*/ 7043 w 10000"/>
                                <a:gd name="connsiteY902" fmla="*/ 917 h 10000"/>
                                <a:gd name="connsiteX903" fmla="*/ 7077 w 10000"/>
                                <a:gd name="connsiteY903" fmla="*/ 876 h 10000"/>
                                <a:gd name="connsiteX904" fmla="*/ 7120 w 10000"/>
                                <a:gd name="connsiteY904" fmla="*/ 834 h 10000"/>
                                <a:gd name="connsiteX905" fmla="*/ 7230 w 10000"/>
                                <a:gd name="connsiteY905" fmla="*/ 748 h 10000"/>
                                <a:gd name="connsiteX906" fmla="*/ 7230 w 10000"/>
                                <a:gd name="connsiteY906" fmla="*/ 748 h 10000"/>
                                <a:gd name="connsiteX907" fmla="*/ 7307 w 10000"/>
                                <a:gd name="connsiteY907" fmla="*/ 718 h 10000"/>
                                <a:gd name="connsiteX908" fmla="*/ 7383 w 10000"/>
                                <a:gd name="connsiteY908" fmla="*/ 688 h 10000"/>
                                <a:gd name="connsiteX909" fmla="*/ 7570 w 10000"/>
                                <a:gd name="connsiteY909" fmla="*/ 628 h 10000"/>
                                <a:gd name="connsiteX910" fmla="*/ 7570 w 10000"/>
                                <a:gd name="connsiteY910" fmla="*/ 628 h 10000"/>
                                <a:gd name="connsiteX911" fmla="*/ 7715 w 10000"/>
                                <a:gd name="connsiteY911" fmla="*/ 583 h 10000"/>
                                <a:gd name="connsiteX912" fmla="*/ 7867 w 10000"/>
                                <a:gd name="connsiteY912" fmla="*/ 542 h 10000"/>
                                <a:gd name="connsiteX913" fmla="*/ 7867 w 10000"/>
                                <a:gd name="connsiteY913" fmla="*/ 542 h 10000"/>
                                <a:gd name="connsiteX914" fmla="*/ 8241 w 10000"/>
                                <a:gd name="connsiteY914" fmla="*/ 459 h 10000"/>
                                <a:gd name="connsiteX915" fmla="*/ 8241 w 10000"/>
                                <a:gd name="connsiteY915" fmla="*/ 459 h 10000"/>
                                <a:gd name="connsiteX916" fmla="*/ 8428 w 10000"/>
                                <a:gd name="connsiteY916" fmla="*/ 417 h 10000"/>
                                <a:gd name="connsiteX917" fmla="*/ 8539 w 10000"/>
                                <a:gd name="connsiteY917" fmla="*/ 398 h 10000"/>
                                <a:gd name="connsiteX918" fmla="*/ 8649 w 10000"/>
                                <a:gd name="connsiteY918" fmla="*/ 380 h 10000"/>
                                <a:gd name="connsiteX919" fmla="*/ 8649 w 10000"/>
                                <a:gd name="connsiteY919" fmla="*/ 380 h 10000"/>
                                <a:gd name="connsiteX920" fmla="*/ 8649 w 10000"/>
                                <a:gd name="connsiteY920" fmla="*/ 387 h 10000"/>
                                <a:gd name="connsiteX921" fmla="*/ 8726 w 10000"/>
                                <a:gd name="connsiteY921" fmla="*/ 395 h 10000"/>
                                <a:gd name="connsiteX922" fmla="*/ 8802 w 10000"/>
                                <a:gd name="connsiteY922" fmla="*/ 398 h 10000"/>
                                <a:gd name="connsiteX923" fmla="*/ 8912 w 10000"/>
                                <a:gd name="connsiteY923" fmla="*/ 398 h 10000"/>
                                <a:gd name="connsiteX924" fmla="*/ 8912 w 10000"/>
                                <a:gd name="connsiteY924" fmla="*/ 398 h 10000"/>
                                <a:gd name="connsiteX925" fmla="*/ 8955 w 10000"/>
                                <a:gd name="connsiteY925" fmla="*/ 391 h 10000"/>
                                <a:gd name="connsiteX926" fmla="*/ 8989 w 10000"/>
                                <a:gd name="connsiteY926" fmla="*/ 387 h 10000"/>
                                <a:gd name="connsiteX927" fmla="*/ 8989 w 10000"/>
                                <a:gd name="connsiteY927" fmla="*/ 387 h 10000"/>
                                <a:gd name="connsiteX928" fmla="*/ 9065 w 10000"/>
                                <a:gd name="connsiteY928" fmla="*/ 391 h 10000"/>
                                <a:gd name="connsiteX929" fmla="*/ 9176 w 10000"/>
                                <a:gd name="connsiteY929" fmla="*/ 395 h 10000"/>
                                <a:gd name="connsiteX930" fmla="*/ 9210 w 10000"/>
                                <a:gd name="connsiteY930" fmla="*/ 395 h 10000"/>
                                <a:gd name="connsiteX931" fmla="*/ 9286 w 10000"/>
                                <a:gd name="connsiteY931" fmla="*/ 391 h 10000"/>
                                <a:gd name="connsiteX932" fmla="*/ 9286 w 10000"/>
                                <a:gd name="connsiteY932" fmla="*/ 387 h 10000"/>
                                <a:gd name="connsiteX933" fmla="*/ 9286 w 10000"/>
                                <a:gd name="connsiteY933" fmla="*/ 380 h 10000"/>
                                <a:gd name="connsiteX934" fmla="*/ 9286 w 10000"/>
                                <a:gd name="connsiteY934" fmla="*/ 380 h 10000"/>
                                <a:gd name="connsiteX935" fmla="*/ 9363 w 10000"/>
                                <a:gd name="connsiteY935" fmla="*/ 380 h 10000"/>
                                <a:gd name="connsiteX936" fmla="*/ 9473 w 10000"/>
                                <a:gd name="connsiteY936" fmla="*/ 383 h 10000"/>
                                <a:gd name="connsiteX937" fmla="*/ 9473 w 10000"/>
                                <a:gd name="connsiteY937" fmla="*/ 383 h 10000"/>
                                <a:gd name="connsiteX938" fmla="*/ 9516 w 10000"/>
                                <a:gd name="connsiteY938" fmla="*/ 380 h 10000"/>
                                <a:gd name="connsiteX939" fmla="*/ 9550 w 10000"/>
                                <a:gd name="connsiteY939" fmla="*/ 372 h 10000"/>
                                <a:gd name="connsiteX940" fmla="*/ 9516 w 10000"/>
                                <a:gd name="connsiteY940" fmla="*/ 357 h 10000"/>
                                <a:gd name="connsiteX941" fmla="*/ 9516 w 10000"/>
                                <a:gd name="connsiteY941" fmla="*/ 357 h 10000"/>
                                <a:gd name="connsiteX942" fmla="*/ 9660 w 10000"/>
                                <a:gd name="connsiteY942" fmla="*/ 361 h 10000"/>
                                <a:gd name="connsiteX943" fmla="*/ 9779 w 10000"/>
                                <a:gd name="connsiteY943" fmla="*/ 357 h 10000"/>
                                <a:gd name="connsiteX944" fmla="*/ 9779 w 10000"/>
                                <a:gd name="connsiteY944" fmla="*/ 357 h 10000"/>
                                <a:gd name="connsiteX945" fmla="*/ 9779 w 10000"/>
                                <a:gd name="connsiteY945" fmla="*/ 350 h 10000"/>
                                <a:gd name="connsiteX946" fmla="*/ 9737 w 10000"/>
                                <a:gd name="connsiteY946" fmla="*/ 342 h 10000"/>
                                <a:gd name="connsiteX947" fmla="*/ 9703 w 10000"/>
                                <a:gd name="connsiteY947" fmla="*/ 331 h 10000"/>
                                <a:gd name="connsiteX948" fmla="*/ 9703 w 10000"/>
                                <a:gd name="connsiteY948" fmla="*/ 331 h 10000"/>
                                <a:gd name="connsiteX949" fmla="*/ 9813 w 10000"/>
                                <a:gd name="connsiteY949" fmla="*/ 327 h 10000"/>
                                <a:gd name="connsiteX950" fmla="*/ 9890 w 10000"/>
                                <a:gd name="connsiteY950" fmla="*/ 327 h 10000"/>
                                <a:gd name="connsiteX951" fmla="*/ 9924 w 10000"/>
                                <a:gd name="connsiteY951" fmla="*/ 323 h 10000"/>
                                <a:gd name="connsiteX952" fmla="*/ 9924 w 10000"/>
                                <a:gd name="connsiteY952" fmla="*/ 323 h 10000"/>
                                <a:gd name="connsiteX953" fmla="*/ 9966 w 10000"/>
                                <a:gd name="connsiteY953" fmla="*/ 316 h 10000"/>
                                <a:gd name="connsiteX954" fmla="*/ 9924 w 10000"/>
                                <a:gd name="connsiteY954" fmla="*/ 308 h 10000"/>
                                <a:gd name="connsiteX955" fmla="*/ 9813 w 10000"/>
                                <a:gd name="connsiteY955" fmla="*/ 293 h 10000"/>
                                <a:gd name="connsiteX956" fmla="*/ 9813 w 10000"/>
                                <a:gd name="connsiteY956" fmla="*/ 293 h 10000"/>
                                <a:gd name="connsiteX957" fmla="*/ 9966 w 10000"/>
                                <a:gd name="connsiteY957" fmla="*/ 286 h 10000"/>
                                <a:gd name="connsiteX958" fmla="*/ 10000 w 10000"/>
                                <a:gd name="connsiteY958" fmla="*/ 278 h 10000"/>
                                <a:gd name="connsiteX959" fmla="*/ 10000 w 10000"/>
                                <a:gd name="connsiteY959" fmla="*/ 270 h 10000"/>
                                <a:gd name="connsiteX960" fmla="*/ 10000 w 10000"/>
                                <a:gd name="connsiteY96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351 w 10000"/>
                                <a:gd name="connsiteY815" fmla="*/ 485 h 10000"/>
                                <a:gd name="connsiteX816" fmla="*/ 1164 w 10000"/>
                                <a:gd name="connsiteY816" fmla="*/ 473 h 10000"/>
                                <a:gd name="connsiteX817" fmla="*/ 1130 w 10000"/>
                                <a:gd name="connsiteY817" fmla="*/ 470 h 10000"/>
                                <a:gd name="connsiteX818" fmla="*/ 637 w 10000"/>
                                <a:gd name="connsiteY818" fmla="*/ 466 h 10000"/>
                                <a:gd name="connsiteX819" fmla="*/ 637 w 10000"/>
                                <a:gd name="connsiteY819" fmla="*/ 466 h 10000"/>
                                <a:gd name="connsiteX820" fmla="*/ 229 w 10000"/>
                                <a:gd name="connsiteY820" fmla="*/ 489 h 10000"/>
                                <a:gd name="connsiteX821" fmla="*/ 229 w 10000"/>
                                <a:gd name="connsiteY821" fmla="*/ 489 h 10000"/>
                                <a:gd name="connsiteX822" fmla="*/ 187 w 10000"/>
                                <a:gd name="connsiteY822" fmla="*/ 492 h 10000"/>
                                <a:gd name="connsiteX823" fmla="*/ 42 w 10000"/>
                                <a:gd name="connsiteY823" fmla="*/ 519 h 10000"/>
                                <a:gd name="connsiteX824" fmla="*/ 0 w 10000"/>
                                <a:gd name="connsiteY824" fmla="*/ 537 h 10000"/>
                                <a:gd name="connsiteX825" fmla="*/ 76 w 10000"/>
                                <a:gd name="connsiteY825" fmla="*/ 567 h 10000"/>
                                <a:gd name="connsiteX826" fmla="*/ 76 w 10000"/>
                                <a:gd name="connsiteY826" fmla="*/ 567 h 10000"/>
                                <a:gd name="connsiteX827" fmla="*/ 306 w 10000"/>
                                <a:gd name="connsiteY827" fmla="*/ 590 h 10000"/>
                                <a:gd name="connsiteX828" fmla="*/ 306 w 10000"/>
                                <a:gd name="connsiteY828" fmla="*/ 594 h 10000"/>
                                <a:gd name="connsiteX829" fmla="*/ 416 w 10000"/>
                                <a:gd name="connsiteY829" fmla="*/ 609 h 10000"/>
                                <a:gd name="connsiteX830" fmla="*/ 637 w 10000"/>
                                <a:gd name="connsiteY830" fmla="*/ 609 h 10000"/>
                                <a:gd name="connsiteX831" fmla="*/ 867 w 10000"/>
                                <a:gd name="connsiteY831" fmla="*/ 609 h 10000"/>
                                <a:gd name="connsiteX832" fmla="*/ 867 w 10000"/>
                                <a:gd name="connsiteY832" fmla="*/ 609 h 10000"/>
                                <a:gd name="connsiteX833" fmla="*/ 943 w 10000"/>
                                <a:gd name="connsiteY833" fmla="*/ 613 h 10000"/>
                                <a:gd name="connsiteX834" fmla="*/ 977 w 10000"/>
                                <a:gd name="connsiteY834" fmla="*/ 613 h 10000"/>
                                <a:gd name="connsiteX835" fmla="*/ 1054 w 10000"/>
                                <a:gd name="connsiteY835" fmla="*/ 601 h 10000"/>
                                <a:gd name="connsiteX836" fmla="*/ 1054 w 10000"/>
                                <a:gd name="connsiteY836" fmla="*/ 601 h 10000"/>
                                <a:gd name="connsiteX837" fmla="*/ 1088 w 10000"/>
                                <a:gd name="connsiteY837" fmla="*/ 605 h 10000"/>
                                <a:gd name="connsiteX838" fmla="*/ 1130 w 10000"/>
                                <a:gd name="connsiteY838" fmla="*/ 609 h 10000"/>
                                <a:gd name="connsiteX839" fmla="*/ 1198 w 10000"/>
                                <a:gd name="connsiteY839" fmla="*/ 609 h 10000"/>
                                <a:gd name="connsiteX840" fmla="*/ 1240 w 10000"/>
                                <a:gd name="connsiteY840" fmla="*/ 601 h 10000"/>
                                <a:gd name="connsiteX841" fmla="*/ 1240 w 10000"/>
                                <a:gd name="connsiteY841" fmla="*/ 601 h 10000"/>
                                <a:gd name="connsiteX842" fmla="*/ 1274 w 10000"/>
                                <a:gd name="connsiteY842" fmla="*/ 601 h 10000"/>
                                <a:gd name="connsiteX843" fmla="*/ 1317 w 10000"/>
                                <a:gd name="connsiteY843" fmla="*/ 601 h 10000"/>
                                <a:gd name="connsiteX844" fmla="*/ 1351 w 10000"/>
                                <a:gd name="connsiteY844" fmla="*/ 598 h 10000"/>
                                <a:gd name="connsiteX845" fmla="*/ 1351 w 10000"/>
                                <a:gd name="connsiteY845" fmla="*/ 590 h 10000"/>
                                <a:gd name="connsiteX846" fmla="*/ 1351 w 10000"/>
                                <a:gd name="connsiteY846" fmla="*/ 590 h 10000"/>
                                <a:gd name="connsiteX847" fmla="*/ 1427 w 10000"/>
                                <a:gd name="connsiteY847" fmla="*/ 590 h 10000"/>
                                <a:gd name="connsiteX848" fmla="*/ 1427 w 10000"/>
                                <a:gd name="connsiteY848" fmla="*/ 590 h 10000"/>
                                <a:gd name="connsiteX849" fmla="*/ 1461 w 10000"/>
                                <a:gd name="connsiteY849" fmla="*/ 583 h 10000"/>
                                <a:gd name="connsiteX850" fmla="*/ 1504 w 10000"/>
                                <a:gd name="connsiteY850" fmla="*/ 572 h 10000"/>
                                <a:gd name="connsiteX851" fmla="*/ 1504 w 10000"/>
                                <a:gd name="connsiteY851" fmla="*/ 564 h 10000"/>
                                <a:gd name="connsiteX852" fmla="*/ 1538 w 10000"/>
                                <a:gd name="connsiteY852" fmla="*/ 553 h 10000"/>
                                <a:gd name="connsiteX853" fmla="*/ 1538 w 10000"/>
                                <a:gd name="connsiteY853" fmla="*/ 553 h 10000"/>
                                <a:gd name="connsiteX854" fmla="*/ 2099 w 10000"/>
                                <a:gd name="connsiteY854" fmla="*/ 553 h 10000"/>
                                <a:gd name="connsiteX855" fmla="*/ 2625 w 10000"/>
                                <a:gd name="connsiteY855" fmla="*/ 556 h 10000"/>
                                <a:gd name="connsiteX856" fmla="*/ 3152 w 10000"/>
                                <a:gd name="connsiteY856" fmla="*/ 567 h 10000"/>
                                <a:gd name="connsiteX857" fmla="*/ 3636 w 10000"/>
                                <a:gd name="connsiteY857" fmla="*/ 579 h 10000"/>
                                <a:gd name="connsiteX858" fmla="*/ 3636 w 10000"/>
                                <a:gd name="connsiteY858" fmla="*/ 579 h 10000"/>
                                <a:gd name="connsiteX859" fmla="*/ 3934 w 10000"/>
                                <a:gd name="connsiteY859" fmla="*/ 586 h 10000"/>
                                <a:gd name="connsiteX860" fmla="*/ 3934 w 10000"/>
                                <a:gd name="connsiteY860" fmla="*/ 586 h 10000"/>
                                <a:gd name="connsiteX861" fmla="*/ 4197 w 10000"/>
                                <a:gd name="connsiteY861" fmla="*/ 601 h 10000"/>
                                <a:gd name="connsiteX862" fmla="*/ 4460 w 10000"/>
                                <a:gd name="connsiteY862" fmla="*/ 620 h 10000"/>
                                <a:gd name="connsiteX863" fmla="*/ 4460 w 10000"/>
                                <a:gd name="connsiteY863" fmla="*/ 620 h 10000"/>
                                <a:gd name="connsiteX864" fmla="*/ 4647 w 10000"/>
                                <a:gd name="connsiteY864" fmla="*/ 639 h 10000"/>
                                <a:gd name="connsiteX865" fmla="*/ 4911 w 10000"/>
                                <a:gd name="connsiteY865" fmla="*/ 665 h 10000"/>
                                <a:gd name="connsiteX866" fmla="*/ 4911 w 10000"/>
                                <a:gd name="connsiteY866" fmla="*/ 665 h 10000"/>
                                <a:gd name="connsiteX867" fmla="*/ 5174 w 10000"/>
                                <a:gd name="connsiteY867" fmla="*/ 695 h 10000"/>
                                <a:gd name="connsiteX868" fmla="*/ 5395 w 10000"/>
                                <a:gd name="connsiteY868" fmla="*/ 726 h 10000"/>
                                <a:gd name="connsiteX869" fmla="*/ 5692 w 10000"/>
                                <a:gd name="connsiteY869" fmla="*/ 786 h 10000"/>
                                <a:gd name="connsiteX870" fmla="*/ 5692 w 10000"/>
                                <a:gd name="connsiteY870" fmla="*/ 786 h 10000"/>
                                <a:gd name="connsiteX871" fmla="*/ 5803 w 10000"/>
                                <a:gd name="connsiteY871" fmla="*/ 820 h 10000"/>
                                <a:gd name="connsiteX872" fmla="*/ 5922 w 10000"/>
                                <a:gd name="connsiteY872" fmla="*/ 857 h 10000"/>
                                <a:gd name="connsiteX873" fmla="*/ 6143 w 10000"/>
                                <a:gd name="connsiteY873" fmla="*/ 932 h 10000"/>
                                <a:gd name="connsiteX874" fmla="*/ 6143 w 10000"/>
                                <a:gd name="connsiteY874" fmla="*/ 932 h 10000"/>
                                <a:gd name="connsiteX875" fmla="*/ 6296 w 10000"/>
                                <a:gd name="connsiteY875" fmla="*/ 1000 h 10000"/>
                                <a:gd name="connsiteX876" fmla="*/ 6372 w 10000"/>
                                <a:gd name="connsiteY876" fmla="*/ 1060 h 10000"/>
                                <a:gd name="connsiteX877" fmla="*/ 6483 w 10000"/>
                                <a:gd name="connsiteY877" fmla="*/ 1173 h 10000"/>
                                <a:gd name="connsiteX878" fmla="*/ 6483 w 10000"/>
                                <a:gd name="connsiteY878" fmla="*/ 1173 h 10000"/>
                                <a:gd name="connsiteX879" fmla="*/ 6517 w 10000"/>
                                <a:gd name="connsiteY879" fmla="*/ 1270 h 10000"/>
                                <a:gd name="connsiteX880" fmla="*/ 6517 w 10000"/>
                                <a:gd name="connsiteY880" fmla="*/ 1346 h 10000"/>
                                <a:gd name="connsiteX881" fmla="*/ 6517 w 10000"/>
                                <a:gd name="connsiteY881" fmla="*/ 1346 h 10000"/>
                                <a:gd name="connsiteX882" fmla="*/ 6440 w 10000"/>
                                <a:gd name="connsiteY882" fmla="*/ 5677 h 10000"/>
                                <a:gd name="connsiteX883" fmla="*/ 6406 w 10000"/>
                                <a:gd name="connsiteY883" fmla="*/ 9997 h 10000"/>
                                <a:gd name="connsiteX884" fmla="*/ 6406 w 10000"/>
                                <a:gd name="connsiteY884" fmla="*/ 9997 h 10000"/>
                                <a:gd name="connsiteX885" fmla="*/ 6406 w 10000"/>
                                <a:gd name="connsiteY885" fmla="*/ 10000 h 10000"/>
                                <a:gd name="connsiteX886" fmla="*/ 6933 w 10000"/>
                                <a:gd name="connsiteY886" fmla="*/ 10000 h 10000"/>
                                <a:gd name="connsiteX887" fmla="*/ 6933 w 10000"/>
                                <a:gd name="connsiteY887" fmla="*/ 10000 h 10000"/>
                                <a:gd name="connsiteX888" fmla="*/ 6933 w 10000"/>
                                <a:gd name="connsiteY888" fmla="*/ 9997 h 10000"/>
                                <a:gd name="connsiteX889" fmla="*/ 6933 w 10000"/>
                                <a:gd name="connsiteY889" fmla="*/ 9997 h 10000"/>
                                <a:gd name="connsiteX890" fmla="*/ 6933 w 10000"/>
                                <a:gd name="connsiteY890" fmla="*/ 8632 h 10000"/>
                                <a:gd name="connsiteX891" fmla="*/ 6967 w 10000"/>
                                <a:gd name="connsiteY891" fmla="*/ 5662 h 10000"/>
                                <a:gd name="connsiteX892" fmla="*/ 7001 w 10000"/>
                                <a:gd name="connsiteY892" fmla="*/ 1331 h 10000"/>
                                <a:gd name="connsiteX893" fmla="*/ 7001 w 10000"/>
                                <a:gd name="connsiteY893" fmla="*/ 1331 h 10000"/>
                                <a:gd name="connsiteX894" fmla="*/ 7043 w 10000"/>
                                <a:gd name="connsiteY894" fmla="*/ 1195 h 10000"/>
                                <a:gd name="connsiteX895" fmla="*/ 7043 w 10000"/>
                                <a:gd name="connsiteY895" fmla="*/ 1064 h 10000"/>
                                <a:gd name="connsiteX896" fmla="*/ 7043 w 10000"/>
                                <a:gd name="connsiteY896" fmla="*/ 1064 h 10000"/>
                                <a:gd name="connsiteX897" fmla="*/ 7001 w 10000"/>
                                <a:gd name="connsiteY897" fmla="*/ 1000 h 10000"/>
                                <a:gd name="connsiteX898" fmla="*/ 7043 w 10000"/>
                                <a:gd name="connsiteY898" fmla="*/ 936 h 10000"/>
                                <a:gd name="connsiteX899" fmla="*/ 7043 w 10000"/>
                                <a:gd name="connsiteY899" fmla="*/ 936 h 10000"/>
                                <a:gd name="connsiteX900" fmla="*/ 7043 w 10000"/>
                                <a:gd name="connsiteY900" fmla="*/ 917 h 10000"/>
                                <a:gd name="connsiteX901" fmla="*/ 7043 w 10000"/>
                                <a:gd name="connsiteY901" fmla="*/ 917 h 10000"/>
                                <a:gd name="connsiteX902" fmla="*/ 7077 w 10000"/>
                                <a:gd name="connsiteY902" fmla="*/ 876 h 10000"/>
                                <a:gd name="connsiteX903" fmla="*/ 7120 w 10000"/>
                                <a:gd name="connsiteY903" fmla="*/ 834 h 10000"/>
                                <a:gd name="connsiteX904" fmla="*/ 7230 w 10000"/>
                                <a:gd name="connsiteY904" fmla="*/ 748 h 10000"/>
                                <a:gd name="connsiteX905" fmla="*/ 7230 w 10000"/>
                                <a:gd name="connsiteY905" fmla="*/ 748 h 10000"/>
                                <a:gd name="connsiteX906" fmla="*/ 7307 w 10000"/>
                                <a:gd name="connsiteY906" fmla="*/ 718 h 10000"/>
                                <a:gd name="connsiteX907" fmla="*/ 7383 w 10000"/>
                                <a:gd name="connsiteY907" fmla="*/ 688 h 10000"/>
                                <a:gd name="connsiteX908" fmla="*/ 7570 w 10000"/>
                                <a:gd name="connsiteY908" fmla="*/ 628 h 10000"/>
                                <a:gd name="connsiteX909" fmla="*/ 7570 w 10000"/>
                                <a:gd name="connsiteY909" fmla="*/ 628 h 10000"/>
                                <a:gd name="connsiteX910" fmla="*/ 7715 w 10000"/>
                                <a:gd name="connsiteY910" fmla="*/ 583 h 10000"/>
                                <a:gd name="connsiteX911" fmla="*/ 7867 w 10000"/>
                                <a:gd name="connsiteY911" fmla="*/ 542 h 10000"/>
                                <a:gd name="connsiteX912" fmla="*/ 7867 w 10000"/>
                                <a:gd name="connsiteY912" fmla="*/ 542 h 10000"/>
                                <a:gd name="connsiteX913" fmla="*/ 8241 w 10000"/>
                                <a:gd name="connsiteY913" fmla="*/ 459 h 10000"/>
                                <a:gd name="connsiteX914" fmla="*/ 8241 w 10000"/>
                                <a:gd name="connsiteY914" fmla="*/ 459 h 10000"/>
                                <a:gd name="connsiteX915" fmla="*/ 8428 w 10000"/>
                                <a:gd name="connsiteY915" fmla="*/ 417 h 10000"/>
                                <a:gd name="connsiteX916" fmla="*/ 8539 w 10000"/>
                                <a:gd name="connsiteY916" fmla="*/ 398 h 10000"/>
                                <a:gd name="connsiteX917" fmla="*/ 8649 w 10000"/>
                                <a:gd name="connsiteY917" fmla="*/ 380 h 10000"/>
                                <a:gd name="connsiteX918" fmla="*/ 8649 w 10000"/>
                                <a:gd name="connsiteY918" fmla="*/ 380 h 10000"/>
                                <a:gd name="connsiteX919" fmla="*/ 8649 w 10000"/>
                                <a:gd name="connsiteY919" fmla="*/ 387 h 10000"/>
                                <a:gd name="connsiteX920" fmla="*/ 8726 w 10000"/>
                                <a:gd name="connsiteY920" fmla="*/ 395 h 10000"/>
                                <a:gd name="connsiteX921" fmla="*/ 8802 w 10000"/>
                                <a:gd name="connsiteY921" fmla="*/ 398 h 10000"/>
                                <a:gd name="connsiteX922" fmla="*/ 8912 w 10000"/>
                                <a:gd name="connsiteY922" fmla="*/ 398 h 10000"/>
                                <a:gd name="connsiteX923" fmla="*/ 8912 w 10000"/>
                                <a:gd name="connsiteY923" fmla="*/ 398 h 10000"/>
                                <a:gd name="connsiteX924" fmla="*/ 8955 w 10000"/>
                                <a:gd name="connsiteY924" fmla="*/ 391 h 10000"/>
                                <a:gd name="connsiteX925" fmla="*/ 8989 w 10000"/>
                                <a:gd name="connsiteY925" fmla="*/ 387 h 10000"/>
                                <a:gd name="connsiteX926" fmla="*/ 8989 w 10000"/>
                                <a:gd name="connsiteY926" fmla="*/ 387 h 10000"/>
                                <a:gd name="connsiteX927" fmla="*/ 9065 w 10000"/>
                                <a:gd name="connsiteY927" fmla="*/ 391 h 10000"/>
                                <a:gd name="connsiteX928" fmla="*/ 9176 w 10000"/>
                                <a:gd name="connsiteY928" fmla="*/ 395 h 10000"/>
                                <a:gd name="connsiteX929" fmla="*/ 9210 w 10000"/>
                                <a:gd name="connsiteY929" fmla="*/ 395 h 10000"/>
                                <a:gd name="connsiteX930" fmla="*/ 9286 w 10000"/>
                                <a:gd name="connsiteY930" fmla="*/ 391 h 10000"/>
                                <a:gd name="connsiteX931" fmla="*/ 9286 w 10000"/>
                                <a:gd name="connsiteY931" fmla="*/ 387 h 10000"/>
                                <a:gd name="connsiteX932" fmla="*/ 9286 w 10000"/>
                                <a:gd name="connsiteY932" fmla="*/ 380 h 10000"/>
                                <a:gd name="connsiteX933" fmla="*/ 9286 w 10000"/>
                                <a:gd name="connsiteY933" fmla="*/ 380 h 10000"/>
                                <a:gd name="connsiteX934" fmla="*/ 9363 w 10000"/>
                                <a:gd name="connsiteY934" fmla="*/ 380 h 10000"/>
                                <a:gd name="connsiteX935" fmla="*/ 9473 w 10000"/>
                                <a:gd name="connsiteY935" fmla="*/ 383 h 10000"/>
                                <a:gd name="connsiteX936" fmla="*/ 9473 w 10000"/>
                                <a:gd name="connsiteY936" fmla="*/ 383 h 10000"/>
                                <a:gd name="connsiteX937" fmla="*/ 9516 w 10000"/>
                                <a:gd name="connsiteY937" fmla="*/ 380 h 10000"/>
                                <a:gd name="connsiteX938" fmla="*/ 9550 w 10000"/>
                                <a:gd name="connsiteY938" fmla="*/ 372 h 10000"/>
                                <a:gd name="connsiteX939" fmla="*/ 9516 w 10000"/>
                                <a:gd name="connsiteY939" fmla="*/ 357 h 10000"/>
                                <a:gd name="connsiteX940" fmla="*/ 9516 w 10000"/>
                                <a:gd name="connsiteY940" fmla="*/ 357 h 10000"/>
                                <a:gd name="connsiteX941" fmla="*/ 9660 w 10000"/>
                                <a:gd name="connsiteY941" fmla="*/ 361 h 10000"/>
                                <a:gd name="connsiteX942" fmla="*/ 9779 w 10000"/>
                                <a:gd name="connsiteY942" fmla="*/ 357 h 10000"/>
                                <a:gd name="connsiteX943" fmla="*/ 9779 w 10000"/>
                                <a:gd name="connsiteY943" fmla="*/ 357 h 10000"/>
                                <a:gd name="connsiteX944" fmla="*/ 9779 w 10000"/>
                                <a:gd name="connsiteY944" fmla="*/ 350 h 10000"/>
                                <a:gd name="connsiteX945" fmla="*/ 9737 w 10000"/>
                                <a:gd name="connsiteY945" fmla="*/ 342 h 10000"/>
                                <a:gd name="connsiteX946" fmla="*/ 9703 w 10000"/>
                                <a:gd name="connsiteY946" fmla="*/ 331 h 10000"/>
                                <a:gd name="connsiteX947" fmla="*/ 9703 w 10000"/>
                                <a:gd name="connsiteY947" fmla="*/ 331 h 10000"/>
                                <a:gd name="connsiteX948" fmla="*/ 9813 w 10000"/>
                                <a:gd name="connsiteY948" fmla="*/ 327 h 10000"/>
                                <a:gd name="connsiteX949" fmla="*/ 9890 w 10000"/>
                                <a:gd name="connsiteY949" fmla="*/ 327 h 10000"/>
                                <a:gd name="connsiteX950" fmla="*/ 9924 w 10000"/>
                                <a:gd name="connsiteY950" fmla="*/ 323 h 10000"/>
                                <a:gd name="connsiteX951" fmla="*/ 9924 w 10000"/>
                                <a:gd name="connsiteY951" fmla="*/ 323 h 10000"/>
                                <a:gd name="connsiteX952" fmla="*/ 9966 w 10000"/>
                                <a:gd name="connsiteY952" fmla="*/ 316 h 10000"/>
                                <a:gd name="connsiteX953" fmla="*/ 9924 w 10000"/>
                                <a:gd name="connsiteY953" fmla="*/ 308 h 10000"/>
                                <a:gd name="connsiteX954" fmla="*/ 9813 w 10000"/>
                                <a:gd name="connsiteY954" fmla="*/ 293 h 10000"/>
                                <a:gd name="connsiteX955" fmla="*/ 9813 w 10000"/>
                                <a:gd name="connsiteY955" fmla="*/ 293 h 10000"/>
                                <a:gd name="connsiteX956" fmla="*/ 9966 w 10000"/>
                                <a:gd name="connsiteY956" fmla="*/ 286 h 10000"/>
                                <a:gd name="connsiteX957" fmla="*/ 10000 w 10000"/>
                                <a:gd name="connsiteY957" fmla="*/ 278 h 10000"/>
                                <a:gd name="connsiteX958" fmla="*/ 10000 w 10000"/>
                                <a:gd name="connsiteY958" fmla="*/ 270 h 10000"/>
                                <a:gd name="connsiteX959" fmla="*/ 10000 w 10000"/>
                                <a:gd name="connsiteY95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187 w 10000"/>
                                <a:gd name="connsiteY821" fmla="*/ 492 h 10000"/>
                                <a:gd name="connsiteX822" fmla="*/ 42 w 10000"/>
                                <a:gd name="connsiteY822" fmla="*/ 519 h 10000"/>
                                <a:gd name="connsiteX823" fmla="*/ 0 w 10000"/>
                                <a:gd name="connsiteY823" fmla="*/ 537 h 10000"/>
                                <a:gd name="connsiteX824" fmla="*/ 76 w 10000"/>
                                <a:gd name="connsiteY824" fmla="*/ 567 h 10000"/>
                                <a:gd name="connsiteX825" fmla="*/ 76 w 10000"/>
                                <a:gd name="connsiteY825" fmla="*/ 567 h 10000"/>
                                <a:gd name="connsiteX826" fmla="*/ 306 w 10000"/>
                                <a:gd name="connsiteY826" fmla="*/ 590 h 10000"/>
                                <a:gd name="connsiteX827" fmla="*/ 306 w 10000"/>
                                <a:gd name="connsiteY827" fmla="*/ 594 h 10000"/>
                                <a:gd name="connsiteX828" fmla="*/ 416 w 10000"/>
                                <a:gd name="connsiteY828" fmla="*/ 609 h 10000"/>
                                <a:gd name="connsiteX829" fmla="*/ 637 w 10000"/>
                                <a:gd name="connsiteY829" fmla="*/ 609 h 10000"/>
                                <a:gd name="connsiteX830" fmla="*/ 867 w 10000"/>
                                <a:gd name="connsiteY830" fmla="*/ 609 h 10000"/>
                                <a:gd name="connsiteX831" fmla="*/ 867 w 10000"/>
                                <a:gd name="connsiteY831" fmla="*/ 609 h 10000"/>
                                <a:gd name="connsiteX832" fmla="*/ 943 w 10000"/>
                                <a:gd name="connsiteY832" fmla="*/ 613 h 10000"/>
                                <a:gd name="connsiteX833" fmla="*/ 977 w 10000"/>
                                <a:gd name="connsiteY833" fmla="*/ 613 h 10000"/>
                                <a:gd name="connsiteX834" fmla="*/ 1054 w 10000"/>
                                <a:gd name="connsiteY834" fmla="*/ 601 h 10000"/>
                                <a:gd name="connsiteX835" fmla="*/ 1054 w 10000"/>
                                <a:gd name="connsiteY835" fmla="*/ 601 h 10000"/>
                                <a:gd name="connsiteX836" fmla="*/ 1088 w 10000"/>
                                <a:gd name="connsiteY836" fmla="*/ 605 h 10000"/>
                                <a:gd name="connsiteX837" fmla="*/ 1130 w 10000"/>
                                <a:gd name="connsiteY837" fmla="*/ 609 h 10000"/>
                                <a:gd name="connsiteX838" fmla="*/ 1198 w 10000"/>
                                <a:gd name="connsiteY838" fmla="*/ 609 h 10000"/>
                                <a:gd name="connsiteX839" fmla="*/ 1240 w 10000"/>
                                <a:gd name="connsiteY839" fmla="*/ 601 h 10000"/>
                                <a:gd name="connsiteX840" fmla="*/ 1240 w 10000"/>
                                <a:gd name="connsiteY840" fmla="*/ 601 h 10000"/>
                                <a:gd name="connsiteX841" fmla="*/ 1274 w 10000"/>
                                <a:gd name="connsiteY841" fmla="*/ 601 h 10000"/>
                                <a:gd name="connsiteX842" fmla="*/ 1317 w 10000"/>
                                <a:gd name="connsiteY842" fmla="*/ 601 h 10000"/>
                                <a:gd name="connsiteX843" fmla="*/ 1351 w 10000"/>
                                <a:gd name="connsiteY843" fmla="*/ 598 h 10000"/>
                                <a:gd name="connsiteX844" fmla="*/ 1351 w 10000"/>
                                <a:gd name="connsiteY844" fmla="*/ 590 h 10000"/>
                                <a:gd name="connsiteX845" fmla="*/ 1351 w 10000"/>
                                <a:gd name="connsiteY845" fmla="*/ 590 h 10000"/>
                                <a:gd name="connsiteX846" fmla="*/ 1427 w 10000"/>
                                <a:gd name="connsiteY846" fmla="*/ 590 h 10000"/>
                                <a:gd name="connsiteX847" fmla="*/ 1427 w 10000"/>
                                <a:gd name="connsiteY847" fmla="*/ 590 h 10000"/>
                                <a:gd name="connsiteX848" fmla="*/ 1461 w 10000"/>
                                <a:gd name="connsiteY848" fmla="*/ 583 h 10000"/>
                                <a:gd name="connsiteX849" fmla="*/ 1504 w 10000"/>
                                <a:gd name="connsiteY849" fmla="*/ 572 h 10000"/>
                                <a:gd name="connsiteX850" fmla="*/ 1504 w 10000"/>
                                <a:gd name="connsiteY850" fmla="*/ 564 h 10000"/>
                                <a:gd name="connsiteX851" fmla="*/ 1538 w 10000"/>
                                <a:gd name="connsiteY851" fmla="*/ 553 h 10000"/>
                                <a:gd name="connsiteX852" fmla="*/ 1538 w 10000"/>
                                <a:gd name="connsiteY852" fmla="*/ 553 h 10000"/>
                                <a:gd name="connsiteX853" fmla="*/ 2099 w 10000"/>
                                <a:gd name="connsiteY853" fmla="*/ 553 h 10000"/>
                                <a:gd name="connsiteX854" fmla="*/ 2625 w 10000"/>
                                <a:gd name="connsiteY854" fmla="*/ 556 h 10000"/>
                                <a:gd name="connsiteX855" fmla="*/ 3152 w 10000"/>
                                <a:gd name="connsiteY855" fmla="*/ 567 h 10000"/>
                                <a:gd name="connsiteX856" fmla="*/ 3636 w 10000"/>
                                <a:gd name="connsiteY856" fmla="*/ 579 h 10000"/>
                                <a:gd name="connsiteX857" fmla="*/ 3636 w 10000"/>
                                <a:gd name="connsiteY857" fmla="*/ 579 h 10000"/>
                                <a:gd name="connsiteX858" fmla="*/ 3934 w 10000"/>
                                <a:gd name="connsiteY858" fmla="*/ 586 h 10000"/>
                                <a:gd name="connsiteX859" fmla="*/ 3934 w 10000"/>
                                <a:gd name="connsiteY859" fmla="*/ 586 h 10000"/>
                                <a:gd name="connsiteX860" fmla="*/ 4197 w 10000"/>
                                <a:gd name="connsiteY860" fmla="*/ 601 h 10000"/>
                                <a:gd name="connsiteX861" fmla="*/ 4460 w 10000"/>
                                <a:gd name="connsiteY861" fmla="*/ 620 h 10000"/>
                                <a:gd name="connsiteX862" fmla="*/ 4460 w 10000"/>
                                <a:gd name="connsiteY862" fmla="*/ 620 h 10000"/>
                                <a:gd name="connsiteX863" fmla="*/ 4647 w 10000"/>
                                <a:gd name="connsiteY863" fmla="*/ 639 h 10000"/>
                                <a:gd name="connsiteX864" fmla="*/ 4911 w 10000"/>
                                <a:gd name="connsiteY864" fmla="*/ 665 h 10000"/>
                                <a:gd name="connsiteX865" fmla="*/ 4911 w 10000"/>
                                <a:gd name="connsiteY865" fmla="*/ 665 h 10000"/>
                                <a:gd name="connsiteX866" fmla="*/ 5174 w 10000"/>
                                <a:gd name="connsiteY866" fmla="*/ 695 h 10000"/>
                                <a:gd name="connsiteX867" fmla="*/ 5395 w 10000"/>
                                <a:gd name="connsiteY867" fmla="*/ 726 h 10000"/>
                                <a:gd name="connsiteX868" fmla="*/ 5692 w 10000"/>
                                <a:gd name="connsiteY868" fmla="*/ 786 h 10000"/>
                                <a:gd name="connsiteX869" fmla="*/ 5692 w 10000"/>
                                <a:gd name="connsiteY869" fmla="*/ 786 h 10000"/>
                                <a:gd name="connsiteX870" fmla="*/ 5803 w 10000"/>
                                <a:gd name="connsiteY870" fmla="*/ 820 h 10000"/>
                                <a:gd name="connsiteX871" fmla="*/ 5922 w 10000"/>
                                <a:gd name="connsiteY871" fmla="*/ 857 h 10000"/>
                                <a:gd name="connsiteX872" fmla="*/ 6143 w 10000"/>
                                <a:gd name="connsiteY872" fmla="*/ 932 h 10000"/>
                                <a:gd name="connsiteX873" fmla="*/ 6143 w 10000"/>
                                <a:gd name="connsiteY873" fmla="*/ 932 h 10000"/>
                                <a:gd name="connsiteX874" fmla="*/ 6296 w 10000"/>
                                <a:gd name="connsiteY874" fmla="*/ 1000 h 10000"/>
                                <a:gd name="connsiteX875" fmla="*/ 6372 w 10000"/>
                                <a:gd name="connsiteY875" fmla="*/ 1060 h 10000"/>
                                <a:gd name="connsiteX876" fmla="*/ 6483 w 10000"/>
                                <a:gd name="connsiteY876" fmla="*/ 1173 h 10000"/>
                                <a:gd name="connsiteX877" fmla="*/ 6483 w 10000"/>
                                <a:gd name="connsiteY877" fmla="*/ 1173 h 10000"/>
                                <a:gd name="connsiteX878" fmla="*/ 6517 w 10000"/>
                                <a:gd name="connsiteY878" fmla="*/ 1270 h 10000"/>
                                <a:gd name="connsiteX879" fmla="*/ 6517 w 10000"/>
                                <a:gd name="connsiteY879" fmla="*/ 1346 h 10000"/>
                                <a:gd name="connsiteX880" fmla="*/ 6517 w 10000"/>
                                <a:gd name="connsiteY880" fmla="*/ 1346 h 10000"/>
                                <a:gd name="connsiteX881" fmla="*/ 6440 w 10000"/>
                                <a:gd name="connsiteY881" fmla="*/ 5677 h 10000"/>
                                <a:gd name="connsiteX882" fmla="*/ 6406 w 10000"/>
                                <a:gd name="connsiteY882" fmla="*/ 9997 h 10000"/>
                                <a:gd name="connsiteX883" fmla="*/ 6406 w 10000"/>
                                <a:gd name="connsiteY883" fmla="*/ 9997 h 10000"/>
                                <a:gd name="connsiteX884" fmla="*/ 6406 w 10000"/>
                                <a:gd name="connsiteY884" fmla="*/ 10000 h 10000"/>
                                <a:gd name="connsiteX885" fmla="*/ 6933 w 10000"/>
                                <a:gd name="connsiteY885" fmla="*/ 10000 h 10000"/>
                                <a:gd name="connsiteX886" fmla="*/ 6933 w 10000"/>
                                <a:gd name="connsiteY886" fmla="*/ 10000 h 10000"/>
                                <a:gd name="connsiteX887" fmla="*/ 6933 w 10000"/>
                                <a:gd name="connsiteY887" fmla="*/ 9997 h 10000"/>
                                <a:gd name="connsiteX888" fmla="*/ 6933 w 10000"/>
                                <a:gd name="connsiteY888" fmla="*/ 9997 h 10000"/>
                                <a:gd name="connsiteX889" fmla="*/ 6933 w 10000"/>
                                <a:gd name="connsiteY889" fmla="*/ 8632 h 10000"/>
                                <a:gd name="connsiteX890" fmla="*/ 6967 w 10000"/>
                                <a:gd name="connsiteY890" fmla="*/ 5662 h 10000"/>
                                <a:gd name="connsiteX891" fmla="*/ 7001 w 10000"/>
                                <a:gd name="connsiteY891" fmla="*/ 1331 h 10000"/>
                                <a:gd name="connsiteX892" fmla="*/ 7001 w 10000"/>
                                <a:gd name="connsiteY892" fmla="*/ 1331 h 10000"/>
                                <a:gd name="connsiteX893" fmla="*/ 7043 w 10000"/>
                                <a:gd name="connsiteY893" fmla="*/ 1195 h 10000"/>
                                <a:gd name="connsiteX894" fmla="*/ 7043 w 10000"/>
                                <a:gd name="connsiteY894" fmla="*/ 1064 h 10000"/>
                                <a:gd name="connsiteX895" fmla="*/ 7043 w 10000"/>
                                <a:gd name="connsiteY895" fmla="*/ 1064 h 10000"/>
                                <a:gd name="connsiteX896" fmla="*/ 7001 w 10000"/>
                                <a:gd name="connsiteY896" fmla="*/ 1000 h 10000"/>
                                <a:gd name="connsiteX897" fmla="*/ 7043 w 10000"/>
                                <a:gd name="connsiteY897" fmla="*/ 936 h 10000"/>
                                <a:gd name="connsiteX898" fmla="*/ 7043 w 10000"/>
                                <a:gd name="connsiteY898" fmla="*/ 936 h 10000"/>
                                <a:gd name="connsiteX899" fmla="*/ 7043 w 10000"/>
                                <a:gd name="connsiteY899" fmla="*/ 917 h 10000"/>
                                <a:gd name="connsiteX900" fmla="*/ 7043 w 10000"/>
                                <a:gd name="connsiteY900" fmla="*/ 917 h 10000"/>
                                <a:gd name="connsiteX901" fmla="*/ 7077 w 10000"/>
                                <a:gd name="connsiteY901" fmla="*/ 876 h 10000"/>
                                <a:gd name="connsiteX902" fmla="*/ 7120 w 10000"/>
                                <a:gd name="connsiteY902" fmla="*/ 834 h 10000"/>
                                <a:gd name="connsiteX903" fmla="*/ 7230 w 10000"/>
                                <a:gd name="connsiteY903" fmla="*/ 748 h 10000"/>
                                <a:gd name="connsiteX904" fmla="*/ 7230 w 10000"/>
                                <a:gd name="connsiteY904" fmla="*/ 748 h 10000"/>
                                <a:gd name="connsiteX905" fmla="*/ 7307 w 10000"/>
                                <a:gd name="connsiteY905" fmla="*/ 718 h 10000"/>
                                <a:gd name="connsiteX906" fmla="*/ 7383 w 10000"/>
                                <a:gd name="connsiteY906" fmla="*/ 688 h 10000"/>
                                <a:gd name="connsiteX907" fmla="*/ 7570 w 10000"/>
                                <a:gd name="connsiteY907" fmla="*/ 628 h 10000"/>
                                <a:gd name="connsiteX908" fmla="*/ 7570 w 10000"/>
                                <a:gd name="connsiteY908" fmla="*/ 628 h 10000"/>
                                <a:gd name="connsiteX909" fmla="*/ 7715 w 10000"/>
                                <a:gd name="connsiteY909" fmla="*/ 583 h 10000"/>
                                <a:gd name="connsiteX910" fmla="*/ 7867 w 10000"/>
                                <a:gd name="connsiteY910" fmla="*/ 542 h 10000"/>
                                <a:gd name="connsiteX911" fmla="*/ 7867 w 10000"/>
                                <a:gd name="connsiteY911" fmla="*/ 542 h 10000"/>
                                <a:gd name="connsiteX912" fmla="*/ 8241 w 10000"/>
                                <a:gd name="connsiteY912" fmla="*/ 459 h 10000"/>
                                <a:gd name="connsiteX913" fmla="*/ 8241 w 10000"/>
                                <a:gd name="connsiteY913" fmla="*/ 459 h 10000"/>
                                <a:gd name="connsiteX914" fmla="*/ 8428 w 10000"/>
                                <a:gd name="connsiteY914" fmla="*/ 417 h 10000"/>
                                <a:gd name="connsiteX915" fmla="*/ 8539 w 10000"/>
                                <a:gd name="connsiteY915" fmla="*/ 398 h 10000"/>
                                <a:gd name="connsiteX916" fmla="*/ 8649 w 10000"/>
                                <a:gd name="connsiteY916" fmla="*/ 380 h 10000"/>
                                <a:gd name="connsiteX917" fmla="*/ 8649 w 10000"/>
                                <a:gd name="connsiteY917" fmla="*/ 380 h 10000"/>
                                <a:gd name="connsiteX918" fmla="*/ 8649 w 10000"/>
                                <a:gd name="connsiteY918" fmla="*/ 387 h 10000"/>
                                <a:gd name="connsiteX919" fmla="*/ 8726 w 10000"/>
                                <a:gd name="connsiteY919" fmla="*/ 395 h 10000"/>
                                <a:gd name="connsiteX920" fmla="*/ 8802 w 10000"/>
                                <a:gd name="connsiteY920" fmla="*/ 398 h 10000"/>
                                <a:gd name="connsiteX921" fmla="*/ 8912 w 10000"/>
                                <a:gd name="connsiteY921" fmla="*/ 398 h 10000"/>
                                <a:gd name="connsiteX922" fmla="*/ 8912 w 10000"/>
                                <a:gd name="connsiteY922" fmla="*/ 398 h 10000"/>
                                <a:gd name="connsiteX923" fmla="*/ 8955 w 10000"/>
                                <a:gd name="connsiteY923" fmla="*/ 391 h 10000"/>
                                <a:gd name="connsiteX924" fmla="*/ 8989 w 10000"/>
                                <a:gd name="connsiteY924" fmla="*/ 387 h 10000"/>
                                <a:gd name="connsiteX925" fmla="*/ 8989 w 10000"/>
                                <a:gd name="connsiteY925" fmla="*/ 387 h 10000"/>
                                <a:gd name="connsiteX926" fmla="*/ 9065 w 10000"/>
                                <a:gd name="connsiteY926" fmla="*/ 391 h 10000"/>
                                <a:gd name="connsiteX927" fmla="*/ 9176 w 10000"/>
                                <a:gd name="connsiteY927" fmla="*/ 395 h 10000"/>
                                <a:gd name="connsiteX928" fmla="*/ 9210 w 10000"/>
                                <a:gd name="connsiteY928" fmla="*/ 395 h 10000"/>
                                <a:gd name="connsiteX929" fmla="*/ 9286 w 10000"/>
                                <a:gd name="connsiteY929" fmla="*/ 391 h 10000"/>
                                <a:gd name="connsiteX930" fmla="*/ 9286 w 10000"/>
                                <a:gd name="connsiteY930" fmla="*/ 387 h 10000"/>
                                <a:gd name="connsiteX931" fmla="*/ 9286 w 10000"/>
                                <a:gd name="connsiteY931" fmla="*/ 380 h 10000"/>
                                <a:gd name="connsiteX932" fmla="*/ 9286 w 10000"/>
                                <a:gd name="connsiteY932" fmla="*/ 380 h 10000"/>
                                <a:gd name="connsiteX933" fmla="*/ 9363 w 10000"/>
                                <a:gd name="connsiteY933" fmla="*/ 380 h 10000"/>
                                <a:gd name="connsiteX934" fmla="*/ 9473 w 10000"/>
                                <a:gd name="connsiteY934" fmla="*/ 383 h 10000"/>
                                <a:gd name="connsiteX935" fmla="*/ 9473 w 10000"/>
                                <a:gd name="connsiteY935" fmla="*/ 383 h 10000"/>
                                <a:gd name="connsiteX936" fmla="*/ 9516 w 10000"/>
                                <a:gd name="connsiteY936" fmla="*/ 380 h 10000"/>
                                <a:gd name="connsiteX937" fmla="*/ 9550 w 10000"/>
                                <a:gd name="connsiteY937" fmla="*/ 372 h 10000"/>
                                <a:gd name="connsiteX938" fmla="*/ 9516 w 10000"/>
                                <a:gd name="connsiteY938" fmla="*/ 357 h 10000"/>
                                <a:gd name="connsiteX939" fmla="*/ 9516 w 10000"/>
                                <a:gd name="connsiteY939" fmla="*/ 357 h 10000"/>
                                <a:gd name="connsiteX940" fmla="*/ 9660 w 10000"/>
                                <a:gd name="connsiteY940" fmla="*/ 361 h 10000"/>
                                <a:gd name="connsiteX941" fmla="*/ 9779 w 10000"/>
                                <a:gd name="connsiteY941" fmla="*/ 357 h 10000"/>
                                <a:gd name="connsiteX942" fmla="*/ 9779 w 10000"/>
                                <a:gd name="connsiteY942" fmla="*/ 357 h 10000"/>
                                <a:gd name="connsiteX943" fmla="*/ 9779 w 10000"/>
                                <a:gd name="connsiteY943" fmla="*/ 350 h 10000"/>
                                <a:gd name="connsiteX944" fmla="*/ 9737 w 10000"/>
                                <a:gd name="connsiteY944" fmla="*/ 342 h 10000"/>
                                <a:gd name="connsiteX945" fmla="*/ 9703 w 10000"/>
                                <a:gd name="connsiteY945" fmla="*/ 331 h 10000"/>
                                <a:gd name="connsiteX946" fmla="*/ 9703 w 10000"/>
                                <a:gd name="connsiteY946" fmla="*/ 331 h 10000"/>
                                <a:gd name="connsiteX947" fmla="*/ 9813 w 10000"/>
                                <a:gd name="connsiteY947" fmla="*/ 327 h 10000"/>
                                <a:gd name="connsiteX948" fmla="*/ 9890 w 10000"/>
                                <a:gd name="connsiteY948" fmla="*/ 327 h 10000"/>
                                <a:gd name="connsiteX949" fmla="*/ 9924 w 10000"/>
                                <a:gd name="connsiteY949" fmla="*/ 323 h 10000"/>
                                <a:gd name="connsiteX950" fmla="*/ 9924 w 10000"/>
                                <a:gd name="connsiteY950" fmla="*/ 323 h 10000"/>
                                <a:gd name="connsiteX951" fmla="*/ 9966 w 10000"/>
                                <a:gd name="connsiteY951" fmla="*/ 316 h 10000"/>
                                <a:gd name="connsiteX952" fmla="*/ 9924 w 10000"/>
                                <a:gd name="connsiteY952" fmla="*/ 308 h 10000"/>
                                <a:gd name="connsiteX953" fmla="*/ 9813 w 10000"/>
                                <a:gd name="connsiteY953" fmla="*/ 293 h 10000"/>
                                <a:gd name="connsiteX954" fmla="*/ 9813 w 10000"/>
                                <a:gd name="connsiteY954" fmla="*/ 293 h 10000"/>
                                <a:gd name="connsiteX955" fmla="*/ 9966 w 10000"/>
                                <a:gd name="connsiteY955" fmla="*/ 286 h 10000"/>
                                <a:gd name="connsiteX956" fmla="*/ 10000 w 10000"/>
                                <a:gd name="connsiteY956" fmla="*/ 278 h 10000"/>
                                <a:gd name="connsiteX957" fmla="*/ 10000 w 10000"/>
                                <a:gd name="connsiteY957" fmla="*/ 270 h 10000"/>
                                <a:gd name="connsiteX958" fmla="*/ 10000 w 10000"/>
                                <a:gd name="connsiteY95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187 w 10000"/>
                                <a:gd name="connsiteY821" fmla="*/ 492 h 10000"/>
                                <a:gd name="connsiteX822" fmla="*/ 42 w 10000"/>
                                <a:gd name="connsiteY822" fmla="*/ 519 h 10000"/>
                                <a:gd name="connsiteX823" fmla="*/ 0 w 10000"/>
                                <a:gd name="connsiteY823" fmla="*/ 537 h 10000"/>
                                <a:gd name="connsiteX824" fmla="*/ 76 w 10000"/>
                                <a:gd name="connsiteY824" fmla="*/ 567 h 10000"/>
                                <a:gd name="connsiteX825" fmla="*/ 76 w 10000"/>
                                <a:gd name="connsiteY825" fmla="*/ 567 h 10000"/>
                                <a:gd name="connsiteX826" fmla="*/ 306 w 10000"/>
                                <a:gd name="connsiteY826" fmla="*/ 590 h 10000"/>
                                <a:gd name="connsiteX827" fmla="*/ 306 w 10000"/>
                                <a:gd name="connsiteY827" fmla="*/ 594 h 10000"/>
                                <a:gd name="connsiteX828" fmla="*/ 416 w 10000"/>
                                <a:gd name="connsiteY828" fmla="*/ 609 h 10000"/>
                                <a:gd name="connsiteX829" fmla="*/ 637 w 10000"/>
                                <a:gd name="connsiteY829" fmla="*/ 609 h 10000"/>
                                <a:gd name="connsiteX830" fmla="*/ 867 w 10000"/>
                                <a:gd name="connsiteY830" fmla="*/ 609 h 10000"/>
                                <a:gd name="connsiteX831" fmla="*/ 867 w 10000"/>
                                <a:gd name="connsiteY831" fmla="*/ 609 h 10000"/>
                                <a:gd name="connsiteX832" fmla="*/ 943 w 10000"/>
                                <a:gd name="connsiteY832" fmla="*/ 613 h 10000"/>
                                <a:gd name="connsiteX833" fmla="*/ 977 w 10000"/>
                                <a:gd name="connsiteY833" fmla="*/ 613 h 10000"/>
                                <a:gd name="connsiteX834" fmla="*/ 1054 w 10000"/>
                                <a:gd name="connsiteY834" fmla="*/ 601 h 10000"/>
                                <a:gd name="connsiteX835" fmla="*/ 1054 w 10000"/>
                                <a:gd name="connsiteY835" fmla="*/ 601 h 10000"/>
                                <a:gd name="connsiteX836" fmla="*/ 1088 w 10000"/>
                                <a:gd name="connsiteY836" fmla="*/ 605 h 10000"/>
                                <a:gd name="connsiteX837" fmla="*/ 1130 w 10000"/>
                                <a:gd name="connsiteY837" fmla="*/ 609 h 10000"/>
                                <a:gd name="connsiteX838" fmla="*/ 1198 w 10000"/>
                                <a:gd name="connsiteY838" fmla="*/ 609 h 10000"/>
                                <a:gd name="connsiteX839" fmla="*/ 1240 w 10000"/>
                                <a:gd name="connsiteY839" fmla="*/ 601 h 10000"/>
                                <a:gd name="connsiteX840" fmla="*/ 1240 w 10000"/>
                                <a:gd name="connsiteY840" fmla="*/ 601 h 10000"/>
                                <a:gd name="connsiteX841" fmla="*/ 1274 w 10000"/>
                                <a:gd name="connsiteY841" fmla="*/ 601 h 10000"/>
                                <a:gd name="connsiteX842" fmla="*/ 1317 w 10000"/>
                                <a:gd name="connsiteY842" fmla="*/ 601 h 10000"/>
                                <a:gd name="connsiteX843" fmla="*/ 1351 w 10000"/>
                                <a:gd name="connsiteY843" fmla="*/ 598 h 10000"/>
                                <a:gd name="connsiteX844" fmla="*/ 1351 w 10000"/>
                                <a:gd name="connsiteY844" fmla="*/ 590 h 10000"/>
                                <a:gd name="connsiteX845" fmla="*/ 1351 w 10000"/>
                                <a:gd name="connsiteY845" fmla="*/ 590 h 10000"/>
                                <a:gd name="connsiteX846" fmla="*/ 1427 w 10000"/>
                                <a:gd name="connsiteY846" fmla="*/ 590 h 10000"/>
                                <a:gd name="connsiteX847" fmla="*/ 1427 w 10000"/>
                                <a:gd name="connsiteY847" fmla="*/ 590 h 10000"/>
                                <a:gd name="connsiteX848" fmla="*/ 1461 w 10000"/>
                                <a:gd name="connsiteY848" fmla="*/ 583 h 10000"/>
                                <a:gd name="connsiteX849" fmla="*/ 1504 w 10000"/>
                                <a:gd name="connsiteY849" fmla="*/ 572 h 10000"/>
                                <a:gd name="connsiteX850" fmla="*/ 1504 w 10000"/>
                                <a:gd name="connsiteY850" fmla="*/ 564 h 10000"/>
                                <a:gd name="connsiteX851" fmla="*/ 1538 w 10000"/>
                                <a:gd name="connsiteY851" fmla="*/ 553 h 10000"/>
                                <a:gd name="connsiteX852" fmla="*/ 2099 w 10000"/>
                                <a:gd name="connsiteY852" fmla="*/ 553 h 10000"/>
                                <a:gd name="connsiteX853" fmla="*/ 2625 w 10000"/>
                                <a:gd name="connsiteY853" fmla="*/ 556 h 10000"/>
                                <a:gd name="connsiteX854" fmla="*/ 3152 w 10000"/>
                                <a:gd name="connsiteY854" fmla="*/ 567 h 10000"/>
                                <a:gd name="connsiteX855" fmla="*/ 3636 w 10000"/>
                                <a:gd name="connsiteY855" fmla="*/ 579 h 10000"/>
                                <a:gd name="connsiteX856" fmla="*/ 3636 w 10000"/>
                                <a:gd name="connsiteY856" fmla="*/ 579 h 10000"/>
                                <a:gd name="connsiteX857" fmla="*/ 3934 w 10000"/>
                                <a:gd name="connsiteY857" fmla="*/ 586 h 10000"/>
                                <a:gd name="connsiteX858" fmla="*/ 3934 w 10000"/>
                                <a:gd name="connsiteY858" fmla="*/ 586 h 10000"/>
                                <a:gd name="connsiteX859" fmla="*/ 4197 w 10000"/>
                                <a:gd name="connsiteY859" fmla="*/ 601 h 10000"/>
                                <a:gd name="connsiteX860" fmla="*/ 4460 w 10000"/>
                                <a:gd name="connsiteY860" fmla="*/ 620 h 10000"/>
                                <a:gd name="connsiteX861" fmla="*/ 4460 w 10000"/>
                                <a:gd name="connsiteY861" fmla="*/ 620 h 10000"/>
                                <a:gd name="connsiteX862" fmla="*/ 4647 w 10000"/>
                                <a:gd name="connsiteY862" fmla="*/ 639 h 10000"/>
                                <a:gd name="connsiteX863" fmla="*/ 4911 w 10000"/>
                                <a:gd name="connsiteY863" fmla="*/ 665 h 10000"/>
                                <a:gd name="connsiteX864" fmla="*/ 4911 w 10000"/>
                                <a:gd name="connsiteY864" fmla="*/ 665 h 10000"/>
                                <a:gd name="connsiteX865" fmla="*/ 5174 w 10000"/>
                                <a:gd name="connsiteY865" fmla="*/ 695 h 10000"/>
                                <a:gd name="connsiteX866" fmla="*/ 5395 w 10000"/>
                                <a:gd name="connsiteY866" fmla="*/ 726 h 10000"/>
                                <a:gd name="connsiteX867" fmla="*/ 5692 w 10000"/>
                                <a:gd name="connsiteY867" fmla="*/ 786 h 10000"/>
                                <a:gd name="connsiteX868" fmla="*/ 5692 w 10000"/>
                                <a:gd name="connsiteY868" fmla="*/ 786 h 10000"/>
                                <a:gd name="connsiteX869" fmla="*/ 5803 w 10000"/>
                                <a:gd name="connsiteY869" fmla="*/ 820 h 10000"/>
                                <a:gd name="connsiteX870" fmla="*/ 5922 w 10000"/>
                                <a:gd name="connsiteY870" fmla="*/ 857 h 10000"/>
                                <a:gd name="connsiteX871" fmla="*/ 6143 w 10000"/>
                                <a:gd name="connsiteY871" fmla="*/ 932 h 10000"/>
                                <a:gd name="connsiteX872" fmla="*/ 6143 w 10000"/>
                                <a:gd name="connsiteY872" fmla="*/ 932 h 10000"/>
                                <a:gd name="connsiteX873" fmla="*/ 6296 w 10000"/>
                                <a:gd name="connsiteY873" fmla="*/ 1000 h 10000"/>
                                <a:gd name="connsiteX874" fmla="*/ 6372 w 10000"/>
                                <a:gd name="connsiteY874" fmla="*/ 1060 h 10000"/>
                                <a:gd name="connsiteX875" fmla="*/ 6483 w 10000"/>
                                <a:gd name="connsiteY875" fmla="*/ 1173 h 10000"/>
                                <a:gd name="connsiteX876" fmla="*/ 6483 w 10000"/>
                                <a:gd name="connsiteY876" fmla="*/ 1173 h 10000"/>
                                <a:gd name="connsiteX877" fmla="*/ 6517 w 10000"/>
                                <a:gd name="connsiteY877" fmla="*/ 1270 h 10000"/>
                                <a:gd name="connsiteX878" fmla="*/ 6517 w 10000"/>
                                <a:gd name="connsiteY878" fmla="*/ 1346 h 10000"/>
                                <a:gd name="connsiteX879" fmla="*/ 6517 w 10000"/>
                                <a:gd name="connsiteY879" fmla="*/ 1346 h 10000"/>
                                <a:gd name="connsiteX880" fmla="*/ 6440 w 10000"/>
                                <a:gd name="connsiteY880" fmla="*/ 5677 h 10000"/>
                                <a:gd name="connsiteX881" fmla="*/ 6406 w 10000"/>
                                <a:gd name="connsiteY881" fmla="*/ 9997 h 10000"/>
                                <a:gd name="connsiteX882" fmla="*/ 6406 w 10000"/>
                                <a:gd name="connsiteY882" fmla="*/ 9997 h 10000"/>
                                <a:gd name="connsiteX883" fmla="*/ 6406 w 10000"/>
                                <a:gd name="connsiteY883" fmla="*/ 10000 h 10000"/>
                                <a:gd name="connsiteX884" fmla="*/ 6933 w 10000"/>
                                <a:gd name="connsiteY884" fmla="*/ 10000 h 10000"/>
                                <a:gd name="connsiteX885" fmla="*/ 6933 w 10000"/>
                                <a:gd name="connsiteY885" fmla="*/ 10000 h 10000"/>
                                <a:gd name="connsiteX886" fmla="*/ 6933 w 10000"/>
                                <a:gd name="connsiteY886" fmla="*/ 9997 h 10000"/>
                                <a:gd name="connsiteX887" fmla="*/ 6933 w 10000"/>
                                <a:gd name="connsiteY887" fmla="*/ 9997 h 10000"/>
                                <a:gd name="connsiteX888" fmla="*/ 6933 w 10000"/>
                                <a:gd name="connsiteY888" fmla="*/ 8632 h 10000"/>
                                <a:gd name="connsiteX889" fmla="*/ 6967 w 10000"/>
                                <a:gd name="connsiteY889" fmla="*/ 5662 h 10000"/>
                                <a:gd name="connsiteX890" fmla="*/ 7001 w 10000"/>
                                <a:gd name="connsiteY890" fmla="*/ 1331 h 10000"/>
                                <a:gd name="connsiteX891" fmla="*/ 7001 w 10000"/>
                                <a:gd name="connsiteY891" fmla="*/ 1331 h 10000"/>
                                <a:gd name="connsiteX892" fmla="*/ 7043 w 10000"/>
                                <a:gd name="connsiteY892" fmla="*/ 1195 h 10000"/>
                                <a:gd name="connsiteX893" fmla="*/ 7043 w 10000"/>
                                <a:gd name="connsiteY893" fmla="*/ 1064 h 10000"/>
                                <a:gd name="connsiteX894" fmla="*/ 7043 w 10000"/>
                                <a:gd name="connsiteY894" fmla="*/ 1064 h 10000"/>
                                <a:gd name="connsiteX895" fmla="*/ 7001 w 10000"/>
                                <a:gd name="connsiteY895" fmla="*/ 1000 h 10000"/>
                                <a:gd name="connsiteX896" fmla="*/ 7043 w 10000"/>
                                <a:gd name="connsiteY896" fmla="*/ 936 h 10000"/>
                                <a:gd name="connsiteX897" fmla="*/ 7043 w 10000"/>
                                <a:gd name="connsiteY897" fmla="*/ 936 h 10000"/>
                                <a:gd name="connsiteX898" fmla="*/ 7043 w 10000"/>
                                <a:gd name="connsiteY898" fmla="*/ 917 h 10000"/>
                                <a:gd name="connsiteX899" fmla="*/ 7043 w 10000"/>
                                <a:gd name="connsiteY899" fmla="*/ 917 h 10000"/>
                                <a:gd name="connsiteX900" fmla="*/ 7077 w 10000"/>
                                <a:gd name="connsiteY900" fmla="*/ 876 h 10000"/>
                                <a:gd name="connsiteX901" fmla="*/ 7120 w 10000"/>
                                <a:gd name="connsiteY901" fmla="*/ 834 h 10000"/>
                                <a:gd name="connsiteX902" fmla="*/ 7230 w 10000"/>
                                <a:gd name="connsiteY902" fmla="*/ 748 h 10000"/>
                                <a:gd name="connsiteX903" fmla="*/ 7230 w 10000"/>
                                <a:gd name="connsiteY903" fmla="*/ 748 h 10000"/>
                                <a:gd name="connsiteX904" fmla="*/ 7307 w 10000"/>
                                <a:gd name="connsiteY904" fmla="*/ 718 h 10000"/>
                                <a:gd name="connsiteX905" fmla="*/ 7383 w 10000"/>
                                <a:gd name="connsiteY905" fmla="*/ 688 h 10000"/>
                                <a:gd name="connsiteX906" fmla="*/ 7570 w 10000"/>
                                <a:gd name="connsiteY906" fmla="*/ 628 h 10000"/>
                                <a:gd name="connsiteX907" fmla="*/ 7570 w 10000"/>
                                <a:gd name="connsiteY907" fmla="*/ 628 h 10000"/>
                                <a:gd name="connsiteX908" fmla="*/ 7715 w 10000"/>
                                <a:gd name="connsiteY908" fmla="*/ 583 h 10000"/>
                                <a:gd name="connsiteX909" fmla="*/ 7867 w 10000"/>
                                <a:gd name="connsiteY909" fmla="*/ 542 h 10000"/>
                                <a:gd name="connsiteX910" fmla="*/ 7867 w 10000"/>
                                <a:gd name="connsiteY910" fmla="*/ 542 h 10000"/>
                                <a:gd name="connsiteX911" fmla="*/ 8241 w 10000"/>
                                <a:gd name="connsiteY911" fmla="*/ 459 h 10000"/>
                                <a:gd name="connsiteX912" fmla="*/ 8241 w 10000"/>
                                <a:gd name="connsiteY912" fmla="*/ 459 h 10000"/>
                                <a:gd name="connsiteX913" fmla="*/ 8428 w 10000"/>
                                <a:gd name="connsiteY913" fmla="*/ 417 h 10000"/>
                                <a:gd name="connsiteX914" fmla="*/ 8539 w 10000"/>
                                <a:gd name="connsiteY914" fmla="*/ 398 h 10000"/>
                                <a:gd name="connsiteX915" fmla="*/ 8649 w 10000"/>
                                <a:gd name="connsiteY915" fmla="*/ 380 h 10000"/>
                                <a:gd name="connsiteX916" fmla="*/ 8649 w 10000"/>
                                <a:gd name="connsiteY916" fmla="*/ 380 h 10000"/>
                                <a:gd name="connsiteX917" fmla="*/ 8649 w 10000"/>
                                <a:gd name="connsiteY917" fmla="*/ 387 h 10000"/>
                                <a:gd name="connsiteX918" fmla="*/ 8726 w 10000"/>
                                <a:gd name="connsiteY918" fmla="*/ 395 h 10000"/>
                                <a:gd name="connsiteX919" fmla="*/ 8802 w 10000"/>
                                <a:gd name="connsiteY919" fmla="*/ 398 h 10000"/>
                                <a:gd name="connsiteX920" fmla="*/ 8912 w 10000"/>
                                <a:gd name="connsiteY920" fmla="*/ 398 h 10000"/>
                                <a:gd name="connsiteX921" fmla="*/ 8912 w 10000"/>
                                <a:gd name="connsiteY921" fmla="*/ 398 h 10000"/>
                                <a:gd name="connsiteX922" fmla="*/ 8955 w 10000"/>
                                <a:gd name="connsiteY922" fmla="*/ 391 h 10000"/>
                                <a:gd name="connsiteX923" fmla="*/ 8989 w 10000"/>
                                <a:gd name="connsiteY923" fmla="*/ 387 h 10000"/>
                                <a:gd name="connsiteX924" fmla="*/ 8989 w 10000"/>
                                <a:gd name="connsiteY924" fmla="*/ 387 h 10000"/>
                                <a:gd name="connsiteX925" fmla="*/ 9065 w 10000"/>
                                <a:gd name="connsiteY925" fmla="*/ 391 h 10000"/>
                                <a:gd name="connsiteX926" fmla="*/ 9176 w 10000"/>
                                <a:gd name="connsiteY926" fmla="*/ 395 h 10000"/>
                                <a:gd name="connsiteX927" fmla="*/ 9210 w 10000"/>
                                <a:gd name="connsiteY927" fmla="*/ 395 h 10000"/>
                                <a:gd name="connsiteX928" fmla="*/ 9286 w 10000"/>
                                <a:gd name="connsiteY928" fmla="*/ 391 h 10000"/>
                                <a:gd name="connsiteX929" fmla="*/ 9286 w 10000"/>
                                <a:gd name="connsiteY929" fmla="*/ 387 h 10000"/>
                                <a:gd name="connsiteX930" fmla="*/ 9286 w 10000"/>
                                <a:gd name="connsiteY930" fmla="*/ 380 h 10000"/>
                                <a:gd name="connsiteX931" fmla="*/ 9286 w 10000"/>
                                <a:gd name="connsiteY931" fmla="*/ 380 h 10000"/>
                                <a:gd name="connsiteX932" fmla="*/ 9363 w 10000"/>
                                <a:gd name="connsiteY932" fmla="*/ 380 h 10000"/>
                                <a:gd name="connsiteX933" fmla="*/ 9473 w 10000"/>
                                <a:gd name="connsiteY933" fmla="*/ 383 h 10000"/>
                                <a:gd name="connsiteX934" fmla="*/ 9473 w 10000"/>
                                <a:gd name="connsiteY934" fmla="*/ 383 h 10000"/>
                                <a:gd name="connsiteX935" fmla="*/ 9516 w 10000"/>
                                <a:gd name="connsiteY935" fmla="*/ 380 h 10000"/>
                                <a:gd name="connsiteX936" fmla="*/ 9550 w 10000"/>
                                <a:gd name="connsiteY936" fmla="*/ 372 h 10000"/>
                                <a:gd name="connsiteX937" fmla="*/ 9516 w 10000"/>
                                <a:gd name="connsiteY937" fmla="*/ 357 h 10000"/>
                                <a:gd name="connsiteX938" fmla="*/ 9516 w 10000"/>
                                <a:gd name="connsiteY938" fmla="*/ 357 h 10000"/>
                                <a:gd name="connsiteX939" fmla="*/ 9660 w 10000"/>
                                <a:gd name="connsiteY939" fmla="*/ 361 h 10000"/>
                                <a:gd name="connsiteX940" fmla="*/ 9779 w 10000"/>
                                <a:gd name="connsiteY940" fmla="*/ 357 h 10000"/>
                                <a:gd name="connsiteX941" fmla="*/ 9779 w 10000"/>
                                <a:gd name="connsiteY941" fmla="*/ 357 h 10000"/>
                                <a:gd name="connsiteX942" fmla="*/ 9779 w 10000"/>
                                <a:gd name="connsiteY942" fmla="*/ 350 h 10000"/>
                                <a:gd name="connsiteX943" fmla="*/ 9737 w 10000"/>
                                <a:gd name="connsiteY943" fmla="*/ 342 h 10000"/>
                                <a:gd name="connsiteX944" fmla="*/ 9703 w 10000"/>
                                <a:gd name="connsiteY944" fmla="*/ 331 h 10000"/>
                                <a:gd name="connsiteX945" fmla="*/ 9703 w 10000"/>
                                <a:gd name="connsiteY945" fmla="*/ 331 h 10000"/>
                                <a:gd name="connsiteX946" fmla="*/ 9813 w 10000"/>
                                <a:gd name="connsiteY946" fmla="*/ 327 h 10000"/>
                                <a:gd name="connsiteX947" fmla="*/ 9890 w 10000"/>
                                <a:gd name="connsiteY947" fmla="*/ 327 h 10000"/>
                                <a:gd name="connsiteX948" fmla="*/ 9924 w 10000"/>
                                <a:gd name="connsiteY948" fmla="*/ 323 h 10000"/>
                                <a:gd name="connsiteX949" fmla="*/ 9924 w 10000"/>
                                <a:gd name="connsiteY949" fmla="*/ 323 h 10000"/>
                                <a:gd name="connsiteX950" fmla="*/ 9966 w 10000"/>
                                <a:gd name="connsiteY950" fmla="*/ 316 h 10000"/>
                                <a:gd name="connsiteX951" fmla="*/ 9924 w 10000"/>
                                <a:gd name="connsiteY951" fmla="*/ 308 h 10000"/>
                                <a:gd name="connsiteX952" fmla="*/ 9813 w 10000"/>
                                <a:gd name="connsiteY952" fmla="*/ 293 h 10000"/>
                                <a:gd name="connsiteX953" fmla="*/ 9813 w 10000"/>
                                <a:gd name="connsiteY953" fmla="*/ 293 h 10000"/>
                                <a:gd name="connsiteX954" fmla="*/ 9966 w 10000"/>
                                <a:gd name="connsiteY954" fmla="*/ 286 h 10000"/>
                                <a:gd name="connsiteX955" fmla="*/ 10000 w 10000"/>
                                <a:gd name="connsiteY955" fmla="*/ 278 h 10000"/>
                                <a:gd name="connsiteX956" fmla="*/ 10000 w 10000"/>
                                <a:gd name="connsiteY956" fmla="*/ 270 h 10000"/>
                                <a:gd name="connsiteX957" fmla="*/ 10000 w 10000"/>
                                <a:gd name="connsiteY95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187 w 10000"/>
                                <a:gd name="connsiteY821" fmla="*/ 492 h 10000"/>
                                <a:gd name="connsiteX822" fmla="*/ 42 w 10000"/>
                                <a:gd name="connsiteY822" fmla="*/ 519 h 10000"/>
                                <a:gd name="connsiteX823" fmla="*/ 0 w 10000"/>
                                <a:gd name="connsiteY823" fmla="*/ 537 h 10000"/>
                                <a:gd name="connsiteX824" fmla="*/ 76 w 10000"/>
                                <a:gd name="connsiteY824" fmla="*/ 567 h 10000"/>
                                <a:gd name="connsiteX825" fmla="*/ 76 w 10000"/>
                                <a:gd name="connsiteY825" fmla="*/ 567 h 10000"/>
                                <a:gd name="connsiteX826" fmla="*/ 306 w 10000"/>
                                <a:gd name="connsiteY826" fmla="*/ 590 h 10000"/>
                                <a:gd name="connsiteX827" fmla="*/ 306 w 10000"/>
                                <a:gd name="connsiteY827" fmla="*/ 594 h 10000"/>
                                <a:gd name="connsiteX828" fmla="*/ 416 w 10000"/>
                                <a:gd name="connsiteY828" fmla="*/ 609 h 10000"/>
                                <a:gd name="connsiteX829" fmla="*/ 637 w 10000"/>
                                <a:gd name="connsiteY829" fmla="*/ 609 h 10000"/>
                                <a:gd name="connsiteX830" fmla="*/ 867 w 10000"/>
                                <a:gd name="connsiteY830" fmla="*/ 609 h 10000"/>
                                <a:gd name="connsiteX831" fmla="*/ 867 w 10000"/>
                                <a:gd name="connsiteY831" fmla="*/ 609 h 10000"/>
                                <a:gd name="connsiteX832" fmla="*/ 943 w 10000"/>
                                <a:gd name="connsiteY832" fmla="*/ 613 h 10000"/>
                                <a:gd name="connsiteX833" fmla="*/ 977 w 10000"/>
                                <a:gd name="connsiteY833" fmla="*/ 613 h 10000"/>
                                <a:gd name="connsiteX834" fmla="*/ 1054 w 10000"/>
                                <a:gd name="connsiteY834" fmla="*/ 601 h 10000"/>
                                <a:gd name="connsiteX835" fmla="*/ 1054 w 10000"/>
                                <a:gd name="connsiteY835" fmla="*/ 601 h 10000"/>
                                <a:gd name="connsiteX836" fmla="*/ 1088 w 10000"/>
                                <a:gd name="connsiteY836" fmla="*/ 605 h 10000"/>
                                <a:gd name="connsiteX837" fmla="*/ 1130 w 10000"/>
                                <a:gd name="connsiteY837" fmla="*/ 609 h 10000"/>
                                <a:gd name="connsiteX838" fmla="*/ 1198 w 10000"/>
                                <a:gd name="connsiteY838" fmla="*/ 609 h 10000"/>
                                <a:gd name="connsiteX839" fmla="*/ 1240 w 10000"/>
                                <a:gd name="connsiteY839" fmla="*/ 601 h 10000"/>
                                <a:gd name="connsiteX840" fmla="*/ 1240 w 10000"/>
                                <a:gd name="connsiteY840" fmla="*/ 601 h 10000"/>
                                <a:gd name="connsiteX841" fmla="*/ 1274 w 10000"/>
                                <a:gd name="connsiteY841" fmla="*/ 601 h 10000"/>
                                <a:gd name="connsiteX842" fmla="*/ 1317 w 10000"/>
                                <a:gd name="connsiteY842" fmla="*/ 601 h 10000"/>
                                <a:gd name="connsiteX843" fmla="*/ 1351 w 10000"/>
                                <a:gd name="connsiteY843" fmla="*/ 598 h 10000"/>
                                <a:gd name="connsiteX844" fmla="*/ 1351 w 10000"/>
                                <a:gd name="connsiteY844" fmla="*/ 590 h 10000"/>
                                <a:gd name="connsiteX845" fmla="*/ 1427 w 10000"/>
                                <a:gd name="connsiteY845" fmla="*/ 590 h 10000"/>
                                <a:gd name="connsiteX846" fmla="*/ 1427 w 10000"/>
                                <a:gd name="connsiteY846" fmla="*/ 590 h 10000"/>
                                <a:gd name="connsiteX847" fmla="*/ 1461 w 10000"/>
                                <a:gd name="connsiteY847" fmla="*/ 583 h 10000"/>
                                <a:gd name="connsiteX848" fmla="*/ 1504 w 10000"/>
                                <a:gd name="connsiteY848" fmla="*/ 572 h 10000"/>
                                <a:gd name="connsiteX849" fmla="*/ 1504 w 10000"/>
                                <a:gd name="connsiteY849" fmla="*/ 564 h 10000"/>
                                <a:gd name="connsiteX850" fmla="*/ 1538 w 10000"/>
                                <a:gd name="connsiteY850" fmla="*/ 553 h 10000"/>
                                <a:gd name="connsiteX851" fmla="*/ 2099 w 10000"/>
                                <a:gd name="connsiteY851" fmla="*/ 553 h 10000"/>
                                <a:gd name="connsiteX852" fmla="*/ 2625 w 10000"/>
                                <a:gd name="connsiteY852" fmla="*/ 556 h 10000"/>
                                <a:gd name="connsiteX853" fmla="*/ 3152 w 10000"/>
                                <a:gd name="connsiteY853" fmla="*/ 567 h 10000"/>
                                <a:gd name="connsiteX854" fmla="*/ 3636 w 10000"/>
                                <a:gd name="connsiteY854" fmla="*/ 579 h 10000"/>
                                <a:gd name="connsiteX855" fmla="*/ 3636 w 10000"/>
                                <a:gd name="connsiteY855" fmla="*/ 579 h 10000"/>
                                <a:gd name="connsiteX856" fmla="*/ 3934 w 10000"/>
                                <a:gd name="connsiteY856" fmla="*/ 586 h 10000"/>
                                <a:gd name="connsiteX857" fmla="*/ 3934 w 10000"/>
                                <a:gd name="connsiteY857" fmla="*/ 586 h 10000"/>
                                <a:gd name="connsiteX858" fmla="*/ 4197 w 10000"/>
                                <a:gd name="connsiteY858" fmla="*/ 601 h 10000"/>
                                <a:gd name="connsiteX859" fmla="*/ 4460 w 10000"/>
                                <a:gd name="connsiteY859" fmla="*/ 620 h 10000"/>
                                <a:gd name="connsiteX860" fmla="*/ 4460 w 10000"/>
                                <a:gd name="connsiteY860" fmla="*/ 620 h 10000"/>
                                <a:gd name="connsiteX861" fmla="*/ 4647 w 10000"/>
                                <a:gd name="connsiteY861" fmla="*/ 639 h 10000"/>
                                <a:gd name="connsiteX862" fmla="*/ 4911 w 10000"/>
                                <a:gd name="connsiteY862" fmla="*/ 665 h 10000"/>
                                <a:gd name="connsiteX863" fmla="*/ 4911 w 10000"/>
                                <a:gd name="connsiteY863" fmla="*/ 665 h 10000"/>
                                <a:gd name="connsiteX864" fmla="*/ 5174 w 10000"/>
                                <a:gd name="connsiteY864" fmla="*/ 695 h 10000"/>
                                <a:gd name="connsiteX865" fmla="*/ 5395 w 10000"/>
                                <a:gd name="connsiteY865" fmla="*/ 726 h 10000"/>
                                <a:gd name="connsiteX866" fmla="*/ 5692 w 10000"/>
                                <a:gd name="connsiteY866" fmla="*/ 786 h 10000"/>
                                <a:gd name="connsiteX867" fmla="*/ 5692 w 10000"/>
                                <a:gd name="connsiteY867" fmla="*/ 786 h 10000"/>
                                <a:gd name="connsiteX868" fmla="*/ 5803 w 10000"/>
                                <a:gd name="connsiteY868" fmla="*/ 820 h 10000"/>
                                <a:gd name="connsiteX869" fmla="*/ 5922 w 10000"/>
                                <a:gd name="connsiteY869" fmla="*/ 857 h 10000"/>
                                <a:gd name="connsiteX870" fmla="*/ 6143 w 10000"/>
                                <a:gd name="connsiteY870" fmla="*/ 932 h 10000"/>
                                <a:gd name="connsiteX871" fmla="*/ 6143 w 10000"/>
                                <a:gd name="connsiteY871" fmla="*/ 932 h 10000"/>
                                <a:gd name="connsiteX872" fmla="*/ 6296 w 10000"/>
                                <a:gd name="connsiteY872" fmla="*/ 1000 h 10000"/>
                                <a:gd name="connsiteX873" fmla="*/ 6372 w 10000"/>
                                <a:gd name="connsiteY873" fmla="*/ 1060 h 10000"/>
                                <a:gd name="connsiteX874" fmla="*/ 6483 w 10000"/>
                                <a:gd name="connsiteY874" fmla="*/ 1173 h 10000"/>
                                <a:gd name="connsiteX875" fmla="*/ 6483 w 10000"/>
                                <a:gd name="connsiteY875" fmla="*/ 1173 h 10000"/>
                                <a:gd name="connsiteX876" fmla="*/ 6517 w 10000"/>
                                <a:gd name="connsiteY876" fmla="*/ 1270 h 10000"/>
                                <a:gd name="connsiteX877" fmla="*/ 6517 w 10000"/>
                                <a:gd name="connsiteY877" fmla="*/ 1346 h 10000"/>
                                <a:gd name="connsiteX878" fmla="*/ 6517 w 10000"/>
                                <a:gd name="connsiteY878" fmla="*/ 1346 h 10000"/>
                                <a:gd name="connsiteX879" fmla="*/ 6440 w 10000"/>
                                <a:gd name="connsiteY879" fmla="*/ 5677 h 10000"/>
                                <a:gd name="connsiteX880" fmla="*/ 6406 w 10000"/>
                                <a:gd name="connsiteY880" fmla="*/ 9997 h 10000"/>
                                <a:gd name="connsiteX881" fmla="*/ 6406 w 10000"/>
                                <a:gd name="connsiteY881" fmla="*/ 9997 h 10000"/>
                                <a:gd name="connsiteX882" fmla="*/ 6406 w 10000"/>
                                <a:gd name="connsiteY882" fmla="*/ 10000 h 10000"/>
                                <a:gd name="connsiteX883" fmla="*/ 6933 w 10000"/>
                                <a:gd name="connsiteY883" fmla="*/ 10000 h 10000"/>
                                <a:gd name="connsiteX884" fmla="*/ 6933 w 10000"/>
                                <a:gd name="connsiteY884" fmla="*/ 10000 h 10000"/>
                                <a:gd name="connsiteX885" fmla="*/ 6933 w 10000"/>
                                <a:gd name="connsiteY885" fmla="*/ 9997 h 10000"/>
                                <a:gd name="connsiteX886" fmla="*/ 6933 w 10000"/>
                                <a:gd name="connsiteY886" fmla="*/ 9997 h 10000"/>
                                <a:gd name="connsiteX887" fmla="*/ 6933 w 10000"/>
                                <a:gd name="connsiteY887" fmla="*/ 8632 h 10000"/>
                                <a:gd name="connsiteX888" fmla="*/ 6967 w 10000"/>
                                <a:gd name="connsiteY888" fmla="*/ 5662 h 10000"/>
                                <a:gd name="connsiteX889" fmla="*/ 7001 w 10000"/>
                                <a:gd name="connsiteY889" fmla="*/ 1331 h 10000"/>
                                <a:gd name="connsiteX890" fmla="*/ 7001 w 10000"/>
                                <a:gd name="connsiteY890" fmla="*/ 1331 h 10000"/>
                                <a:gd name="connsiteX891" fmla="*/ 7043 w 10000"/>
                                <a:gd name="connsiteY891" fmla="*/ 1195 h 10000"/>
                                <a:gd name="connsiteX892" fmla="*/ 7043 w 10000"/>
                                <a:gd name="connsiteY892" fmla="*/ 1064 h 10000"/>
                                <a:gd name="connsiteX893" fmla="*/ 7043 w 10000"/>
                                <a:gd name="connsiteY893" fmla="*/ 1064 h 10000"/>
                                <a:gd name="connsiteX894" fmla="*/ 7001 w 10000"/>
                                <a:gd name="connsiteY894" fmla="*/ 1000 h 10000"/>
                                <a:gd name="connsiteX895" fmla="*/ 7043 w 10000"/>
                                <a:gd name="connsiteY895" fmla="*/ 936 h 10000"/>
                                <a:gd name="connsiteX896" fmla="*/ 7043 w 10000"/>
                                <a:gd name="connsiteY896" fmla="*/ 936 h 10000"/>
                                <a:gd name="connsiteX897" fmla="*/ 7043 w 10000"/>
                                <a:gd name="connsiteY897" fmla="*/ 917 h 10000"/>
                                <a:gd name="connsiteX898" fmla="*/ 7043 w 10000"/>
                                <a:gd name="connsiteY898" fmla="*/ 917 h 10000"/>
                                <a:gd name="connsiteX899" fmla="*/ 7077 w 10000"/>
                                <a:gd name="connsiteY899" fmla="*/ 876 h 10000"/>
                                <a:gd name="connsiteX900" fmla="*/ 7120 w 10000"/>
                                <a:gd name="connsiteY900" fmla="*/ 834 h 10000"/>
                                <a:gd name="connsiteX901" fmla="*/ 7230 w 10000"/>
                                <a:gd name="connsiteY901" fmla="*/ 748 h 10000"/>
                                <a:gd name="connsiteX902" fmla="*/ 7230 w 10000"/>
                                <a:gd name="connsiteY902" fmla="*/ 748 h 10000"/>
                                <a:gd name="connsiteX903" fmla="*/ 7307 w 10000"/>
                                <a:gd name="connsiteY903" fmla="*/ 718 h 10000"/>
                                <a:gd name="connsiteX904" fmla="*/ 7383 w 10000"/>
                                <a:gd name="connsiteY904" fmla="*/ 688 h 10000"/>
                                <a:gd name="connsiteX905" fmla="*/ 7570 w 10000"/>
                                <a:gd name="connsiteY905" fmla="*/ 628 h 10000"/>
                                <a:gd name="connsiteX906" fmla="*/ 7570 w 10000"/>
                                <a:gd name="connsiteY906" fmla="*/ 628 h 10000"/>
                                <a:gd name="connsiteX907" fmla="*/ 7715 w 10000"/>
                                <a:gd name="connsiteY907" fmla="*/ 583 h 10000"/>
                                <a:gd name="connsiteX908" fmla="*/ 7867 w 10000"/>
                                <a:gd name="connsiteY908" fmla="*/ 542 h 10000"/>
                                <a:gd name="connsiteX909" fmla="*/ 7867 w 10000"/>
                                <a:gd name="connsiteY909" fmla="*/ 542 h 10000"/>
                                <a:gd name="connsiteX910" fmla="*/ 8241 w 10000"/>
                                <a:gd name="connsiteY910" fmla="*/ 459 h 10000"/>
                                <a:gd name="connsiteX911" fmla="*/ 8241 w 10000"/>
                                <a:gd name="connsiteY911" fmla="*/ 459 h 10000"/>
                                <a:gd name="connsiteX912" fmla="*/ 8428 w 10000"/>
                                <a:gd name="connsiteY912" fmla="*/ 417 h 10000"/>
                                <a:gd name="connsiteX913" fmla="*/ 8539 w 10000"/>
                                <a:gd name="connsiteY913" fmla="*/ 398 h 10000"/>
                                <a:gd name="connsiteX914" fmla="*/ 8649 w 10000"/>
                                <a:gd name="connsiteY914" fmla="*/ 380 h 10000"/>
                                <a:gd name="connsiteX915" fmla="*/ 8649 w 10000"/>
                                <a:gd name="connsiteY915" fmla="*/ 380 h 10000"/>
                                <a:gd name="connsiteX916" fmla="*/ 8649 w 10000"/>
                                <a:gd name="connsiteY916" fmla="*/ 387 h 10000"/>
                                <a:gd name="connsiteX917" fmla="*/ 8726 w 10000"/>
                                <a:gd name="connsiteY917" fmla="*/ 395 h 10000"/>
                                <a:gd name="connsiteX918" fmla="*/ 8802 w 10000"/>
                                <a:gd name="connsiteY918" fmla="*/ 398 h 10000"/>
                                <a:gd name="connsiteX919" fmla="*/ 8912 w 10000"/>
                                <a:gd name="connsiteY919" fmla="*/ 398 h 10000"/>
                                <a:gd name="connsiteX920" fmla="*/ 8912 w 10000"/>
                                <a:gd name="connsiteY920" fmla="*/ 398 h 10000"/>
                                <a:gd name="connsiteX921" fmla="*/ 8955 w 10000"/>
                                <a:gd name="connsiteY921" fmla="*/ 391 h 10000"/>
                                <a:gd name="connsiteX922" fmla="*/ 8989 w 10000"/>
                                <a:gd name="connsiteY922" fmla="*/ 387 h 10000"/>
                                <a:gd name="connsiteX923" fmla="*/ 8989 w 10000"/>
                                <a:gd name="connsiteY923" fmla="*/ 387 h 10000"/>
                                <a:gd name="connsiteX924" fmla="*/ 9065 w 10000"/>
                                <a:gd name="connsiteY924" fmla="*/ 391 h 10000"/>
                                <a:gd name="connsiteX925" fmla="*/ 9176 w 10000"/>
                                <a:gd name="connsiteY925" fmla="*/ 395 h 10000"/>
                                <a:gd name="connsiteX926" fmla="*/ 9210 w 10000"/>
                                <a:gd name="connsiteY926" fmla="*/ 395 h 10000"/>
                                <a:gd name="connsiteX927" fmla="*/ 9286 w 10000"/>
                                <a:gd name="connsiteY927" fmla="*/ 391 h 10000"/>
                                <a:gd name="connsiteX928" fmla="*/ 9286 w 10000"/>
                                <a:gd name="connsiteY928" fmla="*/ 387 h 10000"/>
                                <a:gd name="connsiteX929" fmla="*/ 9286 w 10000"/>
                                <a:gd name="connsiteY929" fmla="*/ 380 h 10000"/>
                                <a:gd name="connsiteX930" fmla="*/ 9286 w 10000"/>
                                <a:gd name="connsiteY930" fmla="*/ 380 h 10000"/>
                                <a:gd name="connsiteX931" fmla="*/ 9363 w 10000"/>
                                <a:gd name="connsiteY931" fmla="*/ 380 h 10000"/>
                                <a:gd name="connsiteX932" fmla="*/ 9473 w 10000"/>
                                <a:gd name="connsiteY932" fmla="*/ 383 h 10000"/>
                                <a:gd name="connsiteX933" fmla="*/ 9473 w 10000"/>
                                <a:gd name="connsiteY933" fmla="*/ 383 h 10000"/>
                                <a:gd name="connsiteX934" fmla="*/ 9516 w 10000"/>
                                <a:gd name="connsiteY934" fmla="*/ 380 h 10000"/>
                                <a:gd name="connsiteX935" fmla="*/ 9550 w 10000"/>
                                <a:gd name="connsiteY935" fmla="*/ 372 h 10000"/>
                                <a:gd name="connsiteX936" fmla="*/ 9516 w 10000"/>
                                <a:gd name="connsiteY936" fmla="*/ 357 h 10000"/>
                                <a:gd name="connsiteX937" fmla="*/ 9516 w 10000"/>
                                <a:gd name="connsiteY937" fmla="*/ 357 h 10000"/>
                                <a:gd name="connsiteX938" fmla="*/ 9660 w 10000"/>
                                <a:gd name="connsiteY938" fmla="*/ 361 h 10000"/>
                                <a:gd name="connsiteX939" fmla="*/ 9779 w 10000"/>
                                <a:gd name="connsiteY939" fmla="*/ 357 h 10000"/>
                                <a:gd name="connsiteX940" fmla="*/ 9779 w 10000"/>
                                <a:gd name="connsiteY940" fmla="*/ 357 h 10000"/>
                                <a:gd name="connsiteX941" fmla="*/ 9779 w 10000"/>
                                <a:gd name="connsiteY941" fmla="*/ 350 h 10000"/>
                                <a:gd name="connsiteX942" fmla="*/ 9737 w 10000"/>
                                <a:gd name="connsiteY942" fmla="*/ 342 h 10000"/>
                                <a:gd name="connsiteX943" fmla="*/ 9703 w 10000"/>
                                <a:gd name="connsiteY943" fmla="*/ 331 h 10000"/>
                                <a:gd name="connsiteX944" fmla="*/ 9703 w 10000"/>
                                <a:gd name="connsiteY944" fmla="*/ 331 h 10000"/>
                                <a:gd name="connsiteX945" fmla="*/ 9813 w 10000"/>
                                <a:gd name="connsiteY945" fmla="*/ 327 h 10000"/>
                                <a:gd name="connsiteX946" fmla="*/ 9890 w 10000"/>
                                <a:gd name="connsiteY946" fmla="*/ 327 h 10000"/>
                                <a:gd name="connsiteX947" fmla="*/ 9924 w 10000"/>
                                <a:gd name="connsiteY947" fmla="*/ 323 h 10000"/>
                                <a:gd name="connsiteX948" fmla="*/ 9924 w 10000"/>
                                <a:gd name="connsiteY948" fmla="*/ 323 h 10000"/>
                                <a:gd name="connsiteX949" fmla="*/ 9966 w 10000"/>
                                <a:gd name="connsiteY949" fmla="*/ 316 h 10000"/>
                                <a:gd name="connsiteX950" fmla="*/ 9924 w 10000"/>
                                <a:gd name="connsiteY950" fmla="*/ 308 h 10000"/>
                                <a:gd name="connsiteX951" fmla="*/ 9813 w 10000"/>
                                <a:gd name="connsiteY951" fmla="*/ 293 h 10000"/>
                                <a:gd name="connsiteX952" fmla="*/ 9813 w 10000"/>
                                <a:gd name="connsiteY952" fmla="*/ 293 h 10000"/>
                                <a:gd name="connsiteX953" fmla="*/ 9966 w 10000"/>
                                <a:gd name="connsiteY953" fmla="*/ 286 h 10000"/>
                                <a:gd name="connsiteX954" fmla="*/ 10000 w 10000"/>
                                <a:gd name="connsiteY954" fmla="*/ 278 h 10000"/>
                                <a:gd name="connsiteX955" fmla="*/ 10000 w 10000"/>
                                <a:gd name="connsiteY955" fmla="*/ 270 h 10000"/>
                                <a:gd name="connsiteX956" fmla="*/ 10000 w 10000"/>
                                <a:gd name="connsiteY95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42 w 10000"/>
                                <a:gd name="connsiteY821" fmla="*/ 519 h 10000"/>
                                <a:gd name="connsiteX822" fmla="*/ 0 w 10000"/>
                                <a:gd name="connsiteY822" fmla="*/ 537 h 10000"/>
                                <a:gd name="connsiteX823" fmla="*/ 76 w 10000"/>
                                <a:gd name="connsiteY823" fmla="*/ 567 h 10000"/>
                                <a:gd name="connsiteX824" fmla="*/ 76 w 10000"/>
                                <a:gd name="connsiteY824" fmla="*/ 567 h 10000"/>
                                <a:gd name="connsiteX825" fmla="*/ 306 w 10000"/>
                                <a:gd name="connsiteY825" fmla="*/ 590 h 10000"/>
                                <a:gd name="connsiteX826" fmla="*/ 306 w 10000"/>
                                <a:gd name="connsiteY826" fmla="*/ 594 h 10000"/>
                                <a:gd name="connsiteX827" fmla="*/ 416 w 10000"/>
                                <a:gd name="connsiteY827" fmla="*/ 609 h 10000"/>
                                <a:gd name="connsiteX828" fmla="*/ 637 w 10000"/>
                                <a:gd name="connsiteY828" fmla="*/ 609 h 10000"/>
                                <a:gd name="connsiteX829" fmla="*/ 867 w 10000"/>
                                <a:gd name="connsiteY829" fmla="*/ 609 h 10000"/>
                                <a:gd name="connsiteX830" fmla="*/ 867 w 10000"/>
                                <a:gd name="connsiteY830" fmla="*/ 609 h 10000"/>
                                <a:gd name="connsiteX831" fmla="*/ 943 w 10000"/>
                                <a:gd name="connsiteY831" fmla="*/ 613 h 10000"/>
                                <a:gd name="connsiteX832" fmla="*/ 977 w 10000"/>
                                <a:gd name="connsiteY832" fmla="*/ 613 h 10000"/>
                                <a:gd name="connsiteX833" fmla="*/ 1054 w 10000"/>
                                <a:gd name="connsiteY833" fmla="*/ 601 h 10000"/>
                                <a:gd name="connsiteX834" fmla="*/ 1054 w 10000"/>
                                <a:gd name="connsiteY834" fmla="*/ 601 h 10000"/>
                                <a:gd name="connsiteX835" fmla="*/ 1088 w 10000"/>
                                <a:gd name="connsiteY835" fmla="*/ 605 h 10000"/>
                                <a:gd name="connsiteX836" fmla="*/ 1130 w 10000"/>
                                <a:gd name="connsiteY836" fmla="*/ 609 h 10000"/>
                                <a:gd name="connsiteX837" fmla="*/ 1198 w 10000"/>
                                <a:gd name="connsiteY837" fmla="*/ 609 h 10000"/>
                                <a:gd name="connsiteX838" fmla="*/ 1240 w 10000"/>
                                <a:gd name="connsiteY838" fmla="*/ 601 h 10000"/>
                                <a:gd name="connsiteX839" fmla="*/ 1240 w 10000"/>
                                <a:gd name="connsiteY839" fmla="*/ 601 h 10000"/>
                                <a:gd name="connsiteX840" fmla="*/ 1274 w 10000"/>
                                <a:gd name="connsiteY840" fmla="*/ 601 h 10000"/>
                                <a:gd name="connsiteX841" fmla="*/ 1317 w 10000"/>
                                <a:gd name="connsiteY841" fmla="*/ 601 h 10000"/>
                                <a:gd name="connsiteX842" fmla="*/ 1351 w 10000"/>
                                <a:gd name="connsiteY842" fmla="*/ 598 h 10000"/>
                                <a:gd name="connsiteX843" fmla="*/ 1351 w 10000"/>
                                <a:gd name="connsiteY843" fmla="*/ 590 h 10000"/>
                                <a:gd name="connsiteX844" fmla="*/ 1427 w 10000"/>
                                <a:gd name="connsiteY844" fmla="*/ 590 h 10000"/>
                                <a:gd name="connsiteX845" fmla="*/ 1427 w 10000"/>
                                <a:gd name="connsiteY845" fmla="*/ 590 h 10000"/>
                                <a:gd name="connsiteX846" fmla="*/ 1461 w 10000"/>
                                <a:gd name="connsiteY846" fmla="*/ 583 h 10000"/>
                                <a:gd name="connsiteX847" fmla="*/ 1504 w 10000"/>
                                <a:gd name="connsiteY847" fmla="*/ 572 h 10000"/>
                                <a:gd name="connsiteX848" fmla="*/ 1504 w 10000"/>
                                <a:gd name="connsiteY848" fmla="*/ 564 h 10000"/>
                                <a:gd name="connsiteX849" fmla="*/ 1538 w 10000"/>
                                <a:gd name="connsiteY849" fmla="*/ 553 h 10000"/>
                                <a:gd name="connsiteX850" fmla="*/ 2099 w 10000"/>
                                <a:gd name="connsiteY850" fmla="*/ 553 h 10000"/>
                                <a:gd name="connsiteX851" fmla="*/ 2625 w 10000"/>
                                <a:gd name="connsiteY851" fmla="*/ 556 h 10000"/>
                                <a:gd name="connsiteX852" fmla="*/ 3152 w 10000"/>
                                <a:gd name="connsiteY852" fmla="*/ 567 h 10000"/>
                                <a:gd name="connsiteX853" fmla="*/ 3636 w 10000"/>
                                <a:gd name="connsiteY853" fmla="*/ 579 h 10000"/>
                                <a:gd name="connsiteX854" fmla="*/ 3636 w 10000"/>
                                <a:gd name="connsiteY854" fmla="*/ 579 h 10000"/>
                                <a:gd name="connsiteX855" fmla="*/ 3934 w 10000"/>
                                <a:gd name="connsiteY855" fmla="*/ 586 h 10000"/>
                                <a:gd name="connsiteX856" fmla="*/ 3934 w 10000"/>
                                <a:gd name="connsiteY856" fmla="*/ 586 h 10000"/>
                                <a:gd name="connsiteX857" fmla="*/ 4197 w 10000"/>
                                <a:gd name="connsiteY857" fmla="*/ 601 h 10000"/>
                                <a:gd name="connsiteX858" fmla="*/ 4460 w 10000"/>
                                <a:gd name="connsiteY858" fmla="*/ 620 h 10000"/>
                                <a:gd name="connsiteX859" fmla="*/ 4460 w 10000"/>
                                <a:gd name="connsiteY859" fmla="*/ 620 h 10000"/>
                                <a:gd name="connsiteX860" fmla="*/ 4647 w 10000"/>
                                <a:gd name="connsiteY860" fmla="*/ 639 h 10000"/>
                                <a:gd name="connsiteX861" fmla="*/ 4911 w 10000"/>
                                <a:gd name="connsiteY861" fmla="*/ 665 h 10000"/>
                                <a:gd name="connsiteX862" fmla="*/ 4911 w 10000"/>
                                <a:gd name="connsiteY862" fmla="*/ 665 h 10000"/>
                                <a:gd name="connsiteX863" fmla="*/ 5174 w 10000"/>
                                <a:gd name="connsiteY863" fmla="*/ 695 h 10000"/>
                                <a:gd name="connsiteX864" fmla="*/ 5395 w 10000"/>
                                <a:gd name="connsiteY864" fmla="*/ 726 h 10000"/>
                                <a:gd name="connsiteX865" fmla="*/ 5692 w 10000"/>
                                <a:gd name="connsiteY865" fmla="*/ 786 h 10000"/>
                                <a:gd name="connsiteX866" fmla="*/ 5692 w 10000"/>
                                <a:gd name="connsiteY866" fmla="*/ 786 h 10000"/>
                                <a:gd name="connsiteX867" fmla="*/ 5803 w 10000"/>
                                <a:gd name="connsiteY867" fmla="*/ 820 h 10000"/>
                                <a:gd name="connsiteX868" fmla="*/ 5922 w 10000"/>
                                <a:gd name="connsiteY868" fmla="*/ 857 h 10000"/>
                                <a:gd name="connsiteX869" fmla="*/ 6143 w 10000"/>
                                <a:gd name="connsiteY869" fmla="*/ 932 h 10000"/>
                                <a:gd name="connsiteX870" fmla="*/ 6143 w 10000"/>
                                <a:gd name="connsiteY870" fmla="*/ 932 h 10000"/>
                                <a:gd name="connsiteX871" fmla="*/ 6296 w 10000"/>
                                <a:gd name="connsiteY871" fmla="*/ 1000 h 10000"/>
                                <a:gd name="connsiteX872" fmla="*/ 6372 w 10000"/>
                                <a:gd name="connsiteY872" fmla="*/ 1060 h 10000"/>
                                <a:gd name="connsiteX873" fmla="*/ 6483 w 10000"/>
                                <a:gd name="connsiteY873" fmla="*/ 1173 h 10000"/>
                                <a:gd name="connsiteX874" fmla="*/ 6483 w 10000"/>
                                <a:gd name="connsiteY874" fmla="*/ 1173 h 10000"/>
                                <a:gd name="connsiteX875" fmla="*/ 6517 w 10000"/>
                                <a:gd name="connsiteY875" fmla="*/ 1270 h 10000"/>
                                <a:gd name="connsiteX876" fmla="*/ 6517 w 10000"/>
                                <a:gd name="connsiteY876" fmla="*/ 1346 h 10000"/>
                                <a:gd name="connsiteX877" fmla="*/ 6517 w 10000"/>
                                <a:gd name="connsiteY877" fmla="*/ 1346 h 10000"/>
                                <a:gd name="connsiteX878" fmla="*/ 6440 w 10000"/>
                                <a:gd name="connsiteY878" fmla="*/ 5677 h 10000"/>
                                <a:gd name="connsiteX879" fmla="*/ 6406 w 10000"/>
                                <a:gd name="connsiteY879" fmla="*/ 9997 h 10000"/>
                                <a:gd name="connsiteX880" fmla="*/ 6406 w 10000"/>
                                <a:gd name="connsiteY880" fmla="*/ 9997 h 10000"/>
                                <a:gd name="connsiteX881" fmla="*/ 6406 w 10000"/>
                                <a:gd name="connsiteY881" fmla="*/ 10000 h 10000"/>
                                <a:gd name="connsiteX882" fmla="*/ 6933 w 10000"/>
                                <a:gd name="connsiteY882" fmla="*/ 10000 h 10000"/>
                                <a:gd name="connsiteX883" fmla="*/ 6933 w 10000"/>
                                <a:gd name="connsiteY883" fmla="*/ 10000 h 10000"/>
                                <a:gd name="connsiteX884" fmla="*/ 6933 w 10000"/>
                                <a:gd name="connsiteY884" fmla="*/ 9997 h 10000"/>
                                <a:gd name="connsiteX885" fmla="*/ 6933 w 10000"/>
                                <a:gd name="connsiteY885" fmla="*/ 9997 h 10000"/>
                                <a:gd name="connsiteX886" fmla="*/ 6933 w 10000"/>
                                <a:gd name="connsiteY886" fmla="*/ 8632 h 10000"/>
                                <a:gd name="connsiteX887" fmla="*/ 6967 w 10000"/>
                                <a:gd name="connsiteY887" fmla="*/ 5662 h 10000"/>
                                <a:gd name="connsiteX888" fmla="*/ 7001 w 10000"/>
                                <a:gd name="connsiteY888" fmla="*/ 1331 h 10000"/>
                                <a:gd name="connsiteX889" fmla="*/ 7001 w 10000"/>
                                <a:gd name="connsiteY889" fmla="*/ 1331 h 10000"/>
                                <a:gd name="connsiteX890" fmla="*/ 7043 w 10000"/>
                                <a:gd name="connsiteY890" fmla="*/ 1195 h 10000"/>
                                <a:gd name="connsiteX891" fmla="*/ 7043 w 10000"/>
                                <a:gd name="connsiteY891" fmla="*/ 1064 h 10000"/>
                                <a:gd name="connsiteX892" fmla="*/ 7043 w 10000"/>
                                <a:gd name="connsiteY892" fmla="*/ 1064 h 10000"/>
                                <a:gd name="connsiteX893" fmla="*/ 7001 w 10000"/>
                                <a:gd name="connsiteY893" fmla="*/ 1000 h 10000"/>
                                <a:gd name="connsiteX894" fmla="*/ 7043 w 10000"/>
                                <a:gd name="connsiteY894" fmla="*/ 936 h 10000"/>
                                <a:gd name="connsiteX895" fmla="*/ 7043 w 10000"/>
                                <a:gd name="connsiteY895" fmla="*/ 936 h 10000"/>
                                <a:gd name="connsiteX896" fmla="*/ 7043 w 10000"/>
                                <a:gd name="connsiteY896" fmla="*/ 917 h 10000"/>
                                <a:gd name="connsiteX897" fmla="*/ 7043 w 10000"/>
                                <a:gd name="connsiteY897" fmla="*/ 917 h 10000"/>
                                <a:gd name="connsiteX898" fmla="*/ 7077 w 10000"/>
                                <a:gd name="connsiteY898" fmla="*/ 876 h 10000"/>
                                <a:gd name="connsiteX899" fmla="*/ 7120 w 10000"/>
                                <a:gd name="connsiteY899" fmla="*/ 834 h 10000"/>
                                <a:gd name="connsiteX900" fmla="*/ 7230 w 10000"/>
                                <a:gd name="connsiteY900" fmla="*/ 748 h 10000"/>
                                <a:gd name="connsiteX901" fmla="*/ 7230 w 10000"/>
                                <a:gd name="connsiteY901" fmla="*/ 748 h 10000"/>
                                <a:gd name="connsiteX902" fmla="*/ 7307 w 10000"/>
                                <a:gd name="connsiteY902" fmla="*/ 718 h 10000"/>
                                <a:gd name="connsiteX903" fmla="*/ 7383 w 10000"/>
                                <a:gd name="connsiteY903" fmla="*/ 688 h 10000"/>
                                <a:gd name="connsiteX904" fmla="*/ 7570 w 10000"/>
                                <a:gd name="connsiteY904" fmla="*/ 628 h 10000"/>
                                <a:gd name="connsiteX905" fmla="*/ 7570 w 10000"/>
                                <a:gd name="connsiteY905" fmla="*/ 628 h 10000"/>
                                <a:gd name="connsiteX906" fmla="*/ 7715 w 10000"/>
                                <a:gd name="connsiteY906" fmla="*/ 583 h 10000"/>
                                <a:gd name="connsiteX907" fmla="*/ 7867 w 10000"/>
                                <a:gd name="connsiteY907" fmla="*/ 542 h 10000"/>
                                <a:gd name="connsiteX908" fmla="*/ 7867 w 10000"/>
                                <a:gd name="connsiteY908" fmla="*/ 542 h 10000"/>
                                <a:gd name="connsiteX909" fmla="*/ 8241 w 10000"/>
                                <a:gd name="connsiteY909" fmla="*/ 459 h 10000"/>
                                <a:gd name="connsiteX910" fmla="*/ 8241 w 10000"/>
                                <a:gd name="connsiteY910" fmla="*/ 459 h 10000"/>
                                <a:gd name="connsiteX911" fmla="*/ 8428 w 10000"/>
                                <a:gd name="connsiteY911" fmla="*/ 417 h 10000"/>
                                <a:gd name="connsiteX912" fmla="*/ 8539 w 10000"/>
                                <a:gd name="connsiteY912" fmla="*/ 398 h 10000"/>
                                <a:gd name="connsiteX913" fmla="*/ 8649 w 10000"/>
                                <a:gd name="connsiteY913" fmla="*/ 380 h 10000"/>
                                <a:gd name="connsiteX914" fmla="*/ 8649 w 10000"/>
                                <a:gd name="connsiteY914" fmla="*/ 380 h 10000"/>
                                <a:gd name="connsiteX915" fmla="*/ 8649 w 10000"/>
                                <a:gd name="connsiteY915" fmla="*/ 387 h 10000"/>
                                <a:gd name="connsiteX916" fmla="*/ 8726 w 10000"/>
                                <a:gd name="connsiteY916" fmla="*/ 395 h 10000"/>
                                <a:gd name="connsiteX917" fmla="*/ 8802 w 10000"/>
                                <a:gd name="connsiteY917" fmla="*/ 398 h 10000"/>
                                <a:gd name="connsiteX918" fmla="*/ 8912 w 10000"/>
                                <a:gd name="connsiteY918" fmla="*/ 398 h 10000"/>
                                <a:gd name="connsiteX919" fmla="*/ 8912 w 10000"/>
                                <a:gd name="connsiteY919" fmla="*/ 398 h 10000"/>
                                <a:gd name="connsiteX920" fmla="*/ 8955 w 10000"/>
                                <a:gd name="connsiteY920" fmla="*/ 391 h 10000"/>
                                <a:gd name="connsiteX921" fmla="*/ 8989 w 10000"/>
                                <a:gd name="connsiteY921" fmla="*/ 387 h 10000"/>
                                <a:gd name="connsiteX922" fmla="*/ 8989 w 10000"/>
                                <a:gd name="connsiteY922" fmla="*/ 387 h 10000"/>
                                <a:gd name="connsiteX923" fmla="*/ 9065 w 10000"/>
                                <a:gd name="connsiteY923" fmla="*/ 391 h 10000"/>
                                <a:gd name="connsiteX924" fmla="*/ 9176 w 10000"/>
                                <a:gd name="connsiteY924" fmla="*/ 395 h 10000"/>
                                <a:gd name="connsiteX925" fmla="*/ 9210 w 10000"/>
                                <a:gd name="connsiteY925" fmla="*/ 395 h 10000"/>
                                <a:gd name="connsiteX926" fmla="*/ 9286 w 10000"/>
                                <a:gd name="connsiteY926" fmla="*/ 391 h 10000"/>
                                <a:gd name="connsiteX927" fmla="*/ 9286 w 10000"/>
                                <a:gd name="connsiteY927" fmla="*/ 387 h 10000"/>
                                <a:gd name="connsiteX928" fmla="*/ 9286 w 10000"/>
                                <a:gd name="connsiteY928" fmla="*/ 380 h 10000"/>
                                <a:gd name="connsiteX929" fmla="*/ 9286 w 10000"/>
                                <a:gd name="connsiteY929" fmla="*/ 380 h 10000"/>
                                <a:gd name="connsiteX930" fmla="*/ 9363 w 10000"/>
                                <a:gd name="connsiteY930" fmla="*/ 380 h 10000"/>
                                <a:gd name="connsiteX931" fmla="*/ 9473 w 10000"/>
                                <a:gd name="connsiteY931" fmla="*/ 383 h 10000"/>
                                <a:gd name="connsiteX932" fmla="*/ 9473 w 10000"/>
                                <a:gd name="connsiteY932" fmla="*/ 383 h 10000"/>
                                <a:gd name="connsiteX933" fmla="*/ 9516 w 10000"/>
                                <a:gd name="connsiteY933" fmla="*/ 380 h 10000"/>
                                <a:gd name="connsiteX934" fmla="*/ 9550 w 10000"/>
                                <a:gd name="connsiteY934" fmla="*/ 372 h 10000"/>
                                <a:gd name="connsiteX935" fmla="*/ 9516 w 10000"/>
                                <a:gd name="connsiteY935" fmla="*/ 357 h 10000"/>
                                <a:gd name="connsiteX936" fmla="*/ 9516 w 10000"/>
                                <a:gd name="connsiteY936" fmla="*/ 357 h 10000"/>
                                <a:gd name="connsiteX937" fmla="*/ 9660 w 10000"/>
                                <a:gd name="connsiteY937" fmla="*/ 361 h 10000"/>
                                <a:gd name="connsiteX938" fmla="*/ 9779 w 10000"/>
                                <a:gd name="connsiteY938" fmla="*/ 357 h 10000"/>
                                <a:gd name="connsiteX939" fmla="*/ 9779 w 10000"/>
                                <a:gd name="connsiteY939" fmla="*/ 357 h 10000"/>
                                <a:gd name="connsiteX940" fmla="*/ 9779 w 10000"/>
                                <a:gd name="connsiteY940" fmla="*/ 350 h 10000"/>
                                <a:gd name="connsiteX941" fmla="*/ 9737 w 10000"/>
                                <a:gd name="connsiteY941" fmla="*/ 342 h 10000"/>
                                <a:gd name="connsiteX942" fmla="*/ 9703 w 10000"/>
                                <a:gd name="connsiteY942" fmla="*/ 331 h 10000"/>
                                <a:gd name="connsiteX943" fmla="*/ 9703 w 10000"/>
                                <a:gd name="connsiteY943" fmla="*/ 331 h 10000"/>
                                <a:gd name="connsiteX944" fmla="*/ 9813 w 10000"/>
                                <a:gd name="connsiteY944" fmla="*/ 327 h 10000"/>
                                <a:gd name="connsiteX945" fmla="*/ 9890 w 10000"/>
                                <a:gd name="connsiteY945" fmla="*/ 327 h 10000"/>
                                <a:gd name="connsiteX946" fmla="*/ 9924 w 10000"/>
                                <a:gd name="connsiteY946" fmla="*/ 323 h 10000"/>
                                <a:gd name="connsiteX947" fmla="*/ 9924 w 10000"/>
                                <a:gd name="connsiteY947" fmla="*/ 323 h 10000"/>
                                <a:gd name="connsiteX948" fmla="*/ 9966 w 10000"/>
                                <a:gd name="connsiteY948" fmla="*/ 316 h 10000"/>
                                <a:gd name="connsiteX949" fmla="*/ 9924 w 10000"/>
                                <a:gd name="connsiteY949" fmla="*/ 308 h 10000"/>
                                <a:gd name="connsiteX950" fmla="*/ 9813 w 10000"/>
                                <a:gd name="connsiteY950" fmla="*/ 293 h 10000"/>
                                <a:gd name="connsiteX951" fmla="*/ 9813 w 10000"/>
                                <a:gd name="connsiteY951" fmla="*/ 293 h 10000"/>
                                <a:gd name="connsiteX952" fmla="*/ 9966 w 10000"/>
                                <a:gd name="connsiteY952" fmla="*/ 286 h 10000"/>
                                <a:gd name="connsiteX953" fmla="*/ 10000 w 10000"/>
                                <a:gd name="connsiteY953" fmla="*/ 278 h 10000"/>
                                <a:gd name="connsiteX954" fmla="*/ 10000 w 10000"/>
                                <a:gd name="connsiteY954" fmla="*/ 270 h 10000"/>
                                <a:gd name="connsiteX955" fmla="*/ 10000 w 10000"/>
                                <a:gd name="connsiteY95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054 w 10000"/>
                                <a:gd name="connsiteY832" fmla="*/ 601 h 10000"/>
                                <a:gd name="connsiteX833" fmla="*/ 1054 w 10000"/>
                                <a:gd name="connsiteY833" fmla="*/ 601 h 10000"/>
                                <a:gd name="connsiteX834" fmla="*/ 1088 w 10000"/>
                                <a:gd name="connsiteY834" fmla="*/ 605 h 10000"/>
                                <a:gd name="connsiteX835" fmla="*/ 1130 w 10000"/>
                                <a:gd name="connsiteY835" fmla="*/ 609 h 10000"/>
                                <a:gd name="connsiteX836" fmla="*/ 1198 w 10000"/>
                                <a:gd name="connsiteY836" fmla="*/ 609 h 10000"/>
                                <a:gd name="connsiteX837" fmla="*/ 1240 w 10000"/>
                                <a:gd name="connsiteY837" fmla="*/ 601 h 10000"/>
                                <a:gd name="connsiteX838" fmla="*/ 1240 w 10000"/>
                                <a:gd name="connsiteY838" fmla="*/ 601 h 10000"/>
                                <a:gd name="connsiteX839" fmla="*/ 1274 w 10000"/>
                                <a:gd name="connsiteY839" fmla="*/ 601 h 10000"/>
                                <a:gd name="connsiteX840" fmla="*/ 1317 w 10000"/>
                                <a:gd name="connsiteY840" fmla="*/ 601 h 10000"/>
                                <a:gd name="connsiteX841" fmla="*/ 1351 w 10000"/>
                                <a:gd name="connsiteY841" fmla="*/ 598 h 10000"/>
                                <a:gd name="connsiteX842" fmla="*/ 1351 w 10000"/>
                                <a:gd name="connsiteY842" fmla="*/ 590 h 10000"/>
                                <a:gd name="connsiteX843" fmla="*/ 1427 w 10000"/>
                                <a:gd name="connsiteY843" fmla="*/ 590 h 10000"/>
                                <a:gd name="connsiteX844" fmla="*/ 1427 w 10000"/>
                                <a:gd name="connsiteY844" fmla="*/ 590 h 10000"/>
                                <a:gd name="connsiteX845" fmla="*/ 1461 w 10000"/>
                                <a:gd name="connsiteY845" fmla="*/ 583 h 10000"/>
                                <a:gd name="connsiteX846" fmla="*/ 1504 w 10000"/>
                                <a:gd name="connsiteY846" fmla="*/ 572 h 10000"/>
                                <a:gd name="connsiteX847" fmla="*/ 1504 w 10000"/>
                                <a:gd name="connsiteY847" fmla="*/ 564 h 10000"/>
                                <a:gd name="connsiteX848" fmla="*/ 1538 w 10000"/>
                                <a:gd name="connsiteY848" fmla="*/ 553 h 10000"/>
                                <a:gd name="connsiteX849" fmla="*/ 2099 w 10000"/>
                                <a:gd name="connsiteY849" fmla="*/ 553 h 10000"/>
                                <a:gd name="connsiteX850" fmla="*/ 2625 w 10000"/>
                                <a:gd name="connsiteY850" fmla="*/ 556 h 10000"/>
                                <a:gd name="connsiteX851" fmla="*/ 3152 w 10000"/>
                                <a:gd name="connsiteY851" fmla="*/ 567 h 10000"/>
                                <a:gd name="connsiteX852" fmla="*/ 3636 w 10000"/>
                                <a:gd name="connsiteY852" fmla="*/ 579 h 10000"/>
                                <a:gd name="connsiteX853" fmla="*/ 3636 w 10000"/>
                                <a:gd name="connsiteY853" fmla="*/ 579 h 10000"/>
                                <a:gd name="connsiteX854" fmla="*/ 3934 w 10000"/>
                                <a:gd name="connsiteY854" fmla="*/ 586 h 10000"/>
                                <a:gd name="connsiteX855" fmla="*/ 3934 w 10000"/>
                                <a:gd name="connsiteY855" fmla="*/ 586 h 10000"/>
                                <a:gd name="connsiteX856" fmla="*/ 4197 w 10000"/>
                                <a:gd name="connsiteY856" fmla="*/ 601 h 10000"/>
                                <a:gd name="connsiteX857" fmla="*/ 4460 w 10000"/>
                                <a:gd name="connsiteY857" fmla="*/ 620 h 10000"/>
                                <a:gd name="connsiteX858" fmla="*/ 4460 w 10000"/>
                                <a:gd name="connsiteY858" fmla="*/ 620 h 10000"/>
                                <a:gd name="connsiteX859" fmla="*/ 4647 w 10000"/>
                                <a:gd name="connsiteY859" fmla="*/ 639 h 10000"/>
                                <a:gd name="connsiteX860" fmla="*/ 4911 w 10000"/>
                                <a:gd name="connsiteY860" fmla="*/ 665 h 10000"/>
                                <a:gd name="connsiteX861" fmla="*/ 4911 w 10000"/>
                                <a:gd name="connsiteY861" fmla="*/ 665 h 10000"/>
                                <a:gd name="connsiteX862" fmla="*/ 5174 w 10000"/>
                                <a:gd name="connsiteY862" fmla="*/ 695 h 10000"/>
                                <a:gd name="connsiteX863" fmla="*/ 5395 w 10000"/>
                                <a:gd name="connsiteY863" fmla="*/ 726 h 10000"/>
                                <a:gd name="connsiteX864" fmla="*/ 5692 w 10000"/>
                                <a:gd name="connsiteY864" fmla="*/ 786 h 10000"/>
                                <a:gd name="connsiteX865" fmla="*/ 5692 w 10000"/>
                                <a:gd name="connsiteY865" fmla="*/ 786 h 10000"/>
                                <a:gd name="connsiteX866" fmla="*/ 5803 w 10000"/>
                                <a:gd name="connsiteY866" fmla="*/ 820 h 10000"/>
                                <a:gd name="connsiteX867" fmla="*/ 5922 w 10000"/>
                                <a:gd name="connsiteY867" fmla="*/ 857 h 10000"/>
                                <a:gd name="connsiteX868" fmla="*/ 6143 w 10000"/>
                                <a:gd name="connsiteY868" fmla="*/ 932 h 10000"/>
                                <a:gd name="connsiteX869" fmla="*/ 6143 w 10000"/>
                                <a:gd name="connsiteY869" fmla="*/ 932 h 10000"/>
                                <a:gd name="connsiteX870" fmla="*/ 6296 w 10000"/>
                                <a:gd name="connsiteY870" fmla="*/ 1000 h 10000"/>
                                <a:gd name="connsiteX871" fmla="*/ 6372 w 10000"/>
                                <a:gd name="connsiteY871" fmla="*/ 1060 h 10000"/>
                                <a:gd name="connsiteX872" fmla="*/ 6483 w 10000"/>
                                <a:gd name="connsiteY872" fmla="*/ 1173 h 10000"/>
                                <a:gd name="connsiteX873" fmla="*/ 6483 w 10000"/>
                                <a:gd name="connsiteY873" fmla="*/ 1173 h 10000"/>
                                <a:gd name="connsiteX874" fmla="*/ 6517 w 10000"/>
                                <a:gd name="connsiteY874" fmla="*/ 1270 h 10000"/>
                                <a:gd name="connsiteX875" fmla="*/ 6517 w 10000"/>
                                <a:gd name="connsiteY875" fmla="*/ 1346 h 10000"/>
                                <a:gd name="connsiteX876" fmla="*/ 6517 w 10000"/>
                                <a:gd name="connsiteY876" fmla="*/ 1346 h 10000"/>
                                <a:gd name="connsiteX877" fmla="*/ 6440 w 10000"/>
                                <a:gd name="connsiteY877" fmla="*/ 5677 h 10000"/>
                                <a:gd name="connsiteX878" fmla="*/ 6406 w 10000"/>
                                <a:gd name="connsiteY878" fmla="*/ 9997 h 10000"/>
                                <a:gd name="connsiteX879" fmla="*/ 6406 w 10000"/>
                                <a:gd name="connsiteY879" fmla="*/ 9997 h 10000"/>
                                <a:gd name="connsiteX880" fmla="*/ 6406 w 10000"/>
                                <a:gd name="connsiteY880" fmla="*/ 10000 h 10000"/>
                                <a:gd name="connsiteX881" fmla="*/ 6933 w 10000"/>
                                <a:gd name="connsiteY881" fmla="*/ 10000 h 10000"/>
                                <a:gd name="connsiteX882" fmla="*/ 6933 w 10000"/>
                                <a:gd name="connsiteY882" fmla="*/ 10000 h 10000"/>
                                <a:gd name="connsiteX883" fmla="*/ 6933 w 10000"/>
                                <a:gd name="connsiteY883" fmla="*/ 9997 h 10000"/>
                                <a:gd name="connsiteX884" fmla="*/ 6933 w 10000"/>
                                <a:gd name="connsiteY884" fmla="*/ 9997 h 10000"/>
                                <a:gd name="connsiteX885" fmla="*/ 6933 w 10000"/>
                                <a:gd name="connsiteY885" fmla="*/ 8632 h 10000"/>
                                <a:gd name="connsiteX886" fmla="*/ 6967 w 10000"/>
                                <a:gd name="connsiteY886" fmla="*/ 5662 h 10000"/>
                                <a:gd name="connsiteX887" fmla="*/ 7001 w 10000"/>
                                <a:gd name="connsiteY887" fmla="*/ 1331 h 10000"/>
                                <a:gd name="connsiteX888" fmla="*/ 7001 w 10000"/>
                                <a:gd name="connsiteY888" fmla="*/ 1331 h 10000"/>
                                <a:gd name="connsiteX889" fmla="*/ 7043 w 10000"/>
                                <a:gd name="connsiteY889" fmla="*/ 1195 h 10000"/>
                                <a:gd name="connsiteX890" fmla="*/ 7043 w 10000"/>
                                <a:gd name="connsiteY890" fmla="*/ 1064 h 10000"/>
                                <a:gd name="connsiteX891" fmla="*/ 7043 w 10000"/>
                                <a:gd name="connsiteY891" fmla="*/ 1064 h 10000"/>
                                <a:gd name="connsiteX892" fmla="*/ 7001 w 10000"/>
                                <a:gd name="connsiteY892" fmla="*/ 1000 h 10000"/>
                                <a:gd name="connsiteX893" fmla="*/ 7043 w 10000"/>
                                <a:gd name="connsiteY893" fmla="*/ 936 h 10000"/>
                                <a:gd name="connsiteX894" fmla="*/ 7043 w 10000"/>
                                <a:gd name="connsiteY894" fmla="*/ 936 h 10000"/>
                                <a:gd name="connsiteX895" fmla="*/ 7043 w 10000"/>
                                <a:gd name="connsiteY895" fmla="*/ 917 h 10000"/>
                                <a:gd name="connsiteX896" fmla="*/ 7043 w 10000"/>
                                <a:gd name="connsiteY896" fmla="*/ 917 h 10000"/>
                                <a:gd name="connsiteX897" fmla="*/ 7077 w 10000"/>
                                <a:gd name="connsiteY897" fmla="*/ 876 h 10000"/>
                                <a:gd name="connsiteX898" fmla="*/ 7120 w 10000"/>
                                <a:gd name="connsiteY898" fmla="*/ 834 h 10000"/>
                                <a:gd name="connsiteX899" fmla="*/ 7230 w 10000"/>
                                <a:gd name="connsiteY899" fmla="*/ 748 h 10000"/>
                                <a:gd name="connsiteX900" fmla="*/ 7230 w 10000"/>
                                <a:gd name="connsiteY900" fmla="*/ 748 h 10000"/>
                                <a:gd name="connsiteX901" fmla="*/ 7307 w 10000"/>
                                <a:gd name="connsiteY901" fmla="*/ 718 h 10000"/>
                                <a:gd name="connsiteX902" fmla="*/ 7383 w 10000"/>
                                <a:gd name="connsiteY902" fmla="*/ 688 h 10000"/>
                                <a:gd name="connsiteX903" fmla="*/ 7570 w 10000"/>
                                <a:gd name="connsiteY903" fmla="*/ 628 h 10000"/>
                                <a:gd name="connsiteX904" fmla="*/ 7570 w 10000"/>
                                <a:gd name="connsiteY904" fmla="*/ 628 h 10000"/>
                                <a:gd name="connsiteX905" fmla="*/ 7715 w 10000"/>
                                <a:gd name="connsiteY905" fmla="*/ 583 h 10000"/>
                                <a:gd name="connsiteX906" fmla="*/ 7867 w 10000"/>
                                <a:gd name="connsiteY906" fmla="*/ 542 h 10000"/>
                                <a:gd name="connsiteX907" fmla="*/ 7867 w 10000"/>
                                <a:gd name="connsiteY907" fmla="*/ 542 h 10000"/>
                                <a:gd name="connsiteX908" fmla="*/ 8241 w 10000"/>
                                <a:gd name="connsiteY908" fmla="*/ 459 h 10000"/>
                                <a:gd name="connsiteX909" fmla="*/ 8241 w 10000"/>
                                <a:gd name="connsiteY909" fmla="*/ 459 h 10000"/>
                                <a:gd name="connsiteX910" fmla="*/ 8428 w 10000"/>
                                <a:gd name="connsiteY910" fmla="*/ 417 h 10000"/>
                                <a:gd name="connsiteX911" fmla="*/ 8539 w 10000"/>
                                <a:gd name="connsiteY911" fmla="*/ 398 h 10000"/>
                                <a:gd name="connsiteX912" fmla="*/ 8649 w 10000"/>
                                <a:gd name="connsiteY912" fmla="*/ 380 h 10000"/>
                                <a:gd name="connsiteX913" fmla="*/ 8649 w 10000"/>
                                <a:gd name="connsiteY913" fmla="*/ 380 h 10000"/>
                                <a:gd name="connsiteX914" fmla="*/ 8649 w 10000"/>
                                <a:gd name="connsiteY914" fmla="*/ 387 h 10000"/>
                                <a:gd name="connsiteX915" fmla="*/ 8726 w 10000"/>
                                <a:gd name="connsiteY915" fmla="*/ 395 h 10000"/>
                                <a:gd name="connsiteX916" fmla="*/ 8802 w 10000"/>
                                <a:gd name="connsiteY916" fmla="*/ 398 h 10000"/>
                                <a:gd name="connsiteX917" fmla="*/ 8912 w 10000"/>
                                <a:gd name="connsiteY917" fmla="*/ 398 h 10000"/>
                                <a:gd name="connsiteX918" fmla="*/ 8912 w 10000"/>
                                <a:gd name="connsiteY918" fmla="*/ 398 h 10000"/>
                                <a:gd name="connsiteX919" fmla="*/ 8955 w 10000"/>
                                <a:gd name="connsiteY919" fmla="*/ 391 h 10000"/>
                                <a:gd name="connsiteX920" fmla="*/ 8989 w 10000"/>
                                <a:gd name="connsiteY920" fmla="*/ 387 h 10000"/>
                                <a:gd name="connsiteX921" fmla="*/ 8989 w 10000"/>
                                <a:gd name="connsiteY921" fmla="*/ 387 h 10000"/>
                                <a:gd name="connsiteX922" fmla="*/ 9065 w 10000"/>
                                <a:gd name="connsiteY922" fmla="*/ 391 h 10000"/>
                                <a:gd name="connsiteX923" fmla="*/ 9176 w 10000"/>
                                <a:gd name="connsiteY923" fmla="*/ 395 h 10000"/>
                                <a:gd name="connsiteX924" fmla="*/ 9210 w 10000"/>
                                <a:gd name="connsiteY924" fmla="*/ 395 h 10000"/>
                                <a:gd name="connsiteX925" fmla="*/ 9286 w 10000"/>
                                <a:gd name="connsiteY925" fmla="*/ 391 h 10000"/>
                                <a:gd name="connsiteX926" fmla="*/ 9286 w 10000"/>
                                <a:gd name="connsiteY926" fmla="*/ 387 h 10000"/>
                                <a:gd name="connsiteX927" fmla="*/ 9286 w 10000"/>
                                <a:gd name="connsiteY927" fmla="*/ 380 h 10000"/>
                                <a:gd name="connsiteX928" fmla="*/ 9286 w 10000"/>
                                <a:gd name="connsiteY928" fmla="*/ 380 h 10000"/>
                                <a:gd name="connsiteX929" fmla="*/ 9363 w 10000"/>
                                <a:gd name="connsiteY929" fmla="*/ 380 h 10000"/>
                                <a:gd name="connsiteX930" fmla="*/ 9473 w 10000"/>
                                <a:gd name="connsiteY930" fmla="*/ 383 h 10000"/>
                                <a:gd name="connsiteX931" fmla="*/ 9473 w 10000"/>
                                <a:gd name="connsiteY931" fmla="*/ 383 h 10000"/>
                                <a:gd name="connsiteX932" fmla="*/ 9516 w 10000"/>
                                <a:gd name="connsiteY932" fmla="*/ 380 h 10000"/>
                                <a:gd name="connsiteX933" fmla="*/ 9550 w 10000"/>
                                <a:gd name="connsiteY933" fmla="*/ 372 h 10000"/>
                                <a:gd name="connsiteX934" fmla="*/ 9516 w 10000"/>
                                <a:gd name="connsiteY934" fmla="*/ 357 h 10000"/>
                                <a:gd name="connsiteX935" fmla="*/ 9516 w 10000"/>
                                <a:gd name="connsiteY935" fmla="*/ 357 h 10000"/>
                                <a:gd name="connsiteX936" fmla="*/ 9660 w 10000"/>
                                <a:gd name="connsiteY936" fmla="*/ 361 h 10000"/>
                                <a:gd name="connsiteX937" fmla="*/ 9779 w 10000"/>
                                <a:gd name="connsiteY937" fmla="*/ 357 h 10000"/>
                                <a:gd name="connsiteX938" fmla="*/ 9779 w 10000"/>
                                <a:gd name="connsiteY938" fmla="*/ 357 h 10000"/>
                                <a:gd name="connsiteX939" fmla="*/ 9779 w 10000"/>
                                <a:gd name="connsiteY939" fmla="*/ 350 h 10000"/>
                                <a:gd name="connsiteX940" fmla="*/ 9737 w 10000"/>
                                <a:gd name="connsiteY940" fmla="*/ 342 h 10000"/>
                                <a:gd name="connsiteX941" fmla="*/ 9703 w 10000"/>
                                <a:gd name="connsiteY941" fmla="*/ 331 h 10000"/>
                                <a:gd name="connsiteX942" fmla="*/ 9703 w 10000"/>
                                <a:gd name="connsiteY942" fmla="*/ 331 h 10000"/>
                                <a:gd name="connsiteX943" fmla="*/ 9813 w 10000"/>
                                <a:gd name="connsiteY943" fmla="*/ 327 h 10000"/>
                                <a:gd name="connsiteX944" fmla="*/ 9890 w 10000"/>
                                <a:gd name="connsiteY944" fmla="*/ 327 h 10000"/>
                                <a:gd name="connsiteX945" fmla="*/ 9924 w 10000"/>
                                <a:gd name="connsiteY945" fmla="*/ 323 h 10000"/>
                                <a:gd name="connsiteX946" fmla="*/ 9924 w 10000"/>
                                <a:gd name="connsiteY946" fmla="*/ 323 h 10000"/>
                                <a:gd name="connsiteX947" fmla="*/ 9966 w 10000"/>
                                <a:gd name="connsiteY947" fmla="*/ 316 h 10000"/>
                                <a:gd name="connsiteX948" fmla="*/ 9924 w 10000"/>
                                <a:gd name="connsiteY948" fmla="*/ 308 h 10000"/>
                                <a:gd name="connsiteX949" fmla="*/ 9813 w 10000"/>
                                <a:gd name="connsiteY949" fmla="*/ 293 h 10000"/>
                                <a:gd name="connsiteX950" fmla="*/ 9813 w 10000"/>
                                <a:gd name="connsiteY950" fmla="*/ 293 h 10000"/>
                                <a:gd name="connsiteX951" fmla="*/ 9966 w 10000"/>
                                <a:gd name="connsiteY951" fmla="*/ 286 h 10000"/>
                                <a:gd name="connsiteX952" fmla="*/ 10000 w 10000"/>
                                <a:gd name="connsiteY952" fmla="*/ 278 h 10000"/>
                                <a:gd name="connsiteX953" fmla="*/ 10000 w 10000"/>
                                <a:gd name="connsiteY953" fmla="*/ 270 h 10000"/>
                                <a:gd name="connsiteX954" fmla="*/ 10000 w 10000"/>
                                <a:gd name="connsiteY95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054 w 10000"/>
                                <a:gd name="connsiteY832" fmla="*/ 601 h 10000"/>
                                <a:gd name="connsiteX833" fmla="*/ 1088 w 10000"/>
                                <a:gd name="connsiteY833" fmla="*/ 605 h 10000"/>
                                <a:gd name="connsiteX834" fmla="*/ 1130 w 10000"/>
                                <a:gd name="connsiteY834" fmla="*/ 609 h 10000"/>
                                <a:gd name="connsiteX835" fmla="*/ 1198 w 10000"/>
                                <a:gd name="connsiteY835" fmla="*/ 609 h 10000"/>
                                <a:gd name="connsiteX836" fmla="*/ 1240 w 10000"/>
                                <a:gd name="connsiteY836" fmla="*/ 601 h 10000"/>
                                <a:gd name="connsiteX837" fmla="*/ 1240 w 10000"/>
                                <a:gd name="connsiteY837" fmla="*/ 601 h 10000"/>
                                <a:gd name="connsiteX838" fmla="*/ 1274 w 10000"/>
                                <a:gd name="connsiteY838" fmla="*/ 601 h 10000"/>
                                <a:gd name="connsiteX839" fmla="*/ 1317 w 10000"/>
                                <a:gd name="connsiteY839" fmla="*/ 601 h 10000"/>
                                <a:gd name="connsiteX840" fmla="*/ 1351 w 10000"/>
                                <a:gd name="connsiteY840" fmla="*/ 598 h 10000"/>
                                <a:gd name="connsiteX841" fmla="*/ 1351 w 10000"/>
                                <a:gd name="connsiteY841" fmla="*/ 590 h 10000"/>
                                <a:gd name="connsiteX842" fmla="*/ 1427 w 10000"/>
                                <a:gd name="connsiteY842" fmla="*/ 590 h 10000"/>
                                <a:gd name="connsiteX843" fmla="*/ 1427 w 10000"/>
                                <a:gd name="connsiteY843" fmla="*/ 590 h 10000"/>
                                <a:gd name="connsiteX844" fmla="*/ 1461 w 10000"/>
                                <a:gd name="connsiteY844" fmla="*/ 583 h 10000"/>
                                <a:gd name="connsiteX845" fmla="*/ 1504 w 10000"/>
                                <a:gd name="connsiteY845" fmla="*/ 572 h 10000"/>
                                <a:gd name="connsiteX846" fmla="*/ 1504 w 10000"/>
                                <a:gd name="connsiteY846" fmla="*/ 564 h 10000"/>
                                <a:gd name="connsiteX847" fmla="*/ 1538 w 10000"/>
                                <a:gd name="connsiteY847" fmla="*/ 553 h 10000"/>
                                <a:gd name="connsiteX848" fmla="*/ 2099 w 10000"/>
                                <a:gd name="connsiteY848" fmla="*/ 553 h 10000"/>
                                <a:gd name="connsiteX849" fmla="*/ 2625 w 10000"/>
                                <a:gd name="connsiteY849" fmla="*/ 556 h 10000"/>
                                <a:gd name="connsiteX850" fmla="*/ 3152 w 10000"/>
                                <a:gd name="connsiteY850" fmla="*/ 567 h 10000"/>
                                <a:gd name="connsiteX851" fmla="*/ 3636 w 10000"/>
                                <a:gd name="connsiteY851" fmla="*/ 579 h 10000"/>
                                <a:gd name="connsiteX852" fmla="*/ 3636 w 10000"/>
                                <a:gd name="connsiteY852" fmla="*/ 579 h 10000"/>
                                <a:gd name="connsiteX853" fmla="*/ 3934 w 10000"/>
                                <a:gd name="connsiteY853" fmla="*/ 586 h 10000"/>
                                <a:gd name="connsiteX854" fmla="*/ 3934 w 10000"/>
                                <a:gd name="connsiteY854" fmla="*/ 586 h 10000"/>
                                <a:gd name="connsiteX855" fmla="*/ 4197 w 10000"/>
                                <a:gd name="connsiteY855" fmla="*/ 601 h 10000"/>
                                <a:gd name="connsiteX856" fmla="*/ 4460 w 10000"/>
                                <a:gd name="connsiteY856" fmla="*/ 620 h 10000"/>
                                <a:gd name="connsiteX857" fmla="*/ 4460 w 10000"/>
                                <a:gd name="connsiteY857" fmla="*/ 620 h 10000"/>
                                <a:gd name="connsiteX858" fmla="*/ 4647 w 10000"/>
                                <a:gd name="connsiteY858" fmla="*/ 639 h 10000"/>
                                <a:gd name="connsiteX859" fmla="*/ 4911 w 10000"/>
                                <a:gd name="connsiteY859" fmla="*/ 665 h 10000"/>
                                <a:gd name="connsiteX860" fmla="*/ 4911 w 10000"/>
                                <a:gd name="connsiteY860" fmla="*/ 665 h 10000"/>
                                <a:gd name="connsiteX861" fmla="*/ 5174 w 10000"/>
                                <a:gd name="connsiteY861" fmla="*/ 695 h 10000"/>
                                <a:gd name="connsiteX862" fmla="*/ 5395 w 10000"/>
                                <a:gd name="connsiteY862" fmla="*/ 726 h 10000"/>
                                <a:gd name="connsiteX863" fmla="*/ 5692 w 10000"/>
                                <a:gd name="connsiteY863" fmla="*/ 786 h 10000"/>
                                <a:gd name="connsiteX864" fmla="*/ 5692 w 10000"/>
                                <a:gd name="connsiteY864" fmla="*/ 786 h 10000"/>
                                <a:gd name="connsiteX865" fmla="*/ 5803 w 10000"/>
                                <a:gd name="connsiteY865" fmla="*/ 820 h 10000"/>
                                <a:gd name="connsiteX866" fmla="*/ 5922 w 10000"/>
                                <a:gd name="connsiteY866" fmla="*/ 857 h 10000"/>
                                <a:gd name="connsiteX867" fmla="*/ 6143 w 10000"/>
                                <a:gd name="connsiteY867" fmla="*/ 932 h 10000"/>
                                <a:gd name="connsiteX868" fmla="*/ 6143 w 10000"/>
                                <a:gd name="connsiteY868" fmla="*/ 932 h 10000"/>
                                <a:gd name="connsiteX869" fmla="*/ 6296 w 10000"/>
                                <a:gd name="connsiteY869" fmla="*/ 1000 h 10000"/>
                                <a:gd name="connsiteX870" fmla="*/ 6372 w 10000"/>
                                <a:gd name="connsiteY870" fmla="*/ 1060 h 10000"/>
                                <a:gd name="connsiteX871" fmla="*/ 6483 w 10000"/>
                                <a:gd name="connsiteY871" fmla="*/ 1173 h 10000"/>
                                <a:gd name="connsiteX872" fmla="*/ 6483 w 10000"/>
                                <a:gd name="connsiteY872" fmla="*/ 1173 h 10000"/>
                                <a:gd name="connsiteX873" fmla="*/ 6517 w 10000"/>
                                <a:gd name="connsiteY873" fmla="*/ 1270 h 10000"/>
                                <a:gd name="connsiteX874" fmla="*/ 6517 w 10000"/>
                                <a:gd name="connsiteY874" fmla="*/ 1346 h 10000"/>
                                <a:gd name="connsiteX875" fmla="*/ 6517 w 10000"/>
                                <a:gd name="connsiteY875" fmla="*/ 1346 h 10000"/>
                                <a:gd name="connsiteX876" fmla="*/ 6440 w 10000"/>
                                <a:gd name="connsiteY876" fmla="*/ 5677 h 10000"/>
                                <a:gd name="connsiteX877" fmla="*/ 6406 w 10000"/>
                                <a:gd name="connsiteY877" fmla="*/ 9997 h 10000"/>
                                <a:gd name="connsiteX878" fmla="*/ 6406 w 10000"/>
                                <a:gd name="connsiteY878" fmla="*/ 9997 h 10000"/>
                                <a:gd name="connsiteX879" fmla="*/ 6406 w 10000"/>
                                <a:gd name="connsiteY879" fmla="*/ 10000 h 10000"/>
                                <a:gd name="connsiteX880" fmla="*/ 6933 w 10000"/>
                                <a:gd name="connsiteY880" fmla="*/ 10000 h 10000"/>
                                <a:gd name="connsiteX881" fmla="*/ 6933 w 10000"/>
                                <a:gd name="connsiteY881" fmla="*/ 10000 h 10000"/>
                                <a:gd name="connsiteX882" fmla="*/ 6933 w 10000"/>
                                <a:gd name="connsiteY882" fmla="*/ 9997 h 10000"/>
                                <a:gd name="connsiteX883" fmla="*/ 6933 w 10000"/>
                                <a:gd name="connsiteY883" fmla="*/ 9997 h 10000"/>
                                <a:gd name="connsiteX884" fmla="*/ 6933 w 10000"/>
                                <a:gd name="connsiteY884" fmla="*/ 8632 h 10000"/>
                                <a:gd name="connsiteX885" fmla="*/ 6967 w 10000"/>
                                <a:gd name="connsiteY885" fmla="*/ 5662 h 10000"/>
                                <a:gd name="connsiteX886" fmla="*/ 7001 w 10000"/>
                                <a:gd name="connsiteY886" fmla="*/ 1331 h 10000"/>
                                <a:gd name="connsiteX887" fmla="*/ 7001 w 10000"/>
                                <a:gd name="connsiteY887" fmla="*/ 1331 h 10000"/>
                                <a:gd name="connsiteX888" fmla="*/ 7043 w 10000"/>
                                <a:gd name="connsiteY888" fmla="*/ 1195 h 10000"/>
                                <a:gd name="connsiteX889" fmla="*/ 7043 w 10000"/>
                                <a:gd name="connsiteY889" fmla="*/ 1064 h 10000"/>
                                <a:gd name="connsiteX890" fmla="*/ 7043 w 10000"/>
                                <a:gd name="connsiteY890" fmla="*/ 1064 h 10000"/>
                                <a:gd name="connsiteX891" fmla="*/ 7001 w 10000"/>
                                <a:gd name="connsiteY891" fmla="*/ 1000 h 10000"/>
                                <a:gd name="connsiteX892" fmla="*/ 7043 w 10000"/>
                                <a:gd name="connsiteY892" fmla="*/ 936 h 10000"/>
                                <a:gd name="connsiteX893" fmla="*/ 7043 w 10000"/>
                                <a:gd name="connsiteY893" fmla="*/ 936 h 10000"/>
                                <a:gd name="connsiteX894" fmla="*/ 7043 w 10000"/>
                                <a:gd name="connsiteY894" fmla="*/ 917 h 10000"/>
                                <a:gd name="connsiteX895" fmla="*/ 7043 w 10000"/>
                                <a:gd name="connsiteY895" fmla="*/ 917 h 10000"/>
                                <a:gd name="connsiteX896" fmla="*/ 7077 w 10000"/>
                                <a:gd name="connsiteY896" fmla="*/ 876 h 10000"/>
                                <a:gd name="connsiteX897" fmla="*/ 7120 w 10000"/>
                                <a:gd name="connsiteY897" fmla="*/ 834 h 10000"/>
                                <a:gd name="connsiteX898" fmla="*/ 7230 w 10000"/>
                                <a:gd name="connsiteY898" fmla="*/ 748 h 10000"/>
                                <a:gd name="connsiteX899" fmla="*/ 7230 w 10000"/>
                                <a:gd name="connsiteY899" fmla="*/ 748 h 10000"/>
                                <a:gd name="connsiteX900" fmla="*/ 7307 w 10000"/>
                                <a:gd name="connsiteY900" fmla="*/ 718 h 10000"/>
                                <a:gd name="connsiteX901" fmla="*/ 7383 w 10000"/>
                                <a:gd name="connsiteY901" fmla="*/ 688 h 10000"/>
                                <a:gd name="connsiteX902" fmla="*/ 7570 w 10000"/>
                                <a:gd name="connsiteY902" fmla="*/ 628 h 10000"/>
                                <a:gd name="connsiteX903" fmla="*/ 7570 w 10000"/>
                                <a:gd name="connsiteY903" fmla="*/ 628 h 10000"/>
                                <a:gd name="connsiteX904" fmla="*/ 7715 w 10000"/>
                                <a:gd name="connsiteY904" fmla="*/ 583 h 10000"/>
                                <a:gd name="connsiteX905" fmla="*/ 7867 w 10000"/>
                                <a:gd name="connsiteY905" fmla="*/ 542 h 10000"/>
                                <a:gd name="connsiteX906" fmla="*/ 7867 w 10000"/>
                                <a:gd name="connsiteY906" fmla="*/ 542 h 10000"/>
                                <a:gd name="connsiteX907" fmla="*/ 8241 w 10000"/>
                                <a:gd name="connsiteY907" fmla="*/ 459 h 10000"/>
                                <a:gd name="connsiteX908" fmla="*/ 8241 w 10000"/>
                                <a:gd name="connsiteY908" fmla="*/ 459 h 10000"/>
                                <a:gd name="connsiteX909" fmla="*/ 8428 w 10000"/>
                                <a:gd name="connsiteY909" fmla="*/ 417 h 10000"/>
                                <a:gd name="connsiteX910" fmla="*/ 8539 w 10000"/>
                                <a:gd name="connsiteY910" fmla="*/ 398 h 10000"/>
                                <a:gd name="connsiteX911" fmla="*/ 8649 w 10000"/>
                                <a:gd name="connsiteY911" fmla="*/ 380 h 10000"/>
                                <a:gd name="connsiteX912" fmla="*/ 8649 w 10000"/>
                                <a:gd name="connsiteY912" fmla="*/ 380 h 10000"/>
                                <a:gd name="connsiteX913" fmla="*/ 8649 w 10000"/>
                                <a:gd name="connsiteY913" fmla="*/ 387 h 10000"/>
                                <a:gd name="connsiteX914" fmla="*/ 8726 w 10000"/>
                                <a:gd name="connsiteY914" fmla="*/ 395 h 10000"/>
                                <a:gd name="connsiteX915" fmla="*/ 8802 w 10000"/>
                                <a:gd name="connsiteY915" fmla="*/ 398 h 10000"/>
                                <a:gd name="connsiteX916" fmla="*/ 8912 w 10000"/>
                                <a:gd name="connsiteY916" fmla="*/ 398 h 10000"/>
                                <a:gd name="connsiteX917" fmla="*/ 8912 w 10000"/>
                                <a:gd name="connsiteY917" fmla="*/ 398 h 10000"/>
                                <a:gd name="connsiteX918" fmla="*/ 8955 w 10000"/>
                                <a:gd name="connsiteY918" fmla="*/ 391 h 10000"/>
                                <a:gd name="connsiteX919" fmla="*/ 8989 w 10000"/>
                                <a:gd name="connsiteY919" fmla="*/ 387 h 10000"/>
                                <a:gd name="connsiteX920" fmla="*/ 8989 w 10000"/>
                                <a:gd name="connsiteY920" fmla="*/ 387 h 10000"/>
                                <a:gd name="connsiteX921" fmla="*/ 9065 w 10000"/>
                                <a:gd name="connsiteY921" fmla="*/ 391 h 10000"/>
                                <a:gd name="connsiteX922" fmla="*/ 9176 w 10000"/>
                                <a:gd name="connsiteY922" fmla="*/ 395 h 10000"/>
                                <a:gd name="connsiteX923" fmla="*/ 9210 w 10000"/>
                                <a:gd name="connsiteY923" fmla="*/ 395 h 10000"/>
                                <a:gd name="connsiteX924" fmla="*/ 9286 w 10000"/>
                                <a:gd name="connsiteY924" fmla="*/ 391 h 10000"/>
                                <a:gd name="connsiteX925" fmla="*/ 9286 w 10000"/>
                                <a:gd name="connsiteY925" fmla="*/ 387 h 10000"/>
                                <a:gd name="connsiteX926" fmla="*/ 9286 w 10000"/>
                                <a:gd name="connsiteY926" fmla="*/ 380 h 10000"/>
                                <a:gd name="connsiteX927" fmla="*/ 9286 w 10000"/>
                                <a:gd name="connsiteY927" fmla="*/ 380 h 10000"/>
                                <a:gd name="connsiteX928" fmla="*/ 9363 w 10000"/>
                                <a:gd name="connsiteY928" fmla="*/ 380 h 10000"/>
                                <a:gd name="connsiteX929" fmla="*/ 9473 w 10000"/>
                                <a:gd name="connsiteY929" fmla="*/ 383 h 10000"/>
                                <a:gd name="connsiteX930" fmla="*/ 9473 w 10000"/>
                                <a:gd name="connsiteY930" fmla="*/ 383 h 10000"/>
                                <a:gd name="connsiteX931" fmla="*/ 9516 w 10000"/>
                                <a:gd name="connsiteY931" fmla="*/ 380 h 10000"/>
                                <a:gd name="connsiteX932" fmla="*/ 9550 w 10000"/>
                                <a:gd name="connsiteY932" fmla="*/ 372 h 10000"/>
                                <a:gd name="connsiteX933" fmla="*/ 9516 w 10000"/>
                                <a:gd name="connsiteY933" fmla="*/ 357 h 10000"/>
                                <a:gd name="connsiteX934" fmla="*/ 9516 w 10000"/>
                                <a:gd name="connsiteY934" fmla="*/ 357 h 10000"/>
                                <a:gd name="connsiteX935" fmla="*/ 9660 w 10000"/>
                                <a:gd name="connsiteY935" fmla="*/ 361 h 10000"/>
                                <a:gd name="connsiteX936" fmla="*/ 9779 w 10000"/>
                                <a:gd name="connsiteY936" fmla="*/ 357 h 10000"/>
                                <a:gd name="connsiteX937" fmla="*/ 9779 w 10000"/>
                                <a:gd name="connsiteY937" fmla="*/ 357 h 10000"/>
                                <a:gd name="connsiteX938" fmla="*/ 9779 w 10000"/>
                                <a:gd name="connsiteY938" fmla="*/ 350 h 10000"/>
                                <a:gd name="connsiteX939" fmla="*/ 9737 w 10000"/>
                                <a:gd name="connsiteY939" fmla="*/ 342 h 10000"/>
                                <a:gd name="connsiteX940" fmla="*/ 9703 w 10000"/>
                                <a:gd name="connsiteY940" fmla="*/ 331 h 10000"/>
                                <a:gd name="connsiteX941" fmla="*/ 9703 w 10000"/>
                                <a:gd name="connsiteY941" fmla="*/ 331 h 10000"/>
                                <a:gd name="connsiteX942" fmla="*/ 9813 w 10000"/>
                                <a:gd name="connsiteY942" fmla="*/ 327 h 10000"/>
                                <a:gd name="connsiteX943" fmla="*/ 9890 w 10000"/>
                                <a:gd name="connsiteY943" fmla="*/ 327 h 10000"/>
                                <a:gd name="connsiteX944" fmla="*/ 9924 w 10000"/>
                                <a:gd name="connsiteY944" fmla="*/ 323 h 10000"/>
                                <a:gd name="connsiteX945" fmla="*/ 9924 w 10000"/>
                                <a:gd name="connsiteY945" fmla="*/ 323 h 10000"/>
                                <a:gd name="connsiteX946" fmla="*/ 9966 w 10000"/>
                                <a:gd name="connsiteY946" fmla="*/ 316 h 10000"/>
                                <a:gd name="connsiteX947" fmla="*/ 9924 w 10000"/>
                                <a:gd name="connsiteY947" fmla="*/ 308 h 10000"/>
                                <a:gd name="connsiteX948" fmla="*/ 9813 w 10000"/>
                                <a:gd name="connsiteY948" fmla="*/ 293 h 10000"/>
                                <a:gd name="connsiteX949" fmla="*/ 9813 w 10000"/>
                                <a:gd name="connsiteY949" fmla="*/ 293 h 10000"/>
                                <a:gd name="connsiteX950" fmla="*/ 9966 w 10000"/>
                                <a:gd name="connsiteY950" fmla="*/ 286 h 10000"/>
                                <a:gd name="connsiteX951" fmla="*/ 10000 w 10000"/>
                                <a:gd name="connsiteY951" fmla="*/ 278 h 10000"/>
                                <a:gd name="connsiteX952" fmla="*/ 10000 w 10000"/>
                                <a:gd name="connsiteY952" fmla="*/ 270 h 10000"/>
                                <a:gd name="connsiteX953" fmla="*/ 10000 w 10000"/>
                                <a:gd name="connsiteY95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088 w 10000"/>
                                <a:gd name="connsiteY832" fmla="*/ 605 h 10000"/>
                                <a:gd name="connsiteX833" fmla="*/ 1130 w 10000"/>
                                <a:gd name="connsiteY833" fmla="*/ 609 h 10000"/>
                                <a:gd name="connsiteX834" fmla="*/ 1198 w 10000"/>
                                <a:gd name="connsiteY834" fmla="*/ 609 h 10000"/>
                                <a:gd name="connsiteX835" fmla="*/ 1240 w 10000"/>
                                <a:gd name="connsiteY835" fmla="*/ 601 h 10000"/>
                                <a:gd name="connsiteX836" fmla="*/ 1240 w 10000"/>
                                <a:gd name="connsiteY836" fmla="*/ 601 h 10000"/>
                                <a:gd name="connsiteX837" fmla="*/ 1274 w 10000"/>
                                <a:gd name="connsiteY837" fmla="*/ 601 h 10000"/>
                                <a:gd name="connsiteX838" fmla="*/ 1317 w 10000"/>
                                <a:gd name="connsiteY838" fmla="*/ 601 h 10000"/>
                                <a:gd name="connsiteX839" fmla="*/ 1351 w 10000"/>
                                <a:gd name="connsiteY839" fmla="*/ 598 h 10000"/>
                                <a:gd name="connsiteX840" fmla="*/ 1351 w 10000"/>
                                <a:gd name="connsiteY840" fmla="*/ 590 h 10000"/>
                                <a:gd name="connsiteX841" fmla="*/ 1427 w 10000"/>
                                <a:gd name="connsiteY841" fmla="*/ 590 h 10000"/>
                                <a:gd name="connsiteX842" fmla="*/ 1427 w 10000"/>
                                <a:gd name="connsiteY842" fmla="*/ 590 h 10000"/>
                                <a:gd name="connsiteX843" fmla="*/ 1461 w 10000"/>
                                <a:gd name="connsiteY843" fmla="*/ 583 h 10000"/>
                                <a:gd name="connsiteX844" fmla="*/ 1504 w 10000"/>
                                <a:gd name="connsiteY844" fmla="*/ 572 h 10000"/>
                                <a:gd name="connsiteX845" fmla="*/ 1504 w 10000"/>
                                <a:gd name="connsiteY845" fmla="*/ 564 h 10000"/>
                                <a:gd name="connsiteX846" fmla="*/ 1538 w 10000"/>
                                <a:gd name="connsiteY846" fmla="*/ 553 h 10000"/>
                                <a:gd name="connsiteX847" fmla="*/ 2099 w 10000"/>
                                <a:gd name="connsiteY847" fmla="*/ 553 h 10000"/>
                                <a:gd name="connsiteX848" fmla="*/ 2625 w 10000"/>
                                <a:gd name="connsiteY848" fmla="*/ 556 h 10000"/>
                                <a:gd name="connsiteX849" fmla="*/ 3152 w 10000"/>
                                <a:gd name="connsiteY849" fmla="*/ 567 h 10000"/>
                                <a:gd name="connsiteX850" fmla="*/ 3636 w 10000"/>
                                <a:gd name="connsiteY850" fmla="*/ 579 h 10000"/>
                                <a:gd name="connsiteX851" fmla="*/ 3636 w 10000"/>
                                <a:gd name="connsiteY851" fmla="*/ 579 h 10000"/>
                                <a:gd name="connsiteX852" fmla="*/ 3934 w 10000"/>
                                <a:gd name="connsiteY852" fmla="*/ 586 h 10000"/>
                                <a:gd name="connsiteX853" fmla="*/ 3934 w 10000"/>
                                <a:gd name="connsiteY853" fmla="*/ 586 h 10000"/>
                                <a:gd name="connsiteX854" fmla="*/ 4197 w 10000"/>
                                <a:gd name="connsiteY854" fmla="*/ 601 h 10000"/>
                                <a:gd name="connsiteX855" fmla="*/ 4460 w 10000"/>
                                <a:gd name="connsiteY855" fmla="*/ 620 h 10000"/>
                                <a:gd name="connsiteX856" fmla="*/ 4460 w 10000"/>
                                <a:gd name="connsiteY856" fmla="*/ 620 h 10000"/>
                                <a:gd name="connsiteX857" fmla="*/ 4647 w 10000"/>
                                <a:gd name="connsiteY857" fmla="*/ 639 h 10000"/>
                                <a:gd name="connsiteX858" fmla="*/ 4911 w 10000"/>
                                <a:gd name="connsiteY858" fmla="*/ 665 h 10000"/>
                                <a:gd name="connsiteX859" fmla="*/ 4911 w 10000"/>
                                <a:gd name="connsiteY859" fmla="*/ 665 h 10000"/>
                                <a:gd name="connsiteX860" fmla="*/ 5174 w 10000"/>
                                <a:gd name="connsiteY860" fmla="*/ 695 h 10000"/>
                                <a:gd name="connsiteX861" fmla="*/ 5395 w 10000"/>
                                <a:gd name="connsiteY861" fmla="*/ 726 h 10000"/>
                                <a:gd name="connsiteX862" fmla="*/ 5692 w 10000"/>
                                <a:gd name="connsiteY862" fmla="*/ 786 h 10000"/>
                                <a:gd name="connsiteX863" fmla="*/ 5692 w 10000"/>
                                <a:gd name="connsiteY863" fmla="*/ 786 h 10000"/>
                                <a:gd name="connsiteX864" fmla="*/ 5803 w 10000"/>
                                <a:gd name="connsiteY864" fmla="*/ 820 h 10000"/>
                                <a:gd name="connsiteX865" fmla="*/ 5922 w 10000"/>
                                <a:gd name="connsiteY865" fmla="*/ 857 h 10000"/>
                                <a:gd name="connsiteX866" fmla="*/ 6143 w 10000"/>
                                <a:gd name="connsiteY866" fmla="*/ 932 h 10000"/>
                                <a:gd name="connsiteX867" fmla="*/ 6143 w 10000"/>
                                <a:gd name="connsiteY867" fmla="*/ 932 h 10000"/>
                                <a:gd name="connsiteX868" fmla="*/ 6296 w 10000"/>
                                <a:gd name="connsiteY868" fmla="*/ 1000 h 10000"/>
                                <a:gd name="connsiteX869" fmla="*/ 6372 w 10000"/>
                                <a:gd name="connsiteY869" fmla="*/ 1060 h 10000"/>
                                <a:gd name="connsiteX870" fmla="*/ 6483 w 10000"/>
                                <a:gd name="connsiteY870" fmla="*/ 1173 h 10000"/>
                                <a:gd name="connsiteX871" fmla="*/ 6483 w 10000"/>
                                <a:gd name="connsiteY871" fmla="*/ 1173 h 10000"/>
                                <a:gd name="connsiteX872" fmla="*/ 6517 w 10000"/>
                                <a:gd name="connsiteY872" fmla="*/ 1270 h 10000"/>
                                <a:gd name="connsiteX873" fmla="*/ 6517 w 10000"/>
                                <a:gd name="connsiteY873" fmla="*/ 1346 h 10000"/>
                                <a:gd name="connsiteX874" fmla="*/ 6517 w 10000"/>
                                <a:gd name="connsiteY874" fmla="*/ 1346 h 10000"/>
                                <a:gd name="connsiteX875" fmla="*/ 6440 w 10000"/>
                                <a:gd name="connsiteY875" fmla="*/ 5677 h 10000"/>
                                <a:gd name="connsiteX876" fmla="*/ 6406 w 10000"/>
                                <a:gd name="connsiteY876" fmla="*/ 9997 h 10000"/>
                                <a:gd name="connsiteX877" fmla="*/ 6406 w 10000"/>
                                <a:gd name="connsiteY877" fmla="*/ 9997 h 10000"/>
                                <a:gd name="connsiteX878" fmla="*/ 6406 w 10000"/>
                                <a:gd name="connsiteY878" fmla="*/ 10000 h 10000"/>
                                <a:gd name="connsiteX879" fmla="*/ 6933 w 10000"/>
                                <a:gd name="connsiteY879" fmla="*/ 10000 h 10000"/>
                                <a:gd name="connsiteX880" fmla="*/ 6933 w 10000"/>
                                <a:gd name="connsiteY880" fmla="*/ 10000 h 10000"/>
                                <a:gd name="connsiteX881" fmla="*/ 6933 w 10000"/>
                                <a:gd name="connsiteY881" fmla="*/ 9997 h 10000"/>
                                <a:gd name="connsiteX882" fmla="*/ 6933 w 10000"/>
                                <a:gd name="connsiteY882" fmla="*/ 9997 h 10000"/>
                                <a:gd name="connsiteX883" fmla="*/ 6933 w 10000"/>
                                <a:gd name="connsiteY883" fmla="*/ 8632 h 10000"/>
                                <a:gd name="connsiteX884" fmla="*/ 6967 w 10000"/>
                                <a:gd name="connsiteY884" fmla="*/ 5662 h 10000"/>
                                <a:gd name="connsiteX885" fmla="*/ 7001 w 10000"/>
                                <a:gd name="connsiteY885" fmla="*/ 1331 h 10000"/>
                                <a:gd name="connsiteX886" fmla="*/ 7001 w 10000"/>
                                <a:gd name="connsiteY886" fmla="*/ 1331 h 10000"/>
                                <a:gd name="connsiteX887" fmla="*/ 7043 w 10000"/>
                                <a:gd name="connsiteY887" fmla="*/ 1195 h 10000"/>
                                <a:gd name="connsiteX888" fmla="*/ 7043 w 10000"/>
                                <a:gd name="connsiteY888" fmla="*/ 1064 h 10000"/>
                                <a:gd name="connsiteX889" fmla="*/ 7043 w 10000"/>
                                <a:gd name="connsiteY889" fmla="*/ 1064 h 10000"/>
                                <a:gd name="connsiteX890" fmla="*/ 7001 w 10000"/>
                                <a:gd name="connsiteY890" fmla="*/ 1000 h 10000"/>
                                <a:gd name="connsiteX891" fmla="*/ 7043 w 10000"/>
                                <a:gd name="connsiteY891" fmla="*/ 936 h 10000"/>
                                <a:gd name="connsiteX892" fmla="*/ 7043 w 10000"/>
                                <a:gd name="connsiteY892" fmla="*/ 936 h 10000"/>
                                <a:gd name="connsiteX893" fmla="*/ 7043 w 10000"/>
                                <a:gd name="connsiteY893" fmla="*/ 917 h 10000"/>
                                <a:gd name="connsiteX894" fmla="*/ 7043 w 10000"/>
                                <a:gd name="connsiteY894" fmla="*/ 917 h 10000"/>
                                <a:gd name="connsiteX895" fmla="*/ 7077 w 10000"/>
                                <a:gd name="connsiteY895" fmla="*/ 876 h 10000"/>
                                <a:gd name="connsiteX896" fmla="*/ 7120 w 10000"/>
                                <a:gd name="connsiteY896" fmla="*/ 834 h 10000"/>
                                <a:gd name="connsiteX897" fmla="*/ 7230 w 10000"/>
                                <a:gd name="connsiteY897" fmla="*/ 748 h 10000"/>
                                <a:gd name="connsiteX898" fmla="*/ 7230 w 10000"/>
                                <a:gd name="connsiteY898" fmla="*/ 748 h 10000"/>
                                <a:gd name="connsiteX899" fmla="*/ 7307 w 10000"/>
                                <a:gd name="connsiteY899" fmla="*/ 718 h 10000"/>
                                <a:gd name="connsiteX900" fmla="*/ 7383 w 10000"/>
                                <a:gd name="connsiteY900" fmla="*/ 688 h 10000"/>
                                <a:gd name="connsiteX901" fmla="*/ 7570 w 10000"/>
                                <a:gd name="connsiteY901" fmla="*/ 628 h 10000"/>
                                <a:gd name="connsiteX902" fmla="*/ 7570 w 10000"/>
                                <a:gd name="connsiteY902" fmla="*/ 628 h 10000"/>
                                <a:gd name="connsiteX903" fmla="*/ 7715 w 10000"/>
                                <a:gd name="connsiteY903" fmla="*/ 583 h 10000"/>
                                <a:gd name="connsiteX904" fmla="*/ 7867 w 10000"/>
                                <a:gd name="connsiteY904" fmla="*/ 542 h 10000"/>
                                <a:gd name="connsiteX905" fmla="*/ 7867 w 10000"/>
                                <a:gd name="connsiteY905" fmla="*/ 542 h 10000"/>
                                <a:gd name="connsiteX906" fmla="*/ 8241 w 10000"/>
                                <a:gd name="connsiteY906" fmla="*/ 459 h 10000"/>
                                <a:gd name="connsiteX907" fmla="*/ 8241 w 10000"/>
                                <a:gd name="connsiteY907" fmla="*/ 459 h 10000"/>
                                <a:gd name="connsiteX908" fmla="*/ 8428 w 10000"/>
                                <a:gd name="connsiteY908" fmla="*/ 417 h 10000"/>
                                <a:gd name="connsiteX909" fmla="*/ 8539 w 10000"/>
                                <a:gd name="connsiteY909" fmla="*/ 398 h 10000"/>
                                <a:gd name="connsiteX910" fmla="*/ 8649 w 10000"/>
                                <a:gd name="connsiteY910" fmla="*/ 380 h 10000"/>
                                <a:gd name="connsiteX911" fmla="*/ 8649 w 10000"/>
                                <a:gd name="connsiteY911" fmla="*/ 380 h 10000"/>
                                <a:gd name="connsiteX912" fmla="*/ 8649 w 10000"/>
                                <a:gd name="connsiteY912" fmla="*/ 387 h 10000"/>
                                <a:gd name="connsiteX913" fmla="*/ 8726 w 10000"/>
                                <a:gd name="connsiteY913" fmla="*/ 395 h 10000"/>
                                <a:gd name="connsiteX914" fmla="*/ 8802 w 10000"/>
                                <a:gd name="connsiteY914" fmla="*/ 398 h 10000"/>
                                <a:gd name="connsiteX915" fmla="*/ 8912 w 10000"/>
                                <a:gd name="connsiteY915" fmla="*/ 398 h 10000"/>
                                <a:gd name="connsiteX916" fmla="*/ 8912 w 10000"/>
                                <a:gd name="connsiteY916" fmla="*/ 398 h 10000"/>
                                <a:gd name="connsiteX917" fmla="*/ 8955 w 10000"/>
                                <a:gd name="connsiteY917" fmla="*/ 391 h 10000"/>
                                <a:gd name="connsiteX918" fmla="*/ 8989 w 10000"/>
                                <a:gd name="connsiteY918" fmla="*/ 387 h 10000"/>
                                <a:gd name="connsiteX919" fmla="*/ 8989 w 10000"/>
                                <a:gd name="connsiteY919" fmla="*/ 387 h 10000"/>
                                <a:gd name="connsiteX920" fmla="*/ 9065 w 10000"/>
                                <a:gd name="connsiteY920" fmla="*/ 391 h 10000"/>
                                <a:gd name="connsiteX921" fmla="*/ 9176 w 10000"/>
                                <a:gd name="connsiteY921" fmla="*/ 395 h 10000"/>
                                <a:gd name="connsiteX922" fmla="*/ 9210 w 10000"/>
                                <a:gd name="connsiteY922" fmla="*/ 395 h 10000"/>
                                <a:gd name="connsiteX923" fmla="*/ 9286 w 10000"/>
                                <a:gd name="connsiteY923" fmla="*/ 391 h 10000"/>
                                <a:gd name="connsiteX924" fmla="*/ 9286 w 10000"/>
                                <a:gd name="connsiteY924" fmla="*/ 387 h 10000"/>
                                <a:gd name="connsiteX925" fmla="*/ 9286 w 10000"/>
                                <a:gd name="connsiteY925" fmla="*/ 380 h 10000"/>
                                <a:gd name="connsiteX926" fmla="*/ 9286 w 10000"/>
                                <a:gd name="connsiteY926" fmla="*/ 380 h 10000"/>
                                <a:gd name="connsiteX927" fmla="*/ 9363 w 10000"/>
                                <a:gd name="connsiteY927" fmla="*/ 380 h 10000"/>
                                <a:gd name="connsiteX928" fmla="*/ 9473 w 10000"/>
                                <a:gd name="connsiteY928" fmla="*/ 383 h 10000"/>
                                <a:gd name="connsiteX929" fmla="*/ 9473 w 10000"/>
                                <a:gd name="connsiteY929" fmla="*/ 383 h 10000"/>
                                <a:gd name="connsiteX930" fmla="*/ 9516 w 10000"/>
                                <a:gd name="connsiteY930" fmla="*/ 380 h 10000"/>
                                <a:gd name="connsiteX931" fmla="*/ 9550 w 10000"/>
                                <a:gd name="connsiteY931" fmla="*/ 372 h 10000"/>
                                <a:gd name="connsiteX932" fmla="*/ 9516 w 10000"/>
                                <a:gd name="connsiteY932" fmla="*/ 357 h 10000"/>
                                <a:gd name="connsiteX933" fmla="*/ 9516 w 10000"/>
                                <a:gd name="connsiteY933" fmla="*/ 357 h 10000"/>
                                <a:gd name="connsiteX934" fmla="*/ 9660 w 10000"/>
                                <a:gd name="connsiteY934" fmla="*/ 361 h 10000"/>
                                <a:gd name="connsiteX935" fmla="*/ 9779 w 10000"/>
                                <a:gd name="connsiteY935" fmla="*/ 357 h 10000"/>
                                <a:gd name="connsiteX936" fmla="*/ 9779 w 10000"/>
                                <a:gd name="connsiteY936" fmla="*/ 357 h 10000"/>
                                <a:gd name="connsiteX937" fmla="*/ 9779 w 10000"/>
                                <a:gd name="connsiteY937" fmla="*/ 350 h 10000"/>
                                <a:gd name="connsiteX938" fmla="*/ 9737 w 10000"/>
                                <a:gd name="connsiteY938" fmla="*/ 342 h 10000"/>
                                <a:gd name="connsiteX939" fmla="*/ 9703 w 10000"/>
                                <a:gd name="connsiteY939" fmla="*/ 331 h 10000"/>
                                <a:gd name="connsiteX940" fmla="*/ 9703 w 10000"/>
                                <a:gd name="connsiteY940" fmla="*/ 331 h 10000"/>
                                <a:gd name="connsiteX941" fmla="*/ 9813 w 10000"/>
                                <a:gd name="connsiteY941" fmla="*/ 327 h 10000"/>
                                <a:gd name="connsiteX942" fmla="*/ 9890 w 10000"/>
                                <a:gd name="connsiteY942" fmla="*/ 327 h 10000"/>
                                <a:gd name="connsiteX943" fmla="*/ 9924 w 10000"/>
                                <a:gd name="connsiteY943" fmla="*/ 323 h 10000"/>
                                <a:gd name="connsiteX944" fmla="*/ 9924 w 10000"/>
                                <a:gd name="connsiteY944" fmla="*/ 323 h 10000"/>
                                <a:gd name="connsiteX945" fmla="*/ 9966 w 10000"/>
                                <a:gd name="connsiteY945" fmla="*/ 316 h 10000"/>
                                <a:gd name="connsiteX946" fmla="*/ 9924 w 10000"/>
                                <a:gd name="connsiteY946" fmla="*/ 308 h 10000"/>
                                <a:gd name="connsiteX947" fmla="*/ 9813 w 10000"/>
                                <a:gd name="connsiteY947" fmla="*/ 293 h 10000"/>
                                <a:gd name="connsiteX948" fmla="*/ 9813 w 10000"/>
                                <a:gd name="connsiteY948" fmla="*/ 293 h 10000"/>
                                <a:gd name="connsiteX949" fmla="*/ 9966 w 10000"/>
                                <a:gd name="connsiteY949" fmla="*/ 286 h 10000"/>
                                <a:gd name="connsiteX950" fmla="*/ 10000 w 10000"/>
                                <a:gd name="connsiteY950" fmla="*/ 278 h 10000"/>
                                <a:gd name="connsiteX951" fmla="*/ 10000 w 10000"/>
                                <a:gd name="connsiteY951" fmla="*/ 270 h 10000"/>
                                <a:gd name="connsiteX952" fmla="*/ 10000 w 10000"/>
                                <a:gd name="connsiteY95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130 w 10000"/>
                                <a:gd name="connsiteY832" fmla="*/ 609 h 10000"/>
                                <a:gd name="connsiteX833" fmla="*/ 1198 w 10000"/>
                                <a:gd name="connsiteY833" fmla="*/ 609 h 10000"/>
                                <a:gd name="connsiteX834" fmla="*/ 1240 w 10000"/>
                                <a:gd name="connsiteY834" fmla="*/ 601 h 10000"/>
                                <a:gd name="connsiteX835" fmla="*/ 1240 w 10000"/>
                                <a:gd name="connsiteY835" fmla="*/ 601 h 10000"/>
                                <a:gd name="connsiteX836" fmla="*/ 1274 w 10000"/>
                                <a:gd name="connsiteY836" fmla="*/ 601 h 10000"/>
                                <a:gd name="connsiteX837" fmla="*/ 1317 w 10000"/>
                                <a:gd name="connsiteY837" fmla="*/ 601 h 10000"/>
                                <a:gd name="connsiteX838" fmla="*/ 1351 w 10000"/>
                                <a:gd name="connsiteY838" fmla="*/ 598 h 10000"/>
                                <a:gd name="connsiteX839" fmla="*/ 1351 w 10000"/>
                                <a:gd name="connsiteY839" fmla="*/ 590 h 10000"/>
                                <a:gd name="connsiteX840" fmla="*/ 1427 w 10000"/>
                                <a:gd name="connsiteY840" fmla="*/ 590 h 10000"/>
                                <a:gd name="connsiteX841" fmla="*/ 1427 w 10000"/>
                                <a:gd name="connsiteY841" fmla="*/ 590 h 10000"/>
                                <a:gd name="connsiteX842" fmla="*/ 1461 w 10000"/>
                                <a:gd name="connsiteY842" fmla="*/ 583 h 10000"/>
                                <a:gd name="connsiteX843" fmla="*/ 1504 w 10000"/>
                                <a:gd name="connsiteY843" fmla="*/ 572 h 10000"/>
                                <a:gd name="connsiteX844" fmla="*/ 1504 w 10000"/>
                                <a:gd name="connsiteY844" fmla="*/ 564 h 10000"/>
                                <a:gd name="connsiteX845" fmla="*/ 1538 w 10000"/>
                                <a:gd name="connsiteY845" fmla="*/ 553 h 10000"/>
                                <a:gd name="connsiteX846" fmla="*/ 2099 w 10000"/>
                                <a:gd name="connsiteY846" fmla="*/ 553 h 10000"/>
                                <a:gd name="connsiteX847" fmla="*/ 2625 w 10000"/>
                                <a:gd name="connsiteY847" fmla="*/ 556 h 10000"/>
                                <a:gd name="connsiteX848" fmla="*/ 3152 w 10000"/>
                                <a:gd name="connsiteY848" fmla="*/ 567 h 10000"/>
                                <a:gd name="connsiteX849" fmla="*/ 3636 w 10000"/>
                                <a:gd name="connsiteY849" fmla="*/ 579 h 10000"/>
                                <a:gd name="connsiteX850" fmla="*/ 3636 w 10000"/>
                                <a:gd name="connsiteY850" fmla="*/ 579 h 10000"/>
                                <a:gd name="connsiteX851" fmla="*/ 3934 w 10000"/>
                                <a:gd name="connsiteY851" fmla="*/ 586 h 10000"/>
                                <a:gd name="connsiteX852" fmla="*/ 3934 w 10000"/>
                                <a:gd name="connsiteY852" fmla="*/ 586 h 10000"/>
                                <a:gd name="connsiteX853" fmla="*/ 4197 w 10000"/>
                                <a:gd name="connsiteY853" fmla="*/ 601 h 10000"/>
                                <a:gd name="connsiteX854" fmla="*/ 4460 w 10000"/>
                                <a:gd name="connsiteY854" fmla="*/ 620 h 10000"/>
                                <a:gd name="connsiteX855" fmla="*/ 4460 w 10000"/>
                                <a:gd name="connsiteY855" fmla="*/ 620 h 10000"/>
                                <a:gd name="connsiteX856" fmla="*/ 4647 w 10000"/>
                                <a:gd name="connsiteY856" fmla="*/ 639 h 10000"/>
                                <a:gd name="connsiteX857" fmla="*/ 4911 w 10000"/>
                                <a:gd name="connsiteY857" fmla="*/ 665 h 10000"/>
                                <a:gd name="connsiteX858" fmla="*/ 4911 w 10000"/>
                                <a:gd name="connsiteY858" fmla="*/ 665 h 10000"/>
                                <a:gd name="connsiteX859" fmla="*/ 5174 w 10000"/>
                                <a:gd name="connsiteY859" fmla="*/ 695 h 10000"/>
                                <a:gd name="connsiteX860" fmla="*/ 5395 w 10000"/>
                                <a:gd name="connsiteY860" fmla="*/ 726 h 10000"/>
                                <a:gd name="connsiteX861" fmla="*/ 5692 w 10000"/>
                                <a:gd name="connsiteY861" fmla="*/ 786 h 10000"/>
                                <a:gd name="connsiteX862" fmla="*/ 5692 w 10000"/>
                                <a:gd name="connsiteY862" fmla="*/ 786 h 10000"/>
                                <a:gd name="connsiteX863" fmla="*/ 5803 w 10000"/>
                                <a:gd name="connsiteY863" fmla="*/ 820 h 10000"/>
                                <a:gd name="connsiteX864" fmla="*/ 5922 w 10000"/>
                                <a:gd name="connsiteY864" fmla="*/ 857 h 10000"/>
                                <a:gd name="connsiteX865" fmla="*/ 6143 w 10000"/>
                                <a:gd name="connsiteY865" fmla="*/ 932 h 10000"/>
                                <a:gd name="connsiteX866" fmla="*/ 6143 w 10000"/>
                                <a:gd name="connsiteY866" fmla="*/ 932 h 10000"/>
                                <a:gd name="connsiteX867" fmla="*/ 6296 w 10000"/>
                                <a:gd name="connsiteY867" fmla="*/ 1000 h 10000"/>
                                <a:gd name="connsiteX868" fmla="*/ 6372 w 10000"/>
                                <a:gd name="connsiteY868" fmla="*/ 1060 h 10000"/>
                                <a:gd name="connsiteX869" fmla="*/ 6483 w 10000"/>
                                <a:gd name="connsiteY869" fmla="*/ 1173 h 10000"/>
                                <a:gd name="connsiteX870" fmla="*/ 6483 w 10000"/>
                                <a:gd name="connsiteY870" fmla="*/ 1173 h 10000"/>
                                <a:gd name="connsiteX871" fmla="*/ 6517 w 10000"/>
                                <a:gd name="connsiteY871" fmla="*/ 1270 h 10000"/>
                                <a:gd name="connsiteX872" fmla="*/ 6517 w 10000"/>
                                <a:gd name="connsiteY872" fmla="*/ 1346 h 10000"/>
                                <a:gd name="connsiteX873" fmla="*/ 6517 w 10000"/>
                                <a:gd name="connsiteY873" fmla="*/ 1346 h 10000"/>
                                <a:gd name="connsiteX874" fmla="*/ 6440 w 10000"/>
                                <a:gd name="connsiteY874" fmla="*/ 5677 h 10000"/>
                                <a:gd name="connsiteX875" fmla="*/ 6406 w 10000"/>
                                <a:gd name="connsiteY875" fmla="*/ 9997 h 10000"/>
                                <a:gd name="connsiteX876" fmla="*/ 6406 w 10000"/>
                                <a:gd name="connsiteY876" fmla="*/ 9997 h 10000"/>
                                <a:gd name="connsiteX877" fmla="*/ 6406 w 10000"/>
                                <a:gd name="connsiteY877" fmla="*/ 10000 h 10000"/>
                                <a:gd name="connsiteX878" fmla="*/ 6933 w 10000"/>
                                <a:gd name="connsiteY878" fmla="*/ 10000 h 10000"/>
                                <a:gd name="connsiteX879" fmla="*/ 6933 w 10000"/>
                                <a:gd name="connsiteY879" fmla="*/ 10000 h 10000"/>
                                <a:gd name="connsiteX880" fmla="*/ 6933 w 10000"/>
                                <a:gd name="connsiteY880" fmla="*/ 9997 h 10000"/>
                                <a:gd name="connsiteX881" fmla="*/ 6933 w 10000"/>
                                <a:gd name="connsiteY881" fmla="*/ 9997 h 10000"/>
                                <a:gd name="connsiteX882" fmla="*/ 6933 w 10000"/>
                                <a:gd name="connsiteY882" fmla="*/ 8632 h 10000"/>
                                <a:gd name="connsiteX883" fmla="*/ 6967 w 10000"/>
                                <a:gd name="connsiteY883" fmla="*/ 5662 h 10000"/>
                                <a:gd name="connsiteX884" fmla="*/ 7001 w 10000"/>
                                <a:gd name="connsiteY884" fmla="*/ 1331 h 10000"/>
                                <a:gd name="connsiteX885" fmla="*/ 7001 w 10000"/>
                                <a:gd name="connsiteY885" fmla="*/ 1331 h 10000"/>
                                <a:gd name="connsiteX886" fmla="*/ 7043 w 10000"/>
                                <a:gd name="connsiteY886" fmla="*/ 1195 h 10000"/>
                                <a:gd name="connsiteX887" fmla="*/ 7043 w 10000"/>
                                <a:gd name="connsiteY887" fmla="*/ 1064 h 10000"/>
                                <a:gd name="connsiteX888" fmla="*/ 7043 w 10000"/>
                                <a:gd name="connsiteY888" fmla="*/ 1064 h 10000"/>
                                <a:gd name="connsiteX889" fmla="*/ 7001 w 10000"/>
                                <a:gd name="connsiteY889" fmla="*/ 1000 h 10000"/>
                                <a:gd name="connsiteX890" fmla="*/ 7043 w 10000"/>
                                <a:gd name="connsiteY890" fmla="*/ 936 h 10000"/>
                                <a:gd name="connsiteX891" fmla="*/ 7043 w 10000"/>
                                <a:gd name="connsiteY891" fmla="*/ 936 h 10000"/>
                                <a:gd name="connsiteX892" fmla="*/ 7043 w 10000"/>
                                <a:gd name="connsiteY892" fmla="*/ 917 h 10000"/>
                                <a:gd name="connsiteX893" fmla="*/ 7043 w 10000"/>
                                <a:gd name="connsiteY893" fmla="*/ 917 h 10000"/>
                                <a:gd name="connsiteX894" fmla="*/ 7077 w 10000"/>
                                <a:gd name="connsiteY894" fmla="*/ 876 h 10000"/>
                                <a:gd name="connsiteX895" fmla="*/ 7120 w 10000"/>
                                <a:gd name="connsiteY895" fmla="*/ 834 h 10000"/>
                                <a:gd name="connsiteX896" fmla="*/ 7230 w 10000"/>
                                <a:gd name="connsiteY896" fmla="*/ 748 h 10000"/>
                                <a:gd name="connsiteX897" fmla="*/ 7230 w 10000"/>
                                <a:gd name="connsiteY897" fmla="*/ 748 h 10000"/>
                                <a:gd name="connsiteX898" fmla="*/ 7307 w 10000"/>
                                <a:gd name="connsiteY898" fmla="*/ 718 h 10000"/>
                                <a:gd name="connsiteX899" fmla="*/ 7383 w 10000"/>
                                <a:gd name="connsiteY899" fmla="*/ 688 h 10000"/>
                                <a:gd name="connsiteX900" fmla="*/ 7570 w 10000"/>
                                <a:gd name="connsiteY900" fmla="*/ 628 h 10000"/>
                                <a:gd name="connsiteX901" fmla="*/ 7570 w 10000"/>
                                <a:gd name="connsiteY901" fmla="*/ 628 h 10000"/>
                                <a:gd name="connsiteX902" fmla="*/ 7715 w 10000"/>
                                <a:gd name="connsiteY902" fmla="*/ 583 h 10000"/>
                                <a:gd name="connsiteX903" fmla="*/ 7867 w 10000"/>
                                <a:gd name="connsiteY903" fmla="*/ 542 h 10000"/>
                                <a:gd name="connsiteX904" fmla="*/ 7867 w 10000"/>
                                <a:gd name="connsiteY904" fmla="*/ 542 h 10000"/>
                                <a:gd name="connsiteX905" fmla="*/ 8241 w 10000"/>
                                <a:gd name="connsiteY905" fmla="*/ 459 h 10000"/>
                                <a:gd name="connsiteX906" fmla="*/ 8241 w 10000"/>
                                <a:gd name="connsiteY906" fmla="*/ 459 h 10000"/>
                                <a:gd name="connsiteX907" fmla="*/ 8428 w 10000"/>
                                <a:gd name="connsiteY907" fmla="*/ 417 h 10000"/>
                                <a:gd name="connsiteX908" fmla="*/ 8539 w 10000"/>
                                <a:gd name="connsiteY908" fmla="*/ 398 h 10000"/>
                                <a:gd name="connsiteX909" fmla="*/ 8649 w 10000"/>
                                <a:gd name="connsiteY909" fmla="*/ 380 h 10000"/>
                                <a:gd name="connsiteX910" fmla="*/ 8649 w 10000"/>
                                <a:gd name="connsiteY910" fmla="*/ 380 h 10000"/>
                                <a:gd name="connsiteX911" fmla="*/ 8649 w 10000"/>
                                <a:gd name="connsiteY911" fmla="*/ 387 h 10000"/>
                                <a:gd name="connsiteX912" fmla="*/ 8726 w 10000"/>
                                <a:gd name="connsiteY912" fmla="*/ 395 h 10000"/>
                                <a:gd name="connsiteX913" fmla="*/ 8802 w 10000"/>
                                <a:gd name="connsiteY913" fmla="*/ 398 h 10000"/>
                                <a:gd name="connsiteX914" fmla="*/ 8912 w 10000"/>
                                <a:gd name="connsiteY914" fmla="*/ 398 h 10000"/>
                                <a:gd name="connsiteX915" fmla="*/ 8912 w 10000"/>
                                <a:gd name="connsiteY915" fmla="*/ 398 h 10000"/>
                                <a:gd name="connsiteX916" fmla="*/ 8955 w 10000"/>
                                <a:gd name="connsiteY916" fmla="*/ 391 h 10000"/>
                                <a:gd name="connsiteX917" fmla="*/ 8989 w 10000"/>
                                <a:gd name="connsiteY917" fmla="*/ 387 h 10000"/>
                                <a:gd name="connsiteX918" fmla="*/ 8989 w 10000"/>
                                <a:gd name="connsiteY918" fmla="*/ 387 h 10000"/>
                                <a:gd name="connsiteX919" fmla="*/ 9065 w 10000"/>
                                <a:gd name="connsiteY919" fmla="*/ 391 h 10000"/>
                                <a:gd name="connsiteX920" fmla="*/ 9176 w 10000"/>
                                <a:gd name="connsiteY920" fmla="*/ 395 h 10000"/>
                                <a:gd name="connsiteX921" fmla="*/ 9210 w 10000"/>
                                <a:gd name="connsiteY921" fmla="*/ 395 h 10000"/>
                                <a:gd name="connsiteX922" fmla="*/ 9286 w 10000"/>
                                <a:gd name="connsiteY922" fmla="*/ 391 h 10000"/>
                                <a:gd name="connsiteX923" fmla="*/ 9286 w 10000"/>
                                <a:gd name="connsiteY923" fmla="*/ 387 h 10000"/>
                                <a:gd name="connsiteX924" fmla="*/ 9286 w 10000"/>
                                <a:gd name="connsiteY924" fmla="*/ 380 h 10000"/>
                                <a:gd name="connsiteX925" fmla="*/ 9286 w 10000"/>
                                <a:gd name="connsiteY925" fmla="*/ 380 h 10000"/>
                                <a:gd name="connsiteX926" fmla="*/ 9363 w 10000"/>
                                <a:gd name="connsiteY926" fmla="*/ 380 h 10000"/>
                                <a:gd name="connsiteX927" fmla="*/ 9473 w 10000"/>
                                <a:gd name="connsiteY927" fmla="*/ 383 h 10000"/>
                                <a:gd name="connsiteX928" fmla="*/ 9473 w 10000"/>
                                <a:gd name="connsiteY928" fmla="*/ 383 h 10000"/>
                                <a:gd name="connsiteX929" fmla="*/ 9516 w 10000"/>
                                <a:gd name="connsiteY929" fmla="*/ 380 h 10000"/>
                                <a:gd name="connsiteX930" fmla="*/ 9550 w 10000"/>
                                <a:gd name="connsiteY930" fmla="*/ 372 h 10000"/>
                                <a:gd name="connsiteX931" fmla="*/ 9516 w 10000"/>
                                <a:gd name="connsiteY931" fmla="*/ 357 h 10000"/>
                                <a:gd name="connsiteX932" fmla="*/ 9516 w 10000"/>
                                <a:gd name="connsiteY932" fmla="*/ 357 h 10000"/>
                                <a:gd name="connsiteX933" fmla="*/ 9660 w 10000"/>
                                <a:gd name="connsiteY933" fmla="*/ 361 h 10000"/>
                                <a:gd name="connsiteX934" fmla="*/ 9779 w 10000"/>
                                <a:gd name="connsiteY934" fmla="*/ 357 h 10000"/>
                                <a:gd name="connsiteX935" fmla="*/ 9779 w 10000"/>
                                <a:gd name="connsiteY935" fmla="*/ 357 h 10000"/>
                                <a:gd name="connsiteX936" fmla="*/ 9779 w 10000"/>
                                <a:gd name="connsiteY936" fmla="*/ 350 h 10000"/>
                                <a:gd name="connsiteX937" fmla="*/ 9737 w 10000"/>
                                <a:gd name="connsiteY937" fmla="*/ 342 h 10000"/>
                                <a:gd name="connsiteX938" fmla="*/ 9703 w 10000"/>
                                <a:gd name="connsiteY938" fmla="*/ 331 h 10000"/>
                                <a:gd name="connsiteX939" fmla="*/ 9703 w 10000"/>
                                <a:gd name="connsiteY939" fmla="*/ 331 h 10000"/>
                                <a:gd name="connsiteX940" fmla="*/ 9813 w 10000"/>
                                <a:gd name="connsiteY940" fmla="*/ 327 h 10000"/>
                                <a:gd name="connsiteX941" fmla="*/ 9890 w 10000"/>
                                <a:gd name="connsiteY941" fmla="*/ 327 h 10000"/>
                                <a:gd name="connsiteX942" fmla="*/ 9924 w 10000"/>
                                <a:gd name="connsiteY942" fmla="*/ 323 h 10000"/>
                                <a:gd name="connsiteX943" fmla="*/ 9924 w 10000"/>
                                <a:gd name="connsiteY943" fmla="*/ 323 h 10000"/>
                                <a:gd name="connsiteX944" fmla="*/ 9966 w 10000"/>
                                <a:gd name="connsiteY944" fmla="*/ 316 h 10000"/>
                                <a:gd name="connsiteX945" fmla="*/ 9924 w 10000"/>
                                <a:gd name="connsiteY945" fmla="*/ 308 h 10000"/>
                                <a:gd name="connsiteX946" fmla="*/ 9813 w 10000"/>
                                <a:gd name="connsiteY946" fmla="*/ 293 h 10000"/>
                                <a:gd name="connsiteX947" fmla="*/ 9813 w 10000"/>
                                <a:gd name="connsiteY947" fmla="*/ 293 h 10000"/>
                                <a:gd name="connsiteX948" fmla="*/ 9966 w 10000"/>
                                <a:gd name="connsiteY948" fmla="*/ 286 h 10000"/>
                                <a:gd name="connsiteX949" fmla="*/ 10000 w 10000"/>
                                <a:gd name="connsiteY949" fmla="*/ 278 h 10000"/>
                                <a:gd name="connsiteX950" fmla="*/ 10000 w 10000"/>
                                <a:gd name="connsiteY950" fmla="*/ 270 h 10000"/>
                                <a:gd name="connsiteX951" fmla="*/ 10000 w 10000"/>
                                <a:gd name="connsiteY95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130 w 10000"/>
                                <a:gd name="connsiteY832" fmla="*/ 609 h 10000"/>
                                <a:gd name="connsiteX833" fmla="*/ 1240 w 10000"/>
                                <a:gd name="connsiteY833" fmla="*/ 601 h 10000"/>
                                <a:gd name="connsiteX834" fmla="*/ 1240 w 10000"/>
                                <a:gd name="connsiteY834" fmla="*/ 601 h 10000"/>
                                <a:gd name="connsiteX835" fmla="*/ 1274 w 10000"/>
                                <a:gd name="connsiteY835" fmla="*/ 601 h 10000"/>
                                <a:gd name="connsiteX836" fmla="*/ 1317 w 10000"/>
                                <a:gd name="connsiteY836" fmla="*/ 601 h 10000"/>
                                <a:gd name="connsiteX837" fmla="*/ 1351 w 10000"/>
                                <a:gd name="connsiteY837" fmla="*/ 598 h 10000"/>
                                <a:gd name="connsiteX838" fmla="*/ 1351 w 10000"/>
                                <a:gd name="connsiteY838" fmla="*/ 590 h 10000"/>
                                <a:gd name="connsiteX839" fmla="*/ 1427 w 10000"/>
                                <a:gd name="connsiteY839" fmla="*/ 590 h 10000"/>
                                <a:gd name="connsiteX840" fmla="*/ 1427 w 10000"/>
                                <a:gd name="connsiteY840" fmla="*/ 590 h 10000"/>
                                <a:gd name="connsiteX841" fmla="*/ 1461 w 10000"/>
                                <a:gd name="connsiteY841" fmla="*/ 583 h 10000"/>
                                <a:gd name="connsiteX842" fmla="*/ 1504 w 10000"/>
                                <a:gd name="connsiteY842" fmla="*/ 572 h 10000"/>
                                <a:gd name="connsiteX843" fmla="*/ 1504 w 10000"/>
                                <a:gd name="connsiteY843" fmla="*/ 564 h 10000"/>
                                <a:gd name="connsiteX844" fmla="*/ 1538 w 10000"/>
                                <a:gd name="connsiteY844" fmla="*/ 553 h 10000"/>
                                <a:gd name="connsiteX845" fmla="*/ 2099 w 10000"/>
                                <a:gd name="connsiteY845" fmla="*/ 553 h 10000"/>
                                <a:gd name="connsiteX846" fmla="*/ 2625 w 10000"/>
                                <a:gd name="connsiteY846" fmla="*/ 556 h 10000"/>
                                <a:gd name="connsiteX847" fmla="*/ 3152 w 10000"/>
                                <a:gd name="connsiteY847" fmla="*/ 567 h 10000"/>
                                <a:gd name="connsiteX848" fmla="*/ 3636 w 10000"/>
                                <a:gd name="connsiteY848" fmla="*/ 579 h 10000"/>
                                <a:gd name="connsiteX849" fmla="*/ 3636 w 10000"/>
                                <a:gd name="connsiteY849" fmla="*/ 579 h 10000"/>
                                <a:gd name="connsiteX850" fmla="*/ 3934 w 10000"/>
                                <a:gd name="connsiteY850" fmla="*/ 586 h 10000"/>
                                <a:gd name="connsiteX851" fmla="*/ 3934 w 10000"/>
                                <a:gd name="connsiteY851" fmla="*/ 586 h 10000"/>
                                <a:gd name="connsiteX852" fmla="*/ 4197 w 10000"/>
                                <a:gd name="connsiteY852" fmla="*/ 601 h 10000"/>
                                <a:gd name="connsiteX853" fmla="*/ 4460 w 10000"/>
                                <a:gd name="connsiteY853" fmla="*/ 620 h 10000"/>
                                <a:gd name="connsiteX854" fmla="*/ 4460 w 10000"/>
                                <a:gd name="connsiteY854" fmla="*/ 620 h 10000"/>
                                <a:gd name="connsiteX855" fmla="*/ 4647 w 10000"/>
                                <a:gd name="connsiteY855" fmla="*/ 639 h 10000"/>
                                <a:gd name="connsiteX856" fmla="*/ 4911 w 10000"/>
                                <a:gd name="connsiteY856" fmla="*/ 665 h 10000"/>
                                <a:gd name="connsiteX857" fmla="*/ 4911 w 10000"/>
                                <a:gd name="connsiteY857" fmla="*/ 665 h 10000"/>
                                <a:gd name="connsiteX858" fmla="*/ 5174 w 10000"/>
                                <a:gd name="connsiteY858" fmla="*/ 695 h 10000"/>
                                <a:gd name="connsiteX859" fmla="*/ 5395 w 10000"/>
                                <a:gd name="connsiteY859" fmla="*/ 726 h 10000"/>
                                <a:gd name="connsiteX860" fmla="*/ 5692 w 10000"/>
                                <a:gd name="connsiteY860" fmla="*/ 786 h 10000"/>
                                <a:gd name="connsiteX861" fmla="*/ 5692 w 10000"/>
                                <a:gd name="connsiteY861" fmla="*/ 786 h 10000"/>
                                <a:gd name="connsiteX862" fmla="*/ 5803 w 10000"/>
                                <a:gd name="connsiteY862" fmla="*/ 820 h 10000"/>
                                <a:gd name="connsiteX863" fmla="*/ 5922 w 10000"/>
                                <a:gd name="connsiteY863" fmla="*/ 857 h 10000"/>
                                <a:gd name="connsiteX864" fmla="*/ 6143 w 10000"/>
                                <a:gd name="connsiteY864" fmla="*/ 932 h 10000"/>
                                <a:gd name="connsiteX865" fmla="*/ 6143 w 10000"/>
                                <a:gd name="connsiteY865" fmla="*/ 932 h 10000"/>
                                <a:gd name="connsiteX866" fmla="*/ 6296 w 10000"/>
                                <a:gd name="connsiteY866" fmla="*/ 1000 h 10000"/>
                                <a:gd name="connsiteX867" fmla="*/ 6372 w 10000"/>
                                <a:gd name="connsiteY867" fmla="*/ 1060 h 10000"/>
                                <a:gd name="connsiteX868" fmla="*/ 6483 w 10000"/>
                                <a:gd name="connsiteY868" fmla="*/ 1173 h 10000"/>
                                <a:gd name="connsiteX869" fmla="*/ 6483 w 10000"/>
                                <a:gd name="connsiteY869" fmla="*/ 1173 h 10000"/>
                                <a:gd name="connsiteX870" fmla="*/ 6517 w 10000"/>
                                <a:gd name="connsiteY870" fmla="*/ 1270 h 10000"/>
                                <a:gd name="connsiteX871" fmla="*/ 6517 w 10000"/>
                                <a:gd name="connsiteY871" fmla="*/ 1346 h 10000"/>
                                <a:gd name="connsiteX872" fmla="*/ 6517 w 10000"/>
                                <a:gd name="connsiteY872" fmla="*/ 1346 h 10000"/>
                                <a:gd name="connsiteX873" fmla="*/ 6440 w 10000"/>
                                <a:gd name="connsiteY873" fmla="*/ 5677 h 10000"/>
                                <a:gd name="connsiteX874" fmla="*/ 6406 w 10000"/>
                                <a:gd name="connsiteY874" fmla="*/ 9997 h 10000"/>
                                <a:gd name="connsiteX875" fmla="*/ 6406 w 10000"/>
                                <a:gd name="connsiteY875" fmla="*/ 9997 h 10000"/>
                                <a:gd name="connsiteX876" fmla="*/ 6406 w 10000"/>
                                <a:gd name="connsiteY876" fmla="*/ 10000 h 10000"/>
                                <a:gd name="connsiteX877" fmla="*/ 6933 w 10000"/>
                                <a:gd name="connsiteY877" fmla="*/ 10000 h 10000"/>
                                <a:gd name="connsiteX878" fmla="*/ 6933 w 10000"/>
                                <a:gd name="connsiteY878" fmla="*/ 10000 h 10000"/>
                                <a:gd name="connsiteX879" fmla="*/ 6933 w 10000"/>
                                <a:gd name="connsiteY879" fmla="*/ 9997 h 10000"/>
                                <a:gd name="connsiteX880" fmla="*/ 6933 w 10000"/>
                                <a:gd name="connsiteY880" fmla="*/ 9997 h 10000"/>
                                <a:gd name="connsiteX881" fmla="*/ 6933 w 10000"/>
                                <a:gd name="connsiteY881" fmla="*/ 8632 h 10000"/>
                                <a:gd name="connsiteX882" fmla="*/ 6967 w 10000"/>
                                <a:gd name="connsiteY882" fmla="*/ 5662 h 10000"/>
                                <a:gd name="connsiteX883" fmla="*/ 7001 w 10000"/>
                                <a:gd name="connsiteY883" fmla="*/ 1331 h 10000"/>
                                <a:gd name="connsiteX884" fmla="*/ 7001 w 10000"/>
                                <a:gd name="connsiteY884" fmla="*/ 1331 h 10000"/>
                                <a:gd name="connsiteX885" fmla="*/ 7043 w 10000"/>
                                <a:gd name="connsiteY885" fmla="*/ 1195 h 10000"/>
                                <a:gd name="connsiteX886" fmla="*/ 7043 w 10000"/>
                                <a:gd name="connsiteY886" fmla="*/ 1064 h 10000"/>
                                <a:gd name="connsiteX887" fmla="*/ 7043 w 10000"/>
                                <a:gd name="connsiteY887" fmla="*/ 1064 h 10000"/>
                                <a:gd name="connsiteX888" fmla="*/ 7001 w 10000"/>
                                <a:gd name="connsiteY888" fmla="*/ 1000 h 10000"/>
                                <a:gd name="connsiteX889" fmla="*/ 7043 w 10000"/>
                                <a:gd name="connsiteY889" fmla="*/ 936 h 10000"/>
                                <a:gd name="connsiteX890" fmla="*/ 7043 w 10000"/>
                                <a:gd name="connsiteY890" fmla="*/ 936 h 10000"/>
                                <a:gd name="connsiteX891" fmla="*/ 7043 w 10000"/>
                                <a:gd name="connsiteY891" fmla="*/ 917 h 10000"/>
                                <a:gd name="connsiteX892" fmla="*/ 7043 w 10000"/>
                                <a:gd name="connsiteY892" fmla="*/ 917 h 10000"/>
                                <a:gd name="connsiteX893" fmla="*/ 7077 w 10000"/>
                                <a:gd name="connsiteY893" fmla="*/ 876 h 10000"/>
                                <a:gd name="connsiteX894" fmla="*/ 7120 w 10000"/>
                                <a:gd name="connsiteY894" fmla="*/ 834 h 10000"/>
                                <a:gd name="connsiteX895" fmla="*/ 7230 w 10000"/>
                                <a:gd name="connsiteY895" fmla="*/ 748 h 10000"/>
                                <a:gd name="connsiteX896" fmla="*/ 7230 w 10000"/>
                                <a:gd name="connsiteY896" fmla="*/ 748 h 10000"/>
                                <a:gd name="connsiteX897" fmla="*/ 7307 w 10000"/>
                                <a:gd name="connsiteY897" fmla="*/ 718 h 10000"/>
                                <a:gd name="connsiteX898" fmla="*/ 7383 w 10000"/>
                                <a:gd name="connsiteY898" fmla="*/ 688 h 10000"/>
                                <a:gd name="connsiteX899" fmla="*/ 7570 w 10000"/>
                                <a:gd name="connsiteY899" fmla="*/ 628 h 10000"/>
                                <a:gd name="connsiteX900" fmla="*/ 7570 w 10000"/>
                                <a:gd name="connsiteY900" fmla="*/ 628 h 10000"/>
                                <a:gd name="connsiteX901" fmla="*/ 7715 w 10000"/>
                                <a:gd name="connsiteY901" fmla="*/ 583 h 10000"/>
                                <a:gd name="connsiteX902" fmla="*/ 7867 w 10000"/>
                                <a:gd name="connsiteY902" fmla="*/ 542 h 10000"/>
                                <a:gd name="connsiteX903" fmla="*/ 7867 w 10000"/>
                                <a:gd name="connsiteY903" fmla="*/ 542 h 10000"/>
                                <a:gd name="connsiteX904" fmla="*/ 8241 w 10000"/>
                                <a:gd name="connsiteY904" fmla="*/ 459 h 10000"/>
                                <a:gd name="connsiteX905" fmla="*/ 8241 w 10000"/>
                                <a:gd name="connsiteY905" fmla="*/ 459 h 10000"/>
                                <a:gd name="connsiteX906" fmla="*/ 8428 w 10000"/>
                                <a:gd name="connsiteY906" fmla="*/ 417 h 10000"/>
                                <a:gd name="connsiteX907" fmla="*/ 8539 w 10000"/>
                                <a:gd name="connsiteY907" fmla="*/ 398 h 10000"/>
                                <a:gd name="connsiteX908" fmla="*/ 8649 w 10000"/>
                                <a:gd name="connsiteY908" fmla="*/ 380 h 10000"/>
                                <a:gd name="connsiteX909" fmla="*/ 8649 w 10000"/>
                                <a:gd name="connsiteY909" fmla="*/ 380 h 10000"/>
                                <a:gd name="connsiteX910" fmla="*/ 8649 w 10000"/>
                                <a:gd name="connsiteY910" fmla="*/ 387 h 10000"/>
                                <a:gd name="connsiteX911" fmla="*/ 8726 w 10000"/>
                                <a:gd name="connsiteY911" fmla="*/ 395 h 10000"/>
                                <a:gd name="connsiteX912" fmla="*/ 8802 w 10000"/>
                                <a:gd name="connsiteY912" fmla="*/ 398 h 10000"/>
                                <a:gd name="connsiteX913" fmla="*/ 8912 w 10000"/>
                                <a:gd name="connsiteY913" fmla="*/ 398 h 10000"/>
                                <a:gd name="connsiteX914" fmla="*/ 8912 w 10000"/>
                                <a:gd name="connsiteY914" fmla="*/ 398 h 10000"/>
                                <a:gd name="connsiteX915" fmla="*/ 8955 w 10000"/>
                                <a:gd name="connsiteY915" fmla="*/ 391 h 10000"/>
                                <a:gd name="connsiteX916" fmla="*/ 8989 w 10000"/>
                                <a:gd name="connsiteY916" fmla="*/ 387 h 10000"/>
                                <a:gd name="connsiteX917" fmla="*/ 8989 w 10000"/>
                                <a:gd name="connsiteY917" fmla="*/ 387 h 10000"/>
                                <a:gd name="connsiteX918" fmla="*/ 9065 w 10000"/>
                                <a:gd name="connsiteY918" fmla="*/ 391 h 10000"/>
                                <a:gd name="connsiteX919" fmla="*/ 9176 w 10000"/>
                                <a:gd name="connsiteY919" fmla="*/ 395 h 10000"/>
                                <a:gd name="connsiteX920" fmla="*/ 9210 w 10000"/>
                                <a:gd name="connsiteY920" fmla="*/ 395 h 10000"/>
                                <a:gd name="connsiteX921" fmla="*/ 9286 w 10000"/>
                                <a:gd name="connsiteY921" fmla="*/ 391 h 10000"/>
                                <a:gd name="connsiteX922" fmla="*/ 9286 w 10000"/>
                                <a:gd name="connsiteY922" fmla="*/ 387 h 10000"/>
                                <a:gd name="connsiteX923" fmla="*/ 9286 w 10000"/>
                                <a:gd name="connsiteY923" fmla="*/ 380 h 10000"/>
                                <a:gd name="connsiteX924" fmla="*/ 9286 w 10000"/>
                                <a:gd name="connsiteY924" fmla="*/ 380 h 10000"/>
                                <a:gd name="connsiteX925" fmla="*/ 9363 w 10000"/>
                                <a:gd name="connsiteY925" fmla="*/ 380 h 10000"/>
                                <a:gd name="connsiteX926" fmla="*/ 9473 w 10000"/>
                                <a:gd name="connsiteY926" fmla="*/ 383 h 10000"/>
                                <a:gd name="connsiteX927" fmla="*/ 9473 w 10000"/>
                                <a:gd name="connsiteY927" fmla="*/ 383 h 10000"/>
                                <a:gd name="connsiteX928" fmla="*/ 9516 w 10000"/>
                                <a:gd name="connsiteY928" fmla="*/ 380 h 10000"/>
                                <a:gd name="connsiteX929" fmla="*/ 9550 w 10000"/>
                                <a:gd name="connsiteY929" fmla="*/ 372 h 10000"/>
                                <a:gd name="connsiteX930" fmla="*/ 9516 w 10000"/>
                                <a:gd name="connsiteY930" fmla="*/ 357 h 10000"/>
                                <a:gd name="connsiteX931" fmla="*/ 9516 w 10000"/>
                                <a:gd name="connsiteY931" fmla="*/ 357 h 10000"/>
                                <a:gd name="connsiteX932" fmla="*/ 9660 w 10000"/>
                                <a:gd name="connsiteY932" fmla="*/ 361 h 10000"/>
                                <a:gd name="connsiteX933" fmla="*/ 9779 w 10000"/>
                                <a:gd name="connsiteY933" fmla="*/ 357 h 10000"/>
                                <a:gd name="connsiteX934" fmla="*/ 9779 w 10000"/>
                                <a:gd name="connsiteY934" fmla="*/ 357 h 10000"/>
                                <a:gd name="connsiteX935" fmla="*/ 9779 w 10000"/>
                                <a:gd name="connsiteY935" fmla="*/ 350 h 10000"/>
                                <a:gd name="connsiteX936" fmla="*/ 9737 w 10000"/>
                                <a:gd name="connsiteY936" fmla="*/ 342 h 10000"/>
                                <a:gd name="connsiteX937" fmla="*/ 9703 w 10000"/>
                                <a:gd name="connsiteY937" fmla="*/ 331 h 10000"/>
                                <a:gd name="connsiteX938" fmla="*/ 9703 w 10000"/>
                                <a:gd name="connsiteY938" fmla="*/ 331 h 10000"/>
                                <a:gd name="connsiteX939" fmla="*/ 9813 w 10000"/>
                                <a:gd name="connsiteY939" fmla="*/ 327 h 10000"/>
                                <a:gd name="connsiteX940" fmla="*/ 9890 w 10000"/>
                                <a:gd name="connsiteY940" fmla="*/ 327 h 10000"/>
                                <a:gd name="connsiteX941" fmla="*/ 9924 w 10000"/>
                                <a:gd name="connsiteY941" fmla="*/ 323 h 10000"/>
                                <a:gd name="connsiteX942" fmla="*/ 9924 w 10000"/>
                                <a:gd name="connsiteY942" fmla="*/ 323 h 10000"/>
                                <a:gd name="connsiteX943" fmla="*/ 9966 w 10000"/>
                                <a:gd name="connsiteY943" fmla="*/ 316 h 10000"/>
                                <a:gd name="connsiteX944" fmla="*/ 9924 w 10000"/>
                                <a:gd name="connsiteY944" fmla="*/ 308 h 10000"/>
                                <a:gd name="connsiteX945" fmla="*/ 9813 w 10000"/>
                                <a:gd name="connsiteY945" fmla="*/ 293 h 10000"/>
                                <a:gd name="connsiteX946" fmla="*/ 9813 w 10000"/>
                                <a:gd name="connsiteY946" fmla="*/ 293 h 10000"/>
                                <a:gd name="connsiteX947" fmla="*/ 9966 w 10000"/>
                                <a:gd name="connsiteY947" fmla="*/ 286 h 10000"/>
                                <a:gd name="connsiteX948" fmla="*/ 10000 w 10000"/>
                                <a:gd name="connsiteY948" fmla="*/ 278 h 10000"/>
                                <a:gd name="connsiteX949" fmla="*/ 10000 w 10000"/>
                                <a:gd name="connsiteY949" fmla="*/ 270 h 10000"/>
                                <a:gd name="connsiteX950" fmla="*/ 10000 w 10000"/>
                                <a:gd name="connsiteY95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240 w 10000"/>
                                <a:gd name="connsiteY832" fmla="*/ 601 h 10000"/>
                                <a:gd name="connsiteX833" fmla="*/ 1240 w 10000"/>
                                <a:gd name="connsiteY833" fmla="*/ 601 h 10000"/>
                                <a:gd name="connsiteX834" fmla="*/ 1274 w 10000"/>
                                <a:gd name="connsiteY834" fmla="*/ 601 h 10000"/>
                                <a:gd name="connsiteX835" fmla="*/ 1317 w 10000"/>
                                <a:gd name="connsiteY835" fmla="*/ 601 h 10000"/>
                                <a:gd name="connsiteX836" fmla="*/ 1351 w 10000"/>
                                <a:gd name="connsiteY836" fmla="*/ 598 h 10000"/>
                                <a:gd name="connsiteX837" fmla="*/ 1351 w 10000"/>
                                <a:gd name="connsiteY837" fmla="*/ 590 h 10000"/>
                                <a:gd name="connsiteX838" fmla="*/ 1427 w 10000"/>
                                <a:gd name="connsiteY838" fmla="*/ 590 h 10000"/>
                                <a:gd name="connsiteX839" fmla="*/ 1427 w 10000"/>
                                <a:gd name="connsiteY839" fmla="*/ 590 h 10000"/>
                                <a:gd name="connsiteX840" fmla="*/ 1461 w 10000"/>
                                <a:gd name="connsiteY840" fmla="*/ 583 h 10000"/>
                                <a:gd name="connsiteX841" fmla="*/ 1504 w 10000"/>
                                <a:gd name="connsiteY841" fmla="*/ 572 h 10000"/>
                                <a:gd name="connsiteX842" fmla="*/ 1504 w 10000"/>
                                <a:gd name="connsiteY842" fmla="*/ 564 h 10000"/>
                                <a:gd name="connsiteX843" fmla="*/ 1538 w 10000"/>
                                <a:gd name="connsiteY843" fmla="*/ 553 h 10000"/>
                                <a:gd name="connsiteX844" fmla="*/ 2099 w 10000"/>
                                <a:gd name="connsiteY844" fmla="*/ 553 h 10000"/>
                                <a:gd name="connsiteX845" fmla="*/ 2625 w 10000"/>
                                <a:gd name="connsiteY845" fmla="*/ 556 h 10000"/>
                                <a:gd name="connsiteX846" fmla="*/ 3152 w 10000"/>
                                <a:gd name="connsiteY846" fmla="*/ 567 h 10000"/>
                                <a:gd name="connsiteX847" fmla="*/ 3636 w 10000"/>
                                <a:gd name="connsiteY847" fmla="*/ 579 h 10000"/>
                                <a:gd name="connsiteX848" fmla="*/ 3636 w 10000"/>
                                <a:gd name="connsiteY848" fmla="*/ 579 h 10000"/>
                                <a:gd name="connsiteX849" fmla="*/ 3934 w 10000"/>
                                <a:gd name="connsiteY849" fmla="*/ 586 h 10000"/>
                                <a:gd name="connsiteX850" fmla="*/ 3934 w 10000"/>
                                <a:gd name="connsiteY850" fmla="*/ 586 h 10000"/>
                                <a:gd name="connsiteX851" fmla="*/ 4197 w 10000"/>
                                <a:gd name="connsiteY851" fmla="*/ 601 h 10000"/>
                                <a:gd name="connsiteX852" fmla="*/ 4460 w 10000"/>
                                <a:gd name="connsiteY852" fmla="*/ 620 h 10000"/>
                                <a:gd name="connsiteX853" fmla="*/ 4460 w 10000"/>
                                <a:gd name="connsiteY853" fmla="*/ 620 h 10000"/>
                                <a:gd name="connsiteX854" fmla="*/ 4647 w 10000"/>
                                <a:gd name="connsiteY854" fmla="*/ 639 h 10000"/>
                                <a:gd name="connsiteX855" fmla="*/ 4911 w 10000"/>
                                <a:gd name="connsiteY855" fmla="*/ 665 h 10000"/>
                                <a:gd name="connsiteX856" fmla="*/ 4911 w 10000"/>
                                <a:gd name="connsiteY856" fmla="*/ 665 h 10000"/>
                                <a:gd name="connsiteX857" fmla="*/ 5174 w 10000"/>
                                <a:gd name="connsiteY857" fmla="*/ 695 h 10000"/>
                                <a:gd name="connsiteX858" fmla="*/ 5395 w 10000"/>
                                <a:gd name="connsiteY858" fmla="*/ 726 h 10000"/>
                                <a:gd name="connsiteX859" fmla="*/ 5692 w 10000"/>
                                <a:gd name="connsiteY859" fmla="*/ 786 h 10000"/>
                                <a:gd name="connsiteX860" fmla="*/ 5692 w 10000"/>
                                <a:gd name="connsiteY860" fmla="*/ 786 h 10000"/>
                                <a:gd name="connsiteX861" fmla="*/ 5803 w 10000"/>
                                <a:gd name="connsiteY861" fmla="*/ 820 h 10000"/>
                                <a:gd name="connsiteX862" fmla="*/ 5922 w 10000"/>
                                <a:gd name="connsiteY862" fmla="*/ 857 h 10000"/>
                                <a:gd name="connsiteX863" fmla="*/ 6143 w 10000"/>
                                <a:gd name="connsiteY863" fmla="*/ 932 h 10000"/>
                                <a:gd name="connsiteX864" fmla="*/ 6143 w 10000"/>
                                <a:gd name="connsiteY864" fmla="*/ 932 h 10000"/>
                                <a:gd name="connsiteX865" fmla="*/ 6296 w 10000"/>
                                <a:gd name="connsiteY865" fmla="*/ 1000 h 10000"/>
                                <a:gd name="connsiteX866" fmla="*/ 6372 w 10000"/>
                                <a:gd name="connsiteY866" fmla="*/ 1060 h 10000"/>
                                <a:gd name="connsiteX867" fmla="*/ 6483 w 10000"/>
                                <a:gd name="connsiteY867" fmla="*/ 1173 h 10000"/>
                                <a:gd name="connsiteX868" fmla="*/ 6483 w 10000"/>
                                <a:gd name="connsiteY868" fmla="*/ 1173 h 10000"/>
                                <a:gd name="connsiteX869" fmla="*/ 6517 w 10000"/>
                                <a:gd name="connsiteY869" fmla="*/ 1270 h 10000"/>
                                <a:gd name="connsiteX870" fmla="*/ 6517 w 10000"/>
                                <a:gd name="connsiteY870" fmla="*/ 1346 h 10000"/>
                                <a:gd name="connsiteX871" fmla="*/ 6517 w 10000"/>
                                <a:gd name="connsiteY871" fmla="*/ 1346 h 10000"/>
                                <a:gd name="connsiteX872" fmla="*/ 6440 w 10000"/>
                                <a:gd name="connsiteY872" fmla="*/ 5677 h 10000"/>
                                <a:gd name="connsiteX873" fmla="*/ 6406 w 10000"/>
                                <a:gd name="connsiteY873" fmla="*/ 9997 h 10000"/>
                                <a:gd name="connsiteX874" fmla="*/ 6406 w 10000"/>
                                <a:gd name="connsiteY874" fmla="*/ 9997 h 10000"/>
                                <a:gd name="connsiteX875" fmla="*/ 6406 w 10000"/>
                                <a:gd name="connsiteY875" fmla="*/ 10000 h 10000"/>
                                <a:gd name="connsiteX876" fmla="*/ 6933 w 10000"/>
                                <a:gd name="connsiteY876" fmla="*/ 10000 h 10000"/>
                                <a:gd name="connsiteX877" fmla="*/ 6933 w 10000"/>
                                <a:gd name="connsiteY877" fmla="*/ 10000 h 10000"/>
                                <a:gd name="connsiteX878" fmla="*/ 6933 w 10000"/>
                                <a:gd name="connsiteY878" fmla="*/ 9997 h 10000"/>
                                <a:gd name="connsiteX879" fmla="*/ 6933 w 10000"/>
                                <a:gd name="connsiteY879" fmla="*/ 9997 h 10000"/>
                                <a:gd name="connsiteX880" fmla="*/ 6933 w 10000"/>
                                <a:gd name="connsiteY880" fmla="*/ 8632 h 10000"/>
                                <a:gd name="connsiteX881" fmla="*/ 6967 w 10000"/>
                                <a:gd name="connsiteY881" fmla="*/ 5662 h 10000"/>
                                <a:gd name="connsiteX882" fmla="*/ 7001 w 10000"/>
                                <a:gd name="connsiteY882" fmla="*/ 1331 h 10000"/>
                                <a:gd name="connsiteX883" fmla="*/ 7001 w 10000"/>
                                <a:gd name="connsiteY883" fmla="*/ 1331 h 10000"/>
                                <a:gd name="connsiteX884" fmla="*/ 7043 w 10000"/>
                                <a:gd name="connsiteY884" fmla="*/ 1195 h 10000"/>
                                <a:gd name="connsiteX885" fmla="*/ 7043 w 10000"/>
                                <a:gd name="connsiteY885" fmla="*/ 1064 h 10000"/>
                                <a:gd name="connsiteX886" fmla="*/ 7043 w 10000"/>
                                <a:gd name="connsiteY886" fmla="*/ 1064 h 10000"/>
                                <a:gd name="connsiteX887" fmla="*/ 7001 w 10000"/>
                                <a:gd name="connsiteY887" fmla="*/ 1000 h 10000"/>
                                <a:gd name="connsiteX888" fmla="*/ 7043 w 10000"/>
                                <a:gd name="connsiteY888" fmla="*/ 936 h 10000"/>
                                <a:gd name="connsiteX889" fmla="*/ 7043 w 10000"/>
                                <a:gd name="connsiteY889" fmla="*/ 936 h 10000"/>
                                <a:gd name="connsiteX890" fmla="*/ 7043 w 10000"/>
                                <a:gd name="connsiteY890" fmla="*/ 917 h 10000"/>
                                <a:gd name="connsiteX891" fmla="*/ 7043 w 10000"/>
                                <a:gd name="connsiteY891" fmla="*/ 917 h 10000"/>
                                <a:gd name="connsiteX892" fmla="*/ 7077 w 10000"/>
                                <a:gd name="connsiteY892" fmla="*/ 876 h 10000"/>
                                <a:gd name="connsiteX893" fmla="*/ 7120 w 10000"/>
                                <a:gd name="connsiteY893" fmla="*/ 834 h 10000"/>
                                <a:gd name="connsiteX894" fmla="*/ 7230 w 10000"/>
                                <a:gd name="connsiteY894" fmla="*/ 748 h 10000"/>
                                <a:gd name="connsiteX895" fmla="*/ 7230 w 10000"/>
                                <a:gd name="connsiteY895" fmla="*/ 748 h 10000"/>
                                <a:gd name="connsiteX896" fmla="*/ 7307 w 10000"/>
                                <a:gd name="connsiteY896" fmla="*/ 718 h 10000"/>
                                <a:gd name="connsiteX897" fmla="*/ 7383 w 10000"/>
                                <a:gd name="connsiteY897" fmla="*/ 688 h 10000"/>
                                <a:gd name="connsiteX898" fmla="*/ 7570 w 10000"/>
                                <a:gd name="connsiteY898" fmla="*/ 628 h 10000"/>
                                <a:gd name="connsiteX899" fmla="*/ 7570 w 10000"/>
                                <a:gd name="connsiteY899" fmla="*/ 628 h 10000"/>
                                <a:gd name="connsiteX900" fmla="*/ 7715 w 10000"/>
                                <a:gd name="connsiteY900" fmla="*/ 583 h 10000"/>
                                <a:gd name="connsiteX901" fmla="*/ 7867 w 10000"/>
                                <a:gd name="connsiteY901" fmla="*/ 542 h 10000"/>
                                <a:gd name="connsiteX902" fmla="*/ 7867 w 10000"/>
                                <a:gd name="connsiteY902" fmla="*/ 542 h 10000"/>
                                <a:gd name="connsiteX903" fmla="*/ 8241 w 10000"/>
                                <a:gd name="connsiteY903" fmla="*/ 459 h 10000"/>
                                <a:gd name="connsiteX904" fmla="*/ 8241 w 10000"/>
                                <a:gd name="connsiteY904" fmla="*/ 459 h 10000"/>
                                <a:gd name="connsiteX905" fmla="*/ 8428 w 10000"/>
                                <a:gd name="connsiteY905" fmla="*/ 417 h 10000"/>
                                <a:gd name="connsiteX906" fmla="*/ 8539 w 10000"/>
                                <a:gd name="connsiteY906" fmla="*/ 398 h 10000"/>
                                <a:gd name="connsiteX907" fmla="*/ 8649 w 10000"/>
                                <a:gd name="connsiteY907" fmla="*/ 380 h 10000"/>
                                <a:gd name="connsiteX908" fmla="*/ 8649 w 10000"/>
                                <a:gd name="connsiteY908" fmla="*/ 380 h 10000"/>
                                <a:gd name="connsiteX909" fmla="*/ 8649 w 10000"/>
                                <a:gd name="connsiteY909" fmla="*/ 387 h 10000"/>
                                <a:gd name="connsiteX910" fmla="*/ 8726 w 10000"/>
                                <a:gd name="connsiteY910" fmla="*/ 395 h 10000"/>
                                <a:gd name="connsiteX911" fmla="*/ 8802 w 10000"/>
                                <a:gd name="connsiteY911" fmla="*/ 398 h 10000"/>
                                <a:gd name="connsiteX912" fmla="*/ 8912 w 10000"/>
                                <a:gd name="connsiteY912" fmla="*/ 398 h 10000"/>
                                <a:gd name="connsiteX913" fmla="*/ 8912 w 10000"/>
                                <a:gd name="connsiteY913" fmla="*/ 398 h 10000"/>
                                <a:gd name="connsiteX914" fmla="*/ 8955 w 10000"/>
                                <a:gd name="connsiteY914" fmla="*/ 391 h 10000"/>
                                <a:gd name="connsiteX915" fmla="*/ 8989 w 10000"/>
                                <a:gd name="connsiteY915" fmla="*/ 387 h 10000"/>
                                <a:gd name="connsiteX916" fmla="*/ 8989 w 10000"/>
                                <a:gd name="connsiteY916" fmla="*/ 387 h 10000"/>
                                <a:gd name="connsiteX917" fmla="*/ 9065 w 10000"/>
                                <a:gd name="connsiteY917" fmla="*/ 391 h 10000"/>
                                <a:gd name="connsiteX918" fmla="*/ 9176 w 10000"/>
                                <a:gd name="connsiteY918" fmla="*/ 395 h 10000"/>
                                <a:gd name="connsiteX919" fmla="*/ 9210 w 10000"/>
                                <a:gd name="connsiteY919" fmla="*/ 395 h 10000"/>
                                <a:gd name="connsiteX920" fmla="*/ 9286 w 10000"/>
                                <a:gd name="connsiteY920" fmla="*/ 391 h 10000"/>
                                <a:gd name="connsiteX921" fmla="*/ 9286 w 10000"/>
                                <a:gd name="connsiteY921" fmla="*/ 387 h 10000"/>
                                <a:gd name="connsiteX922" fmla="*/ 9286 w 10000"/>
                                <a:gd name="connsiteY922" fmla="*/ 380 h 10000"/>
                                <a:gd name="connsiteX923" fmla="*/ 9286 w 10000"/>
                                <a:gd name="connsiteY923" fmla="*/ 380 h 10000"/>
                                <a:gd name="connsiteX924" fmla="*/ 9363 w 10000"/>
                                <a:gd name="connsiteY924" fmla="*/ 380 h 10000"/>
                                <a:gd name="connsiteX925" fmla="*/ 9473 w 10000"/>
                                <a:gd name="connsiteY925" fmla="*/ 383 h 10000"/>
                                <a:gd name="connsiteX926" fmla="*/ 9473 w 10000"/>
                                <a:gd name="connsiteY926" fmla="*/ 383 h 10000"/>
                                <a:gd name="connsiteX927" fmla="*/ 9516 w 10000"/>
                                <a:gd name="connsiteY927" fmla="*/ 380 h 10000"/>
                                <a:gd name="connsiteX928" fmla="*/ 9550 w 10000"/>
                                <a:gd name="connsiteY928" fmla="*/ 372 h 10000"/>
                                <a:gd name="connsiteX929" fmla="*/ 9516 w 10000"/>
                                <a:gd name="connsiteY929" fmla="*/ 357 h 10000"/>
                                <a:gd name="connsiteX930" fmla="*/ 9516 w 10000"/>
                                <a:gd name="connsiteY930" fmla="*/ 357 h 10000"/>
                                <a:gd name="connsiteX931" fmla="*/ 9660 w 10000"/>
                                <a:gd name="connsiteY931" fmla="*/ 361 h 10000"/>
                                <a:gd name="connsiteX932" fmla="*/ 9779 w 10000"/>
                                <a:gd name="connsiteY932" fmla="*/ 357 h 10000"/>
                                <a:gd name="connsiteX933" fmla="*/ 9779 w 10000"/>
                                <a:gd name="connsiteY933" fmla="*/ 357 h 10000"/>
                                <a:gd name="connsiteX934" fmla="*/ 9779 w 10000"/>
                                <a:gd name="connsiteY934" fmla="*/ 350 h 10000"/>
                                <a:gd name="connsiteX935" fmla="*/ 9737 w 10000"/>
                                <a:gd name="connsiteY935" fmla="*/ 342 h 10000"/>
                                <a:gd name="connsiteX936" fmla="*/ 9703 w 10000"/>
                                <a:gd name="connsiteY936" fmla="*/ 331 h 10000"/>
                                <a:gd name="connsiteX937" fmla="*/ 9703 w 10000"/>
                                <a:gd name="connsiteY937" fmla="*/ 331 h 10000"/>
                                <a:gd name="connsiteX938" fmla="*/ 9813 w 10000"/>
                                <a:gd name="connsiteY938" fmla="*/ 327 h 10000"/>
                                <a:gd name="connsiteX939" fmla="*/ 9890 w 10000"/>
                                <a:gd name="connsiteY939" fmla="*/ 327 h 10000"/>
                                <a:gd name="connsiteX940" fmla="*/ 9924 w 10000"/>
                                <a:gd name="connsiteY940" fmla="*/ 323 h 10000"/>
                                <a:gd name="connsiteX941" fmla="*/ 9924 w 10000"/>
                                <a:gd name="connsiteY941" fmla="*/ 323 h 10000"/>
                                <a:gd name="connsiteX942" fmla="*/ 9966 w 10000"/>
                                <a:gd name="connsiteY942" fmla="*/ 316 h 10000"/>
                                <a:gd name="connsiteX943" fmla="*/ 9924 w 10000"/>
                                <a:gd name="connsiteY943" fmla="*/ 308 h 10000"/>
                                <a:gd name="connsiteX944" fmla="*/ 9813 w 10000"/>
                                <a:gd name="connsiteY944" fmla="*/ 293 h 10000"/>
                                <a:gd name="connsiteX945" fmla="*/ 9813 w 10000"/>
                                <a:gd name="connsiteY945" fmla="*/ 293 h 10000"/>
                                <a:gd name="connsiteX946" fmla="*/ 9966 w 10000"/>
                                <a:gd name="connsiteY946" fmla="*/ 286 h 10000"/>
                                <a:gd name="connsiteX947" fmla="*/ 10000 w 10000"/>
                                <a:gd name="connsiteY947" fmla="*/ 278 h 10000"/>
                                <a:gd name="connsiteX948" fmla="*/ 10000 w 10000"/>
                                <a:gd name="connsiteY948" fmla="*/ 270 h 10000"/>
                                <a:gd name="connsiteX949" fmla="*/ 10000 w 10000"/>
                                <a:gd name="connsiteY94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240 w 10000"/>
                                <a:gd name="connsiteY832" fmla="*/ 601 h 10000"/>
                                <a:gd name="connsiteX833" fmla="*/ 1240 w 10000"/>
                                <a:gd name="connsiteY833" fmla="*/ 601 h 10000"/>
                                <a:gd name="connsiteX834" fmla="*/ 1274 w 10000"/>
                                <a:gd name="connsiteY834" fmla="*/ 601 h 10000"/>
                                <a:gd name="connsiteX835" fmla="*/ 1351 w 10000"/>
                                <a:gd name="connsiteY835" fmla="*/ 598 h 10000"/>
                                <a:gd name="connsiteX836" fmla="*/ 1351 w 10000"/>
                                <a:gd name="connsiteY836" fmla="*/ 590 h 10000"/>
                                <a:gd name="connsiteX837" fmla="*/ 1427 w 10000"/>
                                <a:gd name="connsiteY837" fmla="*/ 590 h 10000"/>
                                <a:gd name="connsiteX838" fmla="*/ 1427 w 10000"/>
                                <a:gd name="connsiteY838" fmla="*/ 590 h 10000"/>
                                <a:gd name="connsiteX839" fmla="*/ 1461 w 10000"/>
                                <a:gd name="connsiteY839" fmla="*/ 583 h 10000"/>
                                <a:gd name="connsiteX840" fmla="*/ 1504 w 10000"/>
                                <a:gd name="connsiteY840" fmla="*/ 572 h 10000"/>
                                <a:gd name="connsiteX841" fmla="*/ 1504 w 10000"/>
                                <a:gd name="connsiteY841" fmla="*/ 564 h 10000"/>
                                <a:gd name="connsiteX842" fmla="*/ 1538 w 10000"/>
                                <a:gd name="connsiteY842" fmla="*/ 553 h 10000"/>
                                <a:gd name="connsiteX843" fmla="*/ 2099 w 10000"/>
                                <a:gd name="connsiteY843" fmla="*/ 553 h 10000"/>
                                <a:gd name="connsiteX844" fmla="*/ 2625 w 10000"/>
                                <a:gd name="connsiteY844" fmla="*/ 556 h 10000"/>
                                <a:gd name="connsiteX845" fmla="*/ 3152 w 10000"/>
                                <a:gd name="connsiteY845" fmla="*/ 567 h 10000"/>
                                <a:gd name="connsiteX846" fmla="*/ 3636 w 10000"/>
                                <a:gd name="connsiteY846" fmla="*/ 579 h 10000"/>
                                <a:gd name="connsiteX847" fmla="*/ 3636 w 10000"/>
                                <a:gd name="connsiteY847" fmla="*/ 579 h 10000"/>
                                <a:gd name="connsiteX848" fmla="*/ 3934 w 10000"/>
                                <a:gd name="connsiteY848" fmla="*/ 586 h 10000"/>
                                <a:gd name="connsiteX849" fmla="*/ 3934 w 10000"/>
                                <a:gd name="connsiteY849" fmla="*/ 586 h 10000"/>
                                <a:gd name="connsiteX850" fmla="*/ 4197 w 10000"/>
                                <a:gd name="connsiteY850" fmla="*/ 601 h 10000"/>
                                <a:gd name="connsiteX851" fmla="*/ 4460 w 10000"/>
                                <a:gd name="connsiteY851" fmla="*/ 620 h 10000"/>
                                <a:gd name="connsiteX852" fmla="*/ 4460 w 10000"/>
                                <a:gd name="connsiteY852" fmla="*/ 620 h 10000"/>
                                <a:gd name="connsiteX853" fmla="*/ 4647 w 10000"/>
                                <a:gd name="connsiteY853" fmla="*/ 639 h 10000"/>
                                <a:gd name="connsiteX854" fmla="*/ 4911 w 10000"/>
                                <a:gd name="connsiteY854" fmla="*/ 665 h 10000"/>
                                <a:gd name="connsiteX855" fmla="*/ 4911 w 10000"/>
                                <a:gd name="connsiteY855" fmla="*/ 665 h 10000"/>
                                <a:gd name="connsiteX856" fmla="*/ 5174 w 10000"/>
                                <a:gd name="connsiteY856" fmla="*/ 695 h 10000"/>
                                <a:gd name="connsiteX857" fmla="*/ 5395 w 10000"/>
                                <a:gd name="connsiteY857" fmla="*/ 726 h 10000"/>
                                <a:gd name="connsiteX858" fmla="*/ 5692 w 10000"/>
                                <a:gd name="connsiteY858" fmla="*/ 786 h 10000"/>
                                <a:gd name="connsiteX859" fmla="*/ 5692 w 10000"/>
                                <a:gd name="connsiteY859" fmla="*/ 786 h 10000"/>
                                <a:gd name="connsiteX860" fmla="*/ 5803 w 10000"/>
                                <a:gd name="connsiteY860" fmla="*/ 820 h 10000"/>
                                <a:gd name="connsiteX861" fmla="*/ 5922 w 10000"/>
                                <a:gd name="connsiteY861" fmla="*/ 857 h 10000"/>
                                <a:gd name="connsiteX862" fmla="*/ 6143 w 10000"/>
                                <a:gd name="connsiteY862" fmla="*/ 932 h 10000"/>
                                <a:gd name="connsiteX863" fmla="*/ 6143 w 10000"/>
                                <a:gd name="connsiteY863" fmla="*/ 932 h 10000"/>
                                <a:gd name="connsiteX864" fmla="*/ 6296 w 10000"/>
                                <a:gd name="connsiteY864" fmla="*/ 1000 h 10000"/>
                                <a:gd name="connsiteX865" fmla="*/ 6372 w 10000"/>
                                <a:gd name="connsiteY865" fmla="*/ 1060 h 10000"/>
                                <a:gd name="connsiteX866" fmla="*/ 6483 w 10000"/>
                                <a:gd name="connsiteY866" fmla="*/ 1173 h 10000"/>
                                <a:gd name="connsiteX867" fmla="*/ 6483 w 10000"/>
                                <a:gd name="connsiteY867" fmla="*/ 1173 h 10000"/>
                                <a:gd name="connsiteX868" fmla="*/ 6517 w 10000"/>
                                <a:gd name="connsiteY868" fmla="*/ 1270 h 10000"/>
                                <a:gd name="connsiteX869" fmla="*/ 6517 w 10000"/>
                                <a:gd name="connsiteY869" fmla="*/ 1346 h 10000"/>
                                <a:gd name="connsiteX870" fmla="*/ 6517 w 10000"/>
                                <a:gd name="connsiteY870" fmla="*/ 1346 h 10000"/>
                                <a:gd name="connsiteX871" fmla="*/ 6440 w 10000"/>
                                <a:gd name="connsiteY871" fmla="*/ 5677 h 10000"/>
                                <a:gd name="connsiteX872" fmla="*/ 6406 w 10000"/>
                                <a:gd name="connsiteY872" fmla="*/ 9997 h 10000"/>
                                <a:gd name="connsiteX873" fmla="*/ 6406 w 10000"/>
                                <a:gd name="connsiteY873" fmla="*/ 9997 h 10000"/>
                                <a:gd name="connsiteX874" fmla="*/ 6406 w 10000"/>
                                <a:gd name="connsiteY874" fmla="*/ 10000 h 10000"/>
                                <a:gd name="connsiteX875" fmla="*/ 6933 w 10000"/>
                                <a:gd name="connsiteY875" fmla="*/ 10000 h 10000"/>
                                <a:gd name="connsiteX876" fmla="*/ 6933 w 10000"/>
                                <a:gd name="connsiteY876" fmla="*/ 10000 h 10000"/>
                                <a:gd name="connsiteX877" fmla="*/ 6933 w 10000"/>
                                <a:gd name="connsiteY877" fmla="*/ 9997 h 10000"/>
                                <a:gd name="connsiteX878" fmla="*/ 6933 w 10000"/>
                                <a:gd name="connsiteY878" fmla="*/ 9997 h 10000"/>
                                <a:gd name="connsiteX879" fmla="*/ 6933 w 10000"/>
                                <a:gd name="connsiteY879" fmla="*/ 8632 h 10000"/>
                                <a:gd name="connsiteX880" fmla="*/ 6967 w 10000"/>
                                <a:gd name="connsiteY880" fmla="*/ 5662 h 10000"/>
                                <a:gd name="connsiteX881" fmla="*/ 7001 w 10000"/>
                                <a:gd name="connsiteY881" fmla="*/ 1331 h 10000"/>
                                <a:gd name="connsiteX882" fmla="*/ 7001 w 10000"/>
                                <a:gd name="connsiteY882" fmla="*/ 1331 h 10000"/>
                                <a:gd name="connsiteX883" fmla="*/ 7043 w 10000"/>
                                <a:gd name="connsiteY883" fmla="*/ 1195 h 10000"/>
                                <a:gd name="connsiteX884" fmla="*/ 7043 w 10000"/>
                                <a:gd name="connsiteY884" fmla="*/ 1064 h 10000"/>
                                <a:gd name="connsiteX885" fmla="*/ 7043 w 10000"/>
                                <a:gd name="connsiteY885" fmla="*/ 1064 h 10000"/>
                                <a:gd name="connsiteX886" fmla="*/ 7001 w 10000"/>
                                <a:gd name="connsiteY886" fmla="*/ 1000 h 10000"/>
                                <a:gd name="connsiteX887" fmla="*/ 7043 w 10000"/>
                                <a:gd name="connsiteY887" fmla="*/ 936 h 10000"/>
                                <a:gd name="connsiteX888" fmla="*/ 7043 w 10000"/>
                                <a:gd name="connsiteY888" fmla="*/ 936 h 10000"/>
                                <a:gd name="connsiteX889" fmla="*/ 7043 w 10000"/>
                                <a:gd name="connsiteY889" fmla="*/ 917 h 10000"/>
                                <a:gd name="connsiteX890" fmla="*/ 7043 w 10000"/>
                                <a:gd name="connsiteY890" fmla="*/ 917 h 10000"/>
                                <a:gd name="connsiteX891" fmla="*/ 7077 w 10000"/>
                                <a:gd name="connsiteY891" fmla="*/ 876 h 10000"/>
                                <a:gd name="connsiteX892" fmla="*/ 7120 w 10000"/>
                                <a:gd name="connsiteY892" fmla="*/ 834 h 10000"/>
                                <a:gd name="connsiteX893" fmla="*/ 7230 w 10000"/>
                                <a:gd name="connsiteY893" fmla="*/ 748 h 10000"/>
                                <a:gd name="connsiteX894" fmla="*/ 7230 w 10000"/>
                                <a:gd name="connsiteY894" fmla="*/ 748 h 10000"/>
                                <a:gd name="connsiteX895" fmla="*/ 7307 w 10000"/>
                                <a:gd name="connsiteY895" fmla="*/ 718 h 10000"/>
                                <a:gd name="connsiteX896" fmla="*/ 7383 w 10000"/>
                                <a:gd name="connsiteY896" fmla="*/ 688 h 10000"/>
                                <a:gd name="connsiteX897" fmla="*/ 7570 w 10000"/>
                                <a:gd name="connsiteY897" fmla="*/ 628 h 10000"/>
                                <a:gd name="connsiteX898" fmla="*/ 7570 w 10000"/>
                                <a:gd name="connsiteY898" fmla="*/ 628 h 10000"/>
                                <a:gd name="connsiteX899" fmla="*/ 7715 w 10000"/>
                                <a:gd name="connsiteY899" fmla="*/ 583 h 10000"/>
                                <a:gd name="connsiteX900" fmla="*/ 7867 w 10000"/>
                                <a:gd name="connsiteY900" fmla="*/ 542 h 10000"/>
                                <a:gd name="connsiteX901" fmla="*/ 7867 w 10000"/>
                                <a:gd name="connsiteY901" fmla="*/ 542 h 10000"/>
                                <a:gd name="connsiteX902" fmla="*/ 8241 w 10000"/>
                                <a:gd name="connsiteY902" fmla="*/ 459 h 10000"/>
                                <a:gd name="connsiteX903" fmla="*/ 8241 w 10000"/>
                                <a:gd name="connsiteY903" fmla="*/ 459 h 10000"/>
                                <a:gd name="connsiteX904" fmla="*/ 8428 w 10000"/>
                                <a:gd name="connsiteY904" fmla="*/ 417 h 10000"/>
                                <a:gd name="connsiteX905" fmla="*/ 8539 w 10000"/>
                                <a:gd name="connsiteY905" fmla="*/ 398 h 10000"/>
                                <a:gd name="connsiteX906" fmla="*/ 8649 w 10000"/>
                                <a:gd name="connsiteY906" fmla="*/ 380 h 10000"/>
                                <a:gd name="connsiteX907" fmla="*/ 8649 w 10000"/>
                                <a:gd name="connsiteY907" fmla="*/ 380 h 10000"/>
                                <a:gd name="connsiteX908" fmla="*/ 8649 w 10000"/>
                                <a:gd name="connsiteY908" fmla="*/ 387 h 10000"/>
                                <a:gd name="connsiteX909" fmla="*/ 8726 w 10000"/>
                                <a:gd name="connsiteY909" fmla="*/ 395 h 10000"/>
                                <a:gd name="connsiteX910" fmla="*/ 8802 w 10000"/>
                                <a:gd name="connsiteY910" fmla="*/ 398 h 10000"/>
                                <a:gd name="connsiteX911" fmla="*/ 8912 w 10000"/>
                                <a:gd name="connsiteY911" fmla="*/ 398 h 10000"/>
                                <a:gd name="connsiteX912" fmla="*/ 8912 w 10000"/>
                                <a:gd name="connsiteY912" fmla="*/ 398 h 10000"/>
                                <a:gd name="connsiteX913" fmla="*/ 8955 w 10000"/>
                                <a:gd name="connsiteY913" fmla="*/ 391 h 10000"/>
                                <a:gd name="connsiteX914" fmla="*/ 8989 w 10000"/>
                                <a:gd name="connsiteY914" fmla="*/ 387 h 10000"/>
                                <a:gd name="connsiteX915" fmla="*/ 8989 w 10000"/>
                                <a:gd name="connsiteY915" fmla="*/ 387 h 10000"/>
                                <a:gd name="connsiteX916" fmla="*/ 9065 w 10000"/>
                                <a:gd name="connsiteY916" fmla="*/ 391 h 10000"/>
                                <a:gd name="connsiteX917" fmla="*/ 9176 w 10000"/>
                                <a:gd name="connsiteY917" fmla="*/ 395 h 10000"/>
                                <a:gd name="connsiteX918" fmla="*/ 9210 w 10000"/>
                                <a:gd name="connsiteY918" fmla="*/ 395 h 10000"/>
                                <a:gd name="connsiteX919" fmla="*/ 9286 w 10000"/>
                                <a:gd name="connsiteY919" fmla="*/ 391 h 10000"/>
                                <a:gd name="connsiteX920" fmla="*/ 9286 w 10000"/>
                                <a:gd name="connsiteY920" fmla="*/ 387 h 10000"/>
                                <a:gd name="connsiteX921" fmla="*/ 9286 w 10000"/>
                                <a:gd name="connsiteY921" fmla="*/ 380 h 10000"/>
                                <a:gd name="connsiteX922" fmla="*/ 9286 w 10000"/>
                                <a:gd name="connsiteY922" fmla="*/ 380 h 10000"/>
                                <a:gd name="connsiteX923" fmla="*/ 9363 w 10000"/>
                                <a:gd name="connsiteY923" fmla="*/ 380 h 10000"/>
                                <a:gd name="connsiteX924" fmla="*/ 9473 w 10000"/>
                                <a:gd name="connsiteY924" fmla="*/ 383 h 10000"/>
                                <a:gd name="connsiteX925" fmla="*/ 9473 w 10000"/>
                                <a:gd name="connsiteY925" fmla="*/ 383 h 10000"/>
                                <a:gd name="connsiteX926" fmla="*/ 9516 w 10000"/>
                                <a:gd name="connsiteY926" fmla="*/ 380 h 10000"/>
                                <a:gd name="connsiteX927" fmla="*/ 9550 w 10000"/>
                                <a:gd name="connsiteY927" fmla="*/ 372 h 10000"/>
                                <a:gd name="connsiteX928" fmla="*/ 9516 w 10000"/>
                                <a:gd name="connsiteY928" fmla="*/ 357 h 10000"/>
                                <a:gd name="connsiteX929" fmla="*/ 9516 w 10000"/>
                                <a:gd name="connsiteY929" fmla="*/ 357 h 10000"/>
                                <a:gd name="connsiteX930" fmla="*/ 9660 w 10000"/>
                                <a:gd name="connsiteY930" fmla="*/ 361 h 10000"/>
                                <a:gd name="connsiteX931" fmla="*/ 9779 w 10000"/>
                                <a:gd name="connsiteY931" fmla="*/ 357 h 10000"/>
                                <a:gd name="connsiteX932" fmla="*/ 9779 w 10000"/>
                                <a:gd name="connsiteY932" fmla="*/ 357 h 10000"/>
                                <a:gd name="connsiteX933" fmla="*/ 9779 w 10000"/>
                                <a:gd name="connsiteY933" fmla="*/ 350 h 10000"/>
                                <a:gd name="connsiteX934" fmla="*/ 9737 w 10000"/>
                                <a:gd name="connsiteY934" fmla="*/ 342 h 10000"/>
                                <a:gd name="connsiteX935" fmla="*/ 9703 w 10000"/>
                                <a:gd name="connsiteY935" fmla="*/ 331 h 10000"/>
                                <a:gd name="connsiteX936" fmla="*/ 9703 w 10000"/>
                                <a:gd name="connsiteY936" fmla="*/ 331 h 10000"/>
                                <a:gd name="connsiteX937" fmla="*/ 9813 w 10000"/>
                                <a:gd name="connsiteY937" fmla="*/ 327 h 10000"/>
                                <a:gd name="connsiteX938" fmla="*/ 9890 w 10000"/>
                                <a:gd name="connsiteY938" fmla="*/ 327 h 10000"/>
                                <a:gd name="connsiteX939" fmla="*/ 9924 w 10000"/>
                                <a:gd name="connsiteY939" fmla="*/ 323 h 10000"/>
                                <a:gd name="connsiteX940" fmla="*/ 9924 w 10000"/>
                                <a:gd name="connsiteY940" fmla="*/ 323 h 10000"/>
                                <a:gd name="connsiteX941" fmla="*/ 9966 w 10000"/>
                                <a:gd name="connsiteY941" fmla="*/ 316 h 10000"/>
                                <a:gd name="connsiteX942" fmla="*/ 9924 w 10000"/>
                                <a:gd name="connsiteY942" fmla="*/ 308 h 10000"/>
                                <a:gd name="connsiteX943" fmla="*/ 9813 w 10000"/>
                                <a:gd name="connsiteY943" fmla="*/ 293 h 10000"/>
                                <a:gd name="connsiteX944" fmla="*/ 9813 w 10000"/>
                                <a:gd name="connsiteY944" fmla="*/ 293 h 10000"/>
                                <a:gd name="connsiteX945" fmla="*/ 9966 w 10000"/>
                                <a:gd name="connsiteY945" fmla="*/ 286 h 10000"/>
                                <a:gd name="connsiteX946" fmla="*/ 10000 w 10000"/>
                                <a:gd name="connsiteY946" fmla="*/ 278 h 10000"/>
                                <a:gd name="connsiteX947" fmla="*/ 10000 w 10000"/>
                                <a:gd name="connsiteY947" fmla="*/ 270 h 10000"/>
                                <a:gd name="connsiteX948" fmla="*/ 10000 w 10000"/>
                                <a:gd name="connsiteY94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977 w 10000"/>
                                <a:gd name="connsiteY831" fmla="*/ 613 h 10000"/>
                                <a:gd name="connsiteX832" fmla="*/ 1240 w 10000"/>
                                <a:gd name="connsiteY832" fmla="*/ 601 h 10000"/>
                                <a:gd name="connsiteX833" fmla="*/ 1240 w 10000"/>
                                <a:gd name="connsiteY833" fmla="*/ 601 h 10000"/>
                                <a:gd name="connsiteX834" fmla="*/ 1351 w 10000"/>
                                <a:gd name="connsiteY834" fmla="*/ 598 h 10000"/>
                                <a:gd name="connsiteX835" fmla="*/ 1351 w 10000"/>
                                <a:gd name="connsiteY835" fmla="*/ 590 h 10000"/>
                                <a:gd name="connsiteX836" fmla="*/ 1427 w 10000"/>
                                <a:gd name="connsiteY836" fmla="*/ 590 h 10000"/>
                                <a:gd name="connsiteX837" fmla="*/ 1427 w 10000"/>
                                <a:gd name="connsiteY837" fmla="*/ 590 h 10000"/>
                                <a:gd name="connsiteX838" fmla="*/ 1461 w 10000"/>
                                <a:gd name="connsiteY838" fmla="*/ 583 h 10000"/>
                                <a:gd name="connsiteX839" fmla="*/ 1504 w 10000"/>
                                <a:gd name="connsiteY839" fmla="*/ 572 h 10000"/>
                                <a:gd name="connsiteX840" fmla="*/ 1504 w 10000"/>
                                <a:gd name="connsiteY840" fmla="*/ 564 h 10000"/>
                                <a:gd name="connsiteX841" fmla="*/ 1538 w 10000"/>
                                <a:gd name="connsiteY841" fmla="*/ 553 h 10000"/>
                                <a:gd name="connsiteX842" fmla="*/ 2099 w 10000"/>
                                <a:gd name="connsiteY842" fmla="*/ 553 h 10000"/>
                                <a:gd name="connsiteX843" fmla="*/ 2625 w 10000"/>
                                <a:gd name="connsiteY843" fmla="*/ 556 h 10000"/>
                                <a:gd name="connsiteX844" fmla="*/ 3152 w 10000"/>
                                <a:gd name="connsiteY844" fmla="*/ 567 h 10000"/>
                                <a:gd name="connsiteX845" fmla="*/ 3636 w 10000"/>
                                <a:gd name="connsiteY845" fmla="*/ 579 h 10000"/>
                                <a:gd name="connsiteX846" fmla="*/ 3636 w 10000"/>
                                <a:gd name="connsiteY846" fmla="*/ 579 h 10000"/>
                                <a:gd name="connsiteX847" fmla="*/ 3934 w 10000"/>
                                <a:gd name="connsiteY847" fmla="*/ 586 h 10000"/>
                                <a:gd name="connsiteX848" fmla="*/ 3934 w 10000"/>
                                <a:gd name="connsiteY848" fmla="*/ 586 h 10000"/>
                                <a:gd name="connsiteX849" fmla="*/ 4197 w 10000"/>
                                <a:gd name="connsiteY849" fmla="*/ 601 h 10000"/>
                                <a:gd name="connsiteX850" fmla="*/ 4460 w 10000"/>
                                <a:gd name="connsiteY850" fmla="*/ 620 h 10000"/>
                                <a:gd name="connsiteX851" fmla="*/ 4460 w 10000"/>
                                <a:gd name="connsiteY851" fmla="*/ 620 h 10000"/>
                                <a:gd name="connsiteX852" fmla="*/ 4647 w 10000"/>
                                <a:gd name="connsiteY852" fmla="*/ 639 h 10000"/>
                                <a:gd name="connsiteX853" fmla="*/ 4911 w 10000"/>
                                <a:gd name="connsiteY853" fmla="*/ 665 h 10000"/>
                                <a:gd name="connsiteX854" fmla="*/ 4911 w 10000"/>
                                <a:gd name="connsiteY854" fmla="*/ 665 h 10000"/>
                                <a:gd name="connsiteX855" fmla="*/ 5174 w 10000"/>
                                <a:gd name="connsiteY855" fmla="*/ 695 h 10000"/>
                                <a:gd name="connsiteX856" fmla="*/ 5395 w 10000"/>
                                <a:gd name="connsiteY856" fmla="*/ 726 h 10000"/>
                                <a:gd name="connsiteX857" fmla="*/ 5692 w 10000"/>
                                <a:gd name="connsiteY857" fmla="*/ 786 h 10000"/>
                                <a:gd name="connsiteX858" fmla="*/ 5692 w 10000"/>
                                <a:gd name="connsiteY858" fmla="*/ 786 h 10000"/>
                                <a:gd name="connsiteX859" fmla="*/ 5803 w 10000"/>
                                <a:gd name="connsiteY859" fmla="*/ 820 h 10000"/>
                                <a:gd name="connsiteX860" fmla="*/ 5922 w 10000"/>
                                <a:gd name="connsiteY860" fmla="*/ 857 h 10000"/>
                                <a:gd name="connsiteX861" fmla="*/ 6143 w 10000"/>
                                <a:gd name="connsiteY861" fmla="*/ 932 h 10000"/>
                                <a:gd name="connsiteX862" fmla="*/ 6143 w 10000"/>
                                <a:gd name="connsiteY862" fmla="*/ 932 h 10000"/>
                                <a:gd name="connsiteX863" fmla="*/ 6296 w 10000"/>
                                <a:gd name="connsiteY863" fmla="*/ 1000 h 10000"/>
                                <a:gd name="connsiteX864" fmla="*/ 6372 w 10000"/>
                                <a:gd name="connsiteY864" fmla="*/ 1060 h 10000"/>
                                <a:gd name="connsiteX865" fmla="*/ 6483 w 10000"/>
                                <a:gd name="connsiteY865" fmla="*/ 1173 h 10000"/>
                                <a:gd name="connsiteX866" fmla="*/ 6483 w 10000"/>
                                <a:gd name="connsiteY866" fmla="*/ 1173 h 10000"/>
                                <a:gd name="connsiteX867" fmla="*/ 6517 w 10000"/>
                                <a:gd name="connsiteY867" fmla="*/ 1270 h 10000"/>
                                <a:gd name="connsiteX868" fmla="*/ 6517 w 10000"/>
                                <a:gd name="connsiteY868" fmla="*/ 1346 h 10000"/>
                                <a:gd name="connsiteX869" fmla="*/ 6517 w 10000"/>
                                <a:gd name="connsiteY869" fmla="*/ 1346 h 10000"/>
                                <a:gd name="connsiteX870" fmla="*/ 6440 w 10000"/>
                                <a:gd name="connsiteY870" fmla="*/ 5677 h 10000"/>
                                <a:gd name="connsiteX871" fmla="*/ 6406 w 10000"/>
                                <a:gd name="connsiteY871" fmla="*/ 9997 h 10000"/>
                                <a:gd name="connsiteX872" fmla="*/ 6406 w 10000"/>
                                <a:gd name="connsiteY872" fmla="*/ 9997 h 10000"/>
                                <a:gd name="connsiteX873" fmla="*/ 6406 w 10000"/>
                                <a:gd name="connsiteY873" fmla="*/ 10000 h 10000"/>
                                <a:gd name="connsiteX874" fmla="*/ 6933 w 10000"/>
                                <a:gd name="connsiteY874" fmla="*/ 10000 h 10000"/>
                                <a:gd name="connsiteX875" fmla="*/ 6933 w 10000"/>
                                <a:gd name="connsiteY875" fmla="*/ 10000 h 10000"/>
                                <a:gd name="connsiteX876" fmla="*/ 6933 w 10000"/>
                                <a:gd name="connsiteY876" fmla="*/ 9997 h 10000"/>
                                <a:gd name="connsiteX877" fmla="*/ 6933 w 10000"/>
                                <a:gd name="connsiteY877" fmla="*/ 9997 h 10000"/>
                                <a:gd name="connsiteX878" fmla="*/ 6933 w 10000"/>
                                <a:gd name="connsiteY878" fmla="*/ 8632 h 10000"/>
                                <a:gd name="connsiteX879" fmla="*/ 6967 w 10000"/>
                                <a:gd name="connsiteY879" fmla="*/ 5662 h 10000"/>
                                <a:gd name="connsiteX880" fmla="*/ 7001 w 10000"/>
                                <a:gd name="connsiteY880" fmla="*/ 1331 h 10000"/>
                                <a:gd name="connsiteX881" fmla="*/ 7001 w 10000"/>
                                <a:gd name="connsiteY881" fmla="*/ 1331 h 10000"/>
                                <a:gd name="connsiteX882" fmla="*/ 7043 w 10000"/>
                                <a:gd name="connsiteY882" fmla="*/ 1195 h 10000"/>
                                <a:gd name="connsiteX883" fmla="*/ 7043 w 10000"/>
                                <a:gd name="connsiteY883" fmla="*/ 1064 h 10000"/>
                                <a:gd name="connsiteX884" fmla="*/ 7043 w 10000"/>
                                <a:gd name="connsiteY884" fmla="*/ 1064 h 10000"/>
                                <a:gd name="connsiteX885" fmla="*/ 7001 w 10000"/>
                                <a:gd name="connsiteY885" fmla="*/ 1000 h 10000"/>
                                <a:gd name="connsiteX886" fmla="*/ 7043 w 10000"/>
                                <a:gd name="connsiteY886" fmla="*/ 936 h 10000"/>
                                <a:gd name="connsiteX887" fmla="*/ 7043 w 10000"/>
                                <a:gd name="connsiteY887" fmla="*/ 936 h 10000"/>
                                <a:gd name="connsiteX888" fmla="*/ 7043 w 10000"/>
                                <a:gd name="connsiteY888" fmla="*/ 917 h 10000"/>
                                <a:gd name="connsiteX889" fmla="*/ 7043 w 10000"/>
                                <a:gd name="connsiteY889" fmla="*/ 917 h 10000"/>
                                <a:gd name="connsiteX890" fmla="*/ 7077 w 10000"/>
                                <a:gd name="connsiteY890" fmla="*/ 876 h 10000"/>
                                <a:gd name="connsiteX891" fmla="*/ 7120 w 10000"/>
                                <a:gd name="connsiteY891" fmla="*/ 834 h 10000"/>
                                <a:gd name="connsiteX892" fmla="*/ 7230 w 10000"/>
                                <a:gd name="connsiteY892" fmla="*/ 748 h 10000"/>
                                <a:gd name="connsiteX893" fmla="*/ 7230 w 10000"/>
                                <a:gd name="connsiteY893" fmla="*/ 748 h 10000"/>
                                <a:gd name="connsiteX894" fmla="*/ 7307 w 10000"/>
                                <a:gd name="connsiteY894" fmla="*/ 718 h 10000"/>
                                <a:gd name="connsiteX895" fmla="*/ 7383 w 10000"/>
                                <a:gd name="connsiteY895" fmla="*/ 688 h 10000"/>
                                <a:gd name="connsiteX896" fmla="*/ 7570 w 10000"/>
                                <a:gd name="connsiteY896" fmla="*/ 628 h 10000"/>
                                <a:gd name="connsiteX897" fmla="*/ 7570 w 10000"/>
                                <a:gd name="connsiteY897" fmla="*/ 628 h 10000"/>
                                <a:gd name="connsiteX898" fmla="*/ 7715 w 10000"/>
                                <a:gd name="connsiteY898" fmla="*/ 583 h 10000"/>
                                <a:gd name="connsiteX899" fmla="*/ 7867 w 10000"/>
                                <a:gd name="connsiteY899" fmla="*/ 542 h 10000"/>
                                <a:gd name="connsiteX900" fmla="*/ 7867 w 10000"/>
                                <a:gd name="connsiteY900" fmla="*/ 542 h 10000"/>
                                <a:gd name="connsiteX901" fmla="*/ 8241 w 10000"/>
                                <a:gd name="connsiteY901" fmla="*/ 459 h 10000"/>
                                <a:gd name="connsiteX902" fmla="*/ 8241 w 10000"/>
                                <a:gd name="connsiteY902" fmla="*/ 459 h 10000"/>
                                <a:gd name="connsiteX903" fmla="*/ 8428 w 10000"/>
                                <a:gd name="connsiteY903" fmla="*/ 417 h 10000"/>
                                <a:gd name="connsiteX904" fmla="*/ 8539 w 10000"/>
                                <a:gd name="connsiteY904" fmla="*/ 398 h 10000"/>
                                <a:gd name="connsiteX905" fmla="*/ 8649 w 10000"/>
                                <a:gd name="connsiteY905" fmla="*/ 380 h 10000"/>
                                <a:gd name="connsiteX906" fmla="*/ 8649 w 10000"/>
                                <a:gd name="connsiteY906" fmla="*/ 380 h 10000"/>
                                <a:gd name="connsiteX907" fmla="*/ 8649 w 10000"/>
                                <a:gd name="connsiteY907" fmla="*/ 387 h 10000"/>
                                <a:gd name="connsiteX908" fmla="*/ 8726 w 10000"/>
                                <a:gd name="connsiteY908" fmla="*/ 395 h 10000"/>
                                <a:gd name="connsiteX909" fmla="*/ 8802 w 10000"/>
                                <a:gd name="connsiteY909" fmla="*/ 398 h 10000"/>
                                <a:gd name="connsiteX910" fmla="*/ 8912 w 10000"/>
                                <a:gd name="connsiteY910" fmla="*/ 398 h 10000"/>
                                <a:gd name="connsiteX911" fmla="*/ 8912 w 10000"/>
                                <a:gd name="connsiteY911" fmla="*/ 398 h 10000"/>
                                <a:gd name="connsiteX912" fmla="*/ 8955 w 10000"/>
                                <a:gd name="connsiteY912" fmla="*/ 391 h 10000"/>
                                <a:gd name="connsiteX913" fmla="*/ 8989 w 10000"/>
                                <a:gd name="connsiteY913" fmla="*/ 387 h 10000"/>
                                <a:gd name="connsiteX914" fmla="*/ 8989 w 10000"/>
                                <a:gd name="connsiteY914" fmla="*/ 387 h 10000"/>
                                <a:gd name="connsiteX915" fmla="*/ 9065 w 10000"/>
                                <a:gd name="connsiteY915" fmla="*/ 391 h 10000"/>
                                <a:gd name="connsiteX916" fmla="*/ 9176 w 10000"/>
                                <a:gd name="connsiteY916" fmla="*/ 395 h 10000"/>
                                <a:gd name="connsiteX917" fmla="*/ 9210 w 10000"/>
                                <a:gd name="connsiteY917" fmla="*/ 395 h 10000"/>
                                <a:gd name="connsiteX918" fmla="*/ 9286 w 10000"/>
                                <a:gd name="connsiteY918" fmla="*/ 391 h 10000"/>
                                <a:gd name="connsiteX919" fmla="*/ 9286 w 10000"/>
                                <a:gd name="connsiteY919" fmla="*/ 387 h 10000"/>
                                <a:gd name="connsiteX920" fmla="*/ 9286 w 10000"/>
                                <a:gd name="connsiteY920" fmla="*/ 380 h 10000"/>
                                <a:gd name="connsiteX921" fmla="*/ 9286 w 10000"/>
                                <a:gd name="connsiteY921" fmla="*/ 380 h 10000"/>
                                <a:gd name="connsiteX922" fmla="*/ 9363 w 10000"/>
                                <a:gd name="connsiteY922" fmla="*/ 380 h 10000"/>
                                <a:gd name="connsiteX923" fmla="*/ 9473 w 10000"/>
                                <a:gd name="connsiteY923" fmla="*/ 383 h 10000"/>
                                <a:gd name="connsiteX924" fmla="*/ 9473 w 10000"/>
                                <a:gd name="connsiteY924" fmla="*/ 383 h 10000"/>
                                <a:gd name="connsiteX925" fmla="*/ 9516 w 10000"/>
                                <a:gd name="connsiteY925" fmla="*/ 380 h 10000"/>
                                <a:gd name="connsiteX926" fmla="*/ 9550 w 10000"/>
                                <a:gd name="connsiteY926" fmla="*/ 372 h 10000"/>
                                <a:gd name="connsiteX927" fmla="*/ 9516 w 10000"/>
                                <a:gd name="connsiteY927" fmla="*/ 357 h 10000"/>
                                <a:gd name="connsiteX928" fmla="*/ 9516 w 10000"/>
                                <a:gd name="connsiteY928" fmla="*/ 357 h 10000"/>
                                <a:gd name="connsiteX929" fmla="*/ 9660 w 10000"/>
                                <a:gd name="connsiteY929" fmla="*/ 361 h 10000"/>
                                <a:gd name="connsiteX930" fmla="*/ 9779 w 10000"/>
                                <a:gd name="connsiteY930" fmla="*/ 357 h 10000"/>
                                <a:gd name="connsiteX931" fmla="*/ 9779 w 10000"/>
                                <a:gd name="connsiteY931" fmla="*/ 357 h 10000"/>
                                <a:gd name="connsiteX932" fmla="*/ 9779 w 10000"/>
                                <a:gd name="connsiteY932" fmla="*/ 350 h 10000"/>
                                <a:gd name="connsiteX933" fmla="*/ 9737 w 10000"/>
                                <a:gd name="connsiteY933" fmla="*/ 342 h 10000"/>
                                <a:gd name="connsiteX934" fmla="*/ 9703 w 10000"/>
                                <a:gd name="connsiteY934" fmla="*/ 331 h 10000"/>
                                <a:gd name="connsiteX935" fmla="*/ 9703 w 10000"/>
                                <a:gd name="connsiteY935" fmla="*/ 331 h 10000"/>
                                <a:gd name="connsiteX936" fmla="*/ 9813 w 10000"/>
                                <a:gd name="connsiteY936" fmla="*/ 327 h 10000"/>
                                <a:gd name="connsiteX937" fmla="*/ 9890 w 10000"/>
                                <a:gd name="connsiteY937" fmla="*/ 327 h 10000"/>
                                <a:gd name="connsiteX938" fmla="*/ 9924 w 10000"/>
                                <a:gd name="connsiteY938" fmla="*/ 323 h 10000"/>
                                <a:gd name="connsiteX939" fmla="*/ 9924 w 10000"/>
                                <a:gd name="connsiteY939" fmla="*/ 323 h 10000"/>
                                <a:gd name="connsiteX940" fmla="*/ 9966 w 10000"/>
                                <a:gd name="connsiteY940" fmla="*/ 316 h 10000"/>
                                <a:gd name="connsiteX941" fmla="*/ 9924 w 10000"/>
                                <a:gd name="connsiteY941" fmla="*/ 308 h 10000"/>
                                <a:gd name="connsiteX942" fmla="*/ 9813 w 10000"/>
                                <a:gd name="connsiteY942" fmla="*/ 293 h 10000"/>
                                <a:gd name="connsiteX943" fmla="*/ 9813 w 10000"/>
                                <a:gd name="connsiteY943" fmla="*/ 293 h 10000"/>
                                <a:gd name="connsiteX944" fmla="*/ 9966 w 10000"/>
                                <a:gd name="connsiteY944" fmla="*/ 286 h 10000"/>
                                <a:gd name="connsiteX945" fmla="*/ 10000 w 10000"/>
                                <a:gd name="connsiteY945" fmla="*/ 278 h 10000"/>
                                <a:gd name="connsiteX946" fmla="*/ 10000 w 10000"/>
                                <a:gd name="connsiteY946" fmla="*/ 270 h 10000"/>
                                <a:gd name="connsiteX947" fmla="*/ 10000 w 10000"/>
                                <a:gd name="connsiteY94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1240 w 10000"/>
                                <a:gd name="connsiteY831" fmla="*/ 601 h 10000"/>
                                <a:gd name="connsiteX832" fmla="*/ 1240 w 10000"/>
                                <a:gd name="connsiteY832" fmla="*/ 601 h 10000"/>
                                <a:gd name="connsiteX833" fmla="*/ 1351 w 10000"/>
                                <a:gd name="connsiteY833" fmla="*/ 598 h 10000"/>
                                <a:gd name="connsiteX834" fmla="*/ 1351 w 10000"/>
                                <a:gd name="connsiteY834" fmla="*/ 590 h 10000"/>
                                <a:gd name="connsiteX835" fmla="*/ 1427 w 10000"/>
                                <a:gd name="connsiteY835" fmla="*/ 590 h 10000"/>
                                <a:gd name="connsiteX836" fmla="*/ 1427 w 10000"/>
                                <a:gd name="connsiteY836" fmla="*/ 590 h 10000"/>
                                <a:gd name="connsiteX837" fmla="*/ 1461 w 10000"/>
                                <a:gd name="connsiteY837" fmla="*/ 583 h 10000"/>
                                <a:gd name="connsiteX838" fmla="*/ 1504 w 10000"/>
                                <a:gd name="connsiteY838" fmla="*/ 572 h 10000"/>
                                <a:gd name="connsiteX839" fmla="*/ 1504 w 10000"/>
                                <a:gd name="connsiteY839" fmla="*/ 564 h 10000"/>
                                <a:gd name="connsiteX840" fmla="*/ 1538 w 10000"/>
                                <a:gd name="connsiteY840" fmla="*/ 553 h 10000"/>
                                <a:gd name="connsiteX841" fmla="*/ 2099 w 10000"/>
                                <a:gd name="connsiteY841" fmla="*/ 553 h 10000"/>
                                <a:gd name="connsiteX842" fmla="*/ 2625 w 10000"/>
                                <a:gd name="connsiteY842" fmla="*/ 556 h 10000"/>
                                <a:gd name="connsiteX843" fmla="*/ 3152 w 10000"/>
                                <a:gd name="connsiteY843" fmla="*/ 567 h 10000"/>
                                <a:gd name="connsiteX844" fmla="*/ 3636 w 10000"/>
                                <a:gd name="connsiteY844" fmla="*/ 579 h 10000"/>
                                <a:gd name="connsiteX845" fmla="*/ 3636 w 10000"/>
                                <a:gd name="connsiteY845" fmla="*/ 579 h 10000"/>
                                <a:gd name="connsiteX846" fmla="*/ 3934 w 10000"/>
                                <a:gd name="connsiteY846" fmla="*/ 586 h 10000"/>
                                <a:gd name="connsiteX847" fmla="*/ 3934 w 10000"/>
                                <a:gd name="connsiteY847" fmla="*/ 586 h 10000"/>
                                <a:gd name="connsiteX848" fmla="*/ 4197 w 10000"/>
                                <a:gd name="connsiteY848" fmla="*/ 601 h 10000"/>
                                <a:gd name="connsiteX849" fmla="*/ 4460 w 10000"/>
                                <a:gd name="connsiteY849" fmla="*/ 620 h 10000"/>
                                <a:gd name="connsiteX850" fmla="*/ 4460 w 10000"/>
                                <a:gd name="connsiteY850" fmla="*/ 620 h 10000"/>
                                <a:gd name="connsiteX851" fmla="*/ 4647 w 10000"/>
                                <a:gd name="connsiteY851" fmla="*/ 639 h 10000"/>
                                <a:gd name="connsiteX852" fmla="*/ 4911 w 10000"/>
                                <a:gd name="connsiteY852" fmla="*/ 665 h 10000"/>
                                <a:gd name="connsiteX853" fmla="*/ 4911 w 10000"/>
                                <a:gd name="connsiteY853" fmla="*/ 665 h 10000"/>
                                <a:gd name="connsiteX854" fmla="*/ 5174 w 10000"/>
                                <a:gd name="connsiteY854" fmla="*/ 695 h 10000"/>
                                <a:gd name="connsiteX855" fmla="*/ 5395 w 10000"/>
                                <a:gd name="connsiteY855" fmla="*/ 726 h 10000"/>
                                <a:gd name="connsiteX856" fmla="*/ 5692 w 10000"/>
                                <a:gd name="connsiteY856" fmla="*/ 786 h 10000"/>
                                <a:gd name="connsiteX857" fmla="*/ 5692 w 10000"/>
                                <a:gd name="connsiteY857" fmla="*/ 786 h 10000"/>
                                <a:gd name="connsiteX858" fmla="*/ 5803 w 10000"/>
                                <a:gd name="connsiteY858" fmla="*/ 820 h 10000"/>
                                <a:gd name="connsiteX859" fmla="*/ 5922 w 10000"/>
                                <a:gd name="connsiteY859" fmla="*/ 857 h 10000"/>
                                <a:gd name="connsiteX860" fmla="*/ 6143 w 10000"/>
                                <a:gd name="connsiteY860" fmla="*/ 932 h 10000"/>
                                <a:gd name="connsiteX861" fmla="*/ 6143 w 10000"/>
                                <a:gd name="connsiteY861" fmla="*/ 932 h 10000"/>
                                <a:gd name="connsiteX862" fmla="*/ 6296 w 10000"/>
                                <a:gd name="connsiteY862" fmla="*/ 1000 h 10000"/>
                                <a:gd name="connsiteX863" fmla="*/ 6372 w 10000"/>
                                <a:gd name="connsiteY863" fmla="*/ 1060 h 10000"/>
                                <a:gd name="connsiteX864" fmla="*/ 6483 w 10000"/>
                                <a:gd name="connsiteY864" fmla="*/ 1173 h 10000"/>
                                <a:gd name="connsiteX865" fmla="*/ 6483 w 10000"/>
                                <a:gd name="connsiteY865" fmla="*/ 1173 h 10000"/>
                                <a:gd name="connsiteX866" fmla="*/ 6517 w 10000"/>
                                <a:gd name="connsiteY866" fmla="*/ 1270 h 10000"/>
                                <a:gd name="connsiteX867" fmla="*/ 6517 w 10000"/>
                                <a:gd name="connsiteY867" fmla="*/ 1346 h 10000"/>
                                <a:gd name="connsiteX868" fmla="*/ 6517 w 10000"/>
                                <a:gd name="connsiteY868" fmla="*/ 1346 h 10000"/>
                                <a:gd name="connsiteX869" fmla="*/ 6440 w 10000"/>
                                <a:gd name="connsiteY869" fmla="*/ 5677 h 10000"/>
                                <a:gd name="connsiteX870" fmla="*/ 6406 w 10000"/>
                                <a:gd name="connsiteY870" fmla="*/ 9997 h 10000"/>
                                <a:gd name="connsiteX871" fmla="*/ 6406 w 10000"/>
                                <a:gd name="connsiteY871" fmla="*/ 9997 h 10000"/>
                                <a:gd name="connsiteX872" fmla="*/ 6406 w 10000"/>
                                <a:gd name="connsiteY872" fmla="*/ 10000 h 10000"/>
                                <a:gd name="connsiteX873" fmla="*/ 6933 w 10000"/>
                                <a:gd name="connsiteY873" fmla="*/ 10000 h 10000"/>
                                <a:gd name="connsiteX874" fmla="*/ 6933 w 10000"/>
                                <a:gd name="connsiteY874" fmla="*/ 10000 h 10000"/>
                                <a:gd name="connsiteX875" fmla="*/ 6933 w 10000"/>
                                <a:gd name="connsiteY875" fmla="*/ 9997 h 10000"/>
                                <a:gd name="connsiteX876" fmla="*/ 6933 w 10000"/>
                                <a:gd name="connsiteY876" fmla="*/ 9997 h 10000"/>
                                <a:gd name="connsiteX877" fmla="*/ 6933 w 10000"/>
                                <a:gd name="connsiteY877" fmla="*/ 8632 h 10000"/>
                                <a:gd name="connsiteX878" fmla="*/ 6967 w 10000"/>
                                <a:gd name="connsiteY878" fmla="*/ 5662 h 10000"/>
                                <a:gd name="connsiteX879" fmla="*/ 7001 w 10000"/>
                                <a:gd name="connsiteY879" fmla="*/ 1331 h 10000"/>
                                <a:gd name="connsiteX880" fmla="*/ 7001 w 10000"/>
                                <a:gd name="connsiteY880" fmla="*/ 1331 h 10000"/>
                                <a:gd name="connsiteX881" fmla="*/ 7043 w 10000"/>
                                <a:gd name="connsiteY881" fmla="*/ 1195 h 10000"/>
                                <a:gd name="connsiteX882" fmla="*/ 7043 w 10000"/>
                                <a:gd name="connsiteY882" fmla="*/ 1064 h 10000"/>
                                <a:gd name="connsiteX883" fmla="*/ 7043 w 10000"/>
                                <a:gd name="connsiteY883" fmla="*/ 1064 h 10000"/>
                                <a:gd name="connsiteX884" fmla="*/ 7001 w 10000"/>
                                <a:gd name="connsiteY884" fmla="*/ 1000 h 10000"/>
                                <a:gd name="connsiteX885" fmla="*/ 7043 w 10000"/>
                                <a:gd name="connsiteY885" fmla="*/ 936 h 10000"/>
                                <a:gd name="connsiteX886" fmla="*/ 7043 w 10000"/>
                                <a:gd name="connsiteY886" fmla="*/ 936 h 10000"/>
                                <a:gd name="connsiteX887" fmla="*/ 7043 w 10000"/>
                                <a:gd name="connsiteY887" fmla="*/ 917 h 10000"/>
                                <a:gd name="connsiteX888" fmla="*/ 7043 w 10000"/>
                                <a:gd name="connsiteY888" fmla="*/ 917 h 10000"/>
                                <a:gd name="connsiteX889" fmla="*/ 7077 w 10000"/>
                                <a:gd name="connsiteY889" fmla="*/ 876 h 10000"/>
                                <a:gd name="connsiteX890" fmla="*/ 7120 w 10000"/>
                                <a:gd name="connsiteY890" fmla="*/ 834 h 10000"/>
                                <a:gd name="connsiteX891" fmla="*/ 7230 w 10000"/>
                                <a:gd name="connsiteY891" fmla="*/ 748 h 10000"/>
                                <a:gd name="connsiteX892" fmla="*/ 7230 w 10000"/>
                                <a:gd name="connsiteY892" fmla="*/ 748 h 10000"/>
                                <a:gd name="connsiteX893" fmla="*/ 7307 w 10000"/>
                                <a:gd name="connsiteY893" fmla="*/ 718 h 10000"/>
                                <a:gd name="connsiteX894" fmla="*/ 7383 w 10000"/>
                                <a:gd name="connsiteY894" fmla="*/ 688 h 10000"/>
                                <a:gd name="connsiteX895" fmla="*/ 7570 w 10000"/>
                                <a:gd name="connsiteY895" fmla="*/ 628 h 10000"/>
                                <a:gd name="connsiteX896" fmla="*/ 7570 w 10000"/>
                                <a:gd name="connsiteY896" fmla="*/ 628 h 10000"/>
                                <a:gd name="connsiteX897" fmla="*/ 7715 w 10000"/>
                                <a:gd name="connsiteY897" fmla="*/ 583 h 10000"/>
                                <a:gd name="connsiteX898" fmla="*/ 7867 w 10000"/>
                                <a:gd name="connsiteY898" fmla="*/ 542 h 10000"/>
                                <a:gd name="connsiteX899" fmla="*/ 7867 w 10000"/>
                                <a:gd name="connsiteY899" fmla="*/ 542 h 10000"/>
                                <a:gd name="connsiteX900" fmla="*/ 8241 w 10000"/>
                                <a:gd name="connsiteY900" fmla="*/ 459 h 10000"/>
                                <a:gd name="connsiteX901" fmla="*/ 8241 w 10000"/>
                                <a:gd name="connsiteY901" fmla="*/ 459 h 10000"/>
                                <a:gd name="connsiteX902" fmla="*/ 8428 w 10000"/>
                                <a:gd name="connsiteY902" fmla="*/ 417 h 10000"/>
                                <a:gd name="connsiteX903" fmla="*/ 8539 w 10000"/>
                                <a:gd name="connsiteY903" fmla="*/ 398 h 10000"/>
                                <a:gd name="connsiteX904" fmla="*/ 8649 w 10000"/>
                                <a:gd name="connsiteY904" fmla="*/ 380 h 10000"/>
                                <a:gd name="connsiteX905" fmla="*/ 8649 w 10000"/>
                                <a:gd name="connsiteY905" fmla="*/ 380 h 10000"/>
                                <a:gd name="connsiteX906" fmla="*/ 8649 w 10000"/>
                                <a:gd name="connsiteY906" fmla="*/ 387 h 10000"/>
                                <a:gd name="connsiteX907" fmla="*/ 8726 w 10000"/>
                                <a:gd name="connsiteY907" fmla="*/ 395 h 10000"/>
                                <a:gd name="connsiteX908" fmla="*/ 8802 w 10000"/>
                                <a:gd name="connsiteY908" fmla="*/ 398 h 10000"/>
                                <a:gd name="connsiteX909" fmla="*/ 8912 w 10000"/>
                                <a:gd name="connsiteY909" fmla="*/ 398 h 10000"/>
                                <a:gd name="connsiteX910" fmla="*/ 8912 w 10000"/>
                                <a:gd name="connsiteY910" fmla="*/ 398 h 10000"/>
                                <a:gd name="connsiteX911" fmla="*/ 8955 w 10000"/>
                                <a:gd name="connsiteY911" fmla="*/ 391 h 10000"/>
                                <a:gd name="connsiteX912" fmla="*/ 8989 w 10000"/>
                                <a:gd name="connsiteY912" fmla="*/ 387 h 10000"/>
                                <a:gd name="connsiteX913" fmla="*/ 8989 w 10000"/>
                                <a:gd name="connsiteY913" fmla="*/ 387 h 10000"/>
                                <a:gd name="connsiteX914" fmla="*/ 9065 w 10000"/>
                                <a:gd name="connsiteY914" fmla="*/ 391 h 10000"/>
                                <a:gd name="connsiteX915" fmla="*/ 9176 w 10000"/>
                                <a:gd name="connsiteY915" fmla="*/ 395 h 10000"/>
                                <a:gd name="connsiteX916" fmla="*/ 9210 w 10000"/>
                                <a:gd name="connsiteY916" fmla="*/ 395 h 10000"/>
                                <a:gd name="connsiteX917" fmla="*/ 9286 w 10000"/>
                                <a:gd name="connsiteY917" fmla="*/ 391 h 10000"/>
                                <a:gd name="connsiteX918" fmla="*/ 9286 w 10000"/>
                                <a:gd name="connsiteY918" fmla="*/ 387 h 10000"/>
                                <a:gd name="connsiteX919" fmla="*/ 9286 w 10000"/>
                                <a:gd name="connsiteY919" fmla="*/ 380 h 10000"/>
                                <a:gd name="connsiteX920" fmla="*/ 9286 w 10000"/>
                                <a:gd name="connsiteY920" fmla="*/ 380 h 10000"/>
                                <a:gd name="connsiteX921" fmla="*/ 9363 w 10000"/>
                                <a:gd name="connsiteY921" fmla="*/ 380 h 10000"/>
                                <a:gd name="connsiteX922" fmla="*/ 9473 w 10000"/>
                                <a:gd name="connsiteY922" fmla="*/ 383 h 10000"/>
                                <a:gd name="connsiteX923" fmla="*/ 9473 w 10000"/>
                                <a:gd name="connsiteY923" fmla="*/ 383 h 10000"/>
                                <a:gd name="connsiteX924" fmla="*/ 9516 w 10000"/>
                                <a:gd name="connsiteY924" fmla="*/ 380 h 10000"/>
                                <a:gd name="connsiteX925" fmla="*/ 9550 w 10000"/>
                                <a:gd name="connsiteY925" fmla="*/ 372 h 10000"/>
                                <a:gd name="connsiteX926" fmla="*/ 9516 w 10000"/>
                                <a:gd name="connsiteY926" fmla="*/ 357 h 10000"/>
                                <a:gd name="connsiteX927" fmla="*/ 9516 w 10000"/>
                                <a:gd name="connsiteY927" fmla="*/ 357 h 10000"/>
                                <a:gd name="connsiteX928" fmla="*/ 9660 w 10000"/>
                                <a:gd name="connsiteY928" fmla="*/ 361 h 10000"/>
                                <a:gd name="connsiteX929" fmla="*/ 9779 w 10000"/>
                                <a:gd name="connsiteY929" fmla="*/ 357 h 10000"/>
                                <a:gd name="connsiteX930" fmla="*/ 9779 w 10000"/>
                                <a:gd name="connsiteY930" fmla="*/ 357 h 10000"/>
                                <a:gd name="connsiteX931" fmla="*/ 9779 w 10000"/>
                                <a:gd name="connsiteY931" fmla="*/ 350 h 10000"/>
                                <a:gd name="connsiteX932" fmla="*/ 9737 w 10000"/>
                                <a:gd name="connsiteY932" fmla="*/ 342 h 10000"/>
                                <a:gd name="connsiteX933" fmla="*/ 9703 w 10000"/>
                                <a:gd name="connsiteY933" fmla="*/ 331 h 10000"/>
                                <a:gd name="connsiteX934" fmla="*/ 9703 w 10000"/>
                                <a:gd name="connsiteY934" fmla="*/ 331 h 10000"/>
                                <a:gd name="connsiteX935" fmla="*/ 9813 w 10000"/>
                                <a:gd name="connsiteY935" fmla="*/ 327 h 10000"/>
                                <a:gd name="connsiteX936" fmla="*/ 9890 w 10000"/>
                                <a:gd name="connsiteY936" fmla="*/ 327 h 10000"/>
                                <a:gd name="connsiteX937" fmla="*/ 9924 w 10000"/>
                                <a:gd name="connsiteY937" fmla="*/ 323 h 10000"/>
                                <a:gd name="connsiteX938" fmla="*/ 9924 w 10000"/>
                                <a:gd name="connsiteY938" fmla="*/ 323 h 10000"/>
                                <a:gd name="connsiteX939" fmla="*/ 9966 w 10000"/>
                                <a:gd name="connsiteY939" fmla="*/ 316 h 10000"/>
                                <a:gd name="connsiteX940" fmla="*/ 9924 w 10000"/>
                                <a:gd name="connsiteY940" fmla="*/ 308 h 10000"/>
                                <a:gd name="connsiteX941" fmla="*/ 9813 w 10000"/>
                                <a:gd name="connsiteY941" fmla="*/ 293 h 10000"/>
                                <a:gd name="connsiteX942" fmla="*/ 9813 w 10000"/>
                                <a:gd name="connsiteY942" fmla="*/ 293 h 10000"/>
                                <a:gd name="connsiteX943" fmla="*/ 9966 w 10000"/>
                                <a:gd name="connsiteY943" fmla="*/ 286 h 10000"/>
                                <a:gd name="connsiteX944" fmla="*/ 10000 w 10000"/>
                                <a:gd name="connsiteY944" fmla="*/ 278 h 10000"/>
                                <a:gd name="connsiteX945" fmla="*/ 10000 w 10000"/>
                                <a:gd name="connsiteY945" fmla="*/ 270 h 10000"/>
                                <a:gd name="connsiteX946" fmla="*/ 10000 w 10000"/>
                                <a:gd name="connsiteY94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1240 w 10000"/>
                                <a:gd name="connsiteY831" fmla="*/ 601 h 10000"/>
                                <a:gd name="connsiteX832" fmla="*/ 1351 w 10000"/>
                                <a:gd name="connsiteY832" fmla="*/ 598 h 10000"/>
                                <a:gd name="connsiteX833" fmla="*/ 1351 w 10000"/>
                                <a:gd name="connsiteY833" fmla="*/ 590 h 10000"/>
                                <a:gd name="connsiteX834" fmla="*/ 1427 w 10000"/>
                                <a:gd name="connsiteY834" fmla="*/ 590 h 10000"/>
                                <a:gd name="connsiteX835" fmla="*/ 1427 w 10000"/>
                                <a:gd name="connsiteY835" fmla="*/ 590 h 10000"/>
                                <a:gd name="connsiteX836" fmla="*/ 1461 w 10000"/>
                                <a:gd name="connsiteY836" fmla="*/ 583 h 10000"/>
                                <a:gd name="connsiteX837" fmla="*/ 1504 w 10000"/>
                                <a:gd name="connsiteY837" fmla="*/ 572 h 10000"/>
                                <a:gd name="connsiteX838" fmla="*/ 1504 w 10000"/>
                                <a:gd name="connsiteY838" fmla="*/ 564 h 10000"/>
                                <a:gd name="connsiteX839" fmla="*/ 1538 w 10000"/>
                                <a:gd name="connsiteY839" fmla="*/ 553 h 10000"/>
                                <a:gd name="connsiteX840" fmla="*/ 2099 w 10000"/>
                                <a:gd name="connsiteY840" fmla="*/ 553 h 10000"/>
                                <a:gd name="connsiteX841" fmla="*/ 2625 w 10000"/>
                                <a:gd name="connsiteY841" fmla="*/ 556 h 10000"/>
                                <a:gd name="connsiteX842" fmla="*/ 3152 w 10000"/>
                                <a:gd name="connsiteY842" fmla="*/ 567 h 10000"/>
                                <a:gd name="connsiteX843" fmla="*/ 3636 w 10000"/>
                                <a:gd name="connsiteY843" fmla="*/ 579 h 10000"/>
                                <a:gd name="connsiteX844" fmla="*/ 3636 w 10000"/>
                                <a:gd name="connsiteY844" fmla="*/ 579 h 10000"/>
                                <a:gd name="connsiteX845" fmla="*/ 3934 w 10000"/>
                                <a:gd name="connsiteY845" fmla="*/ 586 h 10000"/>
                                <a:gd name="connsiteX846" fmla="*/ 3934 w 10000"/>
                                <a:gd name="connsiteY846" fmla="*/ 586 h 10000"/>
                                <a:gd name="connsiteX847" fmla="*/ 4197 w 10000"/>
                                <a:gd name="connsiteY847" fmla="*/ 601 h 10000"/>
                                <a:gd name="connsiteX848" fmla="*/ 4460 w 10000"/>
                                <a:gd name="connsiteY848" fmla="*/ 620 h 10000"/>
                                <a:gd name="connsiteX849" fmla="*/ 4460 w 10000"/>
                                <a:gd name="connsiteY849" fmla="*/ 620 h 10000"/>
                                <a:gd name="connsiteX850" fmla="*/ 4647 w 10000"/>
                                <a:gd name="connsiteY850" fmla="*/ 639 h 10000"/>
                                <a:gd name="connsiteX851" fmla="*/ 4911 w 10000"/>
                                <a:gd name="connsiteY851" fmla="*/ 665 h 10000"/>
                                <a:gd name="connsiteX852" fmla="*/ 4911 w 10000"/>
                                <a:gd name="connsiteY852" fmla="*/ 665 h 10000"/>
                                <a:gd name="connsiteX853" fmla="*/ 5174 w 10000"/>
                                <a:gd name="connsiteY853" fmla="*/ 695 h 10000"/>
                                <a:gd name="connsiteX854" fmla="*/ 5395 w 10000"/>
                                <a:gd name="connsiteY854" fmla="*/ 726 h 10000"/>
                                <a:gd name="connsiteX855" fmla="*/ 5692 w 10000"/>
                                <a:gd name="connsiteY855" fmla="*/ 786 h 10000"/>
                                <a:gd name="connsiteX856" fmla="*/ 5692 w 10000"/>
                                <a:gd name="connsiteY856" fmla="*/ 786 h 10000"/>
                                <a:gd name="connsiteX857" fmla="*/ 5803 w 10000"/>
                                <a:gd name="connsiteY857" fmla="*/ 820 h 10000"/>
                                <a:gd name="connsiteX858" fmla="*/ 5922 w 10000"/>
                                <a:gd name="connsiteY858" fmla="*/ 857 h 10000"/>
                                <a:gd name="connsiteX859" fmla="*/ 6143 w 10000"/>
                                <a:gd name="connsiteY859" fmla="*/ 932 h 10000"/>
                                <a:gd name="connsiteX860" fmla="*/ 6143 w 10000"/>
                                <a:gd name="connsiteY860" fmla="*/ 932 h 10000"/>
                                <a:gd name="connsiteX861" fmla="*/ 6296 w 10000"/>
                                <a:gd name="connsiteY861" fmla="*/ 1000 h 10000"/>
                                <a:gd name="connsiteX862" fmla="*/ 6372 w 10000"/>
                                <a:gd name="connsiteY862" fmla="*/ 1060 h 10000"/>
                                <a:gd name="connsiteX863" fmla="*/ 6483 w 10000"/>
                                <a:gd name="connsiteY863" fmla="*/ 1173 h 10000"/>
                                <a:gd name="connsiteX864" fmla="*/ 6483 w 10000"/>
                                <a:gd name="connsiteY864" fmla="*/ 1173 h 10000"/>
                                <a:gd name="connsiteX865" fmla="*/ 6517 w 10000"/>
                                <a:gd name="connsiteY865" fmla="*/ 1270 h 10000"/>
                                <a:gd name="connsiteX866" fmla="*/ 6517 w 10000"/>
                                <a:gd name="connsiteY866" fmla="*/ 1346 h 10000"/>
                                <a:gd name="connsiteX867" fmla="*/ 6517 w 10000"/>
                                <a:gd name="connsiteY867" fmla="*/ 1346 h 10000"/>
                                <a:gd name="connsiteX868" fmla="*/ 6440 w 10000"/>
                                <a:gd name="connsiteY868" fmla="*/ 5677 h 10000"/>
                                <a:gd name="connsiteX869" fmla="*/ 6406 w 10000"/>
                                <a:gd name="connsiteY869" fmla="*/ 9997 h 10000"/>
                                <a:gd name="connsiteX870" fmla="*/ 6406 w 10000"/>
                                <a:gd name="connsiteY870" fmla="*/ 9997 h 10000"/>
                                <a:gd name="connsiteX871" fmla="*/ 6406 w 10000"/>
                                <a:gd name="connsiteY871" fmla="*/ 10000 h 10000"/>
                                <a:gd name="connsiteX872" fmla="*/ 6933 w 10000"/>
                                <a:gd name="connsiteY872" fmla="*/ 10000 h 10000"/>
                                <a:gd name="connsiteX873" fmla="*/ 6933 w 10000"/>
                                <a:gd name="connsiteY873" fmla="*/ 10000 h 10000"/>
                                <a:gd name="connsiteX874" fmla="*/ 6933 w 10000"/>
                                <a:gd name="connsiteY874" fmla="*/ 9997 h 10000"/>
                                <a:gd name="connsiteX875" fmla="*/ 6933 w 10000"/>
                                <a:gd name="connsiteY875" fmla="*/ 9997 h 10000"/>
                                <a:gd name="connsiteX876" fmla="*/ 6933 w 10000"/>
                                <a:gd name="connsiteY876" fmla="*/ 8632 h 10000"/>
                                <a:gd name="connsiteX877" fmla="*/ 6967 w 10000"/>
                                <a:gd name="connsiteY877" fmla="*/ 5662 h 10000"/>
                                <a:gd name="connsiteX878" fmla="*/ 7001 w 10000"/>
                                <a:gd name="connsiteY878" fmla="*/ 1331 h 10000"/>
                                <a:gd name="connsiteX879" fmla="*/ 7001 w 10000"/>
                                <a:gd name="connsiteY879" fmla="*/ 1331 h 10000"/>
                                <a:gd name="connsiteX880" fmla="*/ 7043 w 10000"/>
                                <a:gd name="connsiteY880" fmla="*/ 1195 h 10000"/>
                                <a:gd name="connsiteX881" fmla="*/ 7043 w 10000"/>
                                <a:gd name="connsiteY881" fmla="*/ 1064 h 10000"/>
                                <a:gd name="connsiteX882" fmla="*/ 7043 w 10000"/>
                                <a:gd name="connsiteY882" fmla="*/ 1064 h 10000"/>
                                <a:gd name="connsiteX883" fmla="*/ 7001 w 10000"/>
                                <a:gd name="connsiteY883" fmla="*/ 1000 h 10000"/>
                                <a:gd name="connsiteX884" fmla="*/ 7043 w 10000"/>
                                <a:gd name="connsiteY884" fmla="*/ 936 h 10000"/>
                                <a:gd name="connsiteX885" fmla="*/ 7043 w 10000"/>
                                <a:gd name="connsiteY885" fmla="*/ 936 h 10000"/>
                                <a:gd name="connsiteX886" fmla="*/ 7043 w 10000"/>
                                <a:gd name="connsiteY886" fmla="*/ 917 h 10000"/>
                                <a:gd name="connsiteX887" fmla="*/ 7043 w 10000"/>
                                <a:gd name="connsiteY887" fmla="*/ 917 h 10000"/>
                                <a:gd name="connsiteX888" fmla="*/ 7077 w 10000"/>
                                <a:gd name="connsiteY888" fmla="*/ 876 h 10000"/>
                                <a:gd name="connsiteX889" fmla="*/ 7120 w 10000"/>
                                <a:gd name="connsiteY889" fmla="*/ 834 h 10000"/>
                                <a:gd name="connsiteX890" fmla="*/ 7230 w 10000"/>
                                <a:gd name="connsiteY890" fmla="*/ 748 h 10000"/>
                                <a:gd name="connsiteX891" fmla="*/ 7230 w 10000"/>
                                <a:gd name="connsiteY891" fmla="*/ 748 h 10000"/>
                                <a:gd name="connsiteX892" fmla="*/ 7307 w 10000"/>
                                <a:gd name="connsiteY892" fmla="*/ 718 h 10000"/>
                                <a:gd name="connsiteX893" fmla="*/ 7383 w 10000"/>
                                <a:gd name="connsiteY893" fmla="*/ 688 h 10000"/>
                                <a:gd name="connsiteX894" fmla="*/ 7570 w 10000"/>
                                <a:gd name="connsiteY894" fmla="*/ 628 h 10000"/>
                                <a:gd name="connsiteX895" fmla="*/ 7570 w 10000"/>
                                <a:gd name="connsiteY895" fmla="*/ 628 h 10000"/>
                                <a:gd name="connsiteX896" fmla="*/ 7715 w 10000"/>
                                <a:gd name="connsiteY896" fmla="*/ 583 h 10000"/>
                                <a:gd name="connsiteX897" fmla="*/ 7867 w 10000"/>
                                <a:gd name="connsiteY897" fmla="*/ 542 h 10000"/>
                                <a:gd name="connsiteX898" fmla="*/ 7867 w 10000"/>
                                <a:gd name="connsiteY898" fmla="*/ 542 h 10000"/>
                                <a:gd name="connsiteX899" fmla="*/ 8241 w 10000"/>
                                <a:gd name="connsiteY899" fmla="*/ 459 h 10000"/>
                                <a:gd name="connsiteX900" fmla="*/ 8241 w 10000"/>
                                <a:gd name="connsiteY900" fmla="*/ 459 h 10000"/>
                                <a:gd name="connsiteX901" fmla="*/ 8428 w 10000"/>
                                <a:gd name="connsiteY901" fmla="*/ 417 h 10000"/>
                                <a:gd name="connsiteX902" fmla="*/ 8539 w 10000"/>
                                <a:gd name="connsiteY902" fmla="*/ 398 h 10000"/>
                                <a:gd name="connsiteX903" fmla="*/ 8649 w 10000"/>
                                <a:gd name="connsiteY903" fmla="*/ 380 h 10000"/>
                                <a:gd name="connsiteX904" fmla="*/ 8649 w 10000"/>
                                <a:gd name="connsiteY904" fmla="*/ 380 h 10000"/>
                                <a:gd name="connsiteX905" fmla="*/ 8649 w 10000"/>
                                <a:gd name="connsiteY905" fmla="*/ 387 h 10000"/>
                                <a:gd name="connsiteX906" fmla="*/ 8726 w 10000"/>
                                <a:gd name="connsiteY906" fmla="*/ 395 h 10000"/>
                                <a:gd name="connsiteX907" fmla="*/ 8802 w 10000"/>
                                <a:gd name="connsiteY907" fmla="*/ 398 h 10000"/>
                                <a:gd name="connsiteX908" fmla="*/ 8912 w 10000"/>
                                <a:gd name="connsiteY908" fmla="*/ 398 h 10000"/>
                                <a:gd name="connsiteX909" fmla="*/ 8912 w 10000"/>
                                <a:gd name="connsiteY909" fmla="*/ 398 h 10000"/>
                                <a:gd name="connsiteX910" fmla="*/ 8955 w 10000"/>
                                <a:gd name="connsiteY910" fmla="*/ 391 h 10000"/>
                                <a:gd name="connsiteX911" fmla="*/ 8989 w 10000"/>
                                <a:gd name="connsiteY911" fmla="*/ 387 h 10000"/>
                                <a:gd name="connsiteX912" fmla="*/ 8989 w 10000"/>
                                <a:gd name="connsiteY912" fmla="*/ 387 h 10000"/>
                                <a:gd name="connsiteX913" fmla="*/ 9065 w 10000"/>
                                <a:gd name="connsiteY913" fmla="*/ 391 h 10000"/>
                                <a:gd name="connsiteX914" fmla="*/ 9176 w 10000"/>
                                <a:gd name="connsiteY914" fmla="*/ 395 h 10000"/>
                                <a:gd name="connsiteX915" fmla="*/ 9210 w 10000"/>
                                <a:gd name="connsiteY915" fmla="*/ 395 h 10000"/>
                                <a:gd name="connsiteX916" fmla="*/ 9286 w 10000"/>
                                <a:gd name="connsiteY916" fmla="*/ 391 h 10000"/>
                                <a:gd name="connsiteX917" fmla="*/ 9286 w 10000"/>
                                <a:gd name="connsiteY917" fmla="*/ 387 h 10000"/>
                                <a:gd name="connsiteX918" fmla="*/ 9286 w 10000"/>
                                <a:gd name="connsiteY918" fmla="*/ 380 h 10000"/>
                                <a:gd name="connsiteX919" fmla="*/ 9286 w 10000"/>
                                <a:gd name="connsiteY919" fmla="*/ 380 h 10000"/>
                                <a:gd name="connsiteX920" fmla="*/ 9363 w 10000"/>
                                <a:gd name="connsiteY920" fmla="*/ 380 h 10000"/>
                                <a:gd name="connsiteX921" fmla="*/ 9473 w 10000"/>
                                <a:gd name="connsiteY921" fmla="*/ 383 h 10000"/>
                                <a:gd name="connsiteX922" fmla="*/ 9473 w 10000"/>
                                <a:gd name="connsiteY922" fmla="*/ 383 h 10000"/>
                                <a:gd name="connsiteX923" fmla="*/ 9516 w 10000"/>
                                <a:gd name="connsiteY923" fmla="*/ 380 h 10000"/>
                                <a:gd name="connsiteX924" fmla="*/ 9550 w 10000"/>
                                <a:gd name="connsiteY924" fmla="*/ 372 h 10000"/>
                                <a:gd name="connsiteX925" fmla="*/ 9516 w 10000"/>
                                <a:gd name="connsiteY925" fmla="*/ 357 h 10000"/>
                                <a:gd name="connsiteX926" fmla="*/ 9516 w 10000"/>
                                <a:gd name="connsiteY926" fmla="*/ 357 h 10000"/>
                                <a:gd name="connsiteX927" fmla="*/ 9660 w 10000"/>
                                <a:gd name="connsiteY927" fmla="*/ 361 h 10000"/>
                                <a:gd name="connsiteX928" fmla="*/ 9779 w 10000"/>
                                <a:gd name="connsiteY928" fmla="*/ 357 h 10000"/>
                                <a:gd name="connsiteX929" fmla="*/ 9779 w 10000"/>
                                <a:gd name="connsiteY929" fmla="*/ 357 h 10000"/>
                                <a:gd name="connsiteX930" fmla="*/ 9779 w 10000"/>
                                <a:gd name="connsiteY930" fmla="*/ 350 h 10000"/>
                                <a:gd name="connsiteX931" fmla="*/ 9737 w 10000"/>
                                <a:gd name="connsiteY931" fmla="*/ 342 h 10000"/>
                                <a:gd name="connsiteX932" fmla="*/ 9703 w 10000"/>
                                <a:gd name="connsiteY932" fmla="*/ 331 h 10000"/>
                                <a:gd name="connsiteX933" fmla="*/ 9703 w 10000"/>
                                <a:gd name="connsiteY933" fmla="*/ 331 h 10000"/>
                                <a:gd name="connsiteX934" fmla="*/ 9813 w 10000"/>
                                <a:gd name="connsiteY934" fmla="*/ 327 h 10000"/>
                                <a:gd name="connsiteX935" fmla="*/ 9890 w 10000"/>
                                <a:gd name="connsiteY935" fmla="*/ 327 h 10000"/>
                                <a:gd name="connsiteX936" fmla="*/ 9924 w 10000"/>
                                <a:gd name="connsiteY936" fmla="*/ 323 h 10000"/>
                                <a:gd name="connsiteX937" fmla="*/ 9924 w 10000"/>
                                <a:gd name="connsiteY937" fmla="*/ 323 h 10000"/>
                                <a:gd name="connsiteX938" fmla="*/ 9966 w 10000"/>
                                <a:gd name="connsiteY938" fmla="*/ 316 h 10000"/>
                                <a:gd name="connsiteX939" fmla="*/ 9924 w 10000"/>
                                <a:gd name="connsiteY939" fmla="*/ 308 h 10000"/>
                                <a:gd name="connsiteX940" fmla="*/ 9813 w 10000"/>
                                <a:gd name="connsiteY940" fmla="*/ 293 h 10000"/>
                                <a:gd name="connsiteX941" fmla="*/ 9813 w 10000"/>
                                <a:gd name="connsiteY941" fmla="*/ 293 h 10000"/>
                                <a:gd name="connsiteX942" fmla="*/ 9966 w 10000"/>
                                <a:gd name="connsiteY942" fmla="*/ 286 h 10000"/>
                                <a:gd name="connsiteX943" fmla="*/ 10000 w 10000"/>
                                <a:gd name="connsiteY943" fmla="*/ 278 h 10000"/>
                                <a:gd name="connsiteX944" fmla="*/ 10000 w 10000"/>
                                <a:gd name="connsiteY944" fmla="*/ 270 h 10000"/>
                                <a:gd name="connsiteX945" fmla="*/ 10000 w 10000"/>
                                <a:gd name="connsiteY94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1240 w 10000"/>
                                <a:gd name="connsiteY831" fmla="*/ 601 h 10000"/>
                                <a:gd name="connsiteX832" fmla="*/ 1351 w 10000"/>
                                <a:gd name="connsiteY832" fmla="*/ 598 h 10000"/>
                                <a:gd name="connsiteX833" fmla="*/ 1427 w 10000"/>
                                <a:gd name="connsiteY833" fmla="*/ 590 h 10000"/>
                                <a:gd name="connsiteX834" fmla="*/ 1427 w 10000"/>
                                <a:gd name="connsiteY834" fmla="*/ 590 h 10000"/>
                                <a:gd name="connsiteX835" fmla="*/ 1461 w 10000"/>
                                <a:gd name="connsiteY835" fmla="*/ 583 h 10000"/>
                                <a:gd name="connsiteX836" fmla="*/ 1504 w 10000"/>
                                <a:gd name="connsiteY836" fmla="*/ 572 h 10000"/>
                                <a:gd name="connsiteX837" fmla="*/ 1504 w 10000"/>
                                <a:gd name="connsiteY837" fmla="*/ 564 h 10000"/>
                                <a:gd name="connsiteX838" fmla="*/ 1538 w 10000"/>
                                <a:gd name="connsiteY838" fmla="*/ 553 h 10000"/>
                                <a:gd name="connsiteX839" fmla="*/ 2099 w 10000"/>
                                <a:gd name="connsiteY839" fmla="*/ 553 h 10000"/>
                                <a:gd name="connsiteX840" fmla="*/ 2625 w 10000"/>
                                <a:gd name="connsiteY840" fmla="*/ 556 h 10000"/>
                                <a:gd name="connsiteX841" fmla="*/ 3152 w 10000"/>
                                <a:gd name="connsiteY841" fmla="*/ 567 h 10000"/>
                                <a:gd name="connsiteX842" fmla="*/ 3636 w 10000"/>
                                <a:gd name="connsiteY842" fmla="*/ 579 h 10000"/>
                                <a:gd name="connsiteX843" fmla="*/ 3636 w 10000"/>
                                <a:gd name="connsiteY843" fmla="*/ 579 h 10000"/>
                                <a:gd name="connsiteX844" fmla="*/ 3934 w 10000"/>
                                <a:gd name="connsiteY844" fmla="*/ 586 h 10000"/>
                                <a:gd name="connsiteX845" fmla="*/ 3934 w 10000"/>
                                <a:gd name="connsiteY845" fmla="*/ 586 h 10000"/>
                                <a:gd name="connsiteX846" fmla="*/ 4197 w 10000"/>
                                <a:gd name="connsiteY846" fmla="*/ 601 h 10000"/>
                                <a:gd name="connsiteX847" fmla="*/ 4460 w 10000"/>
                                <a:gd name="connsiteY847" fmla="*/ 620 h 10000"/>
                                <a:gd name="connsiteX848" fmla="*/ 4460 w 10000"/>
                                <a:gd name="connsiteY848" fmla="*/ 620 h 10000"/>
                                <a:gd name="connsiteX849" fmla="*/ 4647 w 10000"/>
                                <a:gd name="connsiteY849" fmla="*/ 639 h 10000"/>
                                <a:gd name="connsiteX850" fmla="*/ 4911 w 10000"/>
                                <a:gd name="connsiteY850" fmla="*/ 665 h 10000"/>
                                <a:gd name="connsiteX851" fmla="*/ 4911 w 10000"/>
                                <a:gd name="connsiteY851" fmla="*/ 665 h 10000"/>
                                <a:gd name="connsiteX852" fmla="*/ 5174 w 10000"/>
                                <a:gd name="connsiteY852" fmla="*/ 695 h 10000"/>
                                <a:gd name="connsiteX853" fmla="*/ 5395 w 10000"/>
                                <a:gd name="connsiteY853" fmla="*/ 726 h 10000"/>
                                <a:gd name="connsiteX854" fmla="*/ 5692 w 10000"/>
                                <a:gd name="connsiteY854" fmla="*/ 786 h 10000"/>
                                <a:gd name="connsiteX855" fmla="*/ 5692 w 10000"/>
                                <a:gd name="connsiteY855" fmla="*/ 786 h 10000"/>
                                <a:gd name="connsiteX856" fmla="*/ 5803 w 10000"/>
                                <a:gd name="connsiteY856" fmla="*/ 820 h 10000"/>
                                <a:gd name="connsiteX857" fmla="*/ 5922 w 10000"/>
                                <a:gd name="connsiteY857" fmla="*/ 857 h 10000"/>
                                <a:gd name="connsiteX858" fmla="*/ 6143 w 10000"/>
                                <a:gd name="connsiteY858" fmla="*/ 932 h 10000"/>
                                <a:gd name="connsiteX859" fmla="*/ 6143 w 10000"/>
                                <a:gd name="connsiteY859" fmla="*/ 932 h 10000"/>
                                <a:gd name="connsiteX860" fmla="*/ 6296 w 10000"/>
                                <a:gd name="connsiteY860" fmla="*/ 1000 h 10000"/>
                                <a:gd name="connsiteX861" fmla="*/ 6372 w 10000"/>
                                <a:gd name="connsiteY861" fmla="*/ 1060 h 10000"/>
                                <a:gd name="connsiteX862" fmla="*/ 6483 w 10000"/>
                                <a:gd name="connsiteY862" fmla="*/ 1173 h 10000"/>
                                <a:gd name="connsiteX863" fmla="*/ 6483 w 10000"/>
                                <a:gd name="connsiteY863" fmla="*/ 1173 h 10000"/>
                                <a:gd name="connsiteX864" fmla="*/ 6517 w 10000"/>
                                <a:gd name="connsiteY864" fmla="*/ 1270 h 10000"/>
                                <a:gd name="connsiteX865" fmla="*/ 6517 w 10000"/>
                                <a:gd name="connsiteY865" fmla="*/ 1346 h 10000"/>
                                <a:gd name="connsiteX866" fmla="*/ 6517 w 10000"/>
                                <a:gd name="connsiteY866" fmla="*/ 1346 h 10000"/>
                                <a:gd name="connsiteX867" fmla="*/ 6440 w 10000"/>
                                <a:gd name="connsiteY867" fmla="*/ 5677 h 10000"/>
                                <a:gd name="connsiteX868" fmla="*/ 6406 w 10000"/>
                                <a:gd name="connsiteY868" fmla="*/ 9997 h 10000"/>
                                <a:gd name="connsiteX869" fmla="*/ 6406 w 10000"/>
                                <a:gd name="connsiteY869" fmla="*/ 9997 h 10000"/>
                                <a:gd name="connsiteX870" fmla="*/ 6406 w 10000"/>
                                <a:gd name="connsiteY870" fmla="*/ 10000 h 10000"/>
                                <a:gd name="connsiteX871" fmla="*/ 6933 w 10000"/>
                                <a:gd name="connsiteY871" fmla="*/ 10000 h 10000"/>
                                <a:gd name="connsiteX872" fmla="*/ 6933 w 10000"/>
                                <a:gd name="connsiteY872" fmla="*/ 10000 h 10000"/>
                                <a:gd name="connsiteX873" fmla="*/ 6933 w 10000"/>
                                <a:gd name="connsiteY873" fmla="*/ 9997 h 10000"/>
                                <a:gd name="connsiteX874" fmla="*/ 6933 w 10000"/>
                                <a:gd name="connsiteY874" fmla="*/ 9997 h 10000"/>
                                <a:gd name="connsiteX875" fmla="*/ 6933 w 10000"/>
                                <a:gd name="connsiteY875" fmla="*/ 8632 h 10000"/>
                                <a:gd name="connsiteX876" fmla="*/ 6967 w 10000"/>
                                <a:gd name="connsiteY876" fmla="*/ 5662 h 10000"/>
                                <a:gd name="connsiteX877" fmla="*/ 7001 w 10000"/>
                                <a:gd name="connsiteY877" fmla="*/ 1331 h 10000"/>
                                <a:gd name="connsiteX878" fmla="*/ 7001 w 10000"/>
                                <a:gd name="connsiteY878" fmla="*/ 1331 h 10000"/>
                                <a:gd name="connsiteX879" fmla="*/ 7043 w 10000"/>
                                <a:gd name="connsiteY879" fmla="*/ 1195 h 10000"/>
                                <a:gd name="connsiteX880" fmla="*/ 7043 w 10000"/>
                                <a:gd name="connsiteY880" fmla="*/ 1064 h 10000"/>
                                <a:gd name="connsiteX881" fmla="*/ 7043 w 10000"/>
                                <a:gd name="connsiteY881" fmla="*/ 1064 h 10000"/>
                                <a:gd name="connsiteX882" fmla="*/ 7001 w 10000"/>
                                <a:gd name="connsiteY882" fmla="*/ 1000 h 10000"/>
                                <a:gd name="connsiteX883" fmla="*/ 7043 w 10000"/>
                                <a:gd name="connsiteY883" fmla="*/ 936 h 10000"/>
                                <a:gd name="connsiteX884" fmla="*/ 7043 w 10000"/>
                                <a:gd name="connsiteY884" fmla="*/ 936 h 10000"/>
                                <a:gd name="connsiteX885" fmla="*/ 7043 w 10000"/>
                                <a:gd name="connsiteY885" fmla="*/ 917 h 10000"/>
                                <a:gd name="connsiteX886" fmla="*/ 7043 w 10000"/>
                                <a:gd name="connsiteY886" fmla="*/ 917 h 10000"/>
                                <a:gd name="connsiteX887" fmla="*/ 7077 w 10000"/>
                                <a:gd name="connsiteY887" fmla="*/ 876 h 10000"/>
                                <a:gd name="connsiteX888" fmla="*/ 7120 w 10000"/>
                                <a:gd name="connsiteY888" fmla="*/ 834 h 10000"/>
                                <a:gd name="connsiteX889" fmla="*/ 7230 w 10000"/>
                                <a:gd name="connsiteY889" fmla="*/ 748 h 10000"/>
                                <a:gd name="connsiteX890" fmla="*/ 7230 w 10000"/>
                                <a:gd name="connsiteY890" fmla="*/ 748 h 10000"/>
                                <a:gd name="connsiteX891" fmla="*/ 7307 w 10000"/>
                                <a:gd name="connsiteY891" fmla="*/ 718 h 10000"/>
                                <a:gd name="connsiteX892" fmla="*/ 7383 w 10000"/>
                                <a:gd name="connsiteY892" fmla="*/ 688 h 10000"/>
                                <a:gd name="connsiteX893" fmla="*/ 7570 w 10000"/>
                                <a:gd name="connsiteY893" fmla="*/ 628 h 10000"/>
                                <a:gd name="connsiteX894" fmla="*/ 7570 w 10000"/>
                                <a:gd name="connsiteY894" fmla="*/ 628 h 10000"/>
                                <a:gd name="connsiteX895" fmla="*/ 7715 w 10000"/>
                                <a:gd name="connsiteY895" fmla="*/ 583 h 10000"/>
                                <a:gd name="connsiteX896" fmla="*/ 7867 w 10000"/>
                                <a:gd name="connsiteY896" fmla="*/ 542 h 10000"/>
                                <a:gd name="connsiteX897" fmla="*/ 7867 w 10000"/>
                                <a:gd name="connsiteY897" fmla="*/ 542 h 10000"/>
                                <a:gd name="connsiteX898" fmla="*/ 8241 w 10000"/>
                                <a:gd name="connsiteY898" fmla="*/ 459 h 10000"/>
                                <a:gd name="connsiteX899" fmla="*/ 8241 w 10000"/>
                                <a:gd name="connsiteY899" fmla="*/ 459 h 10000"/>
                                <a:gd name="connsiteX900" fmla="*/ 8428 w 10000"/>
                                <a:gd name="connsiteY900" fmla="*/ 417 h 10000"/>
                                <a:gd name="connsiteX901" fmla="*/ 8539 w 10000"/>
                                <a:gd name="connsiteY901" fmla="*/ 398 h 10000"/>
                                <a:gd name="connsiteX902" fmla="*/ 8649 w 10000"/>
                                <a:gd name="connsiteY902" fmla="*/ 380 h 10000"/>
                                <a:gd name="connsiteX903" fmla="*/ 8649 w 10000"/>
                                <a:gd name="connsiteY903" fmla="*/ 380 h 10000"/>
                                <a:gd name="connsiteX904" fmla="*/ 8649 w 10000"/>
                                <a:gd name="connsiteY904" fmla="*/ 387 h 10000"/>
                                <a:gd name="connsiteX905" fmla="*/ 8726 w 10000"/>
                                <a:gd name="connsiteY905" fmla="*/ 395 h 10000"/>
                                <a:gd name="connsiteX906" fmla="*/ 8802 w 10000"/>
                                <a:gd name="connsiteY906" fmla="*/ 398 h 10000"/>
                                <a:gd name="connsiteX907" fmla="*/ 8912 w 10000"/>
                                <a:gd name="connsiteY907" fmla="*/ 398 h 10000"/>
                                <a:gd name="connsiteX908" fmla="*/ 8912 w 10000"/>
                                <a:gd name="connsiteY908" fmla="*/ 398 h 10000"/>
                                <a:gd name="connsiteX909" fmla="*/ 8955 w 10000"/>
                                <a:gd name="connsiteY909" fmla="*/ 391 h 10000"/>
                                <a:gd name="connsiteX910" fmla="*/ 8989 w 10000"/>
                                <a:gd name="connsiteY910" fmla="*/ 387 h 10000"/>
                                <a:gd name="connsiteX911" fmla="*/ 8989 w 10000"/>
                                <a:gd name="connsiteY911" fmla="*/ 387 h 10000"/>
                                <a:gd name="connsiteX912" fmla="*/ 9065 w 10000"/>
                                <a:gd name="connsiteY912" fmla="*/ 391 h 10000"/>
                                <a:gd name="connsiteX913" fmla="*/ 9176 w 10000"/>
                                <a:gd name="connsiteY913" fmla="*/ 395 h 10000"/>
                                <a:gd name="connsiteX914" fmla="*/ 9210 w 10000"/>
                                <a:gd name="connsiteY914" fmla="*/ 395 h 10000"/>
                                <a:gd name="connsiteX915" fmla="*/ 9286 w 10000"/>
                                <a:gd name="connsiteY915" fmla="*/ 391 h 10000"/>
                                <a:gd name="connsiteX916" fmla="*/ 9286 w 10000"/>
                                <a:gd name="connsiteY916" fmla="*/ 387 h 10000"/>
                                <a:gd name="connsiteX917" fmla="*/ 9286 w 10000"/>
                                <a:gd name="connsiteY917" fmla="*/ 380 h 10000"/>
                                <a:gd name="connsiteX918" fmla="*/ 9286 w 10000"/>
                                <a:gd name="connsiteY918" fmla="*/ 380 h 10000"/>
                                <a:gd name="connsiteX919" fmla="*/ 9363 w 10000"/>
                                <a:gd name="connsiteY919" fmla="*/ 380 h 10000"/>
                                <a:gd name="connsiteX920" fmla="*/ 9473 w 10000"/>
                                <a:gd name="connsiteY920" fmla="*/ 383 h 10000"/>
                                <a:gd name="connsiteX921" fmla="*/ 9473 w 10000"/>
                                <a:gd name="connsiteY921" fmla="*/ 383 h 10000"/>
                                <a:gd name="connsiteX922" fmla="*/ 9516 w 10000"/>
                                <a:gd name="connsiteY922" fmla="*/ 380 h 10000"/>
                                <a:gd name="connsiteX923" fmla="*/ 9550 w 10000"/>
                                <a:gd name="connsiteY923" fmla="*/ 372 h 10000"/>
                                <a:gd name="connsiteX924" fmla="*/ 9516 w 10000"/>
                                <a:gd name="connsiteY924" fmla="*/ 357 h 10000"/>
                                <a:gd name="connsiteX925" fmla="*/ 9516 w 10000"/>
                                <a:gd name="connsiteY925" fmla="*/ 357 h 10000"/>
                                <a:gd name="connsiteX926" fmla="*/ 9660 w 10000"/>
                                <a:gd name="connsiteY926" fmla="*/ 361 h 10000"/>
                                <a:gd name="connsiteX927" fmla="*/ 9779 w 10000"/>
                                <a:gd name="connsiteY927" fmla="*/ 357 h 10000"/>
                                <a:gd name="connsiteX928" fmla="*/ 9779 w 10000"/>
                                <a:gd name="connsiteY928" fmla="*/ 357 h 10000"/>
                                <a:gd name="connsiteX929" fmla="*/ 9779 w 10000"/>
                                <a:gd name="connsiteY929" fmla="*/ 350 h 10000"/>
                                <a:gd name="connsiteX930" fmla="*/ 9737 w 10000"/>
                                <a:gd name="connsiteY930" fmla="*/ 342 h 10000"/>
                                <a:gd name="connsiteX931" fmla="*/ 9703 w 10000"/>
                                <a:gd name="connsiteY931" fmla="*/ 331 h 10000"/>
                                <a:gd name="connsiteX932" fmla="*/ 9703 w 10000"/>
                                <a:gd name="connsiteY932" fmla="*/ 331 h 10000"/>
                                <a:gd name="connsiteX933" fmla="*/ 9813 w 10000"/>
                                <a:gd name="connsiteY933" fmla="*/ 327 h 10000"/>
                                <a:gd name="connsiteX934" fmla="*/ 9890 w 10000"/>
                                <a:gd name="connsiteY934" fmla="*/ 327 h 10000"/>
                                <a:gd name="connsiteX935" fmla="*/ 9924 w 10000"/>
                                <a:gd name="connsiteY935" fmla="*/ 323 h 10000"/>
                                <a:gd name="connsiteX936" fmla="*/ 9924 w 10000"/>
                                <a:gd name="connsiteY936" fmla="*/ 323 h 10000"/>
                                <a:gd name="connsiteX937" fmla="*/ 9966 w 10000"/>
                                <a:gd name="connsiteY937" fmla="*/ 316 h 10000"/>
                                <a:gd name="connsiteX938" fmla="*/ 9924 w 10000"/>
                                <a:gd name="connsiteY938" fmla="*/ 308 h 10000"/>
                                <a:gd name="connsiteX939" fmla="*/ 9813 w 10000"/>
                                <a:gd name="connsiteY939" fmla="*/ 293 h 10000"/>
                                <a:gd name="connsiteX940" fmla="*/ 9813 w 10000"/>
                                <a:gd name="connsiteY940" fmla="*/ 293 h 10000"/>
                                <a:gd name="connsiteX941" fmla="*/ 9966 w 10000"/>
                                <a:gd name="connsiteY941" fmla="*/ 286 h 10000"/>
                                <a:gd name="connsiteX942" fmla="*/ 10000 w 10000"/>
                                <a:gd name="connsiteY942" fmla="*/ 278 h 10000"/>
                                <a:gd name="connsiteX943" fmla="*/ 10000 w 10000"/>
                                <a:gd name="connsiteY943" fmla="*/ 270 h 10000"/>
                                <a:gd name="connsiteX944" fmla="*/ 10000 w 10000"/>
                                <a:gd name="connsiteY944"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1240 w 10000"/>
                                <a:gd name="connsiteY831" fmla="*/ 601 h 10000"/>
                                <a:gd name="connsiteX832" fmla="*/ 1351 w 10000"/>
                                <a:gd name="connsiteY832" fmla="*/ 598 h 10000"/>
                                <a:gd name="connsiteX833" fmla="*/ 1427 w 10000"/>
                                <a:gd name="connsiteY833" fmla="*/ 590 h 10000"/>
                                <a:gd name="connsiteX834" fmla="*/ 1427 w 10000"/>
                                <a:gd name="connsiteY834" fmla="*/ 590 h 10000"/>
                                <a:gd name="connsiteX835" fmla="*/ 1461 w 10000"/>
                                <a:gd name="connsiteY835" fmla="*/ 583 h 10000"/>
                                <a:gd name="connsiteX836" fmla="*/ 1504 w 10000"/>
                                <a:gd name="connsiteY836" fmla="*/ 564 h 10000"/>
                                <a:gd name="connsiteX837" fmla="*/ 1538 w 10000"/>
                                <a:gd name="connsiteY837" fmla="*/ 553 h 10000"/>
                                <a:gd name="connsiteX838" fmla="*/ 2099 w 10000"/>
                                <a:gd name="connsiteY838" fmla="*/ 553 h 10000"/>
                                <a:gd name="connsiteX839" fmla="*/ 2625 w 10000"/>
                                <a:gd name="connsiteY839" fmla="*/ 556 h 10000"/>
                                <a:gd name="connsiteX840" fmla="*/ 3152 w 10000"/>
                                <a:gd name="connsiteY840" fmla="*/ 567 h 10000"/>
                                <a:gd name="connsiteX841" fmla="*/ 3636 w 10000"/>
                                <a:gd name="connsiteY841" fmla="*/ 579 h 10000"/>
                                <a:gd name="connsiteX842" fmla="*/ 3636 w 10000"/>
                                <a:gd name="connsiteY842" fmla="*/ 579 h 10000"/>
                                <a:gd name="connsiteX843" fmla="*/ 3934 w 10000"/>
                                <a:gd name="connsiteY843" fmla="*/ 586 h 10000"/>
                                <a:gd name="connsiteX844" fmla="*/ 3934 w 10000"/>
                                <a:gd name="connsiteY844" fmla="*/ 586 h 10000"/>
                                <a:gd name="connsiteX845" fmla="*/ 4197 w 10000"/>
                                <a:gd name="connsiteY845" fmla="*/ 601 h 10000"/>
                                <a:gd name="connsiteX846" fmla="*/ 4460 w 10000"/>
                                <a:gd name="connsiteY846" fmla="*/ 620 h 10000"/>
                                <a:gd name="connsiteX847" fmla="*/ 4460 w 10000"/>
                                <a:gd name="connsiteY847" fmla="*/ 620 h 10000"/>
                                <a:gd name="connsiteX848" fmla="*/ 4647 w 10000"/>
                                <a:gd name="connsiteY848" fmla="*/ 639 h 10000"/>
                                <a:gd name="connsiteX849" fmla="*/ 4911 w 10000"/>
                                <a:gd name="connsiteY849" fmla="*/ 665 h 10000"/>
                                <a:gd name="connsiteX850" fmla="*/ 4911 w 10000"/>
                                <a:gd name="connsiteY850" fmla="*/ 665 h 10000"/>
                                <a:gd name="connsiteX851" fmla="*/ 5174 w 10000"/>
                                <a:gd name="connsiteY851" fmla="*/ 695 h 10000"/>
                                <a:gd name="connsiteX852" fmla="*/ 5395 w 10000"/>
                                <a:gd name="connsiteY852" fmla="*/ 726 h 10000"/>
                                <a:gd name="connsiteX853" fmla="*/ 5692 w 10000"/>
                                <a:gd name="connsiteY853" fmla="*/ 786 h 10000"/>
                                <a:gd name="connsiteX854" fmla="*/ 5692 w 10000"/>
                                <a:gd name="connsiteY854" fmla="*/ 786 h 10000"/>
                                <a:gd name="connsiteX855" fmla="*/ 5803 w 10000"/>
                                <a:gd name="connsiteY855" fmla="*/ 820 h 10000"/>
                                <a:gd name="connsiteX856" fmla="*/ 5922 w 10000"/>
                                <a:gd name="connsiteY856" fmla="*/ 857 h 10000"/>
                                <a:gd name="connsiteX857" fmla="*/ 6143 w 10000"/>
                                <a:gd name="connsiteY857" fmla="*/ 932 h 10000"/>
                                <a:gd name="connsiteX858" fmla="*/ 6143 w 10000"/>
                                <a:gd name="connsiteY858" fmla="*/ 932 h 10000"/>
                                <a:gd name="connsiteX859" fmla="*/ 6296 w 10000"/>
                                <a:gd name="connsiteY859" fmla="*/ 1000 h 10000"/>
                                <a:gd name="connsiteX860" fmla="*/ 6372 w 10000"/>
                                <a:gd name="connsiteY860" fmla="*/ 1060 h 10000"/>
                                <a:gd name="connsiteX861" fmla="*/ 6483 w 10000"/>
                                <a:gd name="connsiteY861" fmla="*/ 1173 h 10000"/>
                                <a:gd name="connsiteX862" fmla="*/ 6483 w 10000"/>
                                <a:gd name="connsiteY862" fmla="*/ 1173 h 10000"/>
                                <a:gd name="connsiteX863" fmla="*/ 6517 w 10000"/>
                                <a:gd name="connsiteY863" fmla="*/ 1270 h 10000"/>
                                <a:gd name="connsiteX864" fmla="*/ 6517 w 10000"/>
                                <a:gd name="connsiteY864" fmla="*/ 1346 h 10000"/>
                                <a:gd name="connsiteX865" fmla="*/ 6517 w 10000"/>
                                <a:gd name="connsiteY865" fmla="*/ 1346 h 10000"/>
                                <a:gd name="connsiteX866" fmla="*/ 6440 w 10000"/>
                                <a:gd name="connsiteY866" fmla="*/ 5677 h 10000"/>
                                <a:gd name="connsiteX867" fmla="*/ 6406 w 10000"/>
                                <a:gd name="connsiteY867" fmla="*/ 9997 h 10000"/>
                                <a:gd name="connsiteX868" fmla="*/ 6406 w 10000"/>
                                <a:gd name="connsiteY868" fmla="*/ 9997 h 10000"/>
                                <a:gd name="connsiteX869" fmla="*/ 6406 w 10000"/>
                                <a:gd name="connsiteY869" fmla="*/ 10000 h 10000"/>
                                <a:gd name="connsiteX870" fmla="*/ 6933 w 10000"/>
                                <a:gd name="connsiteY870" fmla="*/ 10000 h 10000"/>
                                <a:gd name="connsiteX871" fmla="*/ 6933 w 10000"/>
                                <a:gd name="connsiteY871" fmla="*/ 10000 h 10000"/>
                                <a:gd name="connsiteX872" fmla="*/ 6933 w 10000"/>
                                <a:gd name="connsiteY872" fmla="*/ 9997 h 10000"/>
                                <a:gd name="connsiteX873" fmla="*/ 6933 w 10000"/>
                                <a:gd name="connsiteY873" fmla="*/ 9997 h 10000"/>
                                <a:gd name="connsiteX874" fmla="*/ 6933 w 10000"/>
                                <a:gd name="connsiteY874" fmla="*/ 8632 h 10000"/>
                                <a:gd name="connsiteX875" fmla="*/ 6967 w 10000"/>
                                <a:gd name="connsiteY875" fmla="*/ 5662 h 10000"/>
                                <a:gd name="connsiteX876" fmla="*/ 7001 w 10000"/>
                                <a:gd name="connsiteY876" fmla="*/ 1331 h 10000"/>
                                <a:gd name="connsiteX877" fmla="*/ 7001 w 10000"/>
                                <a:gd name="connsiteY877" fmla="*/ 1331 h 10000"/>
                                <a:gd name="connsiteX878" fmla="*/ 7043 w 10000"/>
                                <a:gd name="connsiteY878" fmla="*/ 1195 h 10000"/>
                                <a:gd name="connsiteX879" fmla="*/ 7043 w 10000"/>
                                <a:gd name="connsiteY879" fmla="*/ 1064 h 10000"/>
                                <a:gd name="connsiteX880" fmla="*/ 7043 w 10000"/>
                                <a:gd name="connsiteY880" fmla="*/ 1064 h 10000"/>
                                <a:gd name="connsiteX881" fmla="*/ 7001 w 10000"/>
                                <a:gd name="connsiteY881" fmla="*/ 1000 h 10000"/>
                                <a:gd name="connsiteX882" fmla="*/ 7043 w 10000"/>
                                <a:gd name="connsiteY882" fmla="*/ 936 h 10000"/>
                                <a:gd name="connsiteX883" fmla="*/ 7043 w 10000"/>
                                <a:gd name="connsiteY883" fmla="*/ 936 h 10000"/>
                                <a:gd name="connsiteX884" fmla="*/ 7043 w 10000"/>
                                <a:gd name="connsiteY884" fmla="*/ 917 h 10000"/>
                                <a:gd name="connsiteX885" fmla="*/ 7043 w 10000"/>
                                <a:gd name="connsiteY885" fmla="*/ 917 h 10000"/>
                                <a:gd name="connsiteX886" fmla="*/ 7077 w 10000"/>
                                <a:gd name="connsiteY886" fmla="*/ 876 h 10000"/>
                                <a:gd name="connsiteX887" fmla="*/ 7120 w 10000"/>
                                <a:gd name="connsiteY887" fmla="*/ 834 h 10000"/>
                                <a:gd name="connsiteX888" fmla="*/ 7230 w 10000"/>
                                <a:gd name="connsiteY888" fmla="*/ 748 h 10000"/>
                                <a:gd name="connsiteX889" fmla="*/ 7230 w 10000"/>
                                <a:gd name="connsiteY889" fmla="*/ 748 h 10000"/>
                                <a:gd name="connsiteX890" fmla="*/ 7307 w 10000"/>
                                <a:gd name="connsiteY890" fmla="*/ 718 h 10000"/>
                                <a:gd name="connsiteX891" fmla="*/ 7383 w 10000"/>
                                <a:gd name="connsiteY891" fmla="*/ 688 h 10000"/>
                                <a:gd name="connsiteX892" fmla="*/ 7570 w 10000"/>
                                <a:gd name="connsiteY892" fmla="*/ 628 h 10000"/>
                                <a:gd name="connsiteX893" fmla="*/ 7570 w 10000"/>
                                <a:gd name="connsiteY893" fmla="*/ 628 h 10000"/>
                                <a:gd name="connsiteX894" fmla="*/ 7715 w 10000"/>
                                <a:gd name="connsiteY894" fmla="*/ 583 h 10000"/>
                                <a:gd name="connsiteX895" fmla="*/ 7867 w 10000"/>
                                <a:gd name="connsiteY895" fmla="*/ 542 h 10000"/>
                                <a:gd name="connsiteX896" fmla="*/ 7867 w 10000"/>
                                <a:gd name="connsiteY896" fmla="*/ 542 h 10000"/>
                                <a:gd name="connsiteX897" fmla="*/ 8241 w 10000"/>
                                <a:gd name="connsiteY897" fmla="*/ 459 h 10000"/>
                                <a:gd name="connsiteX898" fmla="*/ 8241 w 10000"/>
                                <a:gd name="connsiteY898" fmla="*/ 459 h 10000"/>
                                <a:gd name="connsiteX899" fmla="*/ 8428 w 10000"/>
                                <a:gd name="connsiteY899" fmla="*/ 417 h 10000"/>
                                <a:gd name="connsiteX900" fmla="*/ 8539 w 10000"/>
                                <a:gd name="connsiteY900" fmla="*/ 398 h 10000"/>
                                <a:gd name="connsiteX901" fmla="*/ 8649 w 10000"/>
                                <a:gd name="connsiteY901" fmla="*/ 380 h 10000"/>
                                <a:gd name="connsiteX902" fmla="*/ 8649 w 10000"/>
                                <a:gd name="connsiteY902" fmla="*/ 380 h 10000"/>
                                <a:gd name="connsiteX903" fmla="*/ 8649 w 10000"/>
                                <a:gd name="connsiteY903" fmla="*/ 387 h 10000"/>
                                <a:gd name="connsiteX904" fmla="*/ 8726 w 10000"/>
                                <a:gd name="connsiteY904" fmla="*/ 395 h 10000"/>
                                <a:gd name="connsiteX905" fmla="*/ 8802 w 10000"/>
                                <a:gd name="connsiteY905" fmla="*/ 398 h 10000"/>
                                <a:gd name="connsiteX906" fmla="*/ 8912 w 10000"/>
                                <a:gd name="connsiteY906" fmla="*/ 398 h 10000"/>
                                <a:gd name="connsiteX907" fmla="*/ 8912 w 10000"/>
                                <a:gd name="connsiteY907" fmla="*/ 398 h 10000"/>
                                <a:gd name="connsiteX908" fmla="*/ 8955 w 10000"/>
                                <a:gd name="connsiteY908" fmla="*/ 391 h 10000"/>
                                <a:gd name="connsiteX909" fmla="*/ 8989 w 10000"/>
                                <a:gd name="connsiteY909" fmla="*/ 387 h 10000"/>
                                <a:gd name="connsiteX910" fmla="*/ 8989 w 10000"/>
                                <a:gd name="connsiteY910" fmla="*/ 387 h 10000"/>
                                <a:gd name="connsiteX911" fmla="*/ 9065 w 10000"/>
                                <a:gd name="connsiteY911" fmla="*/ 391 h 10000"/>
                                <a:gd name="connsiteX912" fmla="*/ 9176 w 10000"/>
                                <a:gd name="connsiteY912" fmla="*/ 395 h 10000"/>
                                <a:gd name="connsiteX913" fmla="*/ 9210 w 10000"/>
                                <a:gd name="connsiteY913" fmla="*/ 395 h 10000"/>
                                <a:gd name="connsiteX914" fmla="*/ 9286 w 10000"/>
                                <a:gd name="connsiteY914" fmla="*/ 391 h 10000"/>
                                <a:gd name="connsiteX915" fmla="*/ 9286 w 10000"/>
                                <a:gd name="connsiteY915" fmla="*/ 387 h 10000"/>
                                <a:gd name="connsiteX916" fmla="*/ 9286 w 10000"/>
                                <a:gd name="connsiteY916" fmla="*/ 380 h 10000"/>
                                <a:gd name="connsiteX917" fmla="*/ 9286 w 10000"/>
                                <a:gd name="connsiteY917" fmla="*/ 380 h 10000"/>
                                <a:gd name="connsiteX918" fmla="*/ 9363 w 10000"/>
                                <a:gd name="connsiteY918" fmla="*/ 380 h 10000"/>
                                <a:gd name="connsiteX919" fmla="*/ 9473 w 10000"/>
                                <a:gd name="connsiteY919" fmla="*/ 383 h 10000"/>
                                <a:gd name="connsiteX920" fmla="*/ 9473 w 10000"/>
                                <a:gd name="connsiteY920" fmla="*/ 383 h 10000"/>
                                <a:gd name="connsiteX921" fmla="*/ 9516 w 10000"/>
                                <a:gd name="connsiteY921" fmla="*/ 380 h 10000"/>
                                <a:gd name="connsiteX922" fmla="*/ 9550 w 10000"/>
                                <a:gd name="connsiteY922" fmla="*/ 372 h 10000"/>
                                <a:gd name="connsiteX923" fmla="*/ 9516 w 10000"/>
                                <a:gd name="connsiteY923" fmla="*/ 357 h 10000"/>
                                <a:gd name="connsiteX924" fmla="*/ 9516 w 10000"/>
                                <a:gd name="connsiteY924" fmla="*/ 357 h 10000"/>
                                <a:gd name="connsiteX925" fmla="*/ 9660 w 10000"/>
                                <a:gd name="connsiteY925" fmla="*/ 361 h 10000"/>
                                <a:gd name="connsiteX926" fmla="*/ 9779 w 10000"/>
                                <a:gd name="connsiteY926" fmla="*/ 357 h 10000"/>
                                <a:gd name="connsiteX927" fmla="*/ 9779 w 10000"/>
                                <a:gd name="connsiteY927" fmla="*/ 357 h 10000"/>
                                <a:gd name="connsiteX928" fmla="*/ 9779 w 10000"/>
                                <a:gd name="connsiteY928" fmla="*/ 350 h 10000"/>
                                <a:gd name="connsiteX929" fmla="*/ 9737 w 10000"/>
                                <a:gd name="connsiteY929" fmla="*/ 342 h 10000"/>
                                <a:gd name="connsiteX930" fmla="*/ 9703 w 10000"/>
                                <a:gd name="connsiteY930" fmla="*/ 331 h 10000"/>
                                <a:gd name="connsiteX931" fmla="*/ 9703 w 10000"/>
                                <a:gd name="connsiteY931" fmla="*/ 331 h 10000"/>
                                <a:gd name="connsiteX932" fmla="*/ 9813 w 10000"/>
                                <a:gd name="connsiteY932" fmla="*/ 327 h 10000"/>
                                <a:gd name="connsiteX933" fmla="*/ 9890 w 10000"/>
                                <a:gd name="connsiteY933" fmla="*/ 327 h 10000"/>
                                <a:gd name="connsiteX934" fmla="*/ 9924 w 10000"/>
                                <a:gd name="connsiteY934" fmla="*/ 323 h 10000"/>
                                <a:gd name="connsiteX935" fmla="*/ 9924 w 10000"/>
                                <a:gd name="connsiteY935" fmla="*/ 323 h 10000"/>
                                <a:gd name="connsiteX936" fmla="*/ 9966 w 10000"/>
                                <a:gd name="connsiteY936" fmla="*/ 316 h 10000"/>
                                <a:gd name="connsiteX937" fmla="*/ 9924 w 10000"/>
                                <a:gd name="connsiteY937" fmla="*/ 308 h 10000"/>
                                <a:gd name="connsiteX938" fmla="*/ 9813 w 10000"/>
                                <a:gd name="connsiteY938" fmla="*/ 293 h 10000"/>
                                <a:gd name="connsiteX939" fmla="*/ 9813 w 10000"/>
                                <a:gd name="connsiteY939" fmla="*/ 293 h 10000"/>
                                <a:gd name="connsiteX940" fmla="*/ 9966 w 10000"/>
                                <a:gd name="connsiteY940" fmla="*/ 286 h 10000"/>
                                <a:gd name="connsiteX941" fmla="*/ 10000 w 10000"/>
                                <a:gd name="connsiteY941" fmla="*/ 278 h 10000"/>
                                <a:gd name="connsiteX942" fmla="*/ 10000 w 10000"/>
                                <a:gd name="connsiteY942" fmla="*/ 270 h 10000"/>
                                <a:gd name="connsiteX943" fmla="*/ 10000 w 10000"/>
                                <a:gd name="connsiteY943"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61 w 10000"/>
                                <a:gd name="connsiteY811" fmla="*/ 508 h 10000"/>
                                <a:gd name="connsiteX812" fmla="*/ 1427 w 10000"/>
                                <a:gd name="connsiteY812" fmla="*/ 504 h 10000"/>
                                <a:gd name="connsiteX813" fmla="*/ 1427 w 10000"/>
                                <a:gd name="connsiteY813" fmla="*/ 492 h 10000"/>
                                <a:gd name="connsiteX814" fmla="*/ 1385 w 10000"/>
                                <a:gd name="connsiteY814" fmla="*/ 489 h 10000"/>
                                <a:gd name="connsiteX815" fmla="*/ 1164 w 10000"/>
                                <a:gd name="connsiteY815" fmla="*/ 473 h 10000"/>
                                <a:gd name="connsiteX816" fmla="*/ 1130 w 10000"/>
                                <a:gd name="connsiteY816" fmla="*/ 470 h 10000"/>
                                <a:gd name="connsiteX817" fmla="*/ 637 w 10000"/>
                                <a:gd name="connsiteY817" fmla="*/ 466 h 10000"/>
                                <a:gd name="connsiteX818" fmla="*/ 637 w 10000"/>
                                <a:gd name="connsiteY818" fmla="*/ 466 h 10000"/>
                                <a:gd name="connsiteX819" fmla="*/ 229 w 10000"/>
                                <a:gd name="connsiteY819" fmla="*/ 489 h 10000"/>
                                <a:gd name="connsiteX820" fmla="*/ 229 w 10000"/>
                                <a:gd name="connsiteY820" fmla="*/ 489 h 10000"/>
                                <a:gd name="connsiteX821" fmla="*/ 0 w 10000"/>
                                <a:gd name="connsiteY821" fmla="*/ 537 h 10000"/>
                                <a:gd name="connsiteX822" fmla="*/ 76 w 10000"/>
                                <a:gd name="connsiteY822" fmla="*/ 567 h 10000"/>
                                <a:gd name="connsiteX823" fmla="*/ 76 w 10000"/>
                                <a:gd name="connsiteY823" fmla="*/ 567 h 10000"/>
                                <a:gd name="connsiteX824" fmla="*/ 306 w 10000"/>
                                <a:gd name="connsiteY824" fmla="*/ 590 h 10000"/>
                                <a:gd name="connsiteX825" fmla="*/ 306 w 10000"/>
                                <a:gd name="connsiteY825" fmla="*/ 594 h 10000"/>
                                <a:gd name="connsiteX826" fmla="*/ 416 w 10000"/>
                                <a:gd name="connsiteY826" fmla="*/ 609 h 10000"/>
                                <a:gd name="connsiteX827" fmla="*/ 637 w 10000"/>
                                <a:gd name="connsiteY827" fmla="*/ 609 h 10000"/>
                                <a:gd name="connsiteX828" fmla="*/ 867 w 10000"/>
                                <a:gd name="connsiteY828" fmla="*/ 609 h 10000"/>
                                <a:gd name="connsiteX829" fmla="*/ 867 w 10000"/>
                                <a:gd name="connsiteY829" fmla="*/ 609 h 10000"/>
                                <a:gd name="connsiteX830" fmla="*/ 943 w 10000"/>
                                <a:gd name="connsiteY830" fmla="*/ 613 h 10000"/>
                                <a:gd name="connsiteX831" fmla="*/ 1240 w 10000"/>
                                <a:gd name="connsiteY831" fmla="*/ 601 h 10000"/>
                                <a:gd name="connsiteX832" fmla="*/ 1351 w 10000"/>
                                <a:gd name="connsiteY832" fmla="*/ 598 h 10000"/>
                                <a:gd name="connsiteX833" fmla="*/ 1427 w 10000"/>
                                <a:gd name="connsiteY833" fmla="*/ 590 h 10000"/>
                                <a:gd name="connsiteX834" fmla="*/ 1427 w 10000"/>
                                <a:gd name="connsiteY834" fmla="*/ 590 h 10000"/>
                                <a:gd name="connsiteX835" fmla="*/ 1461 w 10000"/>
                                <a:gd name="connsiteY835" fmla="*/ 583 h 10000"/>
                                <a:gd name="connsiteX836" fmla="*/ 1538 w 10000"/>
                                <a:gd name="connsiteY836" fmla="*/ 553 h 10000"/>
                                <a:gd name="connsiteX837" fmla="*/ 2099 w 10000"/>
                                <a:gd name="connsiteY837" fmla="*/ 553 h 10000"/>
                                <a:gd name="connsiteX838" fmla="*/ 2625 w 10000"/>
                                <a:gd name="connsiteY838" fmla="*/ 556 h 10000"/>
                                <a:gd name="connsiteX839" fmla="*/ 3152 w 10000"/>
                                <a:gd name="connsiteY839" fmla="*/ 567 h 10000"/>
                                <a:gd name="connsiteX840" fmla="*/ 3636 w 10000"/>
                                <a:gd name="connsiteY840" fmla="*/ 579 h 10000"/>
                                <a:gd name="connsiteX841" fmla="*/ 3636 w 10000"/>
                                <a:gd name="connsiteY841" fmla="*/ 579 h 10000"/>
                                <a:gd name="connsiteX842" fmla="*/ 3934 w 10000"/>
                                <a:gd name="connsiteY842" fmla="*/ 586 h 10000"/>
                                <a:gd name="connsiteX843" fmla="*/ 3934 w 10000"/>
                                <a:gd name="connsiteY843" fmla="*/ 586 h 10000"/>
                                <a:gd name="connsiteX844" fmla="*/ 4197 w 10000"/>
                                <a:gd name="connsiteY844" fmla="*/ 601 h 10000"/>
                                <a:gd name="connsiteX845" fmla="*/ 4460 w 10000"/>
                                <a:gd name="connsiteY845" fmla="*/ 620 h 10000"/>
                                <a:gd name="connsiteX846" fmla="*/ 4460 w 10000"/>
                                <a:gd name="connsiteY846" fmla="*/ 620 h 10000"/>
                                <a:gd name="connsiteX847" fmla="*/ 4647 w 10000"/>
                                <a:gd name="connsiteY847" fmla="*/ 639 h 10000"/>
                                <a:gd name="connsiteX848" fmla="*/ 4911 w 10000"/>
                                <a:gd name="connsiteY848" fmla="*/ 665 h 10000"/>
                                <a:gd name="connsiteX849" fmla="*/ 4911 w 10000"/>
                                <a:gd name="connsiteY849" fmla="*/ 665 h 10000"/>
                                <a:gd name="connsiteX850" fmla="*/ 5174 w 10000"/>
                                <a:gd name="connsiteY850" fmla="*/ 695 h 10000"/>
                                <a:gd name="connsiteX851" fmla="*/ 5395 w 10000"/>
                                <a:gd name="connsiteY851" fmla="*/ 726 h 10000"/>
                                <a:gd name="connsiteX852" fmla="*/ 5692 w 10000"/>
                                <a:gd name="connsiteY852" fmla="*/ 786 h 10000"/>
                                <a:gd name="connsiteX853" fmla="*/ 5692 w 10000"/>
                                <a:gd name="connsiteY853" fmla="*/ 786 h 10000"/>
                                <a:gd name="connsiteX854" fmla="*/ 5803 w 10000"/>
                                <a:gd name="connsiteY854" fmla="*/ 820 h 10000"/>
                                <a:gd name="connsiteX855" fmla="*/ 5922 w 10000"/>
                                <a:gd name="connsiteY855" fmla="*/ 857 h 10000"/>
                                <a:gd name="connsiteX856" fmla="*/ 6143 w 10000"/>
                                <a:gd name="connsiteY856" fmla="*/ 932 h 10000"/>
                                <a:gd name="connsiteX857" fmla="*/ 6143 w 10000"/>
                                <a:gd name="connsiteY857" fmla="*/ 932 h 10000"/>
                                <a:gd name="connsiteX858" fmla="*/ 6296 w 10000"/>
                                <a:gd name="connsiteY858" fmla="*/ 1000 h 10000"/>
                                <a:gd name="connsiteX859" fmla="*/ 6372 w 10000"/>
                                <a:gd name="connsiteY859" fmla="*/ 1060 h 10000"/>
                                <a:gd name="connsiteX860" fmla="*/ 6483 w 10000"/>
                                <a:gd name="connsiteY860" fmla="*/ 1173 h 10000"/>
                                <a:gd name="connsiteX861" fmla="*/ 6483 w 10000"/>
                                <a:gd name="connsiteY861" fmla="*/ 1173 h 10000"/>
                                <a:gd name="connsiteX862" fmla="*/ 6517 w 10000"/>
                                <a:gd name="connsiteY862" fmla="*/ 1270 h 10000"/>
                                <a:gd name="connsiteX863" fmla="*/ 6517 w 10000"/>
                                <a:gd name="connsiteY863" fmla="*/ 1346 h 10000"/>
                                <a:gd name="connsiteX864" fmla="*/ 6517 w 10000"/>
                                <a:gd name="connsiteY864" fmla="*/ 1346 h 10000"/>
                                <a:gd name="connsiteX865" fmla="*/ 6440 w 10000"/>
                                <a:gd name="connsiteY865" fmla="*/ 5677 h 10000"/>
                                <a:gd name="connsiteX866" fmla="*/ 6406 w 10000"/>
                                <a:gd name="connsiteY866" fmla="*/ 9997 h 10000"/>
                                <a:gd name="connsiteX867" fmla="*/ 6406 w 10000"/>
                                <a:gd name="connsiteY867" fmla="*/ 9997 h 10000"/>
                                <a:gd name="connsiteX868" fmla="*/ 6406 w 10000"/>
                                <a:gd name="connsiteY868" fmla="*/ 10000 h 10000"/>
                                <a:gd name="connsiteX869" fmla="*/ 6933 w 10000"/>
                                <a:gd name="connsiteY869" fmla="*/ 10000 h 10000"/>
                                <a:gd name="connsiteX870" fmla="*/ 6933 w 10000"/>
                                <a:gd name="connsiteY870" fmla="*/ 10000 h 10000"/>
                                <a:gd name="connsiteX871" fmla="*/ 6933 w 10000"/>
                                <a:gd name="connsiteY871" fmla="*/ 9997 h 10000"/>
                                <a:gd name="connsiteX872" fmla="*/ 6933 w 10000"/>
                                <a:gd name="connsiteY872" fmla="*/ 9997 h 10000"/>
                                <a:gd name="connsiteX873" fmla="*/ 6933 w 10000"/>
                                <a:gd name="connsiteY873" fmla="*/ 8632 h 10000"/>
                                <a:gd name="connsiteX874" fmla="*/ 6967 w 10000"/>
                                <a:gd name="connsiteY874" fmla="*/ 5662 h 10000"/>
                                <a:gd name="connsiteX875" fmla="*/ 7001 w 10000"/>
                                <a:gd name="connsiteY875" fmla="*/ 1331 h 10000"/>
                                <a:gd name="connsiteX876" fmla="*/ 7001 w 10000"/>
                                <a:gd name="connsiteY876" fmla="*/ 1331 h 10000"/>
                                <a:gd name="connsiteX877" fmla="*/ 7043 w 10000"/>
                                <a:gd name="connsiteY877" fmla="*/ 1195 h 10000"/>
                                <a:gd name="connsiteX878" fmla="*/ 7043 w 10000"/>
                                <a:gd name="connsiteY878" fmla="*/ 1064 h 10000"/>
                                <a:gd name="connsiteX879" fmla="*/ 7043 w 10000"/>
                                <a:gd name="connsiteY879" fmla="*/ 1064 h 10000"/>
                                <a:gd name="connsiteX880" fmla="*/ 7001 w 10000"/>
                                <a:gd name="connsiteY880" fmla="*/ 1000 h 10000"/>
                                <a:gd name="connsiteX881" fmla="*/ 7043 w 10000"/>
                                <a:gd name="connsiteY881" fmla="*/ 936 h 10000"/>
                                <a:gd name="connsiteX882" fmla="*/ 7043 w 10000"/>
                                <a:gd name="connsiteY882" fmla="*/ 936 h 10000"/>
                                <a:gd name="connsiteX883" fmla="*/ 7043 w 10000"/>
                                <a:gd name="connsiteY883" fmla="*/ 917 h 10000"/>
                                <a:gd name="connsiteX884" fmla="*/ 7043 w 10000"/>
                                <a:gd name="connsiteY884" fmla="*/ 917 h 10000"/>
                                <a:gd name="connsiteX885" fmla="*/ 7077 w 10000"/>
                                <a:gd name="connsiteY885" fmla="*/ 876 h 10000"/>
                                <a:gd name="connsiteX886" fmla="*/ 7120 w 10000"/>
                                <a:gd name="connsiteY886" fmla="*/ 834 h 10000"/>
                                <a:gd name="connsiteX887" fmla="*/ 7230 w 10000"/>
                                <a:gd name="connsiteY887" fmla="*/ 748 h 10000"/>
                                <a:gd name="connsiteX888" fmla="*/ 7230 w 10000"/>
                                <a:gd name="connsiteY888" fmla="*/ 748 h 10000"/>
                                <a:gd name="connsiteX889" fmla="*/ 7307 w 10000"/>
                                <a:gd name="connsiteY889" fmla="*/ 718 h 10000"/>
                                <a:gd name="connsiteX890" fmla="*/ 7383 w 10000"/>
                                <a:gd name="connsiteY890" fmla="*/ 688 h 10000"/>
                                <a:gd name="connsiteX891" fmla="*/ 7570 w 10000"/>
                                <a:gd name="connsiteY891" fmla="*/ 628 h 10000"/>
                                <a:gd name="connsiteX892" fmla="*/ 7570 w 10000"/>
                                <a:gd name="connsiteY892" fmla="*/ 628 h 10000"/>
                                <a:gd name="connsiteX893" fmla="*/ 7715 w 10000"/>
                                <a:gd name="connsiteY893" fmla="*/ 583 h 10000"/>
                                <a:gd name="connsiteX894" fmla="*/ 7867 w 10000"/>
                                <a:gd name="connsiteY894" fmla="*/ 542 h 10000"/>
                                <a:gd name="connsiteX895" fmla="*/ 7867 w 10000"/>
                                <a:gd name="connsiteY895" fmla="*/ 542 h 10000"/>
                                <a:gd name="connsiteX896" fmla="*/ 8241 w 10000"/>
                                <a:gd name="connsiteY896" fmla="*/ 459 h 10000"/>
                                <a:gd name="connsiteX897" fmla="*/ 8241 w 10000"/>
                                <a:gd name="connsiteY897" fmla="*/ 459 h 10000"/>
                                <a:gd name="connsiteX898" fmla="*/ 8428 w 10000"/>
                                <a:gd name="connsiteY898" fmla="*/ 417 h 10000"/>
                                <a:gd name="connsiteX899" fmla="*/ 8539 w 10000"/>
                                <a:gd name="connsiteY899" fmla="*/ 398 h 10000"/>
                                <a:gd name="connsiteX900" fmla="*/ 8649 w 10000"/>
                                <a:gd name="connsiteY900" fmla="*/ 380 h 10000"/>
                                <a:gd name="connsiteX901" fmla="*/ 8649 w 10000"/>
                                <a:gd name="connsiteY901" fmla="*/ 380 h 10000"/>
                                <a:gd name="connsiteX902" fmla="*/ 8649 w 10000"/>
                                <a:gd name="connsiteY902" fmla="*/ 387 h 10000"/>
                                <a:gd name="connsiteX903" fmla="*/ 8726 w 10000"/>
                                <a:gd name="connsiteY903" fmla="*/ 395 h 10000"/>
                                <a:gd name="connsiteX904" fmla="*/ 8802 w 10000"/>
                                <a:gd name="connsiteY904" fmla="*/ 398 h 10000"/>
                                <a:gd name="connsiteX905" fmla="*/ 8912 w 10000"/>
                                <a:gd name="connsiteY905" fmla="*/ 398 h 10000"/>
                                <a:gd name="connsiteX906" fmla="*/ 8912 w 10000"/>
                                <a:gd name="connsiteY906" fmla="*/ 398 h 10000"/>
                                <a:gd name="connsiteX907" fmla="*/ 8955 w 10000"/>
                                <a:gd name="connsiteY907" fmla="*/ 391 h 10000"/>
                                <a:gd name="connsiteX908" fmla="*/ 8989 w 10000"/>
                                <a:gd name="connsiteY908" fmla="*/ 387 h 10000"/>
                                <a:gd name="connsiteX909" fmla="*/ 8989 w 10000"/>
                                <a:gd name="connsiteY909" fmla="*/ 387 h 10000"/>
                                <a:gd name="connsiteX910" fmla="*/ 9065 w 10000"/>
                                <a:gd name="connsiteY910" fmla="*/ 391 h 10000"/>
                                <a:gd name="connsiteX911" fmla="*/ 9176 w 10000"/>
                                <a:gd name="connsiteY911" fmla="*/ 395 h 10000"/>
                                <a:gd name="connsiteX912" fmla="*/ 9210 w 10000"/>
                                <a:gd name="connsiteY912" fmla="*/ 395 h 10000"/>
                                <a:gd name="connsiteX913" fmla="*/ 9286 w 10000"/>
                                <a:gd name="connsiteY913" fmla="*/ 391 h 10000"/>
                                <a:gd name="connsiteX914" fmla="*/ 9286 w 10000"/>
                                <a:gd name="connsiteY914" fmla="*/ 387 h 10000"/>
                                <a:gd name="connsiteX915" fmla="*/ 9286 w 10000"/>
                                <a:gd name="connsiteY915" fmla="*/ 380 h 10000"/>
                                <a:gd name="connsiteX916" fmla="*/ 9286 w 10000"/>
                                <a:gd name="connsiteY916" fmla="*/ 380 h 10000"/>
                                <a:gd name="connsiteX917" fmla="*/ 9363 w 10000"/>
                                <a:gd name="connsiteY917" fmla="*/ 380 h 10000"/>
                                <a:gd name="connsiteX918" fmla="*/ 9473 w 10000"/>
                                <a:gd name="connsiteY918" fmla="*/ 383 h 10000"/>
                                <a:gd name="connsiteX919" fmla="*/ 9473 w 10000"/>
                                <a:gd name="connsiteY919" fmla="*/ 383 h 10000"/>
                                <a:gd name="connsiteX920" fmla="*/ 9516 w 10000"/>
                                <a:gd name="connsiteY920" fmla="*/ 380 h 10000"/>
                                <a:gd name="connsiteX921" fmla="*/ 9550 w 10000"/>
                                <a:gd name="connsiteY921" fmla="*/ 372 h 10000"/>
                                <a:gd name="connsiteX922" fmla="*/ 9516 w 10000"/>
                                <a:gd name="connsiteY922" fmla="*/ 357 h 10000"/>
                                <a:gd name="connsiteX923" fmla="*/ 9516 w 10000"/>
                                <a:gd name="connsiteY923" fmla="*/ 357 h 10000"/>
                                <a:gd name="connsiteX924" fmla="*/ 9660 w 10000"/>
                                <a:gd name="connsiteY924" fmla="*/ 361 h 10000"/>
                                <a:gd name="connsiteX925" fmla="*/ 9779 w 10000"/>
                                <a:gd name="connsiteY925" fmla="*/ 357 h 10000"/>
                                <a:gd name="connsiteX926" fmla="*/ 9779 w 10000"/>
                                <a:gd name="connsiteY926" fmla="*/ 357 h 10000"/>
                                <a:gd name="connsiteX927" fmla="*/ 9779 w 10000"/>
                                <a:gd name="connsiteY927" fmla="*/ 350 h 10000"/>
                                <a:gd name="connsiteX928" fmla="*/ 9737 w 10000"/>
                                <a:gd name="connsiteY928" fmla="*/ 342 h 10000"/>
                                <a:gd name="connsiteX929" fmla="*/ 9703 w 10000"/>
                                <a:gd name="connsiteY929" fmla="*/ 331 h 10000"/>
                                <a:gd name="connsiteX930" fmla="*/ 9703 w 10000"/>
                                <a:gd name="connsiteY930" fmla="*/ 331 h 10000"/>
                                <a:gd name="connsiteX931" fmla="*/ 9813 w 10000"/>
                                <a:gd name="connsiteY931" fmla="*/ 327 h 10000"/>
                                <a:gd name="connsiteX932" fmla="*/ 9890 w 10000"/>
                                <a:gd name="connsiteY932" fmla="*/ 327 h 10000"/>
                                <a:gd name="connsiteX933" fmla="*/ 9924 w 10000"/>
                                <a:gd name="connsiteY933" fmla="*/ 323 h 10000"/>
                                <a:gd name="connsiteX934" fmla="*/ 9924 w 10000"/>
                                <a:gd name="connsiteY934" fmla="*/ 323 h 10000"/>
                                <a:gd name="connsiteX935" fmla="*/ 9966 w 10000"/>
                                <a:gd name="connsiteY935" fmla="*/ 316 h 10000"/>
                                <a:gd name="connsiteX936" fmla="*/ 9924 w 10000"/>
                                <a:gd name="connsiteY936" fmla="*/ 308 h 10000"/>
                                <a:gd name="connsiteX937" fmla="*/ 9813 w 10000"/>
                                <a:gd name="connsiteY937" fmla="*/ 293 h 10000"/>
                                <a:gd name="connsiteX938" fmla="*/ 9813 w 10000"/>
                                <a:gd name="connsiteY938" fmla="*/ 293 h 10000"/>
                                <a:gd name="connsiteX939" fmla="*/ 9966 w 10000"/>
                                <a:gd name="connsiteY939" fmla="*/ 286 h 10000"/>
                                <a:gd name="connsiteX940" fmla="*/ 10000 w 10000"/>
                                <a:gd name="connsiteY940" fmla="*/ 278 h 10000"/>
                                <a:gd name="connsiteX941" fmla="*/ 10000 w 10000"/>
                                <a:gd name="connsiteY941" fmla="*/ 270 h 10000"/>
                                <a:gd name="connsiteX942" fmla="*/ 10000 w 10000"/>
                                <a:gd name="connsiteY942"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504 w 10000"/>
                                <a:gd name="connsiteY810" fmla="*/ 511 h 10000"/>
                                <a:gd name="connsiteX811" fmla="*/ 1427 w 10000"/>
                                <a:gd name="connsiteY811" fmla="*/ 504 h 10000"/>
                                <a:gd name="connsiteX812" fmla="*/ 1427 w 10000"/>
                                <a:gd name="connsiteY812" fmla="*/ 492 h 10000"/>
                                <a:gd name="connsiteX813" fmla="*/ 1385 w 10000"/>
                                <a:gd name="connsiteY813" fmla="*/ 489 h 10000"/>
                                <a:gd name="connsiteX814" fmla="*/ 1164 w 10000"/>
                                <a:gd name="connsiteY814" fmla="*/ 473 h 10000"/>
                                <a:gd name="connsiteX815" fmla="*/ 1130 w 10000"/>
                                <a:gd name="connsiteY815" fmla="*/ 470 h 10000"/>
                                <a:gd name="connsiteX816" fmla="*/ 637 w 10000"/>
                                <a:gd name="connsiteY816" fmla="*/ 466 h 10000"/>
                                <a:gd name="connsiteX817" fmla="*/ 637 w 10000"/>
                                <a:gd name="connsiteY817" fmla="*/ 466 h 10000"/>
                                <a:gd name="connsiteX818" fmla="*/ 229 w 10000"/>
                                <a:gd name="connsiteY818" fmla="*/ 489 h 10000"/>
                                <a:gd name="connsiteX819" fmla="*/ 229 w 10000"/>
                                <a:gd name="connsiteY819" fmla="*/ 489 h 10000"/>
                                <a:gd name="connsiteX820" fmla="*/ 0 w 10000"/>
                                <a:gd name="connsiteY820" fmla="*/ 537 h 10000"/>
                                <a:gd name="connsiteX821" fmla="*/ 76 w 10000"/>
                                <a:gd name="connsiteY821" fmla="*/ 567 h 10000"/>
                                <a:gd name="connsiteX822" fmla="*/ 76 w 10000"/>
                                <a:gd name="connsiteY822" fmla="*/ 567 h 10000"/>
                                <a:gd name="connsiteX823" fmla="*/ 306 w 10000"/>
                                <a:gd name="connsiteY823" fmla="*/ 590 h 10000"/>
                                <a:gd name="connsiteX824" fmla="*/ 306 w 10000"/>
                                <a:gd name="connsiteY824" fmla="*/ 594 h 10000"/>
                                <a:gd name="connsiteX825" fmla="*/ 416 w 10000"/>
                                <a:gd name="connsiteY825" fmla="*/ 609 h 10000"/>
                                <a:gd name="connsiteX826" fmla="*/ 637 w 10000"/>
                                <a:gd name="connsiteY826" fmla="*/ 609 h 10000"/>
                                <a:gd name="connsiteX827" fmla="*/ 867 w 10000"/>
                                <a:gd name="connsiteY827" fmla="*/ 609 h 10000"/>
                                <a:gd name="connsiteX828" fmla="*/ 867 w 10000"/>
                                <a:gd name="connsiteY828" fmla="*/ 609 h 10000"/>
                                <a:gd name="connsiteX829" fmla="*/ 943 w 10000"/>
                                <a:gd name="connsiteY829" fmla="*/ 613 h 10000"/>
                                <a:gd name="connsiteX830" fmla="*/ 1240 w 10000"/>
                                <a:gd name="connsiteY830" fmla="*/ 601 h 10000"/>
                                <a:gd name="connsiteX831" fmla="*/ 1351 w 10000"/>
                                <a:gd name="connsiteY831" fmla="*/ 598 h 10000"/>
                                <a:gd name="connsiteX832" fmla="*/ 1427 w 10000"/>
                                <a:gd name="connsiteY832" fmla="*/ 590 h 10000"/>
                                <a:gd name="connsiteX833" fmla="*/ 1427 w 10000"/>
                                <a:gd name="connsiteY833" fmla="*/ 590 h 10000"/>
                                <a:gd name="connsiteX834" fmla="*/ 1461 w 10000"/>
                                <a:gd name="connsiteY834" fmla="*/ 583 h 10000"/>
                                <a:gd name="connsiteX835" fmla="*/ 1538 w 10000"/>
                                <a:gd name="connsiteY835" fmla="*/ 553 h 10000"/>
                                <a:gd name="connsiteX836" fmla="*/ 2099 w 10000"/>
                                <a:gd name="connsiteY836" fmla="*/ 553 h 10000"/>
                                <a:gd name="connsiteX837" fmla="*/ 2625 w 10000"/>
                                <a:gd name="connsiteY837" fmla="*/ 556 h 10000"/>
                                <a:gd name="connsiteX838" fmla="*/ 3152 w 10000"/>
                                <a:gd name="connsiteY838" fmla="*/ 567 h 10000"/>
                                <a:gd name="connsiteX839" fmla="*/ 3636 w 10000"/>
                                <a:gd name="connsiteY839" fmla="*/ 579 h 10000"/>
                                <a:gd name="connsiteX840" fmla="*/ 3636 w 10000"/>
                                <a:gd name="connsiteY840" fmla="*/ 579 h 10000"/>
                                <a:gd name="connsiteX841" fmla="*/ 3934 w 10000"/>
                                <a:gd name="connsiteY841" fmla="*/ 586 h 10000"/>
                                <a:gd name="connsiteX842" fmla="*/ 3934 w 10000"/>
                                <a:gd name="connsiteY842" fmla="*/ 586 h 10000"/>
                                <a:gd name="connsiteX843" fmla="*/ 4197 w 10000"/>
                                <a:gd name="connsiteY843" fmla="*/ 601 h 10000"/>
                                <a:gd name="connsiteX844" fmla="*/ 4460 w 10000"/>
                                <a:gd name="connsiteY844" fmla="*/ 620 h 10000"/>
                                <a:gd name="connsiteX845" fmla="*/ 4460 w 10000"/>
                                <a:gd name="connsiteY845" fmla="*/ 620 h 10000"/>
                                <a:gd name="connsiteX846" fmla="*/ 4647 w 10000"/>
                                <a:gd name="connsiteY846" fmla="*/ 639 h 10000"/>
                                <a:gd name="connsiteX847" fmla="*/ 4911 w 10000"/>
                                <a:gd name="connsiteY847" fmla="*/ 665 h 10000"/>
                                <a:gd name="connsiteX848" fmla="*/ 4911 w 10000"/>
                                <a:gd name="connsiteY848" fmla="*/ 665 h 10000"/>
                                <a:gd name="connsiteX849" fmla="*/ 5174 w 10000"/>
                                <a:gd name="connsiteY849" fmla="*/ 695 h 10000"/>
                                <a:gd name="connsiteX850" fmla="*/ 5395 w 10000"/>
                                <a:gd name="connsiteY850" fmla="*/ 726 h 10000"/>
                                <a:gd name="connsiteX851" fmla="*/ 5692 w 10000"/>
                                <a:gd name="connsiteY851" fmla="*/ 786 h 10000"/>
                                <a:gd name="connsiteX852" fmla="*/ 5692 w 10000"/>
                                <a:gd name="connsiteY852" fmla="*/ 786 h 10000"/>
                                <a:gd name="connsiteX853" fmla="*/ 5803 w 10000"/>
                                <a:gd name="connsiteY853" fmla="*/ 820 h 10000"/>
                                <a:gd name="connsiteX854" fmla="*/ 5922 w 10000"/>
                                <a:gd name="connsiteY854" fmla="*/ 857 h 10000"/>
                                <a:gd name="connsiteX855" fmla="*/ 6143 w 10000"/>
                                <a:gd name="connsiteY855" fmla="*/ 932 h 10000"/>
                                <a:gd name="connsiteX856" fmla="*/ 6143 w 10000"/>
                                <a:gd name="connsiteY856" fmla="*/ 932 h 10000"/>
                                <a:gd name="connsiteX857" fmla="*/ 6296 w 10000"/>
                                <a:gd name="connsiteY857" fmla="*/ 1000 h 10000"/>
                                <a:gd name="connsiteX858" fmla="*/ 6372 w 10000"/>
                                <a:gd name="connsiteY858" fmla="*/ 1060 h 10000"/>
                                <a:gd name="connsiteX859" fmla="*/ 6483 w 10000"/>
                                <a:gd name="connsiteY859" fmla="*/ 1173 h 10000"/>
                                <a:gd name="connsiteX860" fmla="*/ 6483 w 10000"/>
                                <a:gd name="connsiteY860" fmla="*/ 1173 h 10000"/>
                                <a:gd name="connsiteX861" fmla="*/ 6517 w 10000"/>
                                <a:gd name="connsiteY861" fmla="*/ 1270 h 10000"/>
                                <a:gd name="connsiteX862" fmla="*/ 6517 w 10000"/>
                                <a:gd name="connsiteY862" fmla="*/ 1346 h 10000"/>
                                <a:gd name="connsiteX863" fmla="*/ 6517 w 10000"/>
                                <a:gd name="connsiteY863" fmla="*/ 1346 h 10000"/>
                                <a:gd name="connsiteX864" fmla="*/ 6440 w 10000"/>
                                <a:gd name="connsiteY864" fmla="*/ 5677 h 10000"/>
                                <a:gd name="connsiteX865" fmla="*/ 6406 w 10000"/>
                                <a:gd name="connsiteY865" fmla="*/ 9997 h 10000"/>
                                <a:gd name="connsiteX866" fmla="*/ 6406 w 10000"/>
                                <a:gd name="connsiteY866" fmla="*/ 9997 h 10000"/>
                                <a:gd name="connsiteX867" fmla="*/ 6406 w 10000"/>
                                <a:gd name="connsiteY867" fmla="*/ 10000 h 10000"/>
                                <a:gd name="connsiteX868" fmla="*/ 6933 w 10000"/>
                                <a:gd name="connsiteY868" fmla="*/ 10000 h 10000"/>
                                <a:gd name="connsiteX869" fmla="*/ 6933 w 10000"/>
                                <a:gd name="connsiteY869" fmla="*/ 10000 h 10000"/>
                                <a:gd name="connsiteX870" fmla="*/ 6933 w 10000"/>
                                <a:gd name="connsiteY870" fmla="*/ 9997 h 10000"/>
                                <a:gd name="connsiteX871" fmla="*/ 6933 w 10000"/>
                                <a:gd name="connsiteY871" fmla="*/ 9997 h 10000"/>
                                <a:gd name="connsiteX872" fmla="*/ 6933 w 10000"/>
                                <a:gd name="connsiteY872" fmla="*/ 8632 h 10000"/>
                                <a:gd name="connsiteX873" fmla="*/ 6967 w 10000"/>
                                <a:gd name="connsiteY873" fmla="*/ 5662 h 10000"/>
                                <a:gd name="connsiteX874" fmla="*/ 7001 w 10000"/>
                                <a:gd name="connsiteY874" fmla="*/ 1331 h 10000"/>
                                <a:gd name="connsiteX875" fmla="*/ 7001 w 10000"/>
                                <a:gd name="connsiteY875" fmla="*/ 1331 h 10000"/>
                                <a:gd name="connsiteX876" fmla="*/ 7043 w 10000"/>
                                <a:gd name="connsiteY876" fmla="*/ 1195 h 10000"/>
                                <a:gd name="connsiteX877" fmla="*/ 7043 w 10000"/>
                                <a:gd name="connsiteY877" fmla="*/ 1064 h 10000"/>
                                <a:gd name="connsiteX878" fmla="*/ 7043 w 10000"/>
                                <a:gd name="connsiteY878" fmla="*/ 1064 h 10000"/>
                                <a:gd name="connsiteX879" fmla="*/ 7001 w 10000"/>
                                <a:gd name="connsiteY879" fmla="*/ 1000 h 10000"/>
                                <a:gd name="connsiteX880" fmla="*/ 7043 w 10000"/>
                                <a:gd name="connsiteY880" fmla="*/ 936 h 10000"/>
                                <a:gd name="connsiteX881" fmla="*/ 7043 w 10000"/>
                                <a:gd name="connsiteY881" fmla="*/ 936 h 10000"/>
                                <a:gd name="connsiteX882" fmla="*/ 7043 w 10000"/>
                                <a:gd name="connsiteY882" fmla="*/ 917 h 10000"/>
                                <a:gd name="connsiteX883" fmla="*/ 7043 w 10000"/>
                                <a:gd name="connsiteY883" fmla="*/ 917 h 10000"/>
                                <a:gd name="connsiteX884" fmla="*/ 7077 w 10000"/>
                                <a:gd name="connsiteY884" fmla="*/ 876 h 10000"/>
                                <a:gd name="connsiteX885" fmla="*/ 7120 w 10000"/>
                                <a:gd name="connsiteY885" fmla="*/ 834 h 10000"/>
                                <a:gd name="connsiteX886" fmla="*/ 7230 w 10000"/>
                                <a:gd name="connsiteY886" fmla="*/ 748 h 10000"/>
                                <a:gd name="connsiteX887" fmla="*/ 7230 w 10000"/>
                                <a:gd name="connsiteY887" fmla="*/ 748 h 10000"/>
                                <a:gd name="connsiteX888" fmla="*/ 7307 w 10000"/>
                                <a:gd name="connsiteY888" fmla="*/ 718 h 10000"/>
                                <a:gd name="connsiteX889" fmla="*/ 7383 w 10000"/>
                                <a:gd name="connsiteY889" fmla="*/ 688 h 10000"/>
                                <a:gd name="connsiteX890" fmla="*/ 7570 w 10000"/>
                                <a:gd name="connsiteY890" fmla="*/ 628 h 10000"/>
                                <a:gd name="connsiteX891" fmla="*/ 7570 w 10000"/>
                                <a:gd name="connsiteY891" fmla="*/ 628 h 10000"/>
                                <a:gd name="connsiteX892" fmla="*/ 7715 w 10000"/>
                                <a:gd name="connsiteY892" fmla="*/ 583 h 10000"/>
                                <a:gd name="connsiteX893" fmla="*/ 7867 w 10000"/>
                                <a:gd name="connsiteY893" fmla="*/ 542 h 10000"/>
                                <a:gd name="connsiteX894" fmla="*/ 7867 w 10000"/>
                                <a:gd name="connsiteY894" fmla="*/ 542 h 10000"/>
                                <a:gd name="connsiteX895" fmla="*/ 8241 w 10000"/>
                                <a:gd name="connsiteY895" fmla="*/ 459 h 10000"/>
                                <a:gd name="connsiteX896" fmla="*/ 8241 w 10000"/>
                                <a:gd name="connsiteY896" fmla="*/ 459 h 10000"/>
                                <a:gd name="connsiteX897" fmla="*/ 8428 w 10000"/>
                                <a:gd name="connsiteY897" fmla="*/ 417 h 10000"/>
                                <a:gd name="connsiteX898" fmla="*/ 8539 w 10000"/>
                                <a:gd name="connsiteY898" fmla="*/ 398 h 10000"/>
                                <a:gd name="connsiteX899" fmla="*/ 8649 w 10000"/>
                                <a:gd name="connsiteY899" fmla="*/ 380 h 10000"/>
                                <a:gd name="connsiteX900" fmla="*/ 8649 w 10000"/>
                                <a:gd name="connsiteY900" fmla="*/ 380 h 10000"/>
                                <a:gd name="connsiteX901" fmla="*/ 8649 w 10000"/>
                                <a:gd name="connsiteY901" fmla="*/ 387 h 10000"/>
                                <a:gd name="connsiteX902" fmla="*/ 8726 w 10000"/>
                                <a:gd name="connsiteY902" fmla="*/ 395 h 10000"/>
                                <a:gd name="connsiteX903" fmla="*/ 8802 w 10000"/>
                                <a:gd name="connsiteY903" fmla="*/ 398 h 10000"/>
                                <a:gd name="connsiteX904" fmla="*/ 8912 w 10000"/>
                                <a:gd name="connsiteY904" fmla="*/ 398 h 10000"/>
                                <a:gd name="connsiteX905" fmla="*/ 8912 w 10000"/>
                                <a:gd name="connsiteY905" fmla="*/ 398 h 10000"/>
                                <a:gd name="connsiteX906" fmla="*/ 8955 w 10000"/>
                                <a:gd name="connsiteY906" fmla="*/ 391 h 10000"/>
                                <a:gd name="connsiteX907" fmla="*/ 8989 w 10000"/>
                                <a:gd name="connsiteY907" fmla="*/ 387 h 10000"/>
                                <a:gd name="connsiteX908" fmla="*/ 8989 w 10000"/>
                                <a:gd name="connsiteY908" fmla="*/ 387 h 10000"/>
                                <a:gd name="connsiteX909" fmla="*/ 9065 w 10000"/>
                                <a:gd name="connsiteY909" fmla="*/ 391 h 10000"/>
                                <a:gd name="connsiteX910" fmla="*/ 9176 w 10000"/>
                                <a:gd name="connsiteY910" fmla="*/ 395 h 10000"/>
                                <a:gd name="connsiteX911" fmla="*/ 9210 w 10000"/>
                                <a:gd name="connsiteY911" fmla="*/ 395 h 10000"/>
                                <a:gd name="connsiteX912" fmla="*/ 9286 w 10000"/>
                                <a:gd name="connsiteY912" fmla="*/ 391 h 10000"/>
                                <a:gd name="connsiteX913" fmla="*/ 9286 w 10000"/>
                                <a:gd name="connsiteY913" fmla="*/ 387 h 10000"/>
                                <a:gd name="connsiteX914" fmla="*/ 9286 w 10000"/>
                                <a:gd name="connsiteY914" fmla="*/ 380 h 10000"/>
                                <a:gd name="connsiteX915" fmla="*/ 9286 w 10000"/>
                                <a:gd name="connsiteY915" fmla="*/ 380 h 10000"/>
                                <a:gd name="connsiteX916" fmla="*/ 9363 w 10000"/>
                                <a:gd name="connsiteY916" fmla="*/ 380 h 10000"/>
                                <a:gd name="connsiteX917" fmla="*/ 9473 w 10000"/>
                                <a:gd name="connsiteY917" fmla="*/ 383 h 10000"/>
                                <a:gd name="connsiteX918" fmla="*/ 9473 w 10000"/>
                                <a:gd name="connsiteY918" fmla="*/ 383 h 10000"/>
                                <a:gd name="connsiteX919" fmla="*/ 9516 w 10000"/>
                                <a:gd name="connsiteY919" fmla="*/ 380 h 10000"/>
                                <a:gd name="connsiteX920" fmla="*/ 9550 w 10000"/>
                                <a:gd name="connsiteY920" fmla="*/ 372 h 10000"/>
                                <a:gd name="connsiteX921" fmla="*/ 9516 w 10000"/>
                                <a:gd name="connsiteY921" fmla="*/ 357 h 10000"/>
                                <a:gd name="connsiteX922" fmla="*/ 9516 w 10000"/>
                                <a:gd name="connsiteY922" fmla="*/ 357 h 10000"/>
                                <a:gd name="connsiteX923" fmla="*/ 9660 w 10000"/>
                                <a:gd name="connsiteY923" fmla="*/ 361 h 10000"/>
                                <a:gd name="connsiteX924" fmla="*/ 9779 w 10000"/>
                                <a:gd name="connsiteY924" fmla="*/ 357 h 10000"/>
                                <a:gd name="connsiteX925" fmla="*/ 9779 w 10000"/>
                                <a:gd name="connsiteY925" fmla="*/ 357 h 10000"/>
                                <a:gd name="connsiteX926" fmla="*/ 9779 w 10000"/>
                                <a:gd name="connsiteY926" fmla="*/ 350 h 10000"/>
                                <a:gd name="connsiteX927" fmla="*/ 9737 w 10000"/>
                                <a:gd name="connsiteY927" fmla="*/ 342 h 10000"/>
                                <a:gd name="connsiteX928" fmla="*/ 9703 w 10000"/>
                                <a:gd name="connsiteY928" fmla="*/ 331 h 10000"/>
                                <a:gd name="connsiteX929" fmla="*/ 9703 w 10000"/>
                                <a:gd name="connsiteY929" fmla="*/ 331 h 10000"/>
                                <a:gd name="connsiteX930" fmla="*/ 9813 w 10000"/>
                                <a:gd name="connsiteY930" fmla="*/ 327 h 10000"/>
                                <a:gd name="connsiteX931" fmla="*/ 9890 w 10000"/>
                                <a:gd name="connsiteY931" fmla="*/ 327 h 10000"/>
                                <a:gd name="connsiteX932" fmla="*/ 9924 w 10000"/>
                                <a:gd name="connsiteY932" fmla="*/ 323 h 10000"/>
                                <a:gd name="connsiteX933" fmla="*/ 9924 w 10000"/>
                                <a:gd name="connsiteY933" fmla="*/ 323 h 10000"/>
                                <a:gd name="connsiteX934" fmla="*/ 9966 w 10000"/>
                                <a:gd name="connsiteY934" fmla="*/ 316 h 10000"/>
                                <a:gd name="connsiteX935" fmla="*/ 9924 w 10000"/>
                                <a:gd name="connsiteY935" fmla="*/ 308 h 10000"/>
                                <a:gd name="connsiteX936" fmla="*/ 9813 w 10000"/>
                                <a:gd name="connsiteY936" fmla="*/ 293 h 10000"/>
                                <a:gd name="connsiteX937" fmla="*/ 9813 w 10000"/>
                                <a:gd name="connsiteY937" fmla="*/ 293 h 10000"/>
                                <a:gd name="connsiteX938" fmla="*/ 9966 w 10000"/>
                                <a:gd name="connsiteY938" fmla="*/ 286 h 10000"/>
                                <a:gd name="connsiteX939" fmla="*/ 10000 w 10000"/>
                                <a:gd name="connsiteY939" fmla="*/ 278 h 10000"/>
                                <a:gd name="connsiteX940" fmla="*/ 10000 w 10000"/>
                                <a:gd name="connsiteY940" fmla="*/ 270 h 10000"/>
                                <a:gd name="connsiteX941" fmla="*/ 10000 w 10000"/>
                                <a:gd name="connsiteY941"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427 w 10000"/>
                                <a:gd name="connsiteY810" fmla="*/ 504 h 10000"/>
                                <a:gd name="connsiteX811" fmla="*/ 1427 w 10000"/>
                                <a:gd name="connsiteY811" fmla="*/ 492 h 10000"/>
                                <a:gd name="connsiteX812" fmla="*/ 1385 w 10000"/>
                                <a:gd name="connsiteY812" fmla="*/ 489 h 10000"/>
                                <a:gd name="connsiteX813" fmla="*/ 1164 w 10000"/>
                                <a:gd name="connsiteY813" fmla="*/ 473 h 10000"/>
                                <a:gd name="connsiteX814" fmla="*/ 1130 w 10000"/>
                                <a:gd name="connsiteY814" fmla="*/ 470 h 10000"/>
                                <a:gd name="connsiteX815" fmla="*/ 637 w 10000"/>
                                <a:gd name="connsiteY815" fmla="*/ 466 h 10000"/>
                                <a:gd name="connsiteX816" fmla="*/ 637 w 10000"/>
                                <a:gd name="connsiteY816" fmla="*/ 466 h 10000"/>
                                <a:gd name="connsiteX817" fmla="*/ 229 w 10000"/>
                                <a:gd name="connsiteY817" fmla="*/ 489 h 10000"/>
                                <a:gd name="connsiteX818" fmla="*/ 229 w 10000"/>
                                <a:gd name="connsiteY818" fmla="*/ 489 h 10000"/>
                                <a:gd name="connsiteX819" fmla="*/ 0 w 10000"/>
                                <a:gd name="connsiteY819" fmla="*/ 537 h 10000"/>
                                <a:gd name="connsiteX820" fmla="*/ 76 w 10000"/>
                                <a:gd name="connsiteY820" fmla="*/ 567 h 10000"/>
                                <a:gd name="connsiteX821" fmla="*/ 76 w 10000"/>
                                <a:gd name="connsiteY821" fmla="*/ 567 h 10000"/>
                                <a:gd name="connsiteX822" fmla="*/ 306 w 10000"/>
                                <a:gd name="connsiteY822" fmla="*/ 590 h 10000"/>
                                <a:gd name="connsiteX823" fmla="*/ 306 w 10000"/>
                                <a:gd name="connsiteY823" fmla="*/ 594 h 10000"/>
                                <a:gd name="connsiteX824" fmla="*/ 416 w 10000"/>
                                <a:gd name="connsiteY824" fmla="*/ 609 h 10000"/>
                                <a:gd name="connsiteX825" fmla="*/ 637 w 10000"/>
                                <a:gd name="connsiteY825" fmla="*/ 609 h 10000"/>
                                <a:gd name="connsiteX826" fmla="*/ 867 w 10000"/>
                                <a:gd name="connsiteY826" fmla="*/ 609 h 10000"/>
                                <a:gd name="connsiteX827" fmla="*/ 867 w 10000"/>
                                <a:gd name="connsiteY827" fmla="*/ 609 h 10000"/>
                                <a:gd name="connsiteX828" fmla="*/ 943 w 10000"/>
                                <a:gd name="connsiteY828" fmla="*/ 613 h 10000"/>
                                <a:gd name="connsiteX829" fmla="*/ 1240 w 10000"/>
                                <a:gd name="connsiteY829" fmla="*/ 601 h 10000"/>
                                <a:gd name="connsiteX830" fmla="*/ 1351 w 10000"/>
                                <a:gd name="connsiteY830" fmla="*/ 598 h 10000"/>
                                <a:gd name="connsiteX831" fmla="*/ 1427 w 10000"/>
                                <a:gd name="connsiteY831" fmla="*/ 590 h 10000"/>
                                <a:gd name="connsiteX832" fmla="*/ 1427 w 10000"/>
                                <a:gd name="connsiteY832" fmla="*/ 590 h 10000"/>
                                <a:gd name="connsiteX833" fmla="*/ 1461 w 10000"/>
                                <a:gd name="connsiteY833" fmla="*/ 583 h 10000"/>
                                <a:gd name="connsiteX834" fmla="*/ 1538 w 10000"/>
                                <a:gd name="connsiteY834" fmla="*/ 553 h 10000"/>
                                <a:gd name="connsiteX835" fmla="*/ 2099 w 10000"/>
                                <a:gd name="connsiteY835" fmla="*/ 553 h 10000"/>
                                <a:gd name="connsiteX836" fmla="*/ 2625 w 10000"/>
                                <a:gd name="connsiteY836" fmla="*/ 556 h 10000"/>
                                <a:gd name="connsiteX837" fmla="*/ 3152 w 10000"/>
                                <a:gd name="connsiteY837" fmla="*/ 567 h 10000"/>
                                <a:gd name="connsiteX838" fmla="*/ 3636 w 10000"/>
                                <a:gd name="connsiteY838" fmla="*/ 579 h 10000"/>
                                <a:gd name="connsiteX839" fmla="*/ 3636 w 10000"/>
                                <a:gd name="connsiteY839" fmla="*/ 579 h 10000"/>
                                <a:gd name="connsiteX840" fmla="*/ 3934 w 10000"/>
                                <a:gd name="connsiteY840" fmla="*/ 586 h 10000"/>
                                <a:gd name="connsiteX841" fmla="*/ 3934 w 10000"/>
                                <a:gd name="connsiteY841" fmla="*/ 586 h 10000"/>
                                <a:gd name="connsiteX842" fmla="*/ 4197 w 10000"/>
                                <a:gd name="connsiteY842" fmla="*/ 601 h 10000"/>
                                <a:gd name="connsiteX843" fmla="*/ 4460 w 10000"/>
                                <a:gd name="connsiteY843" fmla="*/ 620 h 10000"/>
                                <a:gd name="connsiteX844" fmla="*/ 4460 w 10000"/>
                                <a:gd name="connsiteY844" fmla="*/ 620 h 10000"/>
                                <a:gd name="connsiteX845" fmla="*/ 4647 w 10000"/>
                                <a:gd name="connsiteY845" fmla="*/ 639 h 10000"/>
                                <a:gd name="connsiteX846" fmla="*/ 4911 w 10000"/>
                                <a:gd name="connsiteY846" fmla="*/ 665 h 10000"/>
                                <a:gd name="connsiteX847" fmla="*/ 4911 w 10000"/>
                                <a:gd name="connsiteY847" fmla="*/ 665 h 10000"/>
                                <a:gd name="connsiteX848" fmla="*/ 5174 w 10000"/>
                                <a:gd name="connsiteY848" fmla="*/ 695 h 10000"/>
                                <a:gd name="connsiteX849" fmla="*/ 5395 w 10000"/>
                                <a:gd name="connsiteY849" fmla="*/ 726 h 10000"/>
                                <a:gd name="connsiteX850" fmla="*/ 5692 w 10000"/>
                                <a:gd name="connsiteY850" fmla="*/ 786 h 10000"/>
                                <a:gd name="connsiteX851" fmla="*/ 5692 w 10000"/>
                                <a:gd name="connsiteY851" fmla="*/ 786 h 10000"/>
                                <a:gd name="connsiteX852" fmla="*/ 5803 w 10000"/>
                                <a:gd name="connsiteY852" fmla="*/ 820 h 10000"/>
                                <a:gd name="connsiteX853" fmla="*/ 5922 w 10000"/>
                                <a:gd name="connsiteY853" fmla="*/ 857 h 10000"/>
                                <a:gd name="connsiteX854" fmla="*/ 6143 w 10000"/>
                                <a:gd name="connsiteY854" fmla="*/ 932 h 10000"/>
                                <a:gd name="connsiteX855" fmla="*/ 6143 w 10000"/>
                                <a:gd name="connsiteY855" fmla="*/ 932 h 10000"/>
                                <a:gd name="connsiteX856" fmla="*/ 6296 w 10000"/>
                                <a:gd name="connsiteY856" fmla="*/ 1000 h 10000"/>
                                <a:gd name="connsiteX857" fmla="*/ 6372 w 10000"/>
                                <a:gd name="connsiteY857" fmla="*/ 1060 h 10000"/>
                                <a:gd name="connsiteX858" fmla="*/ 6483 w 10000"/>
                                <a:gd name="connsiteY858" fmla="*/ 1173 h 10000"/>
                                <a:gd name="connsiteX859" fmla="*/ 6483 w 10000"/>
                                <a:gd name="connsiteY859" fmla="*/ 1173 h 10000"/>
                                <a:gd name="connsiteX860" fmla="*/ 6517 w 10000"/>
                                <a:gd name="connsiteY860" fmla="*/ 1270 h 10000"/>
                                <a:gd name="connsiteX861" fmla="*/ 6517 w 10000"/>
                                <a:gd name="connsiteY861" fmla="*/ 1346 h 10000"/>
                                <a:gd name="connsiteX862" fmla="*/ 6517 w 10000"/>
                                <a:gd name="connsiteY862" fmla="*/ 1346 h 10000"/>
                                <a:gd name="connsiteX863" fmla="*/ 6440 w 10000"/>
                                <a:gd name="connsiteY863" fmla="*/ 5677 h 10000"/>
                                <a:gd name="connsiteX864" fmla="*/ 6406 w 10000"/>
                                <a:gd name="connsiteY864" fmla="*/ 9997 h 10000"/>
                                <a:gd name="connsiteX865" fmla="*/ 6406 w 10000"/>
                                <a:gd name="connsiteY865" fmla="*/ 9997 h 10000"/>
                                <a:gd name="connsiteX866" fmla="*/ 6406 w 10000"/>
                                <a:gd name="connsiteY866" fmla="*/ 10000 h 10000"/>
                                <a:gd name="connsiteX867" fmla="*/ 6933 w 10000"/>
                                <a:gd name="connsiteY867" fmla="*/ 10000 h 10000"/>
                                <a:gd name="connsiteX868" fmla="*/ 6933 w 10000"/>
                                <a:gd name="connsiteY868" fmla="*/ 10000 h 10000"/>
                                <a:gd name="connsiteX869" fmla="*/ 6933 w 10000"/>
                                <a:gd name="connsiteY869" fmla="*/ 9997 h 10000"/>
                                <a:gd name="connsiteX870" fmla="*/ 6933 w 10000"/>
                                <a:gd name="connsiteY870" fmla="*/ 9997 h 10000"/>
                                <a:gd name="connsiteX871" fmla="*/ 6933 w 10000"/>
                                <a:gd name="connsiteY871" fmla="*/ 8632 h 10000"/>
                                <a:gd name="connsiteX872" fmla="*/ 6967 w 10000"/>
                                <a:gd name="connsiteY872" fmla="*/ 5662 h 10000"/>
                                <a:gd name="connsiteX873" fmla="*/ 7001 w 10000"/>
                                <a:gd name="connsiteY873" fmla="*/ 1331 h 10000"/>
                                <a:gd name="connsiteX874" fmla="*/ 7001 w 10000"/>
                                <a:gd name="connsiteY874" fmla="*/ 1331 h 10000"/>
                                <a:gd name="connsiteX875" fmla="*/ 7043 w 10000"/>
                                <a:gd name="connsiteY875" fmla="*/ 1195 h 10000"/>
                                <a:gd name="connsiteX876" fmla="*/ 7043 w 10000"/>
                                <a:gd name="connsiteY876" fmla="*/ 1064 h 10000"/>
                                <a:gd name="connsiteX877" fmla="*/ 7043 w 10000"/>
                                <a:gd name="connsiteY877" fmla="*/ 1064 h 10000"/>
                                <a:gd name="connsiteX878" fmla="*/ 7001 w 10000"/>
                                <a:gd name="connsiteY878" fmla="*/ 1000 h 10000"/>
                                <a:gd name="connsiteX879" fmla="*/ 7043 w 10000"/>
                                <a:gd name="connsiteY879" fmla="*/ 936 h 10000"/>
                                <a:gd name="connsiteX880" fmla="*/ 7043 w 10000"/>
                                <a:gd name="connsiteY880" fmla="*/ 936 h 10000"/>
                                <a:gd name="connsiteX881" fmla="*/ 7043 w 10000"/>
                                <a:gd name="connsiteY881" fmla="*/ 917 h 10000"/>
                                <a:gd name="connsiteX882" fmla="*/ 7043 w 10000"/>
                                <a:gd name="connsiteY882" fmla="*/ 917 h 10000"/>
                                <a:gd name="connsiteX883" fmla="*/ 7077 w 10000"/>
                                <a:gd name="connsiteY883" fmla="*/ 876 h 10000"/>
                                <a:gd name="connsiteX884" fmla="*/ 7120 w 10000"/>
                                <a:gd name="connsiteY884" fmla="*/ 834 h 10000"/>
                                <a:gd name="connsiteX885" fmla="*/ 7230 w 10000"/>
                                <a:gd name="connsiteY885" fmla="*/ 748 h 10000"/>
                                <a:gd name="connsiteX886" fmla="*/ 7230 w 10000"/>
                                <a:gd name="connsiteY886" fmla="*/ 748 h 10000"/>
                                <a:gd name="connsiteX887" fmla="*/ 7307 w 10000"/>
                                <a:gd name="connsiteY887" fmla="*/ 718 h 10000"/>
                                <a:gd name="connsiteX888" fmla="*/ 7383 w 10000"/>
                                <a:gd name="connsiteY888" fmla="*/ 688 h 10000"/>
                                <a:gd name="connsiteX889" fmla="*/ 7570 w 10000"/>
                                <a:gd name="connsiteY889" fmla="*/ 628 h 10000"/>
                                <a:gd name="connsiteX890" fmla="*/ 7570 w 10000"/>
                                <a:gd name="connsiteY890" fmla="*/ 628 h 10000"/>
                                <a:gd name="connsiteX891" fmla="*/ 7715 w 10000"/>
                                <a:gd name="connsiteY891" fmla="*/ 583 h 10000"/>
                                <a:gd name="connsiteX892" fmla="*/ 7867 w 10000"/>
                                <a:gd name="connsiteY892" fmla="*/ 542 h 10000"/>
                                <a:gd name="connsiteX893" fmla="*/ 7867 w 10000"/>
                                <a:gd name="connsiteY893" fmla="*/ 542 h 10000"/>
                                <a:gd name="connsiteX894" fmla="*/ 8241 w 10000"/>
                                <a:gd name="connsiteY894" fmla="*/ 459 h 10000"/>
                                <a:gd name="connsiteX895" fmla="*/ 8241 w 10000"/>
                                <a:gd name="connsiteY895" fmla="*/ 459 h 10000"/>
                                <a:gd name="connsiteX896" fmla="*/ 8428 w 10000"/>
                                <a:gd name="connsiteY896" fmla="*/ 417 h 10000"/>
                                <a:gd name="connsiteX897" fmla="*/ 8539 w 10000"/>
                                <a:gd name="connsiteY897" fmla="*/ 398 h 10000"/>
                                <a:gd name="connsiteX898" fmla="*/ 8649 w 10000"/>
                                <a:gd name="connsiteY898" fmla="*/ 380 h 10000"/>
                                <a:gd name="connsiteX899" fmla="*/ 8649 w 10000"/>
                                <a:gd name="connsiteY899" fmla="*/ 380 h 10000"/>
                                <a:gd name="connsiteX900" fmla="*/ 8649 w 10000"/>
                                <a:gd name="connsiteY900" fmla="*/ 387 h 10000"/>
                                <a:gd name="connsiteX901" fmla="*/ 8726 w 10000"/>
                                <a:gd name="connsiteY901" fmla="*/ 395 h 10000"/>
                                <a:gd name="connsiteX902" fmla="*/ 8802 w 10000"/>
                                <a:gd name="connsiteY902" fmla="*/ 398 h 10000"/>
                                <a:gd name="connsiteX903" fmla="*/ 8912 w 10000"/>
                                <a:gd name="connsiteY903" fmla="*/ 398 h 10000"/>
                                <a:gd name="connsiteX904" fmla="*/ 8912 w 10000"/>
                                <a:gd name="connsiteY904" fmla="*/ 398 h 10000"/>
                                <a:gd name="connsiteX905" fmla="*/ 8955 w 10000"/>
                                <a:gd name="connsiteY905" fmla="*/ 391 h 10000"/>
                                <a:gd name="connsiteX906" fmla="*/ 8989 w 10000"/>
                                <a:gd name="connsiteY906" fmla="*/ 387 h 10000"/>
                                <a:gd name="connsiteX907" fmla="*/ 8989 w 10000"/>
                                <a:gd name="connsiteY907" fmla="*/ 387 h 10000"/>
                                <a:gd name="connsiteX908" fmla="*/ 9065 w 10000"/>
                                <a:gd name="connsiteY908" fmla="*/ 391 h 10000"/>
                                <a:gd name="connsiteX909" fmla="*/ 9176 w 10000"/>
                                <a:gd name="connsiteY909" fmla="*/ 395 h 10000"/>
                                <a:gd name="connsiteX910" fmla="*/ 9210 w 10000"/>
                                <a:gd name="connsiteY910" fmla="*/ 395 h 10000"/>
                                <a:gd name="connsiteX911" fmla="*/ 9286 w 10000"/>
                                <a:gd name="connsiteY911" fmla="*/ 391 h 10000"/>
                                <a:gd name="connsiteX912" fmla="*/ 9286 w 10000"/>
                                <a:gd name="connsiteY912" fmla="*/ 387 h 10000"/>
                                <a:gd name="connsiteX913" fmla="*/ 9286 w 10000"/>
                                <a:gd name="connsiteY913" fmla="*/ 380 h 10000"/>
                                <a:gd name="connsiteX914" fmla="*/ 9286 w 10000"/>
                                <a:gd name="connsiteY914" fmla="*/ 380 h 10000"/>
                                <a:gd name="connsiteX915" fmla="*/ 9363 w 10000"/>
                                <a:gd name="connsiteY915" fmla="*/ 380 h 10000"/>
                                <a:gd name="connsiteX916" fmla="*/ 9473 w 10000"/>
                                <a:gd name="connsiteY916" fmla="*/ 383 h 10000"/>
                                <a:gd name="connsiteX917" fmla="*/ 9473 w 10000"/>
                                <a:gd name="connsiteY917" fmla="*/ 383 h 10000"/>
                                <a:gd name="connsiteX918" fmla="*/ 9516 w 10000"/>
                                <a:gd name="connsiteY918" fmla="*/ 380 h 10000"/>
                                <a:gd name="connsiteX919" fmla="*/ 9550 w 10000"/>
                                <a:gd name="connsiteY919" fmla="*/ 372 h 10000"/>
                                <a:gd name="connsiteX920" fmla="*/ 9516 w 10000"/>
                                <a:gd name="connsiteY920" fmla="*/ 357 h 10000"/>
                                <a:gd name="connsiteX921" fmla="*/ 9516 w 10000"/>
                                <a:gd name="connsiteY921" fmla="*/ 357 h 10000"/>
                                <a:gd name="connsiteX922" fmla="*/ 9660 w 10000"/>
                                <a:gd name="connsiteY922" fmla="*/ 361 h 10000"/>
                                <a:gd name="connsiteX923" fmla="*/ 9779 w 10000"/>
                                <a:gd name="connsiteY923" fmla="*/ 357 h 10000"/>
                                <a:gd name="connsiteX924" fmla="*/ 9779 w 10000"/>
                                <a:gd name="connsiteY924" fmla="*/ 357 h 10000"/>
                                <a:gd name="connsiteX925" fmla="*/ 9779 w 10000"/>
                                <a:gd name="connsiteY925" fmla="*/ 350 h 10000"/>
                                <a:gd name="connsiteX926" fmla="*/ 9737 w 10000"/>
                                <a:gd name="connsiteY926" fmla="*/ 342 h 10000"/>
                                <a:gd name="connsiteX927" fmla="*/ 9703 w 10000"/>
                                <a:gd name="connsiteY927" fmla="*/ 331 h 10000"/>
                                <a:gd name="connsiteX928" fmla="*/ 9703 w 10000"/>
                                <a:gd name="connsiteY928" fmla="*/ 331 h 10000"/>
                                <a:gd name="connsiteX929" fmla="*/ 9813 w 10000"/>
                                <a:gd name="connsiteY929" fmla="*/ 327 h 10000"/>
                                <a:gd name="connsiteX930" fmla="*/ 9890 w 10000"/>
                                <a:gd name="connsiteY930" fmla="*/ 327 h 10000"/>
                                <a:gd name="connsiteX931" fmla="*/ 9924 w 10000"/>
                                <a:gd name="connsiteY931" fmla="*/ 323 h 10000"/>
                                <a:gd name="connsiteX932" fmla="*/ 9924 w 10000"/>
                                <a:gd name="connsiteY932" fmla="*/ 323 h 10000"/>
                                <a:gd name="connsiteX933" fmla="*/ 9966 w 10000"/>
                                <a:gd name="connsiteY933" fmla="*/ 316 h 10000"/>
                                <a:gd name="connsiteX934" fmla="*/ 9924 w 10000"/>
                                <a:gd name="connsiteY934" fmla="*/ 308 h 10000"/>
                                <a:gd name="connsiteX935" fmla="*/ 9813 w 10000"/>
                                <a:gd name="connsiteY935" fmla="*/ 293 h 10000"/>
                                <a:gd name="connsiteX936" fmla="*/ 9813 w 10000"/>
                                <a:gd name="connsiteY936" fmla="*/ 293 h 10000"/>
                                <a:gd name="connsiteX937" fmla="*/ 9966 w 10000"/>
                                <a:gd name="connsiteY937" fmla="*/ 286 h 10000"/>
                                <a:gd name="connsiteX938" fmla="*/ 10000 w 10000"/>
                                <a:gd name="connsiteY938" fmla="*/ 278 h 10000"/>
                                <a:gd name="connsiteX939" fmla="*/ 10000 w 10000"/>
                                <a:gd name="connsiteY939" fmla="*/ 270 h 10000"/>
                                <a:gd name="connsiteX940" fmla="*/ 10000 w 10000"/>
                                <a:gd name="connsiteY940"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427 w 10000"/>
                                <a:gd name="connsiteY810" fmla="*/ 492 h 10000"/>
                                <a:gd name="connsiteX811" fmla="*/ 1385 w 10000"/>
                                <a:gd name="connsiteY811" fmla="*/ 489 h 10000"/>
                                <a:gd name="connsiteX812" fmla="*/ 1164 w 10000"/>
                                <a:gd name="connsiteY812" fmla="*/ 473 h 10000"/>
                                <a:gd name="connsiteX813" fmla="*/ 1130 w 10000"/>
                                <a:gd name="connsiteY813" fmla="*/ 470 h 10000"/>
                                <a:gd name="connsiteX814" fmla="*/ 637 w 10000"/>
                                <a:gd name="connsiteY814" fmla="*/ 466 h 10000"/>
                                <a:gd name="connsiteX815" fmla="*/ 637 w 10000"/>
                                <a:gd name="connsiteY815" fmla="*/ 466 h 10000"/>
                                <a:gd name="connsiteX816" fmla="*/ 229 w 10000"/>
                                <a:gd name="connsiteY816" fmla="*/ 489 h 10000"/>
                                <a:gd name="connsiteX817" fmla="*/ 229 w 10000"/>
                                <a:gd name="connsiteY817" fmla="*/ 489 h 10000"/>
                                <a:gd name="connsiteX818" fmla="*/ 0 w 10000"/>
                                <a:gd name="connsiteY818" fmla="*/ 537 h 10000"/>
                                <a:gd name="connsiteX819" fmla="*/ 76 w 10000"/>
                                <a:gd name="connsiteY819" fmla="*/ 567 h 10000"/>
                                <a:gd name="connsiteX820" fmla="*/ 76 w 10000"/>
                                <a:gd name="connsiteY820" fmla="*/ 567 h 10000"/>
                                <a:gd name="connsiteX821" fmla="*/ 306 w 10000"/>
                                <a:gd name="connsiteY821" fmla="*/ 590 h 10000"/>
                                <a:gd name="connsiteX822" fmla="*/ 306 w 10000"/>
                                <a:gd name="connsiteY822" fmla="*/ 594 h 10000"/>
                                <a:gd name="connsiteX823" fmla="*/ 416 w 10000"/>
                                <a:gd name="connsiteY823" fmla="*/ 609 h 10000"/>
                                <a:gd name="connsiteX824" fmla="*/ 637 w 10000"/>
                                <a:gd name="connsiteY824" fmla="*/ 609 h 10000"/>
                                <a:gd name="connsiteX825" fmla="*/ 867 w 10000"/>
                                <a:gd name="connsiteY825" fmla="*/ 609 h 10000"/>
                                <a:gd name="connsiteX826" fmla="*/ 867 w 10000"/>
                                <a:gd name="connsiteY826" fmla="*/ 609 h 10000"/>
                                <a:gd name="connsiteX827" fmla="*/ 943 w 10000"/>
                                <a:gd name="connsiteY827" fmla="*/ 613 h 10000"/>
                                <a:gd name="connsiteX828" fmla="*/ 1240 w 10000"/>
                                <a:gd name="connsiteY828" fmla="*/ 601 h 10000"/>
                                <a:gd name="connsiteX829" fmla="*/ 1351 w 10000"/>
                                <a:gd name="connsiteY829" fmla="*/ 598 h 10000"/>
                                <a:gd name="connsiteX830" fmla="*/ 1427 w 10000"/>
                                <a:gd name="connsiteY830" fmla="*/ 590 h 10000"/>
                                <a:gd name="connsiteX831" fmla="*/ 1427 w 10000"/>
                                <a:gd name="connsiteY831" fmla="*/ 590 h 10000"/>
                                <a:gd name="connsiteX832" fmla="*/ 1461 w 10000"/>
                                <a:gd name="connsiteY832" fmla="*/ 583 h 10000"/>
                                <a:gd name="connsiteX833" fmla="*/ 1538 w 10000"/>
                                <a:gd name="connsiteY833" fmla="*/ 553 h 10000"/>
                                <a:gd name="connsiteX834" fmla="*/ 2099 w 10000"/>
                                <a:gd name="connsiteY834" fmla="*/ 553 h 10000"/>
                                <a:gd name="connsiteX835" fmla="*/ 2625 w 10000"/>
                                <a:gd name="connsiteY835" fmla="*/ 556 h 10000"/>
                                <a:gd name="connsiteX836" fmla="*/ 3152 w 10000"/>
                                <a:gd name="connsiteY836" fmla="*/ 567 h 10000"/>
                                <a:gd name="connsiteX837" fmla="*/ 3636 w 10000"/>
                                <a:gd name="connsiteY837" fmla="*/ 579 h 10000"/>
                                <a:gd name="connsiteX838" fmla="*/ 3636 w 10000"/>
                                <a:gd name="connsiteY838" fmla="*/ 579 h 10000"/>
                                <a:gd name="connsiteX839" fmla="*/ 3934 w 10000"/>
                                <a:gd name="connsiteY839" fmla="*/ 586 h 10000"/>
                                <a:gd name="connsiteX840" fmla="*/ 3934 w 10000"/>
                                <a:gd name="connsiteY840" fmla="*/ 586 h 10000"/>
                                <a:gd name="connsiteX841" fmla="*/ 4197 w 10000"/>
                                <a:gd name="connsiteY841" fmla="*/ 601 h 10000"/>
                                <a:gd name="connsiteX842" fmla="*/ 4460 w 10000"/>
                                <a:gd name="connsiteY842" fmla="*/ 620 h 10000"/>
                                <a:gd name="connsiteX843" fmla="*/ 4460 w 10000"/>
                                <a:gd name="connsiteY843" fmla="*/ 620 h 10000"/>
                                <a:gd name="connsiteX844" fmla="*/ 4647 w 10000"/>
                                <a:gd name="connsiteY844" fmla="*/ 639 h 10000"/>
                                <a:gd name="connsiteX845" fmla="*/ 4911 w 10000"/>
                                <a:gd name="connsiteY845" fmla="*/ 665 h 10000"/>
                                <a:gd name="connsiteX846" fmla="*/ 4911 w 10000"/>
                                <a:gd name="connsiteY846" fmla="*/ 665 h 10000"/>
                                <a:gd name="connsiteX847" fmla="*/ 5174 w 10000"/>
                                <a:gd name="connsiteY847" fmla="*/ 695 h 10000"/>
                                <a:gd name="connsiteX848" fmla="*/ 5395 w 10000"/>
                                <a:gd name="connsiteY848" fmla="*/ 726 h 10000"/>
                                <a:gd name="connsiteX849" fmla="*/ 5692 w 10000"/>
                                <a:gd name="connsiteY849" fmla="*/ 786 h 10000"/>
                                <a:gd name="connsiteX850" fmla="*/ 5692 w 10000"/>
                                <a:gd name="connsiteY850" fmla="*/ 786 h 10000"/>
                                <a:gd name="connsiteX851" fmla="*/ 5803 w 10000"/>
                                <a:gd name="connsiteY851" fmla="*/ 820 h 10000"/>
                                <a:gd name="connsiteX852" fmla="*/ 5922 w 10000"/>
                                <a:gd name="connsiteY852" fmla="*/ 857 h 10000"/>
                                <a:gd name="connsiteX853" fmla="*/ 6143 w 10000"/>
                                <a:gd name="connsiteY853" fmla="*/ 932 h 10000"/>
                                <a:gd name="connsiteX854" fmla="*/ 6143 w 10000"/>
                                <a:gd name="connsiteY854" fmla="*/ 932 h 10000"/>
                                <a:gd name="connsiteX855" fmla="*/ 6296 w 10000"/>
                                <a:gd name="connsiteY855" fmla="*/ 1000 h 10000"/>
                                <a:gd name="connsiteX856" fmla="*/ 6372 w 10000"/>
                                <a:gd name="connsiteY856" fmla="*/ 1060 h 10000"/>
                                <a:gd name="connsiteX857" fmla="*/ 6483 w 10000"/>
                                <a:gd name="connsiteY857" fmla="*/ 1173 h 10000"/>
                                <a:gd name="connsiteX858" fmla="*/ 6483 w 10000"/>
                                <a:gd name="connsiteY858" fmla="*/ 1173 h 10000"/>
                                <a:gd name="connsiteX859" fmla="*/ 6517 w 10000"/>
                                <a:gd name="connsiteY859" fmla="*/ 1270 h 10000"/>
                                <a:gd name="connsiteX860" fmla="*/ 6517 w 10000"/>
                                <a:gd name="connsiteY860" fmla="*/ 1346 h 10000"/>
                                <a:gd name="connsiteX861" fmla="*/ 6517 w 10000"/>
                                <a:gd name="connsiteY861" fmla="*/ 1346 h 10000"/>
                                <a:gd name="connsiteX862" fmla="*/ 6440 w 10000"/>
                                <a:gd name="connsiteY862" fmla="*/ 5677 h 10000"/>
                                <a:gd name="connsiteX863" fmla="*/ 6406 w 10000"/>
                                <a:gd name="connsiteY863" fmla="*/ 9997 h 10000"/>
                                <a:gd name="connsiteX864" fmla="*/ 6406 w 10000"/>
                                <a:gd name="connsiteY864" fmla="*/ 9997 h 10000"/>
                                <a:gd name="connsiteX865" fmla="*/ 6406 w 10000"/>
                                <a:gd name="connsiteY865" fmla="*/ 10000 h 10000"/>
                                <a:gd name="connsiteX866" fmla="*/ 6933 w 10000"/>
                                <a:gd name="connsiteY866" fmla="*/ 10000 h 10000"/>
                                <a:gd name="connsiteX867" fmla="*/ 6933 w 10000"/>
                                <a:gd name="connsiteY867" fmla="*/ 10000 h 10000"/>
                                <a:gd name="connsiteX868" fmla="*/ 6933 w 10000"/>
                                <a:gd name="connsiteY868" fmla="*/ 9997 h 10000"/>
                                <a:gd name="connsiteX869" fmla="*/ 6933 w 10000"/>
                                <a:gd name="connsiteY869" fmla="*/ 9997 h 10000"/>
                                <a:gd name="connsiteX870" fmla="*/ 6933 w 10000"/>
                                <a:gd name="connsiteY870" fmla="*/ 8632 h 10000"/>
                                <a:gd name="connsiteX871" fmla="*/ 6967 w 10000"/>
                                <a:gd name="connsiteY871" fmla="*/ 5662 h 10000"/>
                                <a:gd name="connsiteX872" fmla="*/ 7001 w 10000"/>
                                <a:gd name="connsiteY872" fmla="*/ 1331 h 10000"/>
                                <a:gd name="connsiteX873" fmla="*/ 7001 w 10000"/>
                                <a:gd name="connsiteY873" fmla="*/ 1331 h 10000"/>
                                <a:gd name="connsiteX874" fmla="*/ 7043 w 10000"/>
                                <a:gd name="connsiteY874" fmla="*/ 1195 h 10000"/>
                                <a:gd name="connsiteX875" fmla="*/ 7043 w 10000"/>
                                <a:gd name="connsiteY875" fmla="*/ 1064 h 10000"/>
                                <a:gd name="connsiteX876" fmla="*/ 7043 w 10000"/>
                                <a:gd name="connsiteY876" fmla="*/ 1064 h 10000"/>
                                <a:gd name="connsiteX877" fmla="*/ 7001 w 10000"/>
                                <a:gd name="connsiteY877" fmla="*/ 1000 h 10000"/>
                                <a:gd name="connsiteX878" fmla="*/ 7043 w 10000"/>
                                <a:gd name="connsiteY878" fmla="*/ 936 h 10000"/>
                                <a:gd name="connsiteX879" fmla="*/ 7043 w 10000"/>
                                <a:gd name="connsiteY879" fmla="*/ 936 h 10000"/>
                                <a:gd name="connsiteX880" fmla="*/ 7043 w 10000"/>
                                <a:gd name="connsiteY880" fmla="*/ 917 h 10000"/>
                                <a:gd name="connsiteX881" fmla="*/ 7043 w 10000"/>
                                <a:gd name="connsiteY881" fmla="*/ 917 h 10000"/>
                                <a:gd name="connsiteX882" fmla="*/ 7077 w 10000"/>
                                <a:gd name="connsiteY882" fmla="*/ 876 h 10000"/>
                                <a:gd name="connsiteX883" fmla="*/ 7120 w 10000"/>
                                <a:gd name="connsiteY883" fmla="*/ 834 h 10000"/>
                                <a:gd name="connsiteX884" fmla="*/ 7230 w 10000"/>
                                <a:gd name="connsiteY884" fmla="*/ 748 h 10000"/>
                                <a:gd name="connsiteX885" fmla="*/ 7230 w 10000"/>
                                <a:gd name="connsiteY885" fmla="*/ 748 h 10000"/>
                                <a:gd name="connsiteX886" fmla="*/ 7307 w 10000"/>
                                <a:gd name="connsiteY886" fmla="*/ 718 h 10000"/>
                                <a:gd name="connsiteX887" fmla="*/ 7383 w 10000"/>
                                <a:gd name="connsiteY887" fmla="*/ 688 h 10000"/>
                                <a:gd name="connsiteX888" fmla="*/ 7570 w 10000"/>
                                <a:gd name="connsiteY888" fmla="*/ 628 h 10000"/>
                                <a:gd name="connsiteX889" fmla="*/ 7570 w 10000"/>
                                <a:gd name="connsiteY889" fmla="*/ 628 h 10000"/>
                                <a:gd name="connsiteX890" fmla="*/ 7715 w 10000"/>
                                <a:gd name="connsiteY890" fmla="*/ 583 h 10000"/>
                                <a:gd name="connsiteX891" fmla="*/ 7867 w 10000"/>
                                <a:gd name="connsiteY891" fmla="*/ 542 h 10000"/>
                                <a:gd name="connsiteX892" fmla="*/ 7867 w 10000"/>
                                <a:gd name="connsiteY892" fmla="*/ 542 h 10000"/>
                                <a:gd name="connsiteX893" fmla="*/ 8241 w 10000"/>
                                <a:gd name="connsiteY893" fmla="*/ 459 h 10000"/>
                                <a:gd name="connsiteX894" fmla="*/ 8241 w 10000"/>
                                <a:gd name="connsiteY894" fmla="*/ 459 h 10000"/>
                                <a:gd name="connsiteX895" fmla="*/ 8428 w 10000"/>
                                <a:gd name="connsiteY895" fmla="*/ 417 h 10000"/>
                                <a:gd name="connsiteX896" fmla="*/ 8539 w 10000"/>
                                <a:gd name="connsiteY896" fmla="*/ 398 h 10000"/>
                                <a:gd name="connsiteX897" fmla="*/ 8649 w 10000"/>
                                <a:gd name="connsiteY897" fmla="*/ 380 h 10000"/>
                                <a:gd name="connsiteX898" fmla="*/ 8649 w 10000"/>
                                <a:gd name="connsiteY898" fmla="*/ 380 h 10000"/>
                                <a:gd name="connsiteX899" fmla="*/ 8649 w 10000"/>
                                <a:gd name="connsiteY899" fmla="*/ 387 h 10000"/>
                                <a:gd name="connsiteX900" fmla="*/ 8726 w 10000"/>
                                <a:gd name="connsiteY900" fmla="*/ 395 h 10000"/>
                                <a:gd name="connsiteX901" fmla="*/ 8802 w 10000"/>
                                <a:gd name="connsiteY901" fmla="*/ 398 h 10000"/>
                                <a:gd name="connsiteX902" fmla="*/ 8912 w 10000"/>
                                <a:gd name="connsiteY902" fmla="*/ 398 h 10000"/>
                                <a:gd name="connsiteX903" fmla="*/ 8912 w 10000"/>
                                <a:gd name="connsiteY903" fmla="*/ 398 h 10000"/>
                                <a:gd name="connsiteX904" fmla="*/ 8955 w 10000"/>
                                <a:gd name="connsiteY904" fmla="*/ 391 h 10000"/>
                                <a:gd name="connsiteX905" fmla="*/ 8989 w 10000"/>
                                <a:gd name="connsiteY905" fmla="*/ 387 h 10000"/>
                                <a:gd name="connsiteX906" fmla="*/ 8989 w 10000"/>
                                <a:gd name="connsiteY906" fmla="*/ 387 h 10000"/>
                                <a:gd name="connsiteX907" fmla="*/ 9065 w 10000"/>
                                <a:gd name="connsiteY907" fmla="*/ 391 h 10000"/>
                                <a:gd name="connsiteX908" fmla="*/ 9176 w 10000"/>
                                <a:gd name="connsiteY908" fmla="*/ 395 h 10000"/>
                                <a:gd name="connsiteX909" fmla="*/ 9210 w 10000"/>
                                <a:gd name="connsiteY909" fmla="*/ 395 h 10000"/>
                                <a:gd name="connsiteX910" fmla="*/ 9286 w 10000"/>
                                <a:gd name="connsiteY910" fmla="*/ 391 h 10000"/>
                                <a:gd name="connsiteX911" fmla="*/ 9286 w 10000"/>
                                <a:gd name="connsiteY911" fmla="*/ 387 h 10000"/>
                                <a:gd name="connsiteX912" fmla="*/ 9286 w 10000"/>
                                <a:gd name="connsiteY912" fmla="*/ 380 h 10000"/>
                                <a:gd name="connsiteX913" fmla="*/ 9286 w 10000"/>
                                <a:gd name="connsiteY913" fmla="*/ 380 h 10000"/>
                                <a:gd name="connsiteX914" fmla="*/ 9363 w 10000"/>
                                <a:gd name="connsiteY914" fmla="*/ 380 h 10000"/>
                                <a:gd name="connsiteX915" fmla="*/ 9473 w 10000"/>
                                <a:gd name="connsiteY915" fmla="*/ 383 h 10000"/>
                                <a:gd name="connsiteX916" fmla="*/ 9473 w 10000"/>
                                <a:gd name="connsiteY916" fmla="*/ 383 h 10000"/>
                                <a:gd name="connsiteX917" fmla="*/ 9516 w 10000"/>
                                <a:gd name="connsiteY917" fmla="*/ 380 h 10000"/>
                                <a:gd name="connsiteX918" fmla="*/ 9550 w 10000"/>
                                <a:gd name="connsiteY918" fmla="*/ 372 h 10000"/>
                                <a:gd name="connsiteX919" fmla="*/ 9516 w 10000"/>
                                <a:gd name="connsiteY919" fmla="*/ 357 h 10000"/>
                                <a:gd name="connsiteX920" fmla="*/ 9516 w 10000"/>
                                <a:gd name="connsiteY920" fmla="*/ 357 h 10000"/>
                                <a:gd name="connsiteX921" fmla="*/ 9660 w 10000"/>
                                <a:gd name="connsiteY921" fmla="*/ 361 h 10000"/>
                                <a:gd name="connsiteX922" fmla="*/ 9779 w 10000"/>
                                <a:gd name="connsiteY922" fmla="*/ 357 h 10000"/>
                                <a:gd name="connsiteX923" fmla="*/ 9779 w 10000"/>
                                <a:gd name="connsiteY923" fmla="*/ 357 h 10000"/>
                                <a:gd name="connsiteX924" fmla="*/ 9779 w 10000"/>
                                <a:gd name="connsiteY924" fmla="*/ 350 h 10000"/>
                                <a:gd name="connsiteX925" fmla="*/ 9737 w 10000"/>
                                <a:gd name="connsiteY925" fmla="*/ 342 h 10000"/>
                                <a:gd name="connsiteX926" fmla="*/ 9703 w 10000"/>
                                <a:gd name="connsiteY926" fmla="*/ 331 h 10000"/>
                                <a:gd name="connsiteX927" fmla="*/ 9703 w 10000"/>
                                <a:gd name="connsiteY927" fmla="*/ 331 h 10000"/>
                                <a:gd name="connsiteX928" fmla="*/ 9813 w 10000"/>
                                <a:gd name="connsiteY928" fmla="*/ 327 h 10000"/>
                                <a:gd name="connsiteX929" fmla="*/ 9890 w 10000"/>
                                <a:gd name="connsiteY929" fmla="*/ 327 h 10000"/>
                                <a:gd name="connsiteX930" fmla="*/ 9924 w 10000"/>
                                <a:gd name="connsiteY930" fmla="*/ 323 h 10000"/>
                                <a:gd name="connsiteX931" fmla="*/ 9924 w 10000"/>
                                <a:gd name="connsiteY931" fmla="*/ 323 h 10000"/>
                                <a:gd name="connsiteX932" fmla="*/ 9966 w 10000"/>
                                <a:gd name="connsiteY932" fmla="*/ 316 h 10000"/>
                                <a:gd name="connsiteX933" fmla="*/ 9924 w 10000"/>
                                <a:gd name="connsiteY933" fmla="*/ 308 h 10000"/>
                                <a:gd name="connsiteX934" fmla="*/ 9813 w 10000"/>
                                <a:gd name="connsiteY934" fmla="*/ 293 h 10000"/>
                                <a:gd name="connsiteX935" fmla="*/ 9813 w 10000"/>
                                <a:gd name="connsiteY935" fmla="*/ 293 h 10000"/>
                                <a:gd name="connsiteX936" fmla="*/ 9966 w 10000"/>
                                <a:gd name="connsiteY936" fmla="*/ 286 h 10000"/>
                                <a:gd name="connsiteX937" fmla="*/ 10000 w 10000"/>
                                <a:gd name="connsiteY937" fmla="*/ 278 h 10000"/>
                                <a:gd name="connsiteX938" fmla="*/ 10000 w 10000"/>
                                <a:gd name="connsiteY938" fmla="*/ 270 h 10000"/>
                                <a:gd name="connsiteX939" fmla="*/ 10000 w 10000"/>
                                <a:gd name="connsiteY939"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427 w 10000"/>
                                <a:gd name="connsiteY810" fmla="*/ 492 h 10000"/>
                                <a:gd name="connsiteX811" fmla="*/ 1164 w 10000"/>
                                <a:gd name="connsiteY811" fmla="*/ 473 h 10000"/>
                                <a:gd name="connsiteX812" fmla="*/ 1130 w 10000"/>
                                <a:gd name="connsiteY812" fmla="*/ 470 h 10000"/>
                                <a:gd name="connsiteX813" fmla="*/ 637 w 10000"/>
                                <a:gd name="connsiteY813" fmla="*/ 466 h 10000"/>
                                <a:gd name="connsiteX814" fmla="*/ 637 w 10000"/>
                                <a:gd name="connsiteY814" fmla="*/ 466 h 10000"/>
                                <a:gd name="connsiteX815" fmla="*/ 229 w 10000"/>
                                <a:gd name="connsiteY815" fmla="*/ 489 h 10000"/>
                                <a:gd name="connsiteX816" fmla="*/ 229 w 10000"/>
                                <a:gd name="connsiteY816" fmla="*/ 489 h 10000"/>
                                <a:gd name="connsiteX817" fmla="*/ 0 w 10000"/>
                                <a:gd name="connsiteY817" fmla="*/ 537 h 10000"/>
                                <a:gd name="connsiteX818" fmla="*/ 76 w 10000"/>
                                <a:gd name="connsiteY818" fmla="*/ 567 h 10000"/>
                                <a:gd name="connsiteX819" fmla="*/ 76 w 10000"/>
                                <a:gd name="connsiteY819" fmla="*/ 567 h 10000"/>
                                <a:gd name="connsiteX820" fmla="*/ 306 w 10000"/>
                                <a:gd name="connsiteY820" fmla="*/ 590 h 10000"/>
                                <a:gd name="connsiteX821" fmla="*/ 306 w 10000"/>
                                <a:gd name="connsiteY821" fmla="*/ 594 h 10000"/>
                                <a:gd name="connsiteX822" fmla="*/ 416 w 10000"/>
                                <a:gd name="connsiteY822" fmla="*/ 609 h 10000"/>
                                <a:gd name="connsiteX823" fmla="*/ 637 w 10000"/>
                                <a:gd name="connsiteY823" fmla="*/ 609 h 10000"/>
                                <a:gd name="connsiteX824" fmla="*/ 867 w 10000"/>
                                <a:gd name="connsiteY824" fmla="*/ 609 h 10000"/>
                                <a:gd name="connsiteX825" fmla="*/ 867 w 10000"/>
                                <a:gd name="connsiteY825" fmla="*/ 609 h 10000"/>
                                <a:gd name="connsiteX826" fmla="*/ 943 w 10000"/>
                                <a:gd name="connsiteY826" fmla="*/ 613 h 10000"/>
                                <a:gd name="connsiteX827" fmla="*/ 1240 w 10000"/>
                                <a:gd name="connsiteY827" fmla="*/ 601 h 10000"/>
                                <a:gd name="connsiteX828" fmla="*/ 1351 w 10000"/>
                                <a:gd name="connsiteY828" fmla="*/ 598 h 10000"/>
                                <a:gd name="connsiteX829" fmla="*/ 1427 w 10000"/>
                                <a:gd name="connsiteY829" fmla="*/ 590 h 10000"/>
                                <a:gd name="connsiteX830" fmla="*/ 1427 w 10000"/>
                                <a:gd name="connsiteY830" fmla="*/ 590 h 10000"/>
                                <a:gd name="connsiteX831" fmla="*/ 1461 w 10000"/>
                                <a:gd name="connsiteY831" fmla="*/ 583 h 10000"/>
                                <a:gd name="connsiteX832" fmla="*/ 1538 w 10000"/>
                                <a:gd name="connsiteY832" fmla="*/ 553 h 10000"/>
                                <a:gd name="connsiteX833" fmla="*/ 2099 w 10000"/>
                                <a:gd name="connsiteY833" fmla="*/ 553 h 10000"/>
                                <a:gd name="connsiteX834" fmla="*/ 2625 w 10000"/>
                                <a:gd name="connsiteY834" fmla="*/ 556 h 10000"/>
                                <a:gd name="connsiteX835" fmla="*/ 3152 w 10000"/>
                                <a:gd name="connsiteY835" fmla="*/ 567 h 10000"/>
                                <a:gd name="connsiteX836" fmla="*/ 3636 w 10000"/>
                                <a:gd name="connsiteY836" fmla="*/ 579 h 10000"/>
                                <a:gd name="connsiteX837" fmla="*/ 3636 w 10000"/>
                                <a:gd name="connsiteY837" fmla="*/ 579 h 10000"/>
                                <a:gd name="connsiteX838" fmla="*/ 3934 w 10000"/>
                                <a:gd name="connsiteY838" fmla="*/ 586 h 10000"/>
                                <a:gd name="connsiteX839" fmla="*/ 3934 w 10000"/>
                                <a:gd name="connsiteY839" fmla="*/ 586 h 10000"/>
                                <a:gd name="connsiteX840" fmla="*/ 4197 w 10000"/>
                                <a:gd name="connsiteY840" fmla="*/ 601 h 10000"/>
                                <a:gd name="connsiteX841" fmla="*/ 4460 w 10000"/>
                                <a:gd name="connsiteY841" fmla="*/ 620 h 10000"/>
                                <a:gd name="connsiteX842" fmla="*/ 4460 w 10000"/>
                                <a:gd name="connsiteY842" fmla="*/ 620 h 10000"/>
                                <a:gd name="connsiteX843" fmla="*/ 4647 w 10000"/>
                                <a:gd name="connsiteY843" fmla="*/ 639 h 10000"/>
                                <a:gd name="connsiteX844" fmla="*/ 4911 w 10000"/>
                                <a:gd name="connsiteY844" fmla="*/ 665 h 10000"/>
                                <a:gd name="connsiteX845" fmla="*/ 4911 w 10000"/>
                                <a:gd name="connsiteY845" fmla="*/ 665 h 10000"/>
                                <a:gd name="connsiteX846" fmla="*/ 5174 w 10000"/>
                                <a:gd name="connsiteY846" fmla="*/ 695 h 10000"/>
                                <a:gd name="connsiteX847" fmla="*/ 5395 w 10000"/>
                                <a:gd name="connsiteY847" fmla="*/ 726 h 10000"/>
                                <a:gd name="connsiteX848" fmla="*/ 5692 w 10000"/>
                                <a:gd name="connsiteY848" fmla="*/ 786 h 10000"/>
                                <a:gd name="connsiteX849" fmla="*/ 5692 w 10000"/>
                                <a:gd name="connsiteY849" fmla="*/ 786 h 10000"/>
                                <a:gd name="connsiteX850" fmla="*/ 5803 w 10000"/>
                                <a:gd name="connsiteY850" fmla="*/ 820 h 10000"/>
                                <a:gd name="connsiteX851" fmla="*/ 5922 w 10000"/>
                                <a:gd name="connsiteY851" fmla="*/ 857 h 10000"/>
                                <a:gd name="connsiteX852" fmla="*/ 6143 w 10000"/>
                                <a:gd name="connsiteY852" fmla="*/ 932 h 10000"/>
                                <a:gd name="connsiteX853" fmla="*/ 6143 w 10000"/>
                                <a:gd name="connsiteY853" fmla="*/ 932 h 10000"/>
                                <a:gd name="connsiteX854" fmla="*/ 6296 w 10000"/>
                                <a:gd name="connsiteY854" fmla="*/ 1000 h 10000"/>
                                <a:gd name="connsiteX855" fmla="*/ 6372 w 10000"/>
                                <a:gd name="connsiteY855" fmla="*/ 1060 h 10000"/>
                                <a:gd name="connsiteX856" fmla="*/ 6483 w 10000"/>
                                <a:gd name="connsiteY856" fmla="*/ 1173 h 10000"/>
                                <a:gd name="connsiteX857" fmla="*/ 6483 w 10000"/>
                                <a:gd name="connsiteY857" fmla="*/ 1173 h 10000"/>
                                <a:gd name="connsiteX858" fmla="*/ 6517 w 10000"/>
                                <a:gd name="connsiteY858" fmla="*/ 1270 h 10000"/>
                                <a:gd name="connsiteX859" fmla="*/ 6517 w 10000"/>
                                <a:gd name="connsiteY859" fmla="*/ 1346 h 10000"/>
                                <a:gd name="connsiteX860" fmla="*/ 6517 w 10000"/>
                                <a:gd name="connsiteY860" fmla="*/ 1346 h 10000"/>
                                <a:gd name="connsiteX861" fmla="*/ 6440 w 10000"/>
                                <a:gd name="connsiteY861" fmla="*/ 5677 h 10000"/>
                                <a:gd name="connsiteX862" fmla="*/ 6406 w 10000"/>
                                <a:gd name="connsiteY862" fmla="*/ 9997 h 10000"/>
                                <a:gd name="connsiteX863" fmla="*/ 6406 w 10000"/>
                                <a:gd name="connsiteY863" fmla="*/ 9997 h 10000"/>
                                <a:gd name="connsiteX864" fmla="*/ 6406 w 10000"/>
                                <a:gd name="connsiteY864" fmla="*/ 10000 h 10000"/>
                                <a:gd name="connsiteX865" fmla="*/ 6933 w 10000"/>
                                <a:gd name="connsiteY865" fmla="*/ 10000 h 10000"/>
                                <a:gd name="connsiteX866" fmla="*/ 6933 w 10000"/>
                                <a:gd name="connsiteY866" fmla="*/ 10000 h 10000"/>
                                <a:gd name="connsiteX867" fmla="*/ 6933 w 10000"/>
                                <a:gd name="connsiteY867" fmla="*/ 9997 h 10000"/>
                                <a:gd name="connsiteX868" fmla="*/ 6933 w 10000"/>
                                <a:gd name="connsiteY868" fmla="*/ 9997 h 10000"/>
                                <a:gd name="connsiteX869" fmla="*/ 6933 w 10000"/>
                                <a:gd name="connsiteY869" fmla="*/ 8632 h 10000"/>
                                <a:gd name="connsiteX870" fmla="*/ 6967 w 10000"/>
                                <a:gd name="connsiteY870" fmla="*/ 5662 h 10000"/>
                                <a:gd name="connsiteX871" fmla="*/ 7001 w 10000"/>
                                <a:gd name="connsiteY871" fmla="*/ 1331 h 10000"/>
                                <a:gd name="connsiteX872" fmla="*/ 7001 w 10000"/>
                                <a:gd name="connsiteY872" fmla="*/ 1331 h 10000"/>
                                <a:gd name="connsiteX873" fmla="*/ 7043 w 10000"/>
                                <a:gd name="connsiteY873" fmla="*/ 1195 h 10000"/>
                                <a:gd name="connsiteX874" fmla="*/ 7043 w 10000"/>
                                <a:gd name="connsiteY874" fmla="*/ 1064 h 10000"/>
                                <a:gd name="connsiteX875" fmla="*/ 7043 w 10000"/>
                                <a:gd name="connsiteY875" fmla="*/ 1064 h 10000"/>
                                <a:gd name="connsiteX876" fmla="*/ 7001 w 10000"/>
                                <a:gd name="connsiteY876" fmla="*/ 1000 h 10000"/>
                                <a:gd name="connsiteX877" fmla="*/ 7043 w 10000"/>
                                <a:gd name="connsiteY877" fmla="*/ 936 h 10000"/>
                                <a:gd name="connsiteX878" fmla="*/ 7043 w 10000"/>
                                <a:gd name="connsiteY878" fmla="*/ 936 h 10000"/>
                                <a:gd name="connsiteX879" fmla="*/ 7043 w 10000"/>
                                <a:gd name="connsiteY879" fmla="*/ 917 h 10000"/>
                                <a:gd name="connsiteX880" fmla="*/ 7043 w 10000"/>
                                <a:gd name="connsiteY880" fmla="*/ 917 h 10000"/>
                                <a:gd name="connsiteX881" fmla="*/ 7077 w 10000"/>
                                <a:gd name="connsiteY881" fmla="*/ 876 h 10000"/>
                                <a:gd name="connsiteX882" fmla="*/ 7120 w 10000"/>
                                <a:gd name="connsiteY882" fmla="*/ 834 h 10000"/>
                                <a:gd name="connsiteX883" fmla="*/ 7230 w 10000"/>
                                <a:gd name="connsiteY883" fmla="*/ 748 h 10000"/>
                                <a:gd name="connsiteX884" fmla="*/ 7230 w 10000"/>
                                <a:gd name="connsiteY884" fmla="*/ 748 h 10000"/>
                                <a:gd name="connsiteX885" fmla="*/ 7307 w 10000"/>
                                <a:gd name="connsiteY885" fmla="*/ 718 h 10000"/>
                                <a:gd name="connsiteX886" fmla="*/ 7383 w 10000"/>
                                <a:gd name="connsiteY886" fmla="*/ 688 h 10000"/>
                                <a:gd name="connsiteX887" fmla="*/ 7570 w 10000"/>
                                <a:gd name="connsiteY887" fmla="*/ 628 h 10000"/>
                                <a:gd name="connsiteX888" fmla="*/ 7570 w 10000"/>
                                <a:gd name="connsiteY888" fmla="*/ 628 h 10000"/>
                                <a:gd name="connsiteX889" fmla="*/ 7715 w 10000"/>
                                <a:gd name="connsiteY889" fmla="*/ 583 h 10000"/>
                                <a:gd name="connsiteX890" fmla="*/ 7867 w 10000"/>
                                <a:gd name="connsiteY890" fmla="*/ 542 h 10000"/>
                                <a:gd name="connsiteX891" fmla="*/ 7867 w 10000"/>
                                <a:gd name="connsiteY891" fmla="*/ 542 h 10000"/>
                                <a:gd name="connsiteX892" fmla="*/ 8241 w 10000"/>
                                <a:gd name="connsiteY892" fmla="*/ 459 h 10000"/>
                                <a:gd name="connsiteX893" fmla="*/ 8241 w 10000"/>
                                <a:gd name="connsiteY893" fmla="*/ 459 h 10000"/>
                                <a:gd name="connsiteX894" fmla="*/ 8428 w 10000"/>
                                <a:gd name="connsiteY894" fmla="*/ 417 h 10000"/>
                                <a:gd name="connsiteX895" fmla="*/ 8539 w 10000"/>
                                <a:gd name="connsiteY895" fmla="*/ 398 h 10000"/>
                                <a:gd name="connsiteX896" fmla="*/ 8649 w 10000"/>
                                <a:gd name="connsiteY896" fmla="*/ 380 h 10000"/>
                                <a:gd name="connsiteX897" fmla="*/ 8649 w 10000"/>
                                <a:gd name="connsiteY897" fmla="*/ 380 h 10000"/>
                                <a:gd name="connsiteX898" fmla="*/ 8649 w 10000"/>
                                <a:gd name="connsiteY898" fmla="*/ 387 h 10000"/>
                                <a:gd name="connsiteX899" fmla="*/ 8726 w 10000"/>
                                <a:gd name="connsiteY899" fmla="*/ 395 h 10000"/>
                                <a:gd name="connsiteX900" fmla="*/ 8802 w 10000"/>
                                <a:gd name="connsiteY900" fmla="*/ 398 h 10000"/>
                                <a:gd name="connsiteX901" fmla="*/ 8912 w 10000"/>
                                <a:gd name="connsiteY901" fmla="*/ 398 h 10000"/>
                                <a:gd name="connsiteX902" fmla="*/ 8912 w 10000"/>
                                <a:gd name="connsiteY902" fmla="*/ 398 h 10000"/>
                                <a:gd name="connsiteX903" fmla="*/ 8955 w 10000"/>
                                <a:gd name="connsiteY903" fmla="*/ 391 h 10000"/>
                                <a:gd name="connsiteX904" fmla="*/ 8989 w 10000"/>
                                <a:gd name="connsiteY904" fmla="*/ 387 h 10000"/>
                                <a:gd name="connsiteX905" fmla="*/ 8989 w 10000"/>
                                <a:gd name="connsiteY905" fmla="*/ 387 h 10000"/>
                                <a:gd name="connsiteX906" fmla="*/ 9065 w 10000"/>
                                <a:gd name="connsiteY906" fmla="*/ 391 h 10000"/>
                                <a:gd name="connsiteX907" fmla="*/ 9176 w 10000"/>
                                <a:gd name="connsiteY907" fmla="*/ 395 h 10000"/>
                                <a:gd name="connsiteX908" fmla="*/ 9210 w 10000"/>
                                <a:gd name="connsiteY908" fmla="*/ 395 h 10000"/>
                                <a:gd name="connsiteX909" fmla="*/ 9286 w 10000"/>
                                <a:gd name="connsiteY909" fmla="*/ 391 h 10000"/>
                                <a:gd name="connsiteX910" fmla="*/ 9286 w 10000"/>
                                <a:gd name="connsiteY910" fmla="*/ 387 h 10000"/>
                                <a:gd name="connsiteX911" fmla="*/ 9286 w 10000"/>
                                <a:gd name="connsiteY911" fmla="*/ 380 h 10000"/>
                                <a:gd name="connsiteX912" fmla="*/ 9286 w 10000"/>
                                <a:gd name="connsiteY912" fmla="*/ 380 h 10000"/>
                                <a:gd name="connsiteX913" fmla="*/ 9363 w 10000"/>
                                <a:gd name="connsiteY913" fmla="*/ 380 h 10000"/>
                                <a:gd name="connsiteX914" fmla="*/ 9473 w 10000"/>
                                <a:gd name="connsiteY914" fmla="*/ 383 h 10000"/>
                                <a:gd name="connsiteX915" fmla="*/ 9473 w 10000"/>
                                <a:gd name="connsiteY915" fmla="*/ 383 h 10000"/>
                                <a:gd name="connsiteX916" fmla="*/ 9516 w 10000"/>
                                <a:gd name="connsiteY916" fmla="*/ 380 h 10000"/>
                                <a:gd name="connsiteX917" fmla="*/ 9550 w 10000"/>
                                <a:gd name="connsiteY917" fmla="*/ 372 h 10000"/>
                                <a:gd name="connsiteX918" fmla="*/ 9516 w 10000"/>
                                <a:gd name="connsiteY918" fmla="*/ 357 h 10000"/>
                                <a:gd name="connsiteX919" fmla="*/ 9516 w 10000"/>
                                <a:gd name="connsiteY919" fmla="*/ 357 h 10000"/>
                                <a:gd name="connsiteX920" fmla="*/ 9660 w 10000"/>
                                <a:gd name="connsiteY920" fmla="*/ 361 h 10000"/>
                                <a:gd name="connsiteX921" fmla="*/ 9779 w 10000"/>
                                <a:gd name="connsiteY921" fmla="*/ 357 h 10000"/>
                                <a:gd name="connsiteX922" fmla="*/ 9779 w 10000"/>
                                <a:gd name="connsiteY922" fmla="*/ 357 h 10000"/>
                                <a:gd name="connsiteX923" fmla="*/ 9779 w 10000"/>
                                <a:gd name="connsiteY923" fmla="*/ 350 h 10000"/>
                                <a:gd name="connsiteX924" fmla="*/ 9737 w 10000"/>
                                <a:gd name="connsiteY924" fmla="*/ 342 h 10000"/>
                                <a:gd name="connsiteX925" fmla="*/ 9703 w 10000"/>
                                <a:gd name="connsiteY925" fmla="*/ 331 h 10000"/>
                                <a:gd name="connsiteX926" fmla="*/ 9703 w 10000"/>
                                <a:gd name="connsiteY926" fmla="*/ 331 h 10000"/>
                                <a:gd name="connsiteX927" fmla="*/ 9813 w 10000"/>
                                <a:gd name="connsiteY927" fmla="*/ 327 h 10000"/>
                                <a:gd name="connsiteX928" fmla="*/ 9890 w 10000"/>
                                <a:gd name="connsiteY928" fmla="*/ 327 h 10000"/>
                                <a:gd name="connsiteX929" fmla="*/ 9924 w 10000"/>
                                <a:gd name="connsiteY929" fmla="*/ 323 h 10000"/>
                                <a:gd name="connsiteX930" fmla="*/ 9924 w 10000"/>
                                <a:gd name="connsiteY930" fmla="*/ 323 h 10000"/>
                                <a:gd name="connsiteX931" fmla="*/ 9966 w 10000"/>
                                <a:gd name="connsiteY931" fmla="*/ 316 h 10000"/>
                                <a:gd name="connsiteX932" fmla="*/ 9924 w 10000"/>
                                <a:gd name="connsiteY932" fmla="*/ 308 h 10000"/>
                                <a:gd name="connsiteX933" fmla="*/ 9813 w 10000"/>
                                <a:gd name="connsiteY933" fmla="*/ 293 h 10000"/>
                                <a:gd name="connsiteX934" fmla="*/ 9813 w 10000"/>
                                <a:gd name="connsiteY934" fmla="*/ 293 h 10000"/>
                                <a:gd name="connsiteX935" fmla="*/ 9966 w 10000"/>
                                <a:gd name="connsiteY935" fmla="*/ 286 h 10000"/>
                                <a:gd name="connsiteX936" fmla="*/ 10000 w 10000"/>
                                <a:gd name="connsiteY936" fmla="*/ 278 h 10000"/>
                                <a:gd name="connsiteX937" fmla="*/ 10000 w 10000"/>
                                <a:gd name="connsiteY937" fmla="*/ 270 h 10000"/>
                                <a:gd name="connsiteX938" fmla="*/ 10000 w 10000"/>
                                <a:gd name="connsiteY938"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164 w 10000"/>
                                <a:gd name="connsiteY810" fmla="*/ 473 h 10000"/>
                                <a:gd name="connsiteX811" fmla="*/ 1130 w 10000"/>
                                <a:gd name="connsiteY811" fmla="*/ 470 h 10000"/>
                                <a:gd name="connsiteX812" fmla="*/ 637 w 10000"/>
                                <a:gd name="connsiteY812" fmla="*/ 466 h 10000"/>
                                <a:gd name="connsiteX813" fmla="*/ 637 w 10000"/>
                                <a:gd name="connsiteY813" fmla="*/ 466 h 10000"/>
                                <a:gd name="connsiteX814" fmla="*/ 229 w 10000"/>
                                <a:gd name="connsiteY814" fmla="*/ 489 h 10000"/>
                                <a:gd name="connsiteX815" fmla="*/ 229 w 10000"/>
                                <a:gd name="connsiteY815" fmla="*/ 489 h 10000"/>
                                <a:gd name="connsiteX816" fmla="*/ 0 w 10000"/>
                                <a:gd name="connsiteY816" fmla="*/ 537 h 10000"/>
                                <a:gd name="connsiteX817" fmla="*/ 76 w 10000"/>
                                <a:gd name="connsiteY817" fmla="*/ 567 h 10000"/>
                                <a:gd name="connsiteX818" fmla="*/ 76 w 10000"/>
                                <a:gd name="connsiteY818" fmla="*/ 567 h 10000"/>
                                <a:gd name="connsiteX819" fmla="*/ 306 w 10000"/>
                                <a:gd name="connsiteY819" fmla="*/ 590 h 10000"/>
                                <a:gd name="connsiteX820" fmla="*/ 306 w 10000"/>
                                <a:gd name="connsiteY820" fmla="*/ 594 h 10000"/>
                                <a:gd name="connsiteX821" fmla="*/ 416 w 10000"/>
                                <a:gd name="connsiteY821" fmla="*/ 609 h 10000"/>
                                <a:gd name="connsiteX822" fmla="*/ 637 w 10000"/>
                                <a:gd name="connsiteY822" fmla="*/ 609 h 10000"/>
                                <a:gd name="connsiteX823" fmla="*/ 867 w 10000"/>
                                <a:gd name="connsiteY823" fmla="*/ 609 h 10000"/>
                                <a:gd name="connsiteX824" fmla="*/ 867 w 10000"/>
                                <a:gd name="connsiteY824" fmla="*/ 609 h 10000"/>
                                <a:gd name="connsiteX825" fmla="*/ 943 w 10000"/>
                                <a:gd name="connsiteY825" fmla="*/ 613 h 10000"/>
                                <a:gd name="connsiteX826" fmla="*/ 1240 w 10000"/>
                                <a:gd name="connsiteY826" fmla="*/ 601 h 10000"/>
                                <a:gd name="connsiteX827" fmla="*/ 1351 w 10000"/>
                                <a:gd name="connsiteY827" fmla="*/ 598 h 10000"/>
                                <a:gd name="connsiteX828" fmla="*/ 1427 w 10000"/>
                                <a:gd name="connsiteY828" fmla="*/ 590 h 10000"/>
                                <a:gd name="connsiteX829" fmla="*/ 1427 w 10000"/>
                                <a:gd name="connsiteY829" fmla="*/ 590 h 10000"/>
                                <a:gd name="connsiteX830" fmla="*/ 1461 w 10000"/>
                                <a:gd name="connsiteY830" fmla="*/ 583 h 10000"/>
                                <a:gd name="connsiteX831" fmla="*/ 1538 w 10000"/>
                                <a:gd name="connsiteY831" fmla="*/ 553 h 10000"/>
                                <a:gd name="connsiteX832" fmla="*/ 2099 w 10000"/>
                                <a:gd name="connsiteY832" fmla="*/ 553 h 10000"/>
                                <a:gd name="connsiteX833" fmla="*/ 2625 w 10000"/>
                                <a:gd name="connsiteY833" fmla="*/ 556 h 10000"/>
                                <a:gd name="connsiteX834" fmla="*/ 3152 w 10000"/>
                                <a:gd name="connsiteY834" fmla="*/ 567 h 10000"/>
                                <a:gd name="connsiteX835" fmla="*/ 3636 w 10000"/>
                                <a:gd name="connsiteY835" fmla="*/ 579 h 10000"/>
                                <a:gd name="connsiteX836" fmla="*/ 3636 w 10000"/>
                                <a:gd name="connsiteY836" fmla="*/ 579 h 10000"/>
                                <a:gd name="connsiteX837" fmla="*/ 3934 w 10000"/>
                                <a:gd name="connsiteY837" fmla="*/ 586 h 10000"/>
                                <a:gd name="connsiteX838" fmla="*/ 3934 w 10000"/>
                                <a:gd name="connsiteY838" fmla="*/ 586 h 10000"/>
                                <a:gd name="connsiteX839" fmla="*/ 4197 w 10000"/>
                                <a:gd name="connsiteY839" fmla="*/ 601 h 10000"/>
                                <a:gd name="connsiteX840" fmla="*/ 4460 w 10000"/>
                                <a:gd name="connsiteY840" fmla="*/ 620 h 10000"/>
                                <a:gd name="connsiteX841" fmla="*/ 4460 w 10000"/>
                                <a:gd name="connsiteY841" fmla="*/ 620 h 10000"/>
                                <a:gd name="connsiteX842" fmla="*/ 4647 w 10000"/>
                                <a:gd name="connsiteY842" fmla="*/ 639 h 10000"/>
                                <a:gd name="connsiteX843" fmla="*/ 4911 w 10000"/>
                                <a:gd name="connsiteY843" fmla="*/ 665 h 10000"/>
                                <a:gd name="connsiteX844" fmla="*/ 4911 w 10000"/>
                                <a:gd name="connsiteY844" fmla="*/ 665 h 10000"/>
                                <a:gd name="connsiteX845" fmla="*/ 5174 w 10000"/>
                                <a:gd name="connsiteY845" fmla="*/ 695 h 10000"/>
                                <a:gd name="connsiteX846" fmla="*/ 5395 w 10000"/>
                                <a:gd name="connsiteY846" fmla="*/ 726 h 10000"/>
                                <a:gd name="connsiteX847" fmla="*/ 5692 w 10000"/>
                                <a:gd name="connsiteY847" fmla="*/ 786 h 10000"/>
                                <a:gd name="connsiteX848" fmla="*/ 5692 w 10000"/>
                                <a:gd name="connsiteY848" fmla="*/ 786 h 10000"/>
                                <a:gd name="connsiteX849" fmla="*/ 5803 w 10000"/>
                                <a:gd name="connsiteY849" fmla="*/ 820 h 10000"/>
                                <a:gd name="connsiteX850" fmla="*/ 5922 w 10000"/>
                                <a:gd name="connsiteY850" fmla="*/ 857 h 10000"/>
                                <a:gd name="connsiteX851" fmla="*/ 6143 w 10000"/>
                                <a:gd name="connsiteY851" fmla="*/ 932 h 10000"/>
                                <a:gd name="connsiteX852" fmla="*/ 6143 w 10000"/>
                                <a:gd name="connsiteY852" fmla="*/ 932 h 10000"/>
                                <a:gd name="connsiteX853" fmla="*/ 6296 w 10000"/>
                                <a:gd name="connsiteY853" fmla="*/ 1000 h 10000"/>
                                <a:gd name="connsiteX854" fmla="*/ 6372 w 10000"/>
                                <a:gd name="connsiteY854" fmla="*/ 1060 h 10000"/>
                                <a:gd name="connsiteX855" fmla="*/ 6483 w 10000"/>
                                <a:gd name="connsiteY855" fmla="*/ 1173 h 10000"/>
                                <a:gd name="connsiteX856" fmla="*/ 6483 w 10000"/>
                                <a:gd name="connsiteY856" fmla="*/ 1173 h 10000"/>
                                <a:gd name="connsiteX857" fmla="*/ 6517 w 10000"/>
                                <a:gd name="connsiteY857" fmla="*/ 1270 h 10000"/>
                                <a:gd name="connsiteX858" fmla="*/ 6517 w 10000"/>
                                <a:gd name="connsiteY858" fmla="*/ 1346 h 10000"/>
                                <a:gd name="connsiteX859" fmla="*/ 6517 w 10000"/>
                                <a:gd name="connsiteY859" fmla="*/ 1346 h 10000"/>
                                <a:gd name="connsiteX860" fmla="*/ 6440 w 10000"/>
                                <a:gd name="connsiteY860" fmla="*/ 5677 h 10000"/>
                                <a:gd name="connsiteX861" fmla="*/ 6406 w 10000"/>
                                <a:gd name="connsiteY861" fmla="*/ 9997 h 10000"/>
                                <a:gd name="connsiteX862" fmla="*/ 6406 w 10000"/>
                                <a:gd name="connsiteY862" fmla="*/ 9997 h 10000"/>
                                <a:gd name="connsiteX863" fmla="*/ 6406 w 10000"/>
                                <a:gd name="connsiteY863" fmla="*/ 10000 h 10000"/>
                                <a:gd name="connsiteX864" fmla="*/ 6933 w 10000"/>
                                <a:gd name="connsiteY864" fmla="*/ 10000 h 10000"/>
                                <a:gd name="connsiteX865" fmla="*/ 6933 w 10000"/>
                                <a:gd name="connsiteY865" fmla="*/ 10000 h 10000"/>
                                <a:gd name="connsiteX866" fmla="*/ 6933 w 10000"/>
                                <a:gd name="connsiteY866" fmla="*/ 9997 h 10000"/>
                                <a:gd name="connsiteX867" fmla="*/ 6933 w 10000"/>
                                <a:gd name="connsiteY867" fmla="*/ 9997 h 10000"/>
                                <a:gd name="connsiteX868" fmla="*/ 6933 w 10000"/>
                                <a:gd name="connsiteY868" fmla="*/ 8632 h 10000"/>
                                <a:gd name="connsiteX869" fmla="*/ 6967 w 10000"/>
                                <a:gd name="connsiteY869" fmla="*/ 5662 h 10000"/>
                                <a:gd name="connsiteX870" fmla="*/ 7001 w 10000"/>
                                <a:gd name="connsiteY870" fmla="*/ 1331 h 10000"/>
                                <a:gd name="connsiteX871" fmla="*/ 7001 w 10000"/>
                                <a:gd name="connsiteY871" fmla="*/ 1331 h 10000"/>
                                <a:gd name="connsiteX872" fmla="*/ 7043 w 10000"/>
                                <a:gd name="connsiteY872" fmla="*/ 1195 h 10000"/>
                                <a:gd name="connsiteX873" fmla="*/ 7043 w 10000"/>
                                <a:gd name="connsiteY873" fmla="*/ 1064 h 10000"/>
                                <a:gd name="connsiteX874" fmla="*/ 7043 w 10000"/>
                                <a:gd name="connsiteY874" fmla="*/ 1064 h 10000"/>
                                <a:gd name="connsiteX875" fmla="*/ 7001 w 10000"/>
                                <a:gd name="connsiteY875" fmla="*/ 1000 h 10000"/>
                                <a:gd name="connsiteX876" fmla="*/ 7043 w 10000"/>
                                <a:gd name="connsiteY876" fmla="*/ 936 h 10000"/>
                                <a:gd name="connsiteX877" fmla="*/ 7043 w 10000"/>
                                <a:gd name="connsiteY877" fmla="*/ 936 h 10000"/>
                                <a:gd name="connsiteX878" fmla="*/ 7043 w 10000"/>
                                <a:gd name="connsiteY878" fmla="*/ 917 h 10000"/>
                                <a:gd name="connsiteX879" fmla="*/ 7043 w 10000"/>
                                <a:gd name="connsiteY879" fmla="*/ 917 h 10000"/>
                                <a:gd name="connsiteX880" fmla="*/ 7077 w 10000"/>
                                <a:gd name="connsiteY880" fmla="*/ 876 h 10000"/>
                                <a:gd name="connsiteX881" fmla="*/ 7120 w 10000"/>
                                <a:gd name="connsiteY881" fmla="*/ 834 h 10000"/>
                                <a:gd name="connsiteX882" fmla="*/ 7230 w 10000"/>
                                <a:gd name="connsiteY882" fmla="*/ 748 h 10000"/>
                                <a:gd name="connsiteX883" fmla="*/ 7230 w 10000"/>
                                <a:gd name="connsiteY883" fmla="*/ 748 h 10000"/>
                                <a:gd name="connsiteX884" fmla="*/ 7307 w 10000"/>
                                <a:gd name="connsiteY884" fmla="*/ 718 h 10000"/>
                                <a:gd name="connsiteX885" fmla="*/ 7383 w 10000"/>
                                <a:gd name="connsiteY885" fmla="*/ 688 h 10000"/>
                                <a:gd name="connsiteX886" fmla="*/ 7570 w 10000"/>
                                <a:gd name="connsiteY886" fmla="*/ 628 h 10000"/>
                                <a:gd name="connsiteX887" fmla="*/ 7570 w 10000"/>
                                <a:gd name="connsiteY887" fmla="*/ 628 h 10000"/>
                                <a:gd name="connsiteX888" fmla="*/ 7715 w 10000"/>
                                <a:gd name="connsiteY888" fmla="*/ 583 h 10000"/>
                                <a:gd name="connsiteX889" fmla="*/ 7867 w 10000"/>
                                <a:gd name="connsiteY889" fmla="*/ 542 h 10000"/>
                                <a:gd name="connsiteX890" fmla="*/ 7867 w 10000"/>
                                <a:gd name="connsiteY890" fmla="*/ 542 h 10000"/>
                                <a:gd name="connsiteX891" fmla="*/ 8241 w 10000"/>
                                <a:gd name="connsiteY891" fmla="*/ 459 h 10000"/>
                                <a:gd name="connsiteX892" fmla="*/ 8241 w 10000"/>
                                <a:gd name="connsiteY892" fmla="*/ 459 h 10000"/>
                                <a:gd name="connsiteX893" fmla="*/ 8428 w 10000"/>
                                <a:gd name="connsiteY893" fmla="*/ 417 h 10000"/>
                                <a:gd name="connsiteX894" fmla="*/ 8539 w 10000"/>
                                <a:gd name="connsiteY894" fmla="*/ 398 h 10000"/>
                                <a:gd name="connsiteX895" fmla="*/ 8649 w 10000"/>
                                <a:gd name="connsiteY895" fmla="*/ 380 h 10000"/>
                                <a:gd name="connsiteX896" fmla="*/ 8649 w 10000"/>
                                <a:gd name="connsiteY896" fmla="*/ 380 h 10000"/>
                                <a:gd name="connsiteX897" fmla="*/ 8649 w 10000"/>
                                <a:gd name="connsiteY897" fmla="*/ 387 h 10000"/>
                                <a:gd name="connsiteX898" fmla="*/ 8726 w 10000"/>
                                <a:gd name="connsiteY898" fmla="*/ 395 h 10000"/>
                                <a:gd name="connsiteX899" fmla="*/ 8802 w 10000"/>
                                <a:gd name="connsiteY899" fmla="*/ 398 h 10000"/>
                                <a:gd name="connsiteX900" fmla="*/ 8912 w 10000"/>
                                <a:gd name="connsiteY900" fmla="*/ 398 h 10000"/>
                                <a:gd name="connsiteX901" fmla="*/ 8912 w 10000"/>
                                <a:gd name="connsiteY901" fmla="*/ 398 h 10000"/>
                                <a:gd name="connsiteX902" fmla="*/ 8955 w 10000"/>
                                <a:gd name="connsiteY902" fmla="*/ 391 h 10000"/>
                                <a:gd name="connsiteX903" fmla="*/ 8989 w 10000"/>
                                <a:gd name="connsiteY903" fmla="*/ 387 h 10000"/>
                                <a:gd name="connsiteX904" fmla="*/ 8989 w 10000"/>
                                <a:gd name="connsiteY904" fmla="*/ 387 h 10000"/>
                                <a:gd name="connsiteX905" fmla="*/ 9065 w 10000"/>
                                <a:gd name="connsiteY905" fmla="*/ 391 h 10000"/>
                                <a:gd name="connsiteX906" fmla="*/ 9176 w 10000"/>
                                <a:gd name="connsiteY906" fmla="*/ 395 h 10000"/>
                                <a:gd name="connsiteX907" fmla="*/ 9210 w 10000"/>
                                <a:gd name="connsiteY907" fmla="*/ 395 h 10000"/>
                                <a:gd name="connsiteX908" fmla="*/ 9286 w 10000"/>
                                <a:gd name="connsiteY908" fmla="*/ 391 h 10000"/>
                                <a:gd name="connsiteX909" fmla="*/ 9286 w 10000"/>
                                <a:gd name="connsiteY909" fmla="*/ 387 h 10000"/>
                                <a:gd name="connsiteX910" fmla="*/ 9286 w 10000"/>
                                <a:gd name="connsiteY910" fmla="*/ 380 h 10000"/>
                                <a:gd name="connsiteX911" fmla="*/ 9286 w 10000"/>
                                <a:gd name="connsiteY911" fmla="*/ 380 h 10000"/>
                                <a:gd name="connsiteX912" fmla="*/ 9363 w 10000"/>
                                <a:gd name="connsiteY912" fmla="*/ 380 h 10000"/>
                                <a:gd name="connsiteX913" fmla="*/ 9473 w 10000"/>
                                <a:gd name="connsiteY913" fmla="*/ 383 h 10000"/>
                                <a:gd name="connsiteX914" fmla="*/ 9473 w 10000"/>
                                <a:gd name="connsiteY914" fmla="*/ 383 h 10000"/>
                                <a:gd name="connsiteX915" fmla="*/ 9516 w 10000"/>
                                <a:gd name="connsiteY915" fmla="*/ 380 h 10000"/>
                                <a:gd name="connsiteX916" fmla="*/ 9550 w 10000"/>
                                <a:gd name="connsiteY916" fmla="*/ 372 h 10000"/>
                                <a:gd name="connsiteX917" fmla="*/ 9516 w 10000"/>
                                <a:gd name="connsiteY917" fmla="*/ 357 h 10000"/>
                                <a:gd name="connsiteX918" fmla="*/ 9516 w 10000"/>
                                <a:gd name="connsiteY918" fmla="*/ 357 h 10000"/>
                                <a:gd name="connsiteX919" fmla="*/ 9660 w 10000"/>
                                <a:gd name="connsiteY919" fmla="*/ 361 h 10000"/>
                                <a:gd name="connsiteX920" fmla="*/ 9779 w 10000"/>
                                <a:gd name="connsiteY920" fmla="*/ 357 h 10000"/>
                                <a:gd name="connsiteX921" fmla="*/ 9779 w 10000"/>
                                <a:gd name="connsiteY921" fmla="*/ 357 h 10000"/>
                                <a:gd name="connsiteX922" fmla="*/ 9779 w 10000"/>
                                <a:gd name="connsiteY922" fmla="*/ 350 h 10000"/>
                                <a:gd name="connsiteX923" fmla="*/ 9737 w 10000"/>
                                <a:gd name="connsiteY923" fmla="*/ 342 h 10000"/>
                                <a:gd name="connsiteX924" fmla="*/ 9703 w 10000"/>
                                <a:gd name="connsiteY924" fmla="*/ 331 h 10000"/>
                                <a:gd name="connsiteX925" fmla="*/ 9703 w 10000"/>
                                <a:gd name="connsiteY925" fmla="*/ 331 h 10000"/>
                                <a:gd name="connsiteX926" fmla="*/ 9813 w 10000"/>
                                <a:gd name="connsiteY926" fmla="*/ 327 h 10000"/>
                                <a:gd name="connsiteX927" fmla="*/ 9890 w 10000"/>
                                <a:gd name="connsiteY927" fmla="*/ 327 h 10000"/>
                                <a:gd name="connsiteX928" fmla="*/ 9924 w 10000"/>
                                <a:gd name="connsiteY928" fmla="*/ 323 h 10000"/>
                                <a:gd name="connsiteX929" fmla="*/ 9924 w 10000"/>
                                <a:gd name="connsiteY929" fmla="*/ 323 h 10000"/>
                                <a:gd name="connsiteX930" fmla="*/ 9966 w 10000"/>
                                <a:gd name="connsiteY930" fmla="*/ 316 h 10000"/>
                                <a:gd name="connsiteX931" fmla="*/ 9924 w 10000"/>
                                <a:gd name="connsiteY931" fmla="*/ 308 h 10000"/>
                                <a:gd name="connsiteX932" fmla="*/ 9813 w 10000"/>
                                <a:gd name="connsiteY932" fmla="*/ 293 h 10000"/>
                                <a:gd name="connsiteX933" fmla="*/ 9813 w 10000"/>
                                <a:gd name="connsiteY933" fmla="*/ 293 h 10000"/>
                                <a:gd name="connsiteX934" fmla="*/ 9966 w 10000"/>
                                <a:gd name="connsiteY934" fmla="*/ 286 h 10000"/>
                                <a:gd name="connsiteX935" fmla="*/ 10000 w 10000"/>
                                <a:gd name="connsiteY935" fmla="*/ 278 h 10000"/>
                                <a:gd name="connsiteX936" fmla="*/ 10000 w 10000"/>
                                <a:gd name="connsiteY936" fmla="*/ 270 h 10000"/>
                                <a:gd name="connsiteX937" fmla="*/ 10000 w 10000"/>
                                <a:gd name="connsiteY937"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164 w 10000"/>
                                <a:gd name="connsiteY810" fmla="*/ 473 h 10000"/>
                                <a:gd name="connsiteX811" fmla="*/ 1130 w 10000"/>
                                <a:gd name="connsiteY811" fmla="*/ 470 h 10000"/>
                                <a:gd name="connsiteX812" fmla="*/ 637 w 10000"/>
                                <a:gd name="connsiteY812" fmla="*/ 466 h 10000"/>
                                <a:gd name="connsiteX813" fmla="*/ 637 w 10000"/>
                                <a:gd name="connsiteY813" fmla="*/ 466 h 10000"/>
                                <a:gd name="connsiteX814" fmla="*/ 229 w 10000"/>
                                <a:gd name="connsiteY814" fmla="*/ 489 h 10000"/>
                                <a:gd name="connsiteX815" fmla="*/ 229 w 10000"/>
                                <a:gd name="connsiteY815" fmla="*/ 489 h 10000"/>
                                <a:gd name="connsiteX816" fmla="*/ 0 w 10000"/>
                                <a:gd name="connsiteY816" fmla="*/ 537 h 10000"/>
                                <a:gd name="connsiteX817" fmla="*/ 76 w 10000"/>
                                <a:gd name="connsiteY817" fmla="*/ 567 h 10000"/>
                                <a:gd name="connsiteX818" fmla="*/ 76 w 10000"/>
                                <a:gd name="connsiteY818" fmla="*/ 567 h 10000"/>
                                <a:gd name="connsiteX819" fmla="*/ 306 w 10000"/>
                                <a:gd name="connsiteY819" fmla="*/ 590 h 10000"/>
                                <a:gd name="connsiteX820" fmla="*/ 306 w 10000"/>
                                <a:gd name="connsiteY820" fmla="*/ 594 h 10000"/>
                                <a:gd name="connsiteX821" fmla="*/ 637 w 10000"/>
                                <a:gd name="connsiteY821" fmla="*/ 609 h 10000"/>
                                <a:gd name="connsiteX822" fmla="*/ 867 w 10000"/>
                                <a:gd name="connsiteY822" fmla="*/ 609 h 10000"/>
                                <a:gd name="connsiteX823" fmla="*/ 867 w 10000"/>
                                <a:gd name="connsiteY823" fmla="*/ 609 h 10000"/>
                                <a:gd name="connsiteX824" fmla="*/ 943 w 10000"/>
                                <a:gd name="connsiteY824" fmla="*/ 613 h 10000"/>
                                <a:gd name="connsiteX825" fmla="*/ 1240 w 10000"/>
                                <a:gd name="connsiteY825" fmla="*/ 601 h 10000"/>
                                <a:gd name="connsiteX826" fmla="*/ 1351 w 10000"/>
                                <a:gd name="connsiteY826" fmla="*/ 598 h 10000"/>
                                <a:gd name="connsiteX827" fmla="*/ 1427 w 10000"/>
                                <a:gd name="connsiteY827" fmla="*/ 590 h 10000"/>
                                <a:gd name="connsiteX828" fmla="*/ 1427 w 10000"/>
                                <a:gd name="connsiteY828" fmla="*/ 590 h 10000"/>
                                <a:gd name="connsiteX829" fmla="*/ 1461 w 10000"/>
                                <a:gd name="connsiteY829" fmla="*/ 583 h 10000"/>
                                <a:gd name="connsiteX830" fmla="*/ 1538 w 10000"/>
                                <a:gd name="connsiteY830" fmla="*/ 553 h 10000"/>
                                <a:gd name="connsiteX831" fmla="*/ 2099 w 10000"/>
                                <a:gd name="connsiteY831" fmla="*/ 553 h 10000"/>
                                <a:gd name="connsiteX832" fmla="*/ 2625 w 10000"/>
                                <a:gd name="connsiteY832" fmla="*/ 556 h 10000"/>
                                <a:gd name="connsiteX833" fmla="*/ 3152 w 10000"/>
                                <a:gd name="connsiteY833" fmla="*/ 567 h 10000"/>
                                <a:gd name="connsiteX834" fmla="*/ 3636 w 10000"/>
                                <a:gd name="connsiteY834" fmla="*/ 579 h 10000"/>
                                <a:gd name="connsiteX835" fmla="*/ 3636 w 10000"/>
                                <a:gd name="connsiteY835" fmla="*/ 579 h 10000"/>
                                <a:gd name="connsiteX836" fmla="*/ 3934 w 10000"/>
                                <a:gd name="connsiteY836" fmla="*/ 586 h 10000"/>
                                <a:gd name="connsiteX837" fmla="*/ 3934 w 10000"/>
                                <a:gd name="connsiteY837" fmla="*/ 586 h 10000"/>
                                <a:gd name="connsiteX838" fmla="*/ 4197 w 10000"/>
                                <a:gd name="connsiteY838" fmla="*/ 601 h 10000"/>
                                <a:gd name="connsiteX839" fmla="*/ 4460 w 10000"/>
                                <a:gd name="connsiteY839" fmla="*/ 620 h 10000"/>
                                <a:gd name="connsiteX840" fmla="*/ 4460 w 10000"/>
                                <a:gd name="connsiteY840" fmla="*/ 620 h 10000"/>
                                <a:gd name="connsiteX841" fmla="*/ 4647 w 10000"/>
                                <a:gd name="connsiteY841" fmla="*/ 639 h 10000"/>
                                <a:gd name="connsiteX842" fmla="*/ 4911 w 10000"/>
                                <a:gd name="connsiteY842" fmla="*/ 665 h 10000"/>
                                <a:gd name="connsiteX843" fmla="*/ 4911 w 10000"/>
                                <a:gd name="connsiteY843" fmla="*/ 665 h 10000"/>
                                <a:gd name="connsiteX844" fmla="*/ 5174 w 10000"/>
                                <a:gd name="connsiteY844" fmla="*/ 695 h 10000"/>
                                <a:gd name="connsiteX845" fmla="*/ 5395 w 10000"/>
                                <a:gd name="connsiteY845" fmla="*/ 726 h 10000"/>
                                <a:gd name="connsiteX846" fmla="*/ 5692 w 10000"/>
                                <a:gd name="connsiteY846" fmla="*/ 786 h 10000"/>
                                <a:gd name="connsiteX847" fmla="*/ 5692 w 10000"/>
                                <a:gd name="connsiteY847" fmla="*/ 786 h 10000"/>
                                <a:gd name="connsiteX848" fmla="*/ 5803 w 10000"/>
                                <a:gd name="connsiteY848" fmla="*/ 820 h 10000"/>
                                <a:gd name="connsiteX849" fmla="*/ 5922 w 10000"/>
                                <a:gd name="connsiteY849" fmla="*/ 857 h 10000"/>
                                <a:gd name="connsiteX850" fmla="*/ 6143 w 10000"/>
                                <a:gd name="connsiteY850" fmla="*/ 932 h 10000"/>
                                <a:gd name="connsiteX851" fmla="*/ 6143 w 10000"/>
                                <a:gd name="connsiteY851" fmla="*/ 932 h 10000"/>
                                <a:gd name="connsiteX852" fmla="*/ 6296 w 10000"/>
                                <a:gd name="connsiteY852" fmla="*/ 1000 h 10000"/>
                                <a:gd name="connsiteX853" fmla="*/ 6372 w 10000"/>
                                <a:gd name="connsiteY853" fmla="*/ 1060 h 10000"/>
                                <a:gd name="connsiteX854" fmla="*/ 6483 w 10000"/>
                                <a:gd name="connsiteY854" fmla="*/ 1173 h 10000"/>
                                <a:gd name="connsiteX855" fmla="*/ 6483 w 10000"/>
                                <a:gd name="connsiteY855" fmla="*/ 1173 h 10000"/>
                                <a:gd name="connsiteX856" fmla="*/ 6517 w 10000"/>
                                <a:gd name="connsiteY856" fmla="*/ 1270 h 10000"/>
                                <a:gd name="connsiteX857" fmla="*/ 6517 w 10000"/>
                                <a:gd name="connsiteY857" fmla="*/ 1346 h 10000"/>
                                <a:gd name="connsiteX858" fmla="*/ 6517 w 10000"/>
                                <a:gd name="connsiteY858" fmla="*/ 1346 h 10000"/>
                                <a:gd name="connsiteX859" fmla="*/ 6440 w 10000"/>
                                <a:gd name="connsiteY859" fmla="*/ 5677 h 10000"/>
                                <a:gd name="connsiteX860" fmla="*/ 6406 w 10000"/>
                                <a:gd name="connsiteY860" fmla="*/ 9997 h 10000"/>
                                <a:gd name="connsiteX861" fmla="*/ 6406 w 10000"/>
                                <a:gd name="connsiteY861" fmla="*/ 9997 h 10000"/>
                                <a:gd name="connsiteX862" fmla="*/ 6406 w 10000"/>
                                <a:gd name="connsiteY862" fmla="*/ 10000 h 10000"/>
                                <a:gd name="connsiteX863" fmla="*/ 6933 w 10000"/>
                                <a:gd name="connsiteY863" fmla="*/ 10000 h 10000"/>
                                <a:gd name="connsiteX864" fmla="*/ 6933 w 10000"/>
                                <a:gd name="connsiteY864" fmla="*/ 10000 h 10000"/>
                                <a:gd name="connsiteX865" fmla="*/ 6933 w 10000"/>
                                <a:gd name="connsiteY865" fmla="*/ 9997 h 10000"/>
                                <a:gd name="connsiteX866" fmla="*/ 6933 w 10000"/>
                                <a:gd name="connsiteY866" fmla="*/ 9997 h 10000"/>
                                <a:gd name="connsiteX867" fmla="*/ 6933 w 10000"/>
                                <a:gd name="connsiteY867" fmla="*/ 8632 h 10000"/>
                                <a:gd name="connsiteX868" fmla="*/ 6967 w 10000"/>
                                <a:gd name="connsiteY868" fmla="*/ 5662 h 10000"/>
                                <a:gd name="connsiteX869" fmla="*/ 7001 w 10000"/>
                                <a:gd name="connsiteY869" fmla="*/ 1331 h 10000"/>
                                <a:gd name="connsiteX870" fmla="*/ 7001 w 10000"/>
                                <a:gd name="connsiteY870" fmla="*/ 1331 h 10000"/>
                                <a:gd name="connsiteX871" fmla="*/ 7043 w 10000"/>
                                <a:gd name="connsiteY871" fmla="*/ 1195 h 10000"/>
                                <a:gd name="connsiteX872" fmla="*/ 7043 w 10000"/>
                                <a:gd name="connsiteY872" fmla="*/ 1064 h 10000"/>
                                <a:gd name="connsiteX873" fmla="*/ 7043 w 10000"/>
                                <a:gd name="connsiteY873" fmla="*/ 1064 h 10000"/>
                                <a:gd name="connsiteX874" fmla="*/ 7001 w 10000"/>
                                <a:gd name="connsiteY874" fmla="*/ 1000 h 10000"/>
                                <a:gd name="connsiteX875" fmla="*/ 7043 w 10000"/>
                                <a:gd name="connsiteY875" fmla="*/ 936 h 10000"/>
                                <a:gd name="connsiteX876" fmla="*/ 7043 w 10000"/>
                                <a:gd name="connsiteY876" fmla="*/ 936 h 10000"/>
                                <a:gd name="connsiteX877" fmla="*/ 7043 w 10000"/>
                                <a:gd name="connsiteY877" fmla="*/ 917 h 10000"/>
                                <a:gd name="connsiteX878" fmla="*/ 7043 w 10000"/>
                                <a:gd name="connsiteY878" fmla="*/ 917 h 10000"/>
                                <a:gd name="connsiteX879" fmla="*/ 7077 w 10000"/>
                                <a:gd name="connsiteY879" fmla="*/ 876 h 10000"/>
                                <a:gd name="connsiteX880" fmla="*/ 7120 w 10000"/>
                                <a:gd name="connsiteY880" fmla="*/ 834 h 10000"/>
                                <a:gd name="connsiteX881" fmla="*/ 7230 w 10000"/>
                                <a:gd name="connsiteY881" fmla="*/ 748 h 10000"/>
                                <a:gd name="connsiteX882" fmla="*/ 7230 w 10000"/>
                                <a:gd name="connsiteY882" fmla="*/ 748 h 10000"/>
                                <a:gd name="connsiteX883" fmla="*/ 7307 w 10000"/>
                                <a:gd name="connsiteY883" fmla="*/ 718 h 10000"/>
                                <a:gd name="connsiteX884" fmla="*/ 7383 w 10000"/>
                                <a:gd name="connsiteY884" fmla="*/ 688 h 10000"/>
                                <a:gd name="connsiteX885" fmla="*/ 7570 w 10000"/>
                                <a:gd name="connsiteY885" fmla="*/ 628 h 10000"/>
                                <a:gd name="connsiteX886" fmla="*/ 7570 w 10000"/>
                                <a:gd name="connsiteY886" fmla="*/ 628 h 10000"/>
                                <a:gd name="connsiteX887" fmla="*/ 7715 w 10000"/>
                                <a:gd name="connsiteY887" fmla="*/ 583 h 10000"/>
                                <a:gd name="connsiteX888" fmla="*/ 7867 w 10000"/>
                                <a:gd name="connsiteY888" fmla="*/ 542 h 10000"/>
                                <a:gd name="connsiteX889" fmla="*/ 7867 w 10000"/>
                                <a:gd name="connsiteY889" fmla="*/ 542 h 10000"/>
                                <a:gd name="connsiteX890" fmla="*/ 8241 w 10000"/>
                                <a:gd name="connsiteY890" fmla="*/ 459 h 10000"/>
                                <a:gd name="connsiteX891" fmla="*/ 8241 w 10000"/>
                                <a:gd name="connsiteY891" fmla="*/ 459 h 10000"/>
                                <a:gd name="connsiteX892" fmla="*/ 8428 w 10000"/>
                                <a:gd name="connsiteY892" fmla="*/ 417 h 10000"/>
                                <a:gd name="connsiteX893" fmla="*/ 8539 w 10000"/>
                                <a:gd name="connsiteY893" fmla="*/ 398 h 10000"/>
                                <a:gd name="connsiteX894" fmla="*/ 8649 w 10000"/>
                                <a:gd name="connsiteY894" fmla="*/ 380 h 10000"/>
                                <a:gd name="connsiteX895" fmla="*/ 8649 w 10000"/>
                                <a:gd name="connsiteY895" fmla="*/ 380 h 10000"/>
                                <a:gd name="connsiteX896" fmla="*/ 8649 w 10000"/>
                                <a:gd name="connsiteY896" fmla="*/ 387 h 10000"/>
                                <a:gd name="connsiteX897" fmla="*/ 8726 w 10000"/>
                                <a:gd name="connsiteY897" fmla="*/ 395 h 10000"/>
                                <a:gd name="connsiteX898" fmla="*/ 8802 w 10000"/>
                                <a:gd name="connsiteY898" fmla="*/ 398 h 10000"/>
                                <a:gd name="connsiteX899" fmla="*/ 8912 w 10000"/>
                                <a:gd name="connsiteY899" fmla="*/ 398 h 10000"/>
                                <a:gd name="connsiteX900" fmla="*/ 8912 w 10000"/>
                                <a:gd name="connsiteY900" fmla="*/ 398 h 10000"/>
                                <a:gd name="connsiteX901" fmla="*/ 8955 w 10000"/>
                                <a:gd name="connsiteY901" fmla="*/ 391 h 10000"/>
                                <a:gd name="connsiteX902" fmla="*/ 8989 w 10000"/>
                                <a:gd name="connsiteY902" fmla="*/ 387 h 10000"/>
                                <a:gd name="connsiteX903" fmla="*/ 8989 w 10000"/>
                                <a:gd name="connsiteY903" fmla="*/ 387 h 10000"/>
                                <a:gd name="connsiteX904" fmla="*/ 9065 w 10000"/>
                                <a:gd name="connsiteY904" fmla="*/ 391 h 10000"/>
                                <a:gd name="connsiteX905" fmla="*/ 9176 w 10000"/>
                                <a:gd name="connsiteY905" fmla="*/ 395 h 10000"/>
                                <a:gd name="connsiteX906" fmla="*/ 9210 w 10000"/>
                                <a:gd name="connsiteY906" fmla="*/ 395 h 10000"/>
                                <a:gd name="connsiteX907" fmla="*/ 9286 w 10000"/>
                                <a:gd name="connsiteY907" fmla="*/ 391 h 10000"/>
                                <a:gd name="connsiteX908" fmla="*/ 9286 w 10000"/>
                                <a:gd name="connsiteY908" fmla="*/ 387 h 10000"/>
                                <a:gd name="connsiteX909" fmla="*/ 9286 w 10000"/>
                                <a:gd name="connsiteY909" fmla="*/ 380 h 10000"/>
                                <a:gd name="connsiteX910" fmla="*/ 9286 w 10000"/>
                                <a:gd name="connsiteY910" fmla="*/ 380 h 10000"/>
                                <a:gd name="connsiteX911" fmla="*/ 9363 w 10000"/>
                                <a:gd name="connsiteY911" fmla="*/ 380 h 10000"/>
                                <a:gd name="connsiteX912" fmla="*/ 9473 w 10000"/>
                                <a:gd name="connsiteY912" fmla="*/ 383 h 10000"/>
                                <a:gd name="connsiteX913" fmla="*/ 9473 w 10000"/>
                                <a:gd name="connsiteY913" fmla="*/ 383 h 10000"/>
                                <a:gd name="connsiteX914" fmla="*/ 9516 w 10000"/>
                                <a:gd name="connsiteY914" fmla="*/ 380 h 10000"/>
                                <a:gd name="connsiteX915" fmla="*/ 9550 w 10000"/>
                                <a:gd name="connsiteY915" fmla="*/ 372 h 10000"/>
                                <a:gd name="connsiteX916" fmla="*/ 9516 w 10000"/>
                                <a:gd name="connsiteY916" fmla="*/ 357 h 10000"/>
                                <a:gd name="connsiteX917" fmla="*/ 9516 w 10000"/>
                                <a:gd name="connsiteY917" fmla="*/ 357 h 10000"/>
                                <a:gd name="connsiteX918" fmla="*/ 9660 w 10000"/>
                                <a:gd name="connsiteY918" fmla="*/ 361 h 10000"/>
                                <a:gd name="connsiteX919" fmla="*/ 9779 w 10000"/>
                                <a:gd name="connsiteY919" fmla="*/ 357 h 10000"/>
                                <a:gd name="connsiteX920" fmla="*/ 9779 w 10000"/>
                                <a:gd name="connsiteY920" fmla="*/ 357 h 10000"/>
                                <a:gd name="connsiteX921" fmla="*/ 9779 w 10000"/>
                                <a:gd name="connsiteY921" fmla="*/ 350 h 10000"/>
                                <a:gd name="connsiteX922" fmla="*/ 9737 w 10000"/>
                                <a:gd name="connsiteY922" fmla="*/ 342 h 10000"/>
                                <a:gd name="connsiteX923" fmla="*/ 9703 w 10000"/>
                                <a:gd name="connsiteY923" fmla="*/ 331 h 10000"/>
                                <a:gd name="connsiteX924" fmla="*/ 9703 w 10000"/>
                                <a:gd name="connsiteY924" fmla="*/ 331 h 10000"/>
                                <a:gd name="connsiteX925" fmla="*/ 9813 w 10000"/>
                                <a:gd name="connsiteY925" fmla="*/ 327 h 10000"/>
                                <a:gd name="connsiteX926" fmla="*/ 9890 w 10000"/>
                                <a:gd name="connsiteY926" fmla="*/ 327 h 10000"/>
                                <a:gd name="connsiteX927" fmla="*/ 9924 w 10000"/>
                                <a:gd name="connsiteY927" fmla="*/ 323 h 10000"/>
                                <a:gd name="connsiteX928" fmla="*/ 9924 w 10000"/>
                                <a:gd name="connsiteY928" fmla="*/ 323 h 10000"/>
                                <a:gd name="connsiteX929" fmla="*/ 9966 w 10000"/>
                                <a:gd name="connsiteY929" fmla="*/ 316 h 10000"/>
                                <a:gd name="connsiteX930" fmla="*/ 9924 w 10000"/>
                                <a:gd name="connsiteY930" fmla="*/ 308 h 10000"/>
                                <a:gd name="connsiteX931" fmla="*/ 9813 w 10000"/>
                                <a:gd name="connsiteY931" fmla="*/ 293 h 10000"/>
                                <a:gd name="connsiteX932" fmla="*/ 9813 w 10000"/>
                                <a:gd name="connsiteY932" fmla="*/ 293 h 10000"/>
                                <a:gd name="connsiteX933" fmla="*/ 9966 w 10000"/>
                                <a:gd name="connsiteY933" fmla="*/ 286 h 10000"/>
                                <a:gd name="connsiteX934" fmla="*/ 10000 w 10000"/>
                                <a:gd name="connsiteY934" fmla="*/ 278 h 10000"/>
                                <a:gd name="connsiteX935" fmla="*/ 10000 w 10000"/>
                                <a:gd name="connsiteY935" fmla="*/ 270 h 10000"/>
                                <a:gd name="connsiteX936" fmla="*/ 10000 w 10000"/>
                                <a:gd name="connsiteY936"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164 w 10000"/>
                                <a:gd name="connsiteY810" fmla="*/ 473 h 10000"/>
                                <a:gd name="connsiteX811" fmla="*/ 1130 w 10000"/>
                                <a:gd name="connsiteY811" fmla="*/ 470 h 10000"/>
                                <a:gd name="connsiteX812" fmla="*/ 637 w 10000"/>
                                <a:gd name="connsiteY812" fmla="*/ 466 h 10000"/>
                                <a:gd name="connsiteX813" fmla="*/ 637 w 10000"/>
                                <a:gd name="connsiteY813" fmla="*/ 466 h 10000"/>
                                <a:gd name="connsiteX814" fmla="*/ 229 w 10000"/>
                                <a:gd name="connsiteY814" fmla="*/ 489 h 10000"/>
                                <a:gd name="connsiteX815" fmla="*/ 229 w 10000"/>
                                <a:gd name="connsiteY815" fmla="*/ 489 h 10000"/>
                                <a:gd name="connsiteX816" fmla="*/ 0 w 10000"/>
                                <a:gd name="connsiteY816" fmla="*/ 537 h 10000"/>
                                <a:gd name="connsiteX817" fmla="*/ 76 w 10000"/>
                                <a:gd name="connsiteY817" fmla="*/ 567 h 10000"/>
                                <a:gd name="connsiteX818" fmla="*/ 76 w 10000"/>
                                <a:gd name="connsiteY818" fmla="*/ 567 h 10000"/>
                                <a:gd name="connsiteX819" fmla="*/ 306 w 10000"/>
                                <a:gd name="connsiteY819" fmla="*/ 590 h 10000"/>
                                <a:gd name="connsiteX820" fmla="*/ 637 w 10000"/>
                                <a:gd name="connsiteY820" fmla="*/ 609 h 10000"/>
                                <a:gd name="connsiteX821" fmla="*/ 867 w 10000"/>
                                <a:gd name="connsiteY821" fmla="*/ 609 h 10000"/>
                                <a:gd name="connsiteX822" fmla="*/ 867 w 10000"/>
                                <a:gd name="connsiteY822" fmla="*/ 609 h 10000"/>
                                <a:gd name="connsiteX823" fmla="*/ 943 w 10000"/>
                                <a:gd name="connsiteY823" fmla="*/ 613 h 10000"/>
                                <a:gd name="connsiteX824" fmla="*/ 1240 w 10000"/>
                                <a:gd name="connsiteY824" fmla="*/ 601 h 10000"/>
                                <a:gd name="connsiteX825" fmla="*/ 1351 w 10000"/>
                                <a:gd name="connsiteY825" fmla="*/ 598 h 10000"/>
                                <a:gd name="connsiteX826" fmla="*/ 1427 w 10000"/>
                                <a:gd name="connsiteY826" fmla="*/ 590 h 10000"/>
                                <a:gd name="connsiteX827" fmla="*/ 1427 w 10000"/>
                                <a:gd name="connsiteY827" fmla="*/ 590 h 10000"/>
                                <a:gd name="connsiteX828" fmla="*/ 1461 w 10000"/>
                                <a:gd name="connsiteY828" fmla="*/ 583 h 10000"/>
                                <a:gd name="connsiteX829" fmla="*/ 1538 w 10000"/>
                                <a:gd name="connsiteY829" fmla="*/ 553 h 10000"/>
                                <a:gd name="connsiteX830" fmla="*/ 2099 w 10000"/>
                                <a:gd name="connsiteY830" fmla="*/ 553 h 10000"/>
                                <a:gd name="connsiteX831" fmla="*/ 2625 w 10000"/>
                                <a:gd name="connsiteY831" fmla="*/ 556 h 10000"/>
                                <a:gd name="connsiteX832" fmla="*/ 3152 w 10000"/>
                                <a:gd name="connsiteY832" fmla="*/ 567 h 10000"/>
                                <a:gd name="connsiteX833" fmla="*/ 3636 w 10000"/>
                                <a:gd name="connsiteY833" fmla="*/ 579 h 10000"/>
                                <a:gd name="connsiteX834" fmla="*/ 3636 w 10000"/>
                                <a:gd name="connsiteY834" fmla="*/ 579 h 10000"/>
                                <a:gd name="connsiteX835" fmla="*/ 3934 w 10000"/>
                                <a:gd name="connsiteY835" fmla="*/ 586 h 10000"/>
                                <a:gd name="connsiteX836" fmla="*/ 3934 w 10000"/>
                                <a:gd name="connsiteY836" fmla="*/ 586 h 10000"/>
                                <a:gd name="connsiteX837" fmla="*/ 4197 w 10000"/>
                                <a:gd name="connsiteY837" fmla="*/ 601 h 10000"/>
                                <a:gd name="connsiteX838" fmla="*/ 4460 w 10000"/>
                                <a:gd name="connsiteY838" fmla="*/ 620 h 10000"/>
                                <a:gd name="connsiteX839" fmla="*/ 4460 w 10000"/>
                                <a:gd name="connsiteY839" fmla="*/ 620 h 10000"/>
                                <a:gd name="connsiteX840" fmla="*/ 4647 w 10000"/>
                                <a:gd name="connsiteY840" fmla="*/ 639 h 10000"/>
                                <a:gd name="connsiteX841" fmla="*/ 4911 w 10000"/>
                                <a:gd name="connsiteY841" fmla="*/ 665 h 10000"/>
                                <a:gd name="connsiteX842" fmla="*/ 4911 w 10000"/>
                                <a:gd name="connsiteY842" fmla="*/ 665 h 10000"/>
                                <a:gd name="connsiteX843" fmla="*/ 5174 w 10000"/>
                                <a:gd name="connsiteY843" fmla="*/ 695 h 10000"/>
                                <a:gd name="connsiteX844" fmla="*/ 5395 w 10000"/>
                                <a:gd name="connsiteY844" fmla="*/ 726 h 10000"/>
                                <a:gd name="connsiteX845" fmla="*/ 5692 w 10000"/>
                                <a:gd name="connsiteY845" fmla="*/ 786 h 10000"/>
                                <a:gd name="connsiteX846" fmla="*/ 5692 w 10000"/>
                                <a:gd name="connsiteY846" fmla="*/ 786 h 10000"/>
                                <a:gd name="connsiteX847" fmla="*/ 5803 w 10000"/>
                                <a:gd name="connsiteY847" fmla="*/ 820 h 10000"/>
                                <a:gd name="connsiteX848" fmla="*/ 5922 w 10000"/>
                                <a:gd name="connsiteY848" fmla="*/ 857 h 10000"/>
                                <a:gd name="connsiteX849" fmla="*/ 6143 w 10000"/>
                                <a:gd name="connsiteY849" fmla="*/ 932 h 10000"/>
                                <a:gd name="connsiteX850" fmla="*/ 6143 w 10000"/>
                                <a:gd name="connsiteY850" fmla="*/ 932 h 10000"/>
                                <a:gd name="connsiteX851" fmla="*/ 6296 w 10000"/>
                                <a:gd name="connsiteY851" fmla="*/ 1000 h 10000"/>
                                <a:gd name="connsiteX852" fmla="*/ 6372 w 10000"/>
                                <a:gd name="connsiteY852" fmla="*/ 1060 h 10000"/>
                                <a:gd name="connsiteX853" fmla="*/ 6483 w 10000"/>
                                <a:gd name="connsiteY853" fmla="*/ 1173 h 10000"/>
                                <a:gd name="connsiteX854" fmla="*/ 6483 w 10000"/>
                                <a:gd name="connsiteY854" fmla="*/ 1173 h 10000"/>
                                <a:gd name="connsiteX855" fmla="*/ 6517 w 10000"/>
                                <a:gd name="connsiteY855" fmla="*/ 1270 h 10000"/>
                                <a:gd name="connsiteX856" fmla="*/ 6517 w 10000"/>
                                <a:gd name="connsiteY856" fmla="*/ 1346 h 10000"/>
                                <a:gd name="connsiteX857" fmla="*/ 6517 w 10000"/>
                                <a:gd name="connsiteY857" fmla="*/ 1346 h 10000"/>
                                <a:gd name="connsiteX858" fmla="*/ 6440 w 10000"/>
                                <a:gd name="connsiteY858" fmla="*/ 5677 h 10000"/>
                                <a:gd name="connsiteX859" fmla="*/ 6406 w 10000"/>
                                <a:gd name="connsiteY859" fmla="*/ 9997 h 10000"/>
                                <a:gd name="connsiteX860" fmla="*/ 6406 w 10000"/>
                                <a:gd name="connsiteY860" fmla="*/ 9997 h 10000"/>
                                <a:gd name="connsiteX861" fmla="*/ 6406 w 10000"/>
                                <a:gd name="connsiteY861" fmla="*/ 10000 h 10000"/>
                                <a:gd name="connsiteX862" fmla="*/ 6933 w 10000"/>
                                <a:gd name="connsiteY862" fmla="*/ 10000 h 10000"/>
                                <a:gd name="connsiteX863" fmla="*/ 6933 w 10000"/>
                                <a:gd name="connsiteY863" fmla="*/ 10000 h 10000"/>
                                <a:gd name="connsiteX864" fmla="*/ 6933 w 10000"/>
                                <a:gd name="connsiteY864" fmla="*/ 9997 h 10000"/>
                                <a:gd name="connsiteX865" fmla="*/ 6933 w 10000"/>
                                <a:gd name="connsiteY865" fmla="*/ 9997 h 10000"/>
                                <a:gd name="connsiteX866" fmla="*/ 6933 w 10000"/>
                                <a:gd name="connsiteY866" fmla="*/ 8632 h 10000"/>
                                <a:gd name="connsiteX867" fmla="*/ 6967 w 10000"/>
                                <a:gd name="connsiteY867" fmla="*/ 5662 h 10000"/>
                                <a:gd name="connsiteX868" fmla="*/ 7001 w 10000"/>
                                <a:gd name="connsiteY868" fmla="*/ 1331 h 10000"/>
                                <a:gd name="connsiteX869" fmla="*/ 7001 w 10000"/>
                                <a:gd name="connsiteY869" fmla="*/ 1331 h 10000"/>
                                <a:gd name="connsiteX870" fmla="*/ 7043 w 10000"/>
                                <a:gd name="connsiteY870" fmla="*/ 1195 h 10000"/>
                                <a:gd name="connsiteX871" fmla="*/ 7043 w 10000"/>
                                <a:gd name="connsiteY871" fmla="*/ 1064 h 10000"/>
                                <a:gd name="connsiteX872" fmla="*/ 7043 w 10000"/>
                                <a:gd name="connsiteY872" fmla="*/ 1064 h 10000"/>
                                <a:gd name="connsiteX873" fmla="*/ 7001 w 10000"/>
                                <a:gd name="connsiteY873" fmla="*/ 1000 h 10000"/>
                                <a:gd name="connsiteX874" fmla="*/ 7043 w 10000"/>
                                <a:gd name="connsiteY874" fmla="*/ 936 h 10000"/>
                                <a:gd name="connsiteX875" fmla="*/ 7043 w 10000"/>
                                <a:gd name="connsiteY875" fmla="*/ 936 h 10000"/>
                                <a:gd name="connsiteX876" fmla="*/ 7043 w 10000"/>
                                <a:gd name="connsiteY876" fmla="*/ 917 h 10000"/>
                                <a:gd name="connsiteX877" fmla="*/ 7043 w 10000"/>
                                <a:gd name="connsiteY877" fmla="*/ 917 h 10000"/>
                                <a:gd name="connsiteX878" fmla="*/ 7077 w 10000"/>
                                <a:gd name="connsiteY878" fmla="*/ 876 h 10000"/>
                                <a:gd name="connsiteX879" fmla="*/ 7120 w 10000"/>
                                <a:gd name="connsiteY879" fmla="*/ 834 h 10000"/>
                                <a:gd name="connsiteX880" fmla="*/ 7230 w 10000"/>
                                <a:gd name="connsiteY880" fmla="*/ 748 h 10000"/>
                                <a:gd name="connsiteX881" fmla="*/ 7230 w 10000"/>
                                <a:gd name="connsiteY881" fmla="*/ 748 h 10000"/>
                                <a:gd name="connsiteX882" fmla="*/ 7307 w 10000"/>
                                <a:gd name="connsiteY882" fmla="*/ 718 h 10000"/>
                                <a:gd name="connsiteX883" fmla="*/ 7383 w 10000"/>
                                <a:gd name="connsiteY883" fmla="*/ 688 h 10000"/>
                                <a:gd name="connsiteX884" fmla="*/ 7570 w 10000"/>
                                <a:gd name="connsiteY884" fmla="*/ 628 h 10000"/>
                                <a:gd name="connsiteX885" fmla="*/ 7570 w 10000"/>
                                <a:gd name="connsiteY885" fmla="*/ 628 h 10000"/>
                                <a:gd name="connsiteX886" fmla="*/ 7715 w 10000"/>
                                <a:gd name="connsiteY886" fmla="*/ 583 h 10000"/>
                                <a:gd name="connsiteX887" fmla="*/ 7867 w 10000"/>
                                <a:gd name="connsiteY887" fmla="*/ 542 h 10000"/>
                                <a:gd name="connsiteX888" fmla="*/ 7867 w 10000"/>
                                <a:gd name="connsiteY888" fmla="*/ 542 h 10000"/>
                                <a:gd name="connsiteX889" fmla="*/ 8241 w 10000"/>
                                <a:gd name="connsiteY889" fmla="*/ 459 h 10000"/>
                                <a:gd name="connsiteX890" fmla="*/ 8241 w 10000"/>
                                <a:gd name="connsiteY890" fmla="*/ 459 h 10000"/>
                                <a:gd name="connsiteX891" fmla="*/ 8428 w 10000"/>
                                <a:gd name="connsiteY891" fmla="*/ 417 h 10000"/>
                                <a:gd name="connsiteX892" fmla="*/ 8539 w 10000"/>
                                <a:gd name="connsiteY892" fmla="*/ 398 h 10000"/>
                                <a:gd name="connsiteX893" fmla="*/ 8649 w 10000"/>
                                <a:gd name="connsiteY893" fmla="*/ 380 h 10000"/>
                                <a:gd name="connsiteX894" fmla="*/ 8649 w 10000"/>
                                <a:gd name="connsiteY894" fmla="*/ 380 h 10000"/>
                                <a:gd name="connsiteX895" fmla="*/ 8649 w 10000"/>
                                <a:gd name="connsiteY895" fmla="*/ 387 h 10000"/>
                                <a:gd name="connsiteX896" fmla="*/ 8726 w 10000"/>
                                <a:gd name="connsiteY896" fmla="*/ 395 h 10000"/>
                                <a:gd name="connsiteX897" fmla="*/ 8802 w 10000"/>
                                <a:gd name="connsiteY897" fmla="*/ 398 h 10000"/>
                                <a:gd name="connsiteX898" fmla="*/ 8912 w 10000"/>
                                <a:gd name="connsiteY898" fmla="*/ 398 h 10000"/>
                                <a:gd name="connsiteX899" fmla="*/ 8912 w 10000"/>
                                <a:gd name="connsiteY899" fmla="*/ 398 h 10000"/>
                                <a:gd name="connsiteX900" fmla="*/ 8955 w 10000"/>
                                <a:gd name="connsiteY900" fmla="*/ 391 h 10000"/>
                                <a:gd name="connsiteX901" fmla="*/ 8989 w 10000"/>
                                <a:gd name="connsiteY901" fmla="*/ 387 h 10000"/>
                                <a:gd name="connsiteX902" fmla="*/ 8989 w 10000"/>
                                <a:gd name="connsiteY902" fmla="*/ 387 h 10000"/>
                                <a:gd name="connsiteX903" fmla="*/ 9065 w 10000"/>
                                <a:gd name="connsiteY903" fmla="*/ 391 h 10000"/>
                                <a:gd name="connsiteX904" fmla="*/ 9176 w 10000"/>
                                <a:gd name="connsiteY904" fmla="*/ 395 h 10000"/>
                                <a:gd name="connsiteX905" fmla="*/ 9210 w 10000"/>
                                <a:gd name="connsiteY905" fmla="*/ 395 h 10000"/>
                                <a:gd name="connsiteX906" fmla="*/ 9286 w 10000"/>
                                <a:gd name="connsiteY906" fmla="*/ 391 h 10000"/>
                                <a:gd name="connsiteX907" fmla="*/ 9286 w 10000"/>
                                <a:gd name="connsiteY907" fmla="*/ 387 h 10000"/>
                                <a:gd name="connsiteX908" fmla="*/ 9286 w 10000"/>
                                <a:gd name="connsiteY908" fmla="*/ 380 h 10000"/>
                                <a:gd name="connsiteX909" fmla="*/ 9286 w 10000"/>
                                <a:gd name="connsiteY909" fmla="*/ 380 h 10000"/>
                                <a:gd name="connsiteX910" fmla="*/ 9363 w 10000"/>
                                <a:gd name="connsiteY910" fmla="*/ 380 h 10000"/>
                                <a:gd name="connsiteX911" fmla="*/ 9473 w 10000"/>
                                <a:gd name="connsiteY911" fmla="*/ 383 h 10000"/>
                                <a:gd name="connsiteX912" fmla="*/ 9473 w 10000"/>
                                <a:gd name="connsiteY912" fmla="*/ 383 h 10000"/>
                                <a:gd name="connsiteX913" fmla="*/ 9516 w 10000"/>
                                <a:gd name="connsiteY913" fmla="*/ 380 h 10000"/>
                                <a:gd name="connsiteX914" fmla="*/ 9550 w 10000"/>
                                <a:gd name="connsiteY914" fmla="*/ 372 h 10000"/>
                                <a:gd name="connsiteX915" fmla="*/ 9516 w 10000"/>
                                <a:gd name="connsiteY915" fmla="*/ 357 h 10000"/>
                                <a:gd name="connsiteX916" fmla="*/ 9516 w 10000"/>
                                <a:gd name="connsiteY916" fmla="*/ 357 h 10000"/>
                                <a:gd name="connsiteX917" fmla="*/ 9660 w 10000"/>
                                <a:gd name="connsiteY917" fmla="*/ 361 h 10000"/>
                                <a:gd name="connsiteX918" fmla="*/ 9779 w 10000"/>
                                <a:gd name="connsiteY918" fmla="*/ 357 h 10000"/>
                                <a:gd name="connsiteX919" fmla="*/ 9779 w 10000"/>
                                <a:gd name="connsiteY919" fmla="*/ 357 h 10000"/>
                                <a:gd name="connsiteX920" fmla="*/ 9779 w 10000"/>
                                <a:gd name="connsiteY920" fmla="*/ 350 h 10000"/>
                                <a:gd name="connsiteX921" fmla="*/ 9737 w 10000"/>
                                <a:gd name="connsiteY921" fmla="*/ 342 h 10000"/>
                                <a:gd name="connsiteX922" fmla="*/ 9703 w 10000"/>
                                <a:gd name="connsiteY922" fmla="*/ 331 h 10000"/>
                                <a:gd name="connsiteX923" fmla="*/ 9703 w 10000"/>
                                <a:gd name="connsiteY923" fmla="*/ 331 h 10000"/>
                                <a:gd name="connsiteX924" fmla="*/ 9813 w 10000"/>
                                <a:gd name="connsiteY924" fmla="*/ 327 h 10000"/>
                                <a:gd name="connsiteX925" fmla="*/ 9890 w 10000"/>
                                <a:gd name="connsiteY925" fmla="*/ 327 h 10000"/>
                                <a:gd name="connsiteX926" fmla="*/ 9924 w 10000"/>
                                <a:gd name="connsiteY926" fmla="*/ 323 h 10000"/>
                                <a:gd name="connsiteX927" fmla="*/ 9924 w 10000"/>
                                <a:gd name="connsiteY927" fmla="*/ 323 h 10000"/>
                                <a:gd name="connsiteX928" fmla="*/ 9966 w 10000"/>
                                <a:gd name="connsiteY928" fmla="*/ 316 h 10000"/>
                                <a:gd name="connsiteX929" fmla="*/ 9924 w 10000"/>
                                <a:gd name="connsiteY929" fmla="*/ 308 h 10000"/>
                                <a:gd name="connsiteX930" fmla="*/ 9813 w 10000"/>
                                <a:gd name="connsiteY930" fmla="*/ 293 h 10000"/>
                                <a:gd name="connsiteX931" fmla="*/ 9813 w 10000"/>
                                <a:gd name="connsiteY931" fmla="*/ 293 h 10000"/>
                                <a:gd name="connsiteX932" fmla="*/ 9966 w 10000"/>
                                <a:gd name="connsiteY932" fmla="*/ 286 h 10000"/>
                                <a:gd name="connsiteX933" fmla="*/ 10000 w 10000"/>
                                <a:gd name="connsiteY933" fmla="*/ 278 h 10000"/>
                                <a:gd name="connsiteX934" fmla="*/ 10000 w 10000"/>
                                <a:gd name="connsiteY934" fmla="*/ 270 h 10000"/>
                                <a:gd name="connsiteX935" fmla="*/ 10000 w 10000"/>
                                <a:gd name="connsiteY935" fmla="*/ 270 h 10000"/>
                                <a:gd name="connsiteX0" fmla="*/ 10000 w 10000"/>
                                <a:gd name="connsiteY0" fmla="*/ 270 h 10000"/>
                                <a:gd name="connsiteX1" fmla="*/ 10000 w 10000"/>
                                <a:gd name="connsiteY1" fmla="*/ 270 h 10000"/>
                                <a:gd name="connsiteX2" fmla="*/ 9924 w 10000"/>
                                <a:gd name="connsiteY2" fmla="*/ 259 h 10000"/>
                                <a:gd name="connsiteX3" fmla="*/ 9847 w 10000"/>
                                <a:gd name="connsiteY3" fmla="*/ 252 h 10000"/>
                                <a:gd name="connsiteX4" fmla="*/ 9847 w 10000"/>
                                <a:gd name="connsiteY4" fmla="*/ 252 h 10000"/>
                                <a:gd name="connsiteX5" fmla="*/ 9924 w 10000"/>
                                <a:gd name="connsiteY5" fmla="*/ 241 h 10000"/>
                                <a:gd name="connsiteX6" fmla="*/ 9924 w 10000"/>
                                <a:gd name="connsiteY6" fmla="*/ 229 h 10000"/>
                                <a:gd name="connsiteX7" fmla="*/ 9890 w 10000"/>
                                <a:gd name="connsiteY7" fmla="*/ 218 h 10000"/>
                                <a:gd name="connsiteX8" fmla="*/ 9813 w 10000"/>
                                <a:gd name="connsiteY8" fmla="*/ 211 h 10000"/>
                                <a:gd name="connsiteX9" fmla="*/ 9813 w 10000"/>
                                <a:gd name="connsiteY9" fmla="*/ 211 h 10000"/>
                                <a:gd name="connsiteX10" fmla="*/ 9779 w 10000"/>
                                <a:gd name="connsiteY10" fmla="*/ 214 h 10000"/>
                                <a:gd name="connsiteX11" fmla="*/ 9779 w 10000"/>
                                <a:gd name="connsiteY11" fmla="*/ 214 h 10000"/>
                                <a:gd name="connsiteX12" fmla="*/ 9779 w 10000"/>
                                <a:gd name="connsiteY12" fmla="*/ 195 h 10000"/>
                                <a:gd name="connsiteX13" fmla="*/ 9737 w 10000"/>
                                <a:gd name="connsiteY13" fmla="*/ 184 h 10000"/>
                                <a:gd name="connsiteX14" fmla="*/ 9703 w 10000"/>
                                <a:gd name="connsiteY14" fmla="*/ 181 h 10000"/>
                                <a:gd name="connsiteX15" fmla="*/ 9703 w 10000"/>
                                <a:gd name="connsiteY15" fmla="*/ 181 h 10000"/>
                                <a:gd name="connsiteX16" fmla="*/ 9592 w 10000"/>
                                <a:gd name="connsiteY16" fmla="*/ 181 h 10000"/>
                                <a:gd name="connsiteX17" fmla="*/ 9516 w 10000"/>
                                <a:gd name="connsiteY17" fmla="*/ 184 h 10000"/>
                                <a:gd name="connsiteX18" fmla="*/ 9516 w 10000"/>
                                <a:gd name="connsiteY18" fmla="*/ 184 h 10000"/>
                                <a:gd name="connsiteX19" fmla="*/ 9516 w 10000"/>
                                <a:gd name="connsiteY19" fmla="*/ 169 h 10000"/>
                                <a:gd name="connsiteX20" fmla="*/ 9516 w 10000"/>
                                <a:gd name="connsiteY20" fmla="*/ 169 h 10000"/>
                                <a:gd name="connsiteX21" fmla="*/ 9439 w 10000"/>
                                <a:gd name="connsiteY21" fmla="*/ 161 h 10000"/>
                                <a:gd name="connsiteX22" fmla="*/ 9363 w 10000"/>
                                <a:gd name="connsiteY22" fmla="*/ 161 h 10000"/>
                                <a:gd name="connsiteX23" fmla="*/ 9329 w 10000"/>
                                <a:gd name="connsiteY23" fmla="*/ 166 h 10000"/>
                                <a:gd name="connsiteX24" fmla="*/ 9329 w 10000"/>
                                <a:gd name="connsiteY24" fmla="*/ 166 h 10000"/>
                                <a:gd name="connsiteX25" fmla="*/ 9286 w 10000"/>
                                <a:gd name="connsiteY25" fmla="*/ 154 h 10000"/>
                                <a:gd name="connsiteX26" fmla="*/ 9286 w 10000"/>
                                <a:gd name="connsiteY26" fmla="*/ 154 h 10000"/>
                                <a:gd name="connsiteX27" fmla="*/ 9210 w 10000"/>
                                <a:gd name="connsiteY27" fmla="*/ 147 h 10000"/>
                                <a:gd name="connsiteX28" fmla="*/ 9210 w 10000"/>
                                <a:gd name="connsiteY28" fmla="*/ 147 h 10000"/>
                                <a:gd name="connsiteX29" fmla="*/ 9176 w 10000"/>
                                <a:gd name="connsiteY29" fmla="*/ 147 h 10000"/>
                                <a:gd name="connsiteX30" fmla="*/ 9142 w 10000"/>
                                <a:gd name="connsiteY30" fmla="*/ 150 h 10000"/>
                                <a:gd name="connsiteX31" fmla="*/ 9099 w 10000"/>
                                <a:gd name="connsiteY31" fmla="*/ 154 h 10000"/>
                                <a:gd name="connsiteX32" fmla="*/ 9099 w 10000"/>
                                <a:gd name="connsiteY32" fmla="*/ 154 h 10000"/>
                                <a:gd name="connsiteX33" fmla="*/ 9099 w 10000"/>
                                <a:gd name="connsiteY33" fmla="*/ 154 h 10000"/>
                                <a:gd name="connsiteX34" fmla="*/ 9065 w 10000"/>
                                <a:gd name="connsiteY34" fmla="*/ 147 h 10000"/>
                                <a:gd name="connsiteX35" fmla="*/ 9023 w 10000"/>
                                <a:gd name="connsiteY35" fmla="*/ 142 h 10000"/>
                                <a:gd name="connsiteX36" fmla="*/ 8955 w 10000"/>
                                <a:gd name="connsiteY36" fmla="*/ 142 h 10000"/>
                                <a:gd name="connsiteX37" fmla="*/ 8955 w 10000"/>
                                <a:gd name="connsiteY37" fmla="*/ 142 h 10000"/>
                                <a:gd name="connsiteX38" fmla="*/ 8912 w 10000"/>
                                <a:gd name="connsiteY38" fmla="*/ 142 h 10000"/>
                                <a:gd name="connsiteX39" fmla="*/ 8879 w 10000"/>
                                <a:gd name="connsiteY39" fmla="*/ 150 h 10000"/>
                                <a:gd name="connsiteX40" fmla="*/ 8879 w 10000"/>
                                <a:gd name="connsiteY40" fmla="*/ 154 h 10000"/>
                                <a:gd name="connsiteX41" fmla="*/ 8802 w 10000"/>
                                <a:gd name="connsiteY41" fmla="*/ 154 h 10000"/>
                                <a:gd name="connsiteX42" fmla="*/ 8802 w 10000"/>
                                <a:gd name="connsiteY42" fmla="*/ 154 h 10000"/>
                                <a:gd name="connsiteX43" fmla="*/ 8768 w 10000"/>
                                <a:gd name="connsiteY43" fmla="*/ 147 h 10000"/>
                                <a:gd name="connsiteX44" fmla="*/ 8692 w 10000"/>
                                <a:gd name="connsiteY44" fmla="*/ 139 h 10000"/>
                                <a:gd name="connsiteX45" fmla="*/ 8692 w 10000"/>
                                <a:gd name="connsiteY45" fmla="*/ 139 h 10000"/>
                                <a:gd name="connsiteX46" fmla="*/ 8649 w 10000"/>
                                <a:gd name="connsiteY46" fmla="*/ 139 h 10000"/>
                                <a:gd name="connsiteX47" fmla="*/ 8615 w 10000"/>
                                <a:gd name="connsiteY47" fmla="*/ 147 h 10000"/>
                                <a:gd name="connsiteX48" fmla="*/ 8581 w 10000"/>
                                <a:gd name="connsiteY48" fmla="*/ 158 h 10000"/>
                                <a:gd name="connsiteX49" fmla="*/ 8581 w 10000"/>
                                <a:gd name="connsiteY49" fmla="*/ 158 h 10000"/>
                                <a:gd name="connsiteX50" fmla="*/ 8505 w 10000"/>
                                <a:gd name="connsiteY50" fmla="*/ 154 h 10000"/>
                                <a:gd name="connsiteX51" fmla="*/ 8462 w 10000"/>
                                <a:gd name="connsiteY51" fmla="*/ 150 h 10000"/>
                                <a:gd name="connsiteX52" fmla="*/ 8462 w 10000"/>
                                <a:gd name="connsiteY52" fmla="*/ 150 h 10000"/>
                                <a:gd name="connsiteX53" fmla="*/ 8428 w 10000"/>
                                <a:gd name="connsiteY53" fmla="*/ 147 h 10000"/>
                                <a:gd name="connsiteX54" fmla="*/ 8394 w 10000"/>
                                <a:gd name="connsiteY54" fmla="*/ 142 h 10000"/>
                                <a:gd name="connsiteX55" fmla="*/ 8394 w 10000"/>
                                <a:gd name="connsiteY55" fmla="*/ 142 h 10000"/>
                                <a:gd name="connsiteX56" fmla="*/ 8318 w 10000"/>
                                <a:gd name="connsiteY56" fmla="*/ 147 h 10000"/>
                                <a:gd name="connsiteX57" fmla="*/ 8318 w 10000"/>
                                <a:gd name="connsiteY57" fmla="*/ 154 h 10000"/>
                                <a:gd name="connsiteX58" fmla="*/ 8318 w 10000"/>
                                <a:gd name="connsiteY58" fmla="*/ 173 h 10000"/>
                                <a:gd name="connsiteX59" fmla="*/ 8318 w 10000"/>
                                <a:gd name="connsiteY59" fmla="*/ 173 h 10000"/>
                                <a:gd name="connsiteX60" fmla="*/ 8275 w 10000"/>
                                <a:gd name="connsiteY60" fmla="*/ 169 h 10000"/>
                                <a:gd name="connsiteX61" fmla="*/ 8275 w 10000"/>
                                <a:gd name="connsiteY61" fmla="*/ 166 h 10000"/>
                                <a:gd name="connsiteX62" fmla="*/ 8275 w 10000"/>
                                <a:gd name="connsiteY62" fmla="*/ 166 h 10000"/>
                                <a:gd name="connsiteX63" fmla="*/ 8241 w 10000"/>
                                <a:gd name="connsiteY63" fmla="*/ 166 h 10000"/>
                                <a:gd name="connsiteX64" fmla="*/ 8241 w 10000"/>
                                <a:gd name="connsiteY64" fmla="*/ 161 h 10000"/>
                                <a:gd name="connsiteX65" fmla="*/ 8241 w 10000"/>
                                <a:gd name="connsiteY65" fmla="*/ 161 h 10000"/>
                                <a:gd name="connsiteX66" fmla="*/ 8165 w 10000"/>
                                <a:gd name="connsiteY66" fmla="*/ 161 h 10000"/>
                                <a:gd name="connsiteX67" fmla="*/ 8088 w 10000"/>
                                <a:gd name="connsiteY67" fmla="*/ 166 h 10000"/>
                                <a:gd name="connsiteX68" fmla="*/ 8054 w 10000"/>
                                <a:gd name="connsiteY68" fmla="*/ 173 h 10000"/>
                                <a:gd name="connsiteX69" fmla="*/ 8054 w 10000"/>
                                <a:gd name="connsiteY69" fmla="*/ 184 h 10000"/>
                                <a:gd name="connsiteX70" fmla="*/ 8054 w 10000"/>
                                <a:gd name="connsiteY70" fmla="*/ 184 h 10000"/>
                                <a:gd name="connsiteX71" fmla="*/ 8054 w 10000"/>
                                <a:gd name="connsiteY71" fmla="*/ 184 h 10000"/>
                                <a:gd name="connsiteX72" fmla="*/ 8088 w 10000"/>
                                <a:gd name="connsiteY72" fmla="*/ 188 h 10000"/>
                                <a:gd name="connsiteX73" fmla="*/ 8088 w 10000"/>
                                <a:gd name="connsiteY73" fmla="*/ 188 h 10000"/>
                                <a:gd name="connsiteX74" fmla="*/ 8054 w 10000"/>
                                <a:gd name="connsiteY74" fmla="*/ 192 h 10000"/>
                                <a:gd name="connsiteX75" fmla="*/ 8054 w 10000"/>
                                <a:gd name="connsiteY75" fmla="*/ 192 h 10000"/>
                                <a:gd name="connsiteX76" fmla="*/ 8012 w 10000"/>
                                <a:gd name="connsiteY76" fmla="*/ 188 h 10000"/>
                                <a:gd name="connsiteX77" fmla="*/ 7978 w 10000"/>
                                <a:gd name="connsiteY77" fmla="*/ 184 h 10000"/>
                                <a:gd name="connsiteX78" fmla="*/ 7978 w 10000"/>
                                <a:gd name="connsiteY78" fmla="*/ 184 h 10000"/>
                                <a:gd name="connsiteX79" fmla="*/ 7901 w 10000"/>
                                <a:gd name="connsiteY79" fmla="*/ 188 h 10000"/>
                                <a:gd name="connsiteX80" fmla="*/ 7867 w 10000"/>
                                <a:gd name="connsiteY80" fmla="*/ 195 h 10000"/>
                                <a:gd name="connsiteX81" fmla="*/ 7867 w 10000"/>
                                <a:gd name="connsiteY81" fmla="*/ 195 h 10000"/>
                                <a:gd name="connsiteX82" fmla="*/ 7901 w 10000"/>
                                <a:gd name="connsiteY82" fmla="*/ 206 h 10000"/>
                                <a:gd name="connsiteX83" fmla="*/ 7901 w 10000"/>
                                <a:gd name="connsiteY83" fmla="*/ 211 h 10000"/>
                                <a:gd name="connsiteX84" fmla="*/ 7901 w 10000"/>
                                <a:gd name="connsiteY84" fmla="*/ 218 h 10000"/>
                                <a:gd name="connsiteX85" fmla="*/ 7901 w 10000"/>
                                <a:gd name="connsiteY85" fmla="*/ 218 h 10000"/>
                                <a:gd name="connsiteX86" fmla="*/ 7867 w 10000"/>
                                <a:gd name="connsiteY86" fmla="*/ 218 h 10000"/>
                                <a:gd name="connsiteX87" fmla="*/ 7791 w 10000"/>
                                <a:gd name="connsiteY87" fmla="*/ 214 h 10000"/>
                                <a:gd name="connsiteX88" fmla="*/ 7791 w 10000"/>
                                <a:gd name="connsiteY88" fmla="*/ 214 h 10000"/>
                                <a:gd name="connsiteX89" fmla="*/ 7757 w 10000"/>
                                <a:gd name="connsiteY89" fmla="*/ 214 h 10000"/>
                                <a:gd name="connsiteX90" fmla="*/ 7681 w 10000"/>
                                <a:gd name="connsiteY90" fmla="*/ 222 h 10000"/>
                                <a:gd name="connsiteX91" fmla="*/ 7681 w 10000"/>
                                <a:gd name="connsiteY91" fmla="*/ 222 h 10000"/>
                                <a:gd name="connsiteX92" fmla="*/ 7715 w 10000"/>
                                <a:gd name="connsiteY92" fmla="*/ 233 h 10000"/>
                                <a:gd name="connsiteX93" fmla="*/ 7825 w 10000"/>
                                <a:gd name="connsiteY93" fmla="*/ 241 h 10000"/>
                                <a:gd name="connsiteX94" fmla="*/ 7825 w 10000"/>
                                <a:gd name="connsiteY94" fmla="*/ 241 h 10000"/>
                                <a:gd name="connsiteX95" fmla="*/ 7715 w 10000"/>
                                <a:gd name="connsiteY95" fmla="*/ 244 h 10000"/>
                                <a:gd name="connsiteX96" fmla="*/ 7638 w 10000"/>
                                <a:gd name="connsiteY96" fmla="*/ 248 h 10000"/>
                                <a:gd name="connsiteX97" fmla="*/ 7638 w 10000"/>
                                <a:gd name="connsiteY97" fmla="*/ 248 h 10000"/>
                                <a:gd name="connsiteX98" fmla="*/ 7638 w 10000"/>
                                <a:gd name="connsiteY98" fmla="*/ 256 h 10000"/>
                                <a:gd name="connsiteX99" fmla="*/ 7681 w 10000"/>
                                <a:gd name="connsiteY99" fmla="*/ 263 h 10000"/>
                                <a:gd name="connsiteX100" fmla="*/ 7715 w 10000"/>
                                <a:gd name="connsiteY100" fmla="*/ 267 h 10000"/>
                                <a:gd name="connsiteX101" fmla="*/ 7825 w 10000"/>
                                <a:gd name="connsiteY101" fmla="*/ 270 h 10000"/>
                                <a:gd name="connsiteX102" fmla="*/ 7825 w 10000"/>
                                <a:gd name="connsiteY102" fmla="*/ 270 h 10000"/>
                                <a:gd name="connsiteX103" fmla="*/ 7791 w 10000"/>
                                <a:gd name="connsiteY103" fmla="*/ 275 h 10000"/>
                                <a:gd name="connsiteX104" fmla="*/ 7757 w 10000"/>
                                <a:gd name="connsiteY104" fmla="*/ 275 h 10000"/>
                                <a:gd name="connsiteX105" fmla="*/ 7757 w 10000"/>
                                <a:gd name="connsiteY105" fmla="*/ 275 h 10000"/>
                                <a:gd name="connsiteX106" fmla="*/ 7681 w 10000"/>
                                <a:gd name="connsiteY106" fmla="*/ 282 h 10000"/>
                                <a:gd name="connsiteX107" fmla="*/ 7681 w 10000"/>
                                <a:gd name="connsiteY107" fmla="*/ 289 h 10000"/>
                                <a:gd name="connsiteX108" fmla="*/ 7715 w 10000"/>
                                <a:gd name="connsiteY108" fmla="*/ 297 h 10000"/>
                                <a:gd name="connsiteX109" fmla="*/ 7825 w 10000"/>
                                <a:gd name="connsiteY109" fmla="*/ 297 h 10000"/>
                                <a:gd name="connsiteX110" fmla="*/ 7825 w 10000"/>
                                <a:gd name="connsiteY110" fmla="*/ 297 h 10000"/>
                                <a:gd name="connsiteX111" fmla="*/ 7825 w 10000"/>
                                <a:gd name="connsiteY111" fmla="*/ 308 h 10000"/>
                                <a:gd name="connsiteX112" fmla="*/ 7825 w 10000"/>
                                <a:gd name="connsiteY112" fmla="*/ 312 h 10000"/>
                                <a:gd name="connsiteX113" fmla="*/ 7791 w 10000"/>
                                <a:gd name="connsiteY113" fmla="*/ 320 h 10000"/>
                                <a:gd name="connsiteX114" fmla="*/ 7791 w 10000"/>
                                <a:gd name="connsiteY114" fmla="*/ 331 h 10000"/>
                                <a:gd name="connsiteX115" fmla="*/ 7791 w 10000"/>
                                <a:gd name="connsiteY115" fmla="*/ 331 h 10000"/>
                                <a:gd name="connsiteX116" fmla="*/ 7825 w 10000"/>
                                <a:gd name="connsiteY116" fmla="*/ 334 h 10000"/>
                                <a:gd name="connsiteX117" fmla="*/ 7901 w 10000"/>
                                <a:gd name="connsiteY117" fmla="*/ 339 h 10000"/>
                                <a:gd name="connsiteX118" fmla="*/ 7978 w 10000"/>
                                <a:gd name="connsiteY118" fmla="*/ 342 h 10000"/>
                                <a:gd name="connsiteX119" fmla="*/ 8054 w 10000"/>
                                <a:gd name="connsiteY119" fmla="*/ 339 h 10000"/>
                                <a:gd name="connsiteX120" fmla="*/ 8054 w 10000"/>
                                <a:gd name="connsiteY120" fmla="*/ 339 h 10000"/>
                                <a:gd name="connsiteX121" fmla="*/ 8054 w 10000"/>
                                <a:gd name="connsiteY121" fmla="*/ 346 h 10000"/>
                                <a:gd name="connsiteX122" fmla="*/ 8012 w 10000"/>
                                <a:gd name="connsiteY122" fmla="*/ 353 h 10000"/>
                                <a:gd name="connsiteX123" fmla="*/ 8012 w 10000"/>
                                <a:gd name="connsiteY123" fmla="*/ 353 h 10000"/>
                                <a:gd name="connsiteX124" fmla="*/ 8054 w 10000"/>
                                <a:gd name="connsiteY124" fmla="*/ 357 h 10000"/>
                                <a:gd name="connsiteX125" fmla="*/ 8088 w 10000"/>
                                <a:gd name="connsiteY125" fmla="*/ 364 h 10000"/>
                                <a:gd name="connsiteX126" fmla="*/ 8241 w 10000"/>
                                <a:gd name="connsiteY126" fmla="*/ 369 h 10000"/>
                                <a:gd name="connsiteX127" fmla="*/ 8241 w 10000"/>
                                <a:gd name="connsiteY127" fmla="*/ 369 h 10000"/>
                                <a:gd name="connsiteX128" fmla="*/ 7978 w 10000"/>
                                <a:gd name="connsiteY128" fmla="*/ 428 h 10000"/>
                                <a:gd name="connsiteX129" fmla="*/ 7715 w 10000"/>
                                <a:gd name="connsiteY129" fmla="*/ 489 h 10000"/>
                                <a:gd name="connsiteX130" fmla="*/ 7715 w 10000"/>
                                <a:gd name="connsiteY130" fmla="*/ 489 h 10000"/>
                                <a:gd name="connsiteX131" fmla="*/ 7528 w 10000"/>
                                <a:gd name="connsiteY131" fmla="*/ 519 h 10000"/>
                                <a:gd name="connsiteX132" fmla="*/ 7528 w 10000"/>
                                <a:gd name="connsiteY132" fmla="*/ 519 h 10000"/>
                                <a:gd name="connsiteX133" fmla="*/ 7307 w 10000"/>
                                <a:gd name="connsiteY133" fmla="*/ 579 h 10000"/>
                                <a:gd name="connsiteX134" fmla="*/ 7077 w 10000"/>
                                <a:gd name="connsiteY134" fmla="*/ 639 h 10000"/>
                                <a:gd name="connsiteX135" fmla="*/ 7077 w 10000"/>
                                <a:gd name="connsiteY135" fmla="*/ 639 h 10000"/>
                                <a:gd name="connsiteX136" fmla="*/ 7043 w 10000"/>
                                <a:gd name="connsiteY136" fmla="*/ 650 h 10000"/>
                                <a:gd name="connsiteX137" fmla="*/ 7001 w 10000"/>
                                <a:gd name="connsiteY137" fmla="*/ 662 h 10000"/>
                                <a:gd name="connsiteX138" fmla="*/ 7001 w 10000"/>
                                <a:gd name="connsiteY138" fmla="*/ 662 h 10000"/>
                                <a:gd name="connsiteX139" fmla="*/ 6967 w 10000"/>
                                <a:gd name="connsiteY139" fmla="*/ 684 h 10000"/>
                                <a:gd name="connsiteX140" fmla="*/ 6890 w 10000"/>
                                <a:gd name="connsiteY140" fmla="*/ 711 h 10000"/>
                                <a:gd name="connsiteX141" fmla="*/ 6890 w 10000"/>
                                <a:gd name="connsiteY141" fmla="*/ 711 h 10000"/>
                                <a:gd name="connsiteX142" fmla="*/ 6856 w 10000"/>
                                <a:gd name="connsiteY142" fmla="*/ 737 h 10000"/>
                                <a:gd name="connsiteX143" fmla="*/ 6856 w 10000"/>
                                <a:gd name="connsiteY143" fmla="*/ 737 h 10000"/>
                                <a:gd name="connsiteX144" fmla="*/ 6746 w 10000"/>
                                <a:gd name="connsiteY144" fmla="*/ 782 h 10000"/>
                                <a:gd name="connsiteX145" fmla="*/ 6669 w 10000"/>
                                <a:gd name="connsiteY145" fmla="*/ 834 h 10000"/>
                                <a:gd name="connsiteX146" fmla="*/ 6669 w 10000"/>
                                <a:gd name="connsiteY146" fmla="*/ 834 h 10000"/>
                                <a:gd name="connsiteX147" fmla="*/ 6627 w 10000"/>
                                <a:gd name="connsiteY147" fmla="*/ 876 h 10000"/>
                                <a:gd name="connsiteX148" fmla="*/ 6627 w 10000"/>
                                <a:gd name="connsiteY148" fmla="*/ 876 h 10000"/>
                                <a:gd name="connsiteX149" fmla="*/ 6440 w 10000"/>
                                <a:gd name="connsiteY149" fmla="*/ 823 h 10000"/>
                                <a:gd name="connsiteX150" fmla="*/ 6296 w 10000"/>
                                <a:gd name="connsiteY150" fmla="*/ 767 h 10000"/>
                                <a:gd name="connsiteX151" fmla="*/ 6296 w 10000"/>
                                <a:gd name="connsiteY151" fmla="*/ 767 h 10000"/>
                                <a:gd name="connsiteX152" fmla="*/ 6143 w 10000"/>
                                <a:gd name="connsiteY152" fmla="*/ 711 h 10000"/>
                                <a:gd name="connsiteX153" fmla="*/ 6143 w 10000"/>
                                <a:gd name="connsiteY153" fmla="*/ 711 h 10000"/>
                                <a:gd name="connsiteX154" fmla="*/ 6066 w 10000"/>
                                <a:gd name="connsiteY154" fmla="*/ 673 h 10000"/>
                                <a:gd name="connsiteX155" fmla="*/ 5990 w 10000"/>
                                <a:gd name="connsiteY155" fmla="*/ 636 h 10000"/>
                                <a:gd name="connsiteX156" fmla="*/ 5990 w 10000"/>
                                <a:gd name="connsiteY156" fmla="*/ 636 h 10000"/>
                                <a:gd name="connsiteX157" fmla="*/ 5956 w 10000"/>
                                <a:gd name="connsiteY157" fmla="*/ 605 h 10000"/>
                                <a:gd name="connsiteX158" fmla="*/ 5956 w 10000"/>
                                <a:gd name="connsiteY158" fmla="*/ 605 h 10000"/>
                                <a:gd name="connsiteX159" fmla="*/ 5922 w 10000"/>
                                <a:gd name="connsiteY159" fmla="*/ 594 h 10000"/>
                                <a:gd name="connsiteX160" fmla="*/ 5922 w 10000"/>
                                <a:gd name="connsiteY160" fmla="*/ 594 h 10000"/>
                                <a:gd name="connsiteX161" fmla="*/ 5990 w 10000"/>
                                <a:gd name="connsiteY161" fmla="*/ 560 h 10000"/>
                                <a:gd name="connsiteX162" fmla="*/ 5990 w 10000"/>
                                <a:gd name="connsiteY162" fmla="*/ 560 h 10000"/>
                                <a:gd name="connsiteX163" fmla="*/ 6032 w 10000"/>
                                <a:gd name="connsiteY163" fmla="*/ 549 h 10000"/>
                                <a:gd name="connsiteX164" fmla="*/ 6143 w 10000"/>
                                <a:gd name="connsiteY164" fmla="*/ 530 h 10000"/>
                                <a:gd name="connsiteX165" fmla="*/ 6330 w 10000"/>
                                <a:gd name="connsiteY165" fmla="*/ 508 h 10000"/>
                                <a:gd name="connsiteX166" fmla="*/ 6330 w 10000"/>
                                <a:gd name="connsiteY166" fmla="*/ 508 h 10000"/>
                                <a:gd name="connsiteX167" fmla="*/ 6559 w 10000"/>
                                <a:gd name="connsiteY167" fmla="*/ 473 h 10000"/>
                                <a:gd name="connsiteX168" fmla="*/ 6814 w 10000"/>
                                <a:gd name="connsiteY168" fmla="*/ 440 h 10000"/>
                                <a:gd name="connsiteX169" fmla="*/ 6814 w 10000"/>
                                <a:gd name="connsiteY169" fmla="*/ 440 h 10000"/>
                                <a:gd name="connsiteX170" fmla="*/ 6814 w 10000"/>
                                <a:gd name="connsiteY170" fmla="*/ 444 h 10000"/>
                                <a:gd name="connsiteX171" fmla="*/ 6856 w 10000"/>
                                <a:gd name="connsiteY171" fmla="*/ 444 h 10000"/>
                                <a:gd name="connsiteX172" fmla="*/ 6856 w 10000"/>
                                <a:gd name="connsiteY172" fmla="*/ 444 h 10000"/>
                                <a:gd name="connsiteX173" fmla="*/ 6890 w 10000"/>
                                <a:gd name="connsiteY173" fmla="*/ 436 h 10000"/>
                                <a:gd name="connsiteX174" fmla="*/ 6890 w 10000"/>
                                <a:gd name="connsiteY174" fmla="*/ 436 h 10000"/>
                                <a:gd name="connsiteX175" fmla="*/ 6933 w 10000"/>
                                <a:gd name="connsiteY175" fmla="*/ 440 h 10000"/>
                                <a:gd name="connsiteX176" fmla="*/ 7001 w 10000"/>
                                <a:gd name="connsiteY176" fmla="*/ 444 h 10000"/>
                                <a:gd name="connsiteX177" fmla="*/ 7001 w 10000"/>
                                <a:gd name="connsiteY177" fmla="*/ 444 h 10000"/>
                                <a:gd name="connsiteX178" fmla="*/ 7043 w 10000"/>
                                <a:gd name="connsiteY178" fmla="*/ 436 h 10000"/>
                                <a:gd name="connsiteX179" fmla="*/ 7043 w 10000"/>
                                <a:gd name="connsiteY179" fmla="*/ 436 h 10000"/>
                                <a:gd name="connsiteX180" fmla="*/ 7077 w 10000"/>
                                <a:gd name="connsiteY180" fmla="*/ 440 h 10000"/>
                                <a:gd name="connsiteX181" fmla="*/ 7120 w 10000"/>
                                <a:gd name="connsiteY181" fmla="*/ 440 h 10000"/>
                                <a:gd name="connsiteX182" fmla="*/ 7120 w 10000"/>
                                <a:gd name="connsiteY182" fmla="*/ 440 h 10000"/>
                                <a:gd name="connsiteX183" fmla="*/ 7188 w 10000"/>
                                <a:gd name="connsiteY183" fmla="*/ 436 h 10000"/>
                                <a:gd name="connsiteX184" fmla="*/ 7188 w 10000"/>
                                <a:gd name="connsiteY184" fmla="*/ 433 h 10000"/>
                                <a:gd name="connsiteX185" fmla="*/ 7188 w 10000"/>
                                <a:gd name="connsiteY185" fmla="*/ 433 h 10000"/>
                                <a:gd name="connsiteX186" fmla="*/ 7230 w 10000"/>
                                <a:gd name="connsiteY186" fmla="*/ 433 h 10000"/>
                                <a:gd name="connsiteX187" fmla="*/ 7264 w 10000"/>
                                <a:gd name="connsiteY187" fmla="*/ 433 h 10000"/>
                                <a:gd name="connsiteX188" fmla="*/ 7264 w 10000"/>
                                <a:gd name="connsiteY188" fmla="*/ 433 h 10000"/>
                                <a:gd name="connsiteX189" fmla="*/ 7307 w 10000"/>
                                <a:gd name="connsiteY189" fmla="*/ 428 h 10000"/>
                                <a:gd name="connsiteX190" fmla="*/ 7307 w 10000"/>
                                <a:gd name="connsiteY190" fmla="*/ 421 h 10000"/>
                                <a:gd name="connsiteX191" fmla="*/ 7307 w 10000"/>
                                <a:gd name="connsiteY191" fmla="*/ 421 h 10000"/>
                                <a:gd name="connsiteX192" fmla="*/ 7341 w 10000"/>
                                <a:gd name="connsiteY192" fmla="*/ 421 h 10000"/>
                                <a:gd name="connsiteX193" fmla="*/ 7383 w 10000"/>
                                <a:gd name="connsiteY193" fmla="*/ 421 h 10000"/>
                                <a:gd name="connsiteX194" fmla="*/ 7383 w 10000"/>
                                <a:gd name="connsiteY194" fmla="*/ 421 h 10000"/>
                                <a:gd name="connsiteX195" fmla="*/ 7417 w 10000"/>
                                <a:gd name="connsiteY195" fmla="*/ 417 h 10000"/>
                                <a:gd name="connsiteX196" fmla="*/ 7417 w 10000"/>
                                <a:gd name="connsiteY196" fmla="*/ 409 h 10000"/>
                                <a:gd name="connsiteX197" fmla="*/ 7341 w 10000"/>
                                <a:gd name="connsiteY197" fmla="*/ 406 h 10000"/>
                                <a:gd name="connsiteX198" fmla="*/ 7341 w 10000"/>
                                <a:gd name="connsiteY198" fmla="*/ 406 h 10000"/>
                                <a:gd name="connsiteX199" fmla="*/ 7383 w 10000"/>
                                <a:gd name="connsiteY199" fmla="*/ 398 h 10000"/>
                                <a:gd name="connsiteX200" fmla="*/ 7417 w 10000"/>
                                <a:gd name="connsiteY200" fmla="*/ 395 h 10000"/>
                                <a:gd name="connsiteX201" fmla="*/ 7417 w 10000"/>
                                <a:gd name="connsiteY201" fmla="*/ 391 h 10000"/>
                                <a:gd name="connsiteX202" fmla="*/ 7417 w 10000"/>
                                <a:gd name="connsiteY202" fmla="*/ 383 h 10000"/>
                                <a:gd name="connsiteX203" fmla="*/ 7417 w 10000"/>
                                <a:gd name="connsiteY203" fmla="*/ 383 h 10000"/>
                                <a:gd name="connsiteX204" fmla="*/ 7383 w 10000"/>
                                <a:gd name="connsiteY204" fmla="*/ 383 h 10000"/>
                                <a:gd name="connsiteX205" fmla="*/ 7307 w 10000"/>
                                <a:gd name="connsiteY205" fmla="*/ 380 h 10000"/>
                                <a:gd name="connsiteX206" fmla="*/ 7307 w 10000"/>
                                <a:gd name="connsiteY206" fmla="*/ 380 h 10000"/>
                                <a:gd name="connsiteX207" fmla="*/ 7341 w 10000"/>
                                <a:gd name="connsiteY207" fmla="*/ 372 h 10000"/>
                                <a:gd name="connsiteX208" fmla="*/ 7341 w 10000"/>
                                <a:gd name="connsiteY208" fmla="*/ 369 h 10000"/>
                                <a:gd name="connsiteX209" fmla="*/ 7341 w 10000"/>
                                <a:gd name="connsiteY209" fmla="*/ 364 h 10000"/>
                                <a:gd name="connsiteX210" fmla="*/ 7341 w 10000"/>
                                <a:gd name="connsiteY210" fmla="*/ 364 h 10000"/>
                                <a:gd name="connsiteX211" fmla="*/ 7307 w 10000"/>
                                <a:gd name="connsiteY211" fmla="*/ 364 h 10000"/>
                                <a:gd name="connsiteX212" fmla="*/ 7264 w 10000"/>
                                <a:gd name="connsiteY212" fmla="*/ 364 h 10000"/>
                                <a:gd name="connsiteX213" fmla="*/ 7264 w 10000"/>
                                <a:gd name="connsiteY213" fmla="*/ 364 h 10000"/>
                                <a:gd name="connsiteX214" fmla="*/ 7264 w 10000"/>
                                <a:gd name="connsiteY214" fmla="*/ 361 h 10000"/>
                                <a:gd name="connsiteX215" fmla="*/ 7264 w 10000"/>
                                <a:gd name="connsiteY215" fmla="*/ 353 h 10000"/>
                                <a:gd name="connsiteX216" fmla="*/ 7264 w 10000"/>
                                <a:gd name="connsiteY216" fmla="*/ 353 h 10000"/>
                                <a:gd name="connsiteX217" fmla="*/ 7230 w 10000"/>
                                <a:gd name="connsiteY217" fmla="*/ 353 h 10000"/>
                                <a:gd name="connsiteX218" fmla="*/ 7230 w 10000"/>
                                <a:gd name="connsiteY218" fmla="*/ 350 h 10000"/>
                                <a:gd name="connsiteX219" fmla="*/ 7230 w 10000"/>
                                <a:gd name="connsiteY219" fmla="*/ 350 h 10000"/>
                                <a:gd name="connsiteX220" fmla="*/ 7120 w 10000"/>
                                <a:gd name="connsiteY220" fmla="*/ 350 h 10000"/>
                                <a:gd name="connsiteX221" fmla="*/ 7120 w 10000"/>
                                <a:gd name="connsiteY221" fmla="*/ 350 h 10000"/>
                                <a:gd name="connsiteX222" fmla="*/ 7077 w 10000"/>
                                <a:gd name="connsiteY222" fmla="*/ 342 h 10000"/>
                                <a:gd name="connsiteX223" fmla="*/ 7077 w 10000"/>
                                <a:gd name="connsiteY223" fmla="*/ 342 h 10000"/>
                                <a:gd name="connsiteX224" fmla="*/ 7043 w 10000"/>
                                <a:gd name="connsiteY224" fmla="*/ 342 h 10000"/>
                                <a:gd name="connsiteX225" fmla="*/ 7001 w 10000"/>
                                <a:gd name="connsiteY225" fmla="*/ 342 h 10000"/>
                                <a:gd name="connsiteX226" fmla="*/ 6933 w 10000"/>
                                <a:gd name="connsiteY226" fmla="*/ 350 h 10000"/>
                                <a:gd name="connsiteX227" fmla="*/ 6933 w 10000"/>
                                <a:gd name="connsiteY227" fmla="*/ 350 h 10000"/>
                                <a:gd name="connsiteX228" fmla="*/ 6890 w 10000"/>
                                <a:gd name="connsiteY228" fmla="*/ 342 h 10000"/>
                                <a:gd name="connsiteX229" fmla="*/ 6890 w 10000"/>
                                <a:gd name="connsiteY229" fmla="*/ 342 h 10000"/>
                                <a:gd name="connsiteX230" fmla="*/ 6856 w 10000"/>
                                <a:gd name="connsiteY230" fmla="*/ 342 h 10000"/>
                                <a:gd name="connsiteX231" fmla="*/ 6814 w 10000"/>
                                <a:gd name="connsiteY231" fmla="*/ 346 h 10000"/>
                                <a:gd name="connsiteX232" fmla="*/ 6780 w 10000"/>
                                <a:gd name="connsiteY232" fmla="*/ 353 h 10000"/>
                                <a:gd name="connsiteX233" fmla="*/ 6780 w 10000"/>
                                <a:gd name="connsiteY233" fmla="*/ 353 h 10000"/>
                                <a:gd name="connsiteX234" fmla="*/ 6746 w 10000"/>
                                <a:gd name="connsiteY234" fmla="*/ 353 h 10000"/>
                                <a:gd name="connsiteX235" fmla="*/ 6746 w 10000"/>
                                <a:gd name="connsiteY235" fmla="*/ 350 h 10000"/>
                                <a:gd name="connsiteX236" fmla="*/ 6746 w 10000"/>
                                <a:gd name="connsiteY236" fmla="*/ 350 h 10000"/>
                                <a:gd name="connsiteX237" fmla="*/ 6669 w 10000"/>
                                <a:gd name="connsiteY237" fmla="*/ 350 h 10000"/>
                                <a:gd name="connsiteX238" fmla="*/ 6627 w 10000"/>
                                <a:gd name="connsiteY238" fmla="*/ 350 h 10000"/>
                                <a:gd name="connsiteX239" fmla="*/ 6627 w 10000"/>
                                <a:gd name="connsiteY239" fmla="*/ 361 h 10000"/>
                                <a:gd name="connsiteX240" fmla="*/ 6627 w 10000"/>
                                <a:gd name="connsiteY240" fmla="*/ 361 h 10000"/>
                                <a:gd name="connsiteX241" fmla="*/ 6559 w 10000"/>
                                <a:gd name="connsiteY241" fmla="*/ 361 h 10000"/>
                                <a:gd name="connsiteX242" fmla="*/ 6559 w 10000"/>
                                <a:gd name="connsiteY242" fmla="*/ 361 h 10000"/>
                                <a:gd name="connsiteX243" fmla="*/ 6517 w 10000"/>
                                <a:gd name="connsiteY243" fmla="*/ 364 h 10000"/>
                                <a:gd name="connsiteX244" fmla="*/ 6483 w 10000"/>
                                <a:gd name="connsiteY244" fmla="*/ 369 h 10000"/>
                                <a:gd name="connsiteX245" fmla="*/ 6517 w 10000"/>
                                <a:gd name="connsiteY245" fmla="*/ 376 h 10000"/>
                                <a:gd name="connsiteX246" fmla="*/ 6559 w 10000"/>
                                <a:gd name="connsiteY246" fmla="*/ 380 h 10000"/>
                                <a:gd name="connsiteX247" fmla="*/ 6559 w 10000"/>
                                <a:gd name="connsiteY247" fmla="*/ 380 h 10000"/>
                                <a:gd name="connsiteX248" fmla="*/ 6517 w 10000"/>
                                <a:gd name="connsiteY248" fmla="*/ 380 h 10000"/>
                                <a:gd name="connsiteX249" fmla="*/ 6483 w 10000"/>
                                <a:gd name="connsiteY249" fmla="*/ 380 h 10000"/>
                                <a:gd name="connsiteX250" fmla="*/ 6483 w 10000"/>
                                <a:gd name="connsiteY250" fmla="*/ 380 h 10000"/>
                                <a:gd name="connsiteX251" fmla="*/ 6440 w 10000"/>
                                <a:gd name="connsiteY251" fmla="*/ 387 h 10000"/>
                                <a:gd name="connsiteX252" fmla="*/ 6440 w 10000"/>
                                <a:gd name="connsiteY252" fmla="*/ 391 h 10000"/>
                                <a:gd name="connsiteX253" fmla="*/ 6440 w 10000"/>
                                <a:gd name="connsiteY253" fmla="*/ 391 h 10000"/>
                                <a:gd name="connsiteX254" fmla="*/ 6483 w 10000"/>
                                <a:gd name="connsiteY254" fmla="*/ 395 h 10000"/>
                                <a:gd name="connsiteX255" fmla="*/ 6517 w 10000"/>
                                <a:gd name="connsiteY255" fmla="*/ 395 h 10000"/>
                                <a:gd name="connsiteX256" fmla="*/ 6517 w 10000"/>
                                <a:gd name="connsiteY256" fmla="*/ 395 h 10000"/>
                                <a:gd name="connsiteX257" fmla="*/ 6483 w 10000"/>
                                <a:gd name="connsiteY257" fmla="*/ 403 h 10000"/>
                                <a:gd name="connsiteX258" fmla="*/ 6517 w 10000"/>
                                <a:gd name="connsiteY258" fmla="*/ 409 h 10000"/>
                                <a:gd name="connsiteX259" fmla="*/ 6517 w 10000"/>
                                <a:gd name="connsiteY259" fmla="*/ 409 h 10000"/>
                                <a:gd name="connsiteX260" fmla="*/ 6559 w 10000"/>
                                <a:gd name="connsiteY260" fmla="*/ 409 h 10000"/>
                                <a:gd name="connsiteX261" fmla="*/ 6627 w 10000"/>
                                <a:gd name="connsiteY261" fmla="*/ 414 h 10000"/>
                                <a:gd name="connsiteX262" fmla="*/ 6627 w 10000"/>
                                <a:gd name="connsiteY262" fmla="*/ 414 h 10000"/>
                                <a:gd name="connsiteX263" fmla="*/ 6593 w 10000"/>
                                <a:gd name="connsiteY263" fmla="*/ 421 h 10000"/>
                                <a:gd name="connsiteX264" fmla="*/ 6593 w 10000"/>
                                <a:gd name="connsiteY264" fmla="*/ 425 h 10000"/>
                                <a:gd name="connsiteX265" fmla="*/ 6593 w 10000"/>
                                <a:gd name="connsiteY265" fmla="*/ 428 h 10000"/>
                                <a:gd name="connsiteX266" fmla="*/ 6593 w 10000"/>
                                <a:gd name="connsiteY266" fmla="*/ 428 h 10000"/>
                                <a:gd name="connsiteX267" fmla="*/ 6669 w 10000"/>
                                <a:gd name="connsiteY267" fmla="*/ 425 h 10000"/>
                                <a:gd name="connsiteX268" fmla="*/ 6703 w 10000"/>
                                <a:gd name="connsiteY268" fmla="*/ 425 h 10000"/>
                                <a:gd name="connsiteX269" fmla="*/ 6703 w 10000"/>
                                <a:gd name="connsiteY269" fmla="*/ 425 h 10000"/>
                                <a:gd name="connsiteX270" fmla="*/ 6559 w 10000"/>
                                <a:gd name="connsiteY270" fmla="*/ 447 h 10000"/>
                                <a:gd name="connsiteX271" fmla="*/ 6372 w 10000"/>
                                <a:gd name="connsiteY271" fmla="*/ 466 h 10000"/>
                                <a:gd name="connsiteX272" fmla="*/ 6372 w 10000"/>
                                <a:gd name="connsiteY272" fmla="*/ 466 h 10000"/>
                                <a:gd name="connsiteX273" fmla="*/ 6185 w 10000"/>
                                <a:gd name="connsiteY273" fmla="*/ 489 h 10000"/>
                                <a:gd name="connsiteX274" fmla="*/ 6185 w 10000"/>
                                <a:gd name="connsiteY274" fmla="*/ 489 h 10000"/>
                                <a:gd name="connsiteX275" fmla="*/ 5803 w 10000"/>
                                <a:gd name="connsiteY275" fmla="*/ 526 h 10000"/>
                                <a:gd name="connsiteX276" fmla="*/ 5803 w 10000"/>
                                <a:gd name="connsiteY276" fmla="*/ 526 h 10000"/>
                                <a:gd name="connsiteX277" fmla="*/ 5735 w 10000"/>
                                <a:gd name="connsiteY277" fmla="*/ 466 h 10000"/>
                                <a:gd name="connsiteX278" fmla="*/ 5658 w 10000"/>
                                <a:gd name="connsiteY278" fmla="*/ 403 h 10000"/>
                                <a:gd name="connsiteX279" fmla="*/ 5658 w 10000"/>
                                <a:gd name="connsiteY279" fmla="*/ 403 h 10000"/>
                                <a:gd name="connsiteX280" fmla="*/ 5616 w 10000"/>
                                <a:gd name="connsiteY280" fmla="*/ 346 h 10000"/>
                                <a:gd name="connsiteX281" fmla="*/ 5582 w 10000"/>
                                <a:gd name="connsiteY281" fmla="*/ 293 h 10000"/>
                                <a:gd name="connsiteX282" fmla="*/ 5582 w 10000"/>
                                <a:gd name="connsiteY282" fmla="*/ 293 h 10000"/>
                                <a:gd name="connsiteX283" fmla="*/ 5582 w 10000"/>
                                <a:gd name="connsiteY283" fmla="*/ 278 h 10000"/>
                                <a:gd name="connsiteX284" fmla="*/ 5616 w 10000"/>
                                <a:gd name="connsiteY284" fmla="*/ 263 h 10000"/>
                                <a:gd name="connsiteX285" fmla="*/ 5616 w 10000"/>
                                <a:gd name="connsiteY285" fmla="*/ 263 h 10000"/>
                                <a:gd name="connsiteX286" fmla="*/ 5658 w 10000"/>
                                <a:gd name="connsiteY286" fmla="*/ 256 h 10000"/>
                                <a:gd name="connsiteX287" fmla="*/ 5692 w 10000"/>
                                <a:gd name="connsiteY287" fmla="*/ 248 h 10000"/>
                                <a:gd name="connsiteX288" fmla="*/ 5692 w 10000"/>
                                <a:gd name="connsiteY288" fmla="*/ 248 h 10000"/>
                                <a:gd name="connsiteX289" fmla="*/ 5735 w 10000"/>
                                <a:gd name="connsiteY289" fmla="*/ 256 h 10000"/>
                                <a:gd name="connsiteX290" fmla="*/ 5803 w 10000"/>
                                <a:gd name="connsiteY290" fmla="*/ 256 h 10000"/>
                                <a:gd name="connsiteX291" fmla="*/ 5879 w 10000"/>
                                <a:gd name="connsiteY291" fmla="*/ 252 h 10000"/>
                                <a:gd name="connsiteX292" fmla="*/ 5879 w 10000"/>
                                <a:gd name="connsiteY292" fmla="*/ 244 h 10000"/>
                                <a:gd name="connsiteX293" fmla="*/ 5879 w 10000"/>
                                <a:gd name="connsiteY293" fmla="*/ 244 h 10000"/>
                                <a:gd name="connsiteX294" fmla="*/ 5922 w 10000"/>
                                <a:gd name="connsiteY294" fmla="*/ 248 h 10000"/>
                                <a:gd name="connsiteX295" fmla="*/ 5990 w 10000"/>
                                <a:gd name="connsiteY295" fmla="*/ 252 h 10000"/>
                                <a:gd name="connsiteX296" fmla="*/ 5990 w 10000"/>
                                <a:gd name="connsiteY296" fmla="*/ 252 h 10000"/>
                                <a:gd name="connsiteX297" fmla="*/ 6066 w 10000"/>
                                <a:gd name="connsiteY297" fmla="*/ 252 h 10000"/>
                                <a:gd name="connsiteX298" fmla="*/ 6109 w 10000"/>
                                <a:gd name="connsiteY298" fmla="*/ 244 h 10000"/>
                                <a:gd name="connsiteX299" fmla="*/ 6109 w 10000"/>
                                <a:gd name="connsiteY299" fmla="*/ 229 h 10000"/>
                                <a:gd name="connsiteX300" fmla="*/ 6109 w 10000"/>
                                <a:gd name="connsiteY300" fmla="*/ 229 h 10000"/>
                                <a:gd name="connsiteX301" fmla="*/ 6143 w 10000"/>
                                <a:gd name="connsiteY301" fmla="*/ 229 h 10000"/>
                                <a:gd name="connsiteX302" fmla="*/ 6185 w 10000"/>
                                <a:gd name="connsiteY302" fmla="*/ 233 h 10000"/>
                                <a:gd name="connsiteX303" fmla="*/ 6219 w 10000"/>
                                <a:gd name="connsiteY303" fmla="*/ 233 h 10000"/>
                                <a:gd name="connsiteX304" fmla="*/ 6253 w 10000"/>
                                <a:gd name="connsiteY304" fmla="*/ 233 h 10000"/>
                                <a:gd name="connsiteX305" fmla="*/ 6253 w 10000"/>
                                <a:gd name="connsiteY305" fmla="*/ 233 h 10000"/>
                                <a:gd name="connsiteX306" fmla="*/ 6296 w 10000"/>
                                <a:gd name="connsiteY306" fmla="*/ 229 h 10000"/>
                                <a:gd name="connsiteX307" fmla="*/ 6330 w 10000"/>
                                <a:gd name="connsiteY307" fmla="*/ 222 h 10000"/>
                                <a:gd name="connsiteX308" fmla="*/ 6330 w 10000"/>
                                <a:gd name="connsiteY308" fmla="*/ 214 h 10000"/>
                                <a:gd name="connsiteX309" fmla="*/ 6296 w 10000"/>
                                <a:gd name="connsiteY309" fmla="*/ 206 h 10000"/>
                                <a:gd name="connsiteX310" fmla="*/ 6296 w 10000"/>
                                <a:gd name="connsiteY310" fmla="*/ 206 h 10000"/>
                                <a:gd name="connsiteX311" fmla="*/ 6372 w 10000"/>
                                <a:gd name="connsiteY311" fmla="*/ 206 h 10000"/>
                                <a:gd name="connsiteX312" fmla="*/ 6440 w 10000"/>
                                <a:gd name="connsiteY312" fmla="*/ 211 h 10000"/>
                                <a:gd name="connsiteX313" fmla="*/ 6517 w 10000"/>
                                <a:gd name="connsiteY313" fmla="*/ 206 h 10000"/>
                                <a:gd name="connsiteX314" fmla="*/ 6517 w 10000"/>
                                <a:gd name="connsiteY314" fmla="*/ 200 h 10000"/>
                                <a:gd name="connsiteX315" fmla="*/ 6517 w 10000"/>
                                <a:gd name="connsiteY315" fmla="*/ 200 h 10000"/>
                                <a:gd name="connsiteX316" fmla="*/ 6517 w 10000"/>
                                <a:gd name="connsiteY316" fmla="*/ 192 h 10000"/>
                                <a:gd name="connsiteX317" fmla="*/ 6483 w 10000"/>
                                <a:gd name="connsiteY317" fmla="*/ 188 h 10000"/>
                                <a:gd name="connsiteX318" fmla="*/ 6440 w 10000"/>
                                <a:gd name="connsiteY318" fmla="*/ 181 h 10000"/>
                                <a:gd name="connsiteX319" fmla="*/ 6440 w 10000"/>
                                <a:gd name="connsiteY319" fmla="*/ 177 h 10000"/>
                                <a:gd name="connsiteX320" fmla="*/ 6440 w 10000"/>
                                <a:gd name="connsiteY320" fmla="*/ 177 h 10000"/>
                                <a:gd name="connsiteX321" fmla="*/ 6483 w 10000"/>
                                <a:gd name="connsiteY321" fmla="*/ 177 h 10000"/>
                                <a:gd name="connsiteX322" fmla="*/ 6517 w 10000"/>
                                <a:gd name="connsiteY322" fmla="*/ 177 h 10000"/>
                                <a:gd name="connsiteX323" fmla="*/ 6517 w 10000"/>
                                <a:gd name="connsiteY323" fmla="*/ 177 h 10000"/>
                                <a:gd name="connsiteX324" fmla="*/ 6559 w 10000"/>
                                <a:gd name="connsiteY324" fmla="*/ 173 h 10000"/>
                                <a:gd name="connsiteX325" fmla="*/ 6593 w 10000"/>
                                <a:gd name="connsiteY325" fmla="*/ 169 h 10000"/>
                                <a:gd name="connsiteX326" fmla="*/ 6593 w 10000"/>
                                <a:gd name="connsiteY326" fmla="*/ 158 h 10000"/>
                                <a:gd name="connsiteX327" fmla="*/ 6593 w 10000"/>
                                <a:gd name="connsiteY327" fmla="*/ 158 h 10000"/>
                                <a:gd name="connsiteX328" fmla="*/ 6559 w 10000"/>
                                <a:gd name="connsiteY328" fmla="*/ 150 h 10000"/>
                                <a:gd name="connsiteX329" fmla="*/ 6483 w 10000"/>
                                <a:gd name="connsiteY329" fmla="*/ 147 h 10000"/>
                                <a:gd name="connsiteX330" fmla="*/ 6483 w 10000"/>
                                <a:gd name="connsiteY330" fmla="*/ 147 h 10000"/>
                                <a:gd name="connsiteX331" fmla="*/ 6593 w 10000"/>
                                <a:gd name="connsiteY331" fmla="*/ 139 h 10000"/>
                                <a:gd name="connsiteX332" fmla="*/ 6627 w 10000"/>
                                <a:gd name="connsiteY332" fmla="*/ 131 h 10000"/>
                                <a:gd name="connsiteX333" fmla="*/ 6627 w 10000"/>
                                <a:gd name="connsiteY333" fmla="*/ 124 h 10000"/>
                                <a:gd name="connsiteX334" fmla="*/ 6627 w 10000"/>
                                <a:gd name="connsiteY334" fmla="*/ 124 h 10000"/>
                                <a:gd name="connsiteX335" fmla="*/ 6593 w 10000"/>
                                <a:gd name="connsiteY335" fmla="*/ 120 h 10000"/>
                                <a:gd name="connsiteX336" fmla="*/ 6593 w 10000"/>
                                <a:gd name="connsiteY336" fmla="*/ 117 h 10000"/>
                                <a:gd name="connsiteX337" fmla="*/ 6593 w 10000"/>
                                <a:gd name="connsiteY337" fmla="*/ 113 h 10000"/>
                                <a:gd name="connsiteX338" fmla="*/ 6593 w 10000"/>
                                <a:gd name="connsiteY338" fmla="*/ 113 h 10000"/>
                                <a:gd name="connsiteX339" fmla="*/ 6517 w 10000"/>
                                <a:gd name="connsiteY339" fmla="*/ 105 h 10000"/>
                                <a:gd name="connsiteX340" fmla="*/ 6517 w 10000"/>
                                <a:gd name="connsiteY340" fmla="*/ 105 h 10000"/>
                                <a:gd name="connsiteX341" fmla="*/ 6559 w 10000"/>
                                <a:gd name="connsiteY341" fmla="*/ 102 h 10000"/>
                                <a:gd name="connsiteX342" fmla="*/ 6593 w 10000"/>
                                <a:gd name="connsiteY342" fmla="*/ 94 h 10000"/>
                                <a:gd name="connsiteX343" fmla="*/ 6593 w 10000"/>
                                <a:gd name="connsiteY343" fmla="*/ 86 h 10000"/>
                                <a:gd name="connsiteX344" fmla="*/ 6559 w 10000"/>
                                <a:gd name="connsiteY344" fmla="*/ 79 h 10000"/>
                                <a:gd name="connsiteX345" fmla="*/ 6559 w 10000"/>
                                <a:gd name="connsiteY345" fmla="*/ 79 h 10000"/>
                                <a:gd name="connsiteX346" fmla="*/ 6483 w 10000"/>
                                <a:gd name="connsiteY346" fmla="*/ 83 h 10000"/>
                                <a:gd name="connsiteX347" fmla="*/ 6440 w 10000"/>
                                <a:gd name="connsiteY347" fmla="*/ 83 h 10000"/>
                                <a:gd name="connsiteX348" fmla="*/ 6406 w 10000"/>
                                <a:gd name="connsiteY348" fmla="*/ 79 h 10000"/>
                                <a:gd name="connsiteX349" fmla="*/ 6406 w 10000"/>
                                <a:gd name="connsiteY349" fmla="*/ 79 h 10000"/>
                                <a:gd name="connsiteX350" fmla="*/ 6440 w 10000"/>
                                <a:gd name="connsiteY350" fmla="*/ 72 h 10000"/>
                                <a:gd name="connsiteX351" fmla="*/ 6440 w 10000"/>
                                <a:gd name="connsiteY351" fmla="*/ 64 h 10000"/>
                                <a:gd name="connsiteX352" fmla="*/ 6440 w 10000"/>
                                <a:gd name="connsiteY352" fmla="*/ 64 h 10000"/>
                                <a:gd name="connsiteX353" fmla="*/ 6372 w 10000"/>
                                <a:gd name="connsiteY353" fmla="*/ 61 h 10000"/>
                                <a:gd name="connsiteX354" fmla="*/ 6296 w 10000"/>
                                <a:gd name="connsiteY354" fmla="*/ 53 h 10000"/>
                                <a:gd name="connsiteX355" fmla="*/ 6296 w 10000"/>
                                <a:gd name="connsiteY355" fmla="*/ 53 h 10000"/>
                                <a:gd name="connsiteX356" fmla="*/ 6296 w 10000"/>
                                <a:gd name="connsiteY356" fmla="*/ 45 h 10000"/>
                                <a:gd name="connsiteX357" fmla="*/ 6253 w 10000"/>
                                <a:gd name="connsiteY357" fmla="*/ 38 h 10000"/>
                                <a:gd name="connsiteX358" fmla="*/ 6185 w 10000"/>
                                <a:gd name="connsiteY358" fmla="*/ 38 h 10000"/>
                                <a:gd name="connsiteX359" fmla="*/ 6109 w 10000"/>
                                <a:gd name="connsiteY359" fmla="*/ 38 h 10000"/>
                                <a:gd name="connsiteX360" fmla="*/ 6109 w 10000"/>
                                <a:gd name="connsiteY360" fmla="*/ 38 h 10000"/>
                                <a:gd name="connsiteX361" fmla="*/ 6109 w 10000"/>
                                <a:gd name="connsiteY361" fmla="*/ 34 h 10000"/>
                                <a:gd name="connsiteX362" fmla="*/ 6109 w 10000"/>
                                <a:gd name="connsiteY362" fmla="*/ 34 h 10000"/>
                                <a:gd name="connsiteX363" fmla="*/ 6066 w 10000"/>
                                <a:gd name="connsiteY363" fmla="*/ 30 h 10000"/>
                                <a:gd name="connsiteX364" fmla="*/ 6032 w 10000"/>
                                <a:gd name="connsiteY364" fmla="*/ 22 h 10000"/>
                                <a:gd name="connsiteX365" fmla="*/ 5990 w 10000"/>
                                <a:gd name="connsiteY365" fmla="*/ 19 h 10000"/>
                                <a:gd name="connsiteX366" fmla="*/ 5922 w 10000"/>
                                <a:gd name="connsiteY366" fmla="*/ 15 h 10000"/>
                                <a:gd name="connsiteX367" fmla="*/ 5922 w 10000"/>
                                <a:gd name="connsiteY367" fmla="*/ 15 h 10000"/>
                                <a:gd name="connsiteX368" fmla="*/ 5879 w 10000"/>
                                <a:gd name="connsiteY368" fmla="*/ 15 h 10000"/>
                                <a:gd name="connsiteX369" fmla="*/ 5845 w 10000"/>
                                <a:gd name="connsiteY369" fmla="*/ 19 h 10000"/>
                                <a:gd name="connsiteX370" fmla="*/ 5845 w 10000"/>
                                <a:gd name="connsiteY370" fmla="*/ 19 h 10000"/>
                                <a:gd name="connsiteX371" fmla="*/ 5845 w 10000"/>
                                <a:gd name="connsiteY371" fmla="*/ 15 h 10000"/>
                                <a:gd name="connsiteX372" fmla="*/ 5803 w 10000"/>
                                <a:gd name="connsiteY372" fmla="*/ 11 h 10000"/>
                                <a:gd name="connsiteX373" fmla="*/ 5803 w 10000"/>
                                <a:gd name="connsiteY373" fmla="*/ 11 h 10000"/>
                                <a:gd name="connsiteX374" fmla="*/ 5735 w 10000"/>
                                <a:gd name="connsiteY374" fmla="*/ 15 h 10000"/>
                                <a:gd name="connsiteX375" fmla="*/ 5735 w 10000"/>
                                <a:gd name="connsiteY375" fmla="*/ 15 h 10000"/>
                                <a:gd name="connsiteX376" fmla="*/ 5692 w 10000"/>
                                <a:gd name="connsiteY376" fmla="*/ 8 h 10000"/>
                                <a:gd name="connsiteX377" fmla="*/ 5582 w 10000"/>
                                <a:gd name="connsiteY377" fmla="*/ 0 h 10000"/>
                                <a:gd name="connsiteX378" fmla="*/ 5582 w 10000"/>
                                <a:gd name="connsiteY378" fmla="*/ 0 h 10000"/>
                                <a:gd name="connsiteX379" fmla="*/ 5548 w 10000"/>
                                <a:gd name="connsiteY379" fmla="*/ 0 h 10000"/>
                                <a:gd name="connsiteX380" fmla="*/ 5506 w 10000"/>
                                <a:gd name="connsiteY380" fmla="*/ 3 h 10000"/>
                                <a:gd name="connsiteX381" fmla="*/ 5472 w 10000"/>
                                <a:gd name="connsiteY381" fmla="*/ 11 h 10000"/>
                                <a:gd name="connsiteX382" fmla="*/ 5472 w 10000"/>
                                <a:gd name="connsiteY382" fmla="*/ 11 h 10000"/>
                                <a:gd name="connsiteX383" fmla="*/ 5361 w 10000"/>
                                <a:gd name="connsiteY383" fmla="*/ 11 h 10000"/>
                                <a:gd name="connsiteX384" fmla="*/ 5361 w 10000"/>
                                <a:gd name="connsiteY384" fmla="*/ 11 h 10000"/>
                                <a:gd name="connsiteX385" fmla="*/ 5361 w 10000"/>
                                <a:gd name="connsiteY385" fmla="*/ 3 h 10000"/>
                                <a:gd name="connsiteX386" fmla="*/ 5361 w 10000"/>
                                <a:gd name="connsiteY386" fmla="*/ 3 h 10000"/>
                                <a:gd name="connsiteX387" fmla="*/ 5285 w 10000"/>
                                <a:gd name="connsiteY387" fmla="*/ 0 h 10000"/>
                                <a:gd name="connsiteX388" fmla="*/ 5242 w 10000"/>
                                <a:gd name="connsiteY388" fmla="*/ 0 h 10000"/>
                                <a:gd name="connsiteX389" fmla="*/ 5098 w 10000"/>
                                <a:gd name="connsiteY389" fmla="*/ 3 h 10000"/>
                                <a:gd name="connsiteX390" fmla="*/ 5098 w 10000"/>
                                <a:gd name="connsiteY390" fmla="*/ 3 h 10000"/>
                                <a:gd name="connsiteX391" fmla="*/ 5098 w 10000"/>
                                <a:gd name="connsiteY391" fmla="*/ 8 h 10000"/>
                                <a:gd name="connsiteX392" fmla="*/ 5098 w 10000"/>
                                <a:gd name="connsiteY392" fmla="*/ 8 h 10000"/>
                                <a:gd name="connsiteX393" fmla="*/ 5021 w 10000"/>
                                <a:gd name="connsiteY393" fmla="*/ 8 h 10000"/>
                                <a:gd name="connsiteX394" fmla="*/ 4945 w 10000"/>
                                <a:gd name="connsiteY394" fmla="*/ 11 h 10000"/>
                                <a:gd name="connsiteX395" fmla="*/ 4945 w 10000"/>
                                <a:gd name="connsiteY395" fmla="*/ 11 h 10000"/>
                                <a:gd name="connsiteX396" fmla="*/ 4834 w 10000"/>
                                <a:gd name="connsiteY396" fmla="*/ 8 h 10000"/>
                                <a:gd name="connsiteX397" fmla="*/ 4834 w 10000"/>
                                <a:gd name="connsiteY397" fmla="*/ 8 h 10000"/>
                                <a:gd name="connsiteX398" fmla="*/ 4758 w 10000"/>
                                <a:gd name="connsiteY398" fmla="*/ 11 h 10000"/>
                                <a:gd name="connsiteX399" fmla="*/ 4724 w 10000"/>
                                <a:gd name="connsiteY399" fmla="*/ 15 h 10000"/>
                                <a:gd name="connsiteX400" fmla="*/ 4724 w 10000"/>
                                <a:gd name="connsiteY400" fmla="*/ 30 h 10000"/>
                                <a:gd name="connsiteX401" fmla="*/ 4724 w 10000"/>
                                <a:gd name="connsiteY401" fmla="*/ 30 h 10000"/>
                                <a:gd name="connsiteX402" fmla="*/ 4605 w 10000"/>
                                <a:gd name="connsiteY402" fmla="*/ 30 h 10000"/>
                                <a:gd name="connsiteX403" fmla="*/ 4571 w 10000"/>
                                <a:gd name="connsiteY403" fmla="*/ 30 h 10000"/>
                                <a:gd name="connsiteX404" fmla="*/ 4537 w 10000"/>
                                <a:gd name="connsiteY404" fmla="*/ 30 h 10000"/>
                                <a:gd name="connsiteX405" fmla="*/ 4537 w 10000"/>
                                <a:gd name="connsiteY405" fmla="*/ 30 h 10000"/>
                                <a:gd name="connsiteX406" fmla="*/ 4494 w 10000"/>
                                <a:gd name="connsiteY406" fmla="*/ 38 h 10000"/>
                                <a:gd name="connsiteX407" fmla="*/ 4494 w 10000"/>
                                <a:gd name="connsiteY407" fmla="*/ 38 h 10000"/>
                                <a:gd name="connsiteX408" fmla="*/ 4494 w 10000"/>
                                <a:gd name="connsiteY408" fmla="*/ 41 h 10000"/>
                                <a:gd name="connsiteX409" fmla="*/ 4494 w 10000"/>
                                <a:gd name="connsiteY409" fmla="*/ 45 h 10000"/>
                                <a:gd name="connsiteX410" fmla="*/ 4494 w 10000"/>
                                <a:gd name="connsiteY410" fmla="*/ 45 h 10000"/>
                                <a:gd name="connsiteX411" fmla="*/ 4460 w 10000"/>
                                <a:gd name="connsiteY411" fmla="*/ 49 h 10000"/>
                                <a:gd name="connsiteX412" fmla="*/ 4418 w 10000"/>
                                <a:gd name="connsiteY412" fmla="*/ 53 h 10000"/>
                                <a:gd name="connsiteX413" fmla="*/ 4418 w 10000"/>
                                <a:gd name="connsiteY413" fmla="*/ 56 h 10000"/>
                                <a:gd name="connsiteX414" fmla="*/ 4418 w 10000"/>
                                <a:gd name="connsiteY414" fmla="*/ 56 h 10000"/>
                                <a:gd name="connsiteX415" fmla="*/ 4350 w 10000"/>
                                <a:gd name="connsiteY415" fmla="*/ 56 h 10000"/>
                                <a:gd name="connsiteX416" fmla="*/ 4308 w 10000"/>
                                <a:gd name="connsiteY416" fmla="*/ 61 h 10000"/>
                                <a:gd name="connsiteX417" fmla="*/ 4308 w 10000"/>
                                <a:gd name="connsiteY417" fmla="*/ 67 h 10000"/>
                                <a:gd name="connsiteX418" fmla="*/ 4350 w 10000"/>
                                <a:gd name="connsiteY418" fmla="*/ 72 h 10000"/>
                                <a:gd name="connsiteX419" fmla="*/ 4350 w 10000"/>
                                <a:gd name="connsiteY419" fmla="*/ 72 h 10000"/>
                                <a:gd name="connsiteX420" fmla="*/ 4350 w 10000"/>
                                <a:gd name="connsiteY420" fmla="*/ 75 h 10000"/>
                                <a:gd name="connsiteX421" fmla="*/ 4308 w 10000"/>
                                <a:gd name="connsiteY421" fmla="*/ 86 h 10000"/>
                                <a:gd name="connsiteX422" fmla="*/ 4308 w 10000"/>
                                <a:gd name="connsiteY422" fmla="*/ 86 h 10000"/>
                                <a:gd name="connsiteX423" fmla="*/ 4231 w 10000"/>
                                <a:gd name="connsiteY423" fmla="*/ 90 h 10000"/>
                                <a:gd name="connsiteX424" fmla="*/ 4197 w 10000"/>
                                <a:gd name="connsiteY424" fmla="*/ 94 h 10000"/>
                                <a:gd name="connsiteX425" fmla="*/ 4197 w 10000"/>
                                <a:gd name="connsiteY425" fmla="*/ 102 h 10000"/>
                                <a:gd name="connsiteX426" fmla="*/ 4197 w 10000"/>
                                <a:gd name="connsiteY426" fmla="*/ 102 h 10000"/>
                                <a:gd name="connsiteX427" fmla="*/ 4231 w 10000"/>
                                <a:gd name="connsiteY427" fmla="*/ 105 h 10000"/>
                                <a:gd name="connsiteX428" fmla="*/ 4274 w 10000"/>
                                <a:gd name="connsiteY428" fmla="*/ 109 h 10000"/>
                                <a:gd name="connsiteX429" fmla="*/ 4274 w 10000"/>
                                <a:gd name="connsiteY429" fmla="*/ 117 h 10000"/>
                                <a:gd name="connsiteX430" fmla="*/ 4274 w 10000"/>
                                <a:gd name="connsiteY430" fmla="*/ 117 h 10000"/>
                                <a:gd name="connsiteX431" fmla="*/ 4231 w 10000"/>
                                <a:gd name="connsiteY431" fmla="*/ 117 h 10000"/>
                                <a:gd name="connsiteX432" fmla="*/ 4197 w 10000"/>
                                <a:gd name="connsiteY432" fmla="*/ 120 h 10000"/>
                                <a:gd name="connsiteX433" fmla="*/ 4163 w 10000"/>
                                <a:gd name="connsiteY433" fmla="*/ 128 h 10000"/>
                                <a:gd name="connsiteX434" fmla="*/ 4163 w 10000"/>
                                <a:gd name="connsiteY434" fmla="*/ 139 h 10000"/>
                                <a:gd name="connsiteX435" fmla="*/ 4231 w 10000"/>
                                <a:gd name="connsiteY435" fmla="*/ 142 h 10000"/>
                                <a:gd name="connsiteX436" fmla="*/ 4231 w 10000"/>
                                <a:gd name="connsiteY436" fmla="*/ 142 h 10000"/>
                                <a:gd name="connsiteX437" fmla="*/ 4274 w 10000"/>
                                <a:gd name="connsiteY437" fmla="*/ 154 h 10000"/>
                                <a:gd name="connsiteX438" fmla="*/ 4274 w 10000"/>
                                <a:gd name="connsiteY438" fmla="*/ 154 h 10000"/>
                                <a:gd name="connsiteX439" fmla="*/ 4231 w 10000"/>
                                <a:gd name="connsiteY439" fmla="*/ 166 h 10000"/>
                                <a:gd name="connsiteX440" fmla="*/ 4231 w 10000"/>
                                <a:gd name="connsiteY440" fmla="*/ 166 h 10000"/>
                                <a:gd name="connsiteX441" fmla="*/ 4231 w 10000"/>
                                <a:gd name="connsiteY441" fmla="*/ 169 h 10000"/>
                                <a:gd name="connsiteX442" fmla="*/ 4274 w 10000"/>
                                <a:gd name="connsiteY442" fmla="*/ 177 h 10000"/>
                                <a:gd name="connsiteX443" fmla="*/ 4274 w 10000"/>
                                <a:gd name="connsiteY443" fmla="*/ 177 h 10000"/>
                                <a:gd name="connsiteX444" fmla="*/ 4384 w 10000"/>
                                <a:gd name="connsiteY444" fmla="*/ 177 h 10000"/>
                                <a:gd name="connsiteX445" fmla="*/ 4384 w 10000"/>
                                <a:gd name="connsiteY445" fmla="*/ 177 h 10000"/>
                                <a:gd name="connsiteX446" fmla="*/ 4384 w 10000"/>
                                <a:gd name="connsiteY446" fmla="*/ 181 h 10000"/>
                                <a:gd name="connsiteX447" fmla="*/ 4384 w 10000"/>
                                <a:gd name="connsiteY447" fmla="*/ 188 h 10000"/>
                                <a:gd name="connsiteX448" fmla="*/ 4384 w 10000"/>
                                <a:gd name="connsiteY448" fmla="*/ 195 h 10000"/>
                                <a:gd name="connsiteX449" fmla="*/ 4418 w 10000"/>
                                <a:gd name="connsiteY449" fmla="*/ 200 h 10000"/>
                                <a:gd name="connsiteX450" fmla="*/ 4418 w 10000"/>
                                <a:gd name="connsiteY450" fmla="*/ 200 h 10000"/>
                                <a:gd name="connsiteX451" fmla="*/ 4537 w 10000"/>
                                <a:gd name="connsiteY451" fmla="*/ 200 h 10000"/>
                                <a:gd name="connsiteX452" fmla="*/ 4537 w 10000"/>
                                <a:gd name="connsiteY452" fmla="*/ 200 h 10000"/>
                                <a:gd name="connsiteX453" fmla="*/ 4571 w 10000"/>
                                <a:gd name="connsiteY453" fmla="*/ 206 h 10000"/>
                                <a:gd name="connsiteX454" fmla="*/ 4571 w 10000"/>
                                <a:gd name="connsiteY454" fmla="*/ 206 h 10000"/>
                                <a:gd name="connsiteX455" fmla="*/ 4537 w 10000"/>
                                <a:gd name="connsiteY455" fmla="*/ 214 h 10000"/>
                                <a:gd name="connsiteX456" fmla="*/ 4537 w 10000"/>
                                <a:gd name="connsiteY456" fmla="*/ 214 h 10000"/>
                                <a:gd name="connsiteX457" fmla="*/ 4571 w 10000"/>
                                <a:gd name="connsiteY457" fmla="*/ 218 h 10000"/>
                                <a:gd name="connsiteX458" fmla="*/ 4647 w 10000"/>
                                <a:gd name="connsiteY458" fmla="*/ 222 h 10000"/>
                                <a:gd name="connsiteX459" fmla="*/ 4647 w 10000"/>
                                <a:gd name="connsiteY459" fmla="*/ 222 h 10000"/>
                                <a:gd name="connsiteX460" fmla="*/ 4724 w 10000"/>
                                <a:gd name="connsiteY460" fmla="*/ 222 h 10000"/>
                                <a:gd name="connsiteX461" fmla="*/ 4792 w 10000"/>
                                <a:gd name="connsiteY461" fmla="*/ 222 h 10000"/>
                                <a:gd name="connsiteX462" fmla="*/ 4868 w 10000"/>
                                <a:gd name="connsiteY462" fmla="*/ 233 h 10000"/>
                                <a:gd name="connsiteX463" fmla="*/ 4868 w 10000"/>
                                <a:gd name="connsiteY463" fmla="*/ 233 h 10000"/>
                                <a:gd name="connsiteX464" fmla="*/ 4945 w 10000"/>
                                <a:gd name="connsiteY464" fmla="*/ 237 h 10000"/>
                                <a:gd name="connsiteX465" fmla="*/ 5021 w 10000"/>
                                <a:gd name="connsiteY465" fmla="*/ 241 h 10000"/>
                                <a:gd name="connsiteX466" fmla="*/ 5021 w 10000"/>
                                <a:gd name="connsiteY466" fmla="*/ 241 h 10000"/>
                                <a:gd name="connsiteX467" fmla="*/ 5055 w 10000"/>
                                <a:gd name="connsiteY467" fmla="*/ 244 h 10000"/>
                                <a:gd name="connsiteX468" fmla="*/ 5055 w 10000"/>
                                <a:gd name="connsiteY468" fmla="*/ 244 h 10000"/>
                                <a:gd name="connsiteX469" fmla="*/ 5098 w 10000"/>
                                <a:gd name="connsiteY469" fmla="*/ 248 h 10000"/>
                                <a:gd name="connsiteX470" fmla="*/ 5174 w 10000"/>
                                <a:gd name="connsiteY470" fmla="*/ 244 h 10000"/>
                                <a:gd name="connsiteX471" fmla="*/ 5174 w 10000"/>
                                <a:gd name="connsiteY471" fmla="*/ 244 h 10000"/>
                                <a:gd name="connsiteX472" fmla="*/ 5208 w 10000"/>
                                <a:gd name="connsiteY472" fmla="*/ 252 h 10000"/>
                                <a:gd name="connsiteX473" fmla="*/ 5242 w 10000"/>
                                <a:gd name="connsiteY473" fmla="*/ 256 h 10000"/>
                                <a:gd name="connsiteX474" fmla="*/ 5242 w 10000"/>
                                <a:gd name="connsiteY474" fmla="*/ 256 h 10000"/>
                                <a:gd name="connsiteX475" fmla="*/ 5208 w 10000"/>
                                <a:gd name="connsiteY475" fmla="*/ 301 h 10000"/>
                                <a:gd name="connsiteX476" fmla="*/ 5208 w 10000"/>
                                <a:gd name="connsiteY476" fmla="*/ 346 h 10000"/>
                                <a:gd name="connsiteX477" fmla="*/ 5208 w 10000"/>
                                <a:gd name="connsiteY477" fmla="*/ 346 h 10000"/>
                                <a:gd name="connsiteX478" fmla="*/ 5242 w 10000"/>
                                <a:gd name="connsiteY478" fmla="*/ 380 h 10000"/>
                                <a:gd name="connsiteX479" fmla="*/ 5242 w 10000"/>
                                <a:gd name="connsiteY479" fmla="*/ 380 h 10000"/>
                                <a:gd name="connsiteX480" fmla="*/ 5319 w 10000"/>
                                <a:gd name="connsiteY480" fmla="*/ 440 h 10000"/>
                                <a:gd name="connsiteX481" fmla="*/ 5319 w 10000"/>
                                <a:gd name="connsiteY481" fmla="*/ 440 h 10000"/>
                                <a:gd name="connsiteX482" fmla="*/ 5319 w 10000"/>
                                <a:gd name="connsiteY482" fmla="*/ 466 h 10000"/>
                                <a:gd name="connsiteX483" fmla="*/ 5361 w 10000"/>
                                <a:gd name="connsiteY483" fmla="*/ 492 h 10000"/>
                                <a:gd name="connsiteX484" fmla="*/ 5361 w 10000"/>
                                <a:gd name="connsiteY484" fmla="*/ 492 h 10000"/>
                                <a:gd name="connsiteX485" fmla="*/ 5395 w 10000"/>
                                <a:gd name="connsiteY485" fmla="*/ 530 h 10000"/>
                                <a:gd name="connsiteX486" fmla="*/ 5395 w 10000"/>
                                <a:gd name="connsiteY486" fmla="*/ 530 h 10000"/>
                                <a:gd name="connsiteX487" fmla="*/ 5506 w 10000"/>
                                <a:gd name="connsiteY487" fmla="*/ 579 h 10000"/>
                                <a:gd name="connsiteX488" fmla="*/ 5506 w 10000"/>
                                <a:gd name="connsiteY488" fmla="*/ 579 h 10000"/>
                                <a:gd name="connsiteX489" fmla="*/ 5616 w 10000"/>
                                <a:gd name="connsiteY489" fmla="*/ 639 h 10000"/>
                                <a:gd name="connsiteX490" fmla="*/ 5735 w 10000"/>
                                <a:gd name="connsiteY490" fmla="*/ 695 h 10000"/>
                                <a:gd name="connsiteX491" fmla="*/ 5735 w 10000"/>
                                <a:gd name="connsiteY491" fmla="*/ 695 h 10000"/>
                                <a:gd name="connsiteX492" fmla="*/ 5506 w 10000"/>
                                <a:gd name="connsiteY492" fmla="*/ 677 h 10000"/>
                                <a:gd name="connsiteX493" fmla="*/ 5285 w 10000"/>
                                <a:gd name="connsiteY493" fmla="*/ 654 h 10000"/>
                                <a:gd name="connsiteX494" fmla="*/ 5285 w 10000"/>
                                <a:gd name="connsiteY494" fmla="*/ 654 h 10000"/>
                                <a:gd name="connsiteX495" fmla="*/ 5021 w 10000"/>
                                <a:gd name="connsiteY495" fmla="*/ 631 h 10000"/>
                                <a:gd name="connsiteX496" fmla="*/ 4792 w 10000"/>
                                <a:gd name="connsiteY496" fmla="*/ 609 h 10000"/>
                                <a:gd name="connsiteX497" fmla="*/ 4792 w 10000"/>
                                <a:gd name="connsiteY497" fmla="*/ 609 h 10000"/>
                                <a:gd name="connsiteX498" fmla="*/ 4647 w 10000"/>
                                <a:gd name="connsiteY498" fmla="*/ 560 h 10000"/>
                                <a:gd name="connsiteX499" fmla="*/ 4537 w 10000"/>
                                <a:gd name="connsiteY499" fmla="*/ 508 h 10000"/>
                                <a:gd name="connsiteX500" fmla="*/ 4537 w 10000"/>
                                <a:gd name="connsiteY500" fmla="*/ 508 h 10000"/>
                                <a:gd name="connsiteX501" fmla="*/ 4494 w 10000"/>
                                <a:gd name="connsiteY501" fmla="*/ 478 h 10000"/>
                                <a:gd name="connsiteX502" fmla="*/ 4494 w 10000"/>
                                <a:gd name="connsiteY502" fmla="*/ 444 h 10000"/>
                                <a:gd name="connsiteX503" fmla="*/ 4494 w 10000"/>
                                <a:gd name="connsiteY503" fmla="*/ 444 h 10000"/>
                                <a:gd name="connsiteX504" fmla="*/ 4537 w 10000"/>
                                <a:gd name="connsiteY504" fmla="*/ 440 h 10000"/>
                                <a:gd name="connsiteX505" fmla="*/ 4571 w 10000"/>
                                <a:gd name="connsiteY505" fmla="*/ 436 h 10000"/>
                                <a:gd name="connsiteX506" fmla="*/ 4571 w 10000"/>
                                <a:gd name="connsiteY506" fmla="*/ 436 h 10000"/>
                                <a:gd name="connsiteX507" fmla="*/ 4605 w 10000"/>
                                <a:gd name="connsiteY507" fmla="*/ 436 h 10000"/>
                                <a:gd name="connsiteX508" fmla="*/ 4681 w 10000"/>
                                <a:gd name="connsiteY508" fmla="*/ 436 h 10000"/>
                                <a:gd name="connsiteX509" fmla="*/ 4681 w 10000"/>
                                <a:gd name="connsiteY509" fmla="*/ 428 h 10000"/>
                                <a:gd name="connsiteX510" fmla="*/ 4681 w 10000"/>
                                <a:gd name="connsiteY510" fmla="*/ 425 h 10000"/>
                                <a:gd name="connsiteX511" fmla="*/ 4681 w 10000"/>
                                <a:gd name="connsiteY511" fmla="*/ 425 h 10000"/>
                                <a:gd name="connsiteX512" fmla="*/ 4724 w 10000"/>
                                <a:gd name="connsiteY512" fmla="*/ 425 h 10000"/>
                                <a:gd name="connsiteX513" fmla="*/ 4758 w 10000"/>
                                <a:gd name="connsiteY513" fmla="*/ 425 h 10000"/>
                                <a:gd name="connsiteX514" fmla="*/ 4758 w 10000"/>
                                <a:gd name="connsiteY514" fmla="*/ 425 h 10000"/>
                                <a:gd name="connsiteX515" fmla="*/ 4792 w 10000"/>
                                <a:gd name="connsiteY515" fmla="*/ 421 h 10000"/>
                                <a:gd name="connsiteX516" fmla="*/ 4792 w 10000"/>
                                <a:gd name="connsiteY516" fmla="*/ 417 h 10000"/>
                                <a:gd name="connsiteX517" fmla="*/ 4792 w 10000"/>
                                <a:gd name="connsiteY517" fmla="*/ 409 h 10000"/>
                                <a:gd name="connsiteX518" fmla="*/ 4758 w 10000"/>
                                <a:gd name="connsiteY518" fmla="*/ 406 h 10000"/>
                                <a:gd name="connsiteX519" fmla="*/ 4758 w 10000"/>
                                <a:gd name="connsiteY519" fmla="*/ 406 h 10000"/>
                                <a:gd name="connsiteX520" fmla="*/ 4868 w 10000"/>
                                <a:gd name="connsiteY520" fmla="*/ 406 h 10000"/>
                                <a:gd name="connsiteX521" fmla="*/ 4868 w 10000"/>
                                <a:gd name="connsiteY521" fmla="*/ 406 h 10000"/>
                                <a:gd name="connsiteX522" fmla="*/ 4868 w 10000"/>
                                <a:gd name="connsiteY522" fmla="*/ 398 h 10000"/>
                                <a:gd name="connsiteX523" fmla="*/ 4868 w 10000"/>
                                <a:gd name="connsiteY523" fmla="*/ 395 h 10000"/>
                                <a:gd name="connsiteX524" fmla="*/ 4792 w 10000"/>
                                <a:gd name="connsiteY524" fmla="*/ 383 h 10000"/>
                                <a:gd name="connsiteX525" fmla="*/ 4792 w 10000"/>
                                <a:gd name="connsiteY525" fmla="*/ 383 h 10000"/>
                                <a:gd name="connsiteX526" fmla="*/ 4834 w 10000"/>
                                <a:gd name="connsiteY526" fmla="*/ 380 h 10000"/>
                                <a:gd name="connsiteX527" fmla="*/ 4834 w 10000"/>
                                <a:gd name="connsiteY527" fmla="*/ 372 h 10000"/>
                                <a:gd name="connsiteX528" fmla="*/ 4792 w 10000"/>
                                <a:gd name="connsiteY528" fmla="*/ 364 h 10000"/>
                                <a:gd name="connsiteX529" fmla="*/ 4758 w 10000"/>
                                <a:gd name="connsiteY529" fmla="*/ 361 h 10000"/>
                                <a:gd name="connsiteX530" fmla="*/ 4758 w 10000"/>
                                <a:gd name="connsiteY530" fmla="*/ 361 h 10000"/>
                                <a:gd name="connsiteX531" fmla="*/ 4758 w 10000"/>
                                <a:gd name="connsiteY531" fmla="*/ 353 h 10000"/>
                                <a:gd name="connsiteX532" fmla="*/ 4724 w 10000"/>
                                <a:gd name="connsiteY532" fmla="*/ 350 h 10000"/>
                                <a:gd name="connsiteX533" fmla="*/ 4681 w 10000"/>
                                <a:gd name="connsiteY533" fmla="*/ 346 h 10000"/>
                                <a:gd name="connsiteX534" fmla="*/ 4605 w 10000"/>
                                <a:gd name="connsiteY534" fmla="*/ 346 h 10000"/>
                                <a:gd name="connsiteX535" fmla="*/ 4605 w 10000"/>
                                <a:gd name="connsiteY535" fmla="*/ 346 h 10000"/>
                                <a:gd name="connsiteX536" fmla="*/ 4571 w 10000"/>
                                <a:gd name="connsiteY536" fmla="*/ 342 h 10000"/>
                                <a:gd name="connsiteX537" fmla="*/ 4571 w 10000"/>
                                <a:gd name="connsiteY537" fmla="*/ 334 h 10000"/>
                                <a:gd name="connsiteX538" fmla="*/ 4571 w 10000"/>
                                <a:gd name="connsiteY538" fmla="*/ 334 h 10000"/>
                                <a:gd name="connsiteX539" fmla="*/ 4460 w 10000"/>
                                <a:gd name="connsiteY539" fmla="*/ 334 h 10000"/>
                                <a:gd name="connsiteX540" fmla="*/ 4418 w 10000"/>
                                <a:gd name="connsiteY540" fmla="*/ 339 h 10000"/>
                                <a:gd name="connsiteX541" fmla="*/ 4418 w 10000"/>
                                <a:gd name="connsiteY541" fmla="*/ 339 h 10000"/>
                                <a:gd name="connsiteX542" fmla="*/ 4350 w 10000"/>
                                <a:gd name="connsiteY542" fmla="*/ 334 h 10000"/>
                                <a:gd name="connsiteX543" fmla="*/ 4274 w 10000"/>
                                <a:gd name="connsiteY543" fmla="*/ 331 h 10000"/>
                                <a:gd name="connsiteX544" fmla="*/ 4231 w 10000"/>
                                <a:gd name="connsiteY544" fmla="*/ 334 h 10000"/>
                                <a:gd name="connsiteX545" fmla="*/ 4197 w 10000"/>
                                <a:gd name="connsiteY545" fmla="*/ 339 h 10000"/>
                                <a:gd name="connsiteX546" fmla="*/ 4197 w 10000"/>
                                <a:gd name="connsiteY546" fmla="*/ 339 h 10000"/>
                                <a:gd name="connsiteX547" fmla="*/ 4121 w 10000"/>
                                <a:gd name="connsiteY547" fmla="*/ 339 h 10000"/>
                                <a:gd name="connsiteX548" fmla="*/ 4087 w 10000"/>
                                <a:gd name="connsiteY548" fmla="*/ 339 h 10000"/>
                                <a:gd name="connsiteX549" fmla="*/ 4044 w 10000"/>
                                <a:gd name="connsiteY549" fmla="*/ 339 h 10000"/>
                                <a:gd name="connsiteX550" fmla="*/ 4044 w 10000"/>
                                <a:gd name="connsiteY550" fmla="*/ 346 h 10000"/>
                                <a:gd name="connsiteX551" fmla="*/ 4044 w 10000"/>
                                <a:gd name="connsiteY551" fmla="*/ 346 h 10000"/>
                                <a:gd name="connsiteX552" fmla="*/ 3934 w 10000"/>
                                <a:gd name="connsiteY552" fmla="*/ 350 h 10000"/>
                                <a:gd name="connsiteX553" fmla="*/ 3934 w 10000"/>
                                <a:gd name="connsiteY553" fmla="*/ 350 h 10000"/>
                                <a:gd name="connsiteX554" fmla="*/ 3934 w 10000"/>
                                <a:gd name="connsiteY554" fmla="*/ 361 h 10000"/>
                                <a:gd name="connsiteX555" fmla="*/ 3934 w 10000"/>
                                <a:gd name="connsiteY555" fmla="*/ 372 h 10000"/>
                                <a:gd name="connsiteX556" fmla="*/ 3934 w 10000"/>
                                <a:gd name="connsiteY556" fmla="*/ 372 h 10000"/>
                                <a:gd name="connsiteX557" fmla="*/ 3900 w 10000"/>
                                <a:gd name="connsiteY557" fmla="*/ 380 h 10000"/>
                                <a:gd name="connsiteX558" fmla="*/ 3900 w 10000"/>
                                <a:gd name="connsiteY558" fmla="*/ 387 h 10000"/>
                                <a:gd name="connsiteX559" fmla="*/ 3934 w 10000"/>
                                <a:gd name="connsiteY559" fmla="*/ 391 h 10000"/>
                                <a:gd name="connsiteX560" fmla="*/ 3934 w 10000"/>
                                <a:gd name="connsiteY560" fmla="*/ 391 h 10000"/>
                                <a:gd name="connsiteX561" fmla="*/ 3900 w 10000"/>
                                <a:gd name="connsiteY561" fmla="*/ 398 h 10000"/>
                                <a:gd name="connsiteX562" fmla="*/ 3934 w 10000"/>
                                <a:gd name="connsiteY562" fmla="*/ 403 h 10000"/>
                                <a:gd name="connsiteX563" fmla="*/ 4010 w 10000"/>
                                <a:gd name="connsiteY563" fmla="*/ 414 h 10000"/>
                                <a:gd name="connsiteX564" fmla="*/ 4010 w 10000"/>
                                <a:gd name="connsiteY564" fmla="*/ 414 h 10000"/>
                                <a:gd name="connsiteX565" fmla="*/ 3976 w 10000"/>
                                <a:gd name="connsiteY565" fmla="*/ 417 h 10000"/>
                                <a:gd name="connsiteX566" fmla="*/ 4010 w 10000"/>
                                <a:gd name="connsiteY566" fmla="*/ 421 h 10000"/>
                                <a:gd name="connsiteX567" fmla="*/ 4087 w 10000"/>
                                <a:gd name="connsiteY567" fmla="*/ 425 h 10000"/>
                                <a:gd name="connsiteX568" fmla="*/ 4087 w 10000"/>
                                <a:gd name="connsiteY568" fmla="*/ 425 h 10000"/>
                                <a:gd name="connsiteX569" fmla="*/ 4087 w 10000"/>
                                <a:gd name="connsiteY569" fmla="*/ 433 h 10000"/>
                                <a:gd name="connsiteX570" fmla="*/ 4087 w 10000"/>
                                <a:gd name="connsiteY570" fmla="*/ 433 h 10000"/>
                                <a:gd name="connsiteX571" fmla="*/ 4121 w 10000"/>
                                <a:gd name="connsiteY571" fmla="*/ 436 h 10000"/>
                                <a:gd name="connsiteX572" fmla="*/ 4197 w 10000"/>
                                <a:gd name="connsiteY572" fmla="*/ 436 h 10000"/>
                                <a:gd name="connsiteX573" fmla="*/ 4197 w 10000"/>
                                <a:gd name="connsiteY573" fmla="*/ 436 h 10000"/>
                                <a:gd name="connsiteX574" fmla="*/ 4231 w 10000"/>
                                <a:gd name="connsiteY574" fmla="*/ 440 h 10000"/>
                                <a:gd name="connsiteX575" fmla="*/ 4308 w 10000"/>
                                <a:gd name="connsiteY575" fmla="*/ 444 h 10000"/>
                                <a:gd name="connsiteX576" fmla="*/ 4350 w 10000"/>
                                <a:gd name="connsiteY576" fmla="*/ 440 h 10000"/>
                                <a:gd name="connsiteX577" fmla="*/ 4350 w 10000"/>
                                <a:gd name="connsiteY577" fmla="*/ 440 h 10000"/>
                                <a:gd name="connsiteX578" fmla="*/ 4308 w 10000"/>
                                <a:gd name="connsiteY578" fmla="*/ 470 h 10000"/>
                                <a:gd name="connsiteX579" fmla="*/ 4350 w 10000"/>
                                <a:gd name="connsiteY579" fmla="*/ 500 h 10000"/>
                                <a:gd name="connsiteX580" fmla="*/ 4384 w 10000"/>
                                <a:gd name="connsiteY580" fmla="*/ 560 h 10000"/>
                                <a:gd name="connsiteX581" fmla="*/ 4384 w 10000"/>
                                <a:gd name="connsiteY581" fmla="*/ 560 h 10000"/>
                                <a:gd name="connsiteX582" fmla="*/ 4274 w 10000"/>
                                <a:gd name="connsiteY582" fmla="*/ 553 h 10000"/>
                                <a:gd name="connsiteX583" fmla="*/ 4163 w 10000"/>
                                <a:gd name="connsiteY583" fmla="*/ 542 h 10000"/>
                                <a:gd name="connsiteX584" fmla="*/ 4163 w 10000"/>
                                <a:gd name="connsiteY584" fmla="*/ 542 h 10000"/>
                                <a:gd name="connsiteX585" fmla="*/ 3823 w 10000"/>
                                <a:gd name="connsiteY585" fmla="*/ 500 h 10000"/>
                                <a:gd name="connsiteX586" fmla="*/ 3449 w 10000"/>
                                <a:gd name="connsiteY586" fmla="*/ 459 h 10000"/>
                                <a:gd name="connsiteX587" fmla="*/ 2736 w 10000"/>
                                <a:gd name="connsiteY587" fmla="*/ 369 h 10000"/>
                                <a:gd name="connsiteX588" fmla="*/ 2736 w 10000"/>
                                <a:gd name="connsiteY588" fmla="*/ 369 h 10000"/>
                                <a:gd name="connsiteX589" fmla="*/ 2812 w 10000"/>
                                <a:gd name="connsiteY589" fmla="*/ 369 h 10000"/>
                                <a:gd name="connsiteX590" fmla="*/ 2812 w 10000"/>
                                <a:gd name="connsiteY590" fmla="*/ 364 h 10000"/>
                                <a:gd name="connsiteX591" fmla="*/ 2812 w 10000"/>
                                <a:gd name="connsiteY591" fmla="*/ 353 h 10000"/>
                                <a:gd name="connsiteX592" fmla="*/ 2812 w 10000"/>
                                <a:gd name="connsiteY592" fmla="*/ 353 h 10000"/>
                                <a:gd name="connsiteX593" fmla="*/ 2889 w 10000"/>
                                <a:gd name="connsiteY593" fmla="*/ 353 h 10000"/>
                                <a:gd name="connsiteX594" fmla="*/ 2965 w 10000"/>
                                <a:gd name="connsiteY594" fmla="*/ 353 h 10000"/>
                                <a:gd name="connsiteX595" fmla="*/ 2965 w 10000"/>
                                <a:gd name="connsiteY595" fmla="*/ 353 h 10000"/>
                                <a:gd name="connsiteX596" fmla="*/ 2999 w 10000"/>
                                <a:gd name="connsiteY596" fmla="*/ 350 h 10000"/>
                                <a:gd name="connsiteX597" fmla="*/ 2999 w 10000"/>
                                <a:gd name="connsiteY597" fmla="*/ 342 h 10000"/>
                                <a:gd name="connsiteX598" fmla="*/ 2965 w 10000"/>
                                <a:gd name="connsiteY598" fmla="*/ 331 h 10000"/>
                                <a:gd name="connsiteX599" fmla="*/ 2965 w 10000"/>
                                <a:gd name="connsiteY599" fmla="*/ 331 h 10000"/>
                                <a:gd name="connsiteX600" fmla="*/ 2999 w 10000"/>
                                <a:gd name="connsiteY600" fmla="*/ 331 h 10000"/>
                                <a:gd name="connsiteX601" fmla="*/ 3076 w 10000"/>
                                <a:gd name="connsiteY601" fmla="*/ 327 h 10000"/>
                                <a:gd name="connsiteX602" fmla="*/ 3076 w 10000"/>
                                <a:gd name="connsiteY602" fmla="*/ 327 h 10000"/>
                                <a:gd name="connsiteX603" fmla="*/ 3076 w 10000"/>
                                <a:gd name="connsiteY603" fmla="*/ 320 h 10000"/>
                                <a:gd name="connsiteX604" fmla="*/ 3033 w 10000"/>
                                <a:gd name="connsiteY604" fmla="*/ 308 h 10000"/>
                                <a:gd name="connsiteX605" fmla="*/ 3033 w 10000"/>
                                <a:gd name="connsiteY605" fmla="*/ 308 h 10000"/>
                                <a:gd name="connsiteX606" fmla="*/ 3110 w 10000"/>
                                <a:gd name="connsiteY606" fmla="*/ 308 h 10000"/>
                                <a:gd name="connsiteX607" fmla="*/ 3152 w 10000"/>
                                <a:gd name="connsiteY607" fmla="*/ 305 h 10000"/>
                                <a:gd name="connsiteX608" fmla="*/ 3152 w 10000"/>
                                <a:gd name="connsiteY608" fmla="*/ 305 h 10000"/>
                                <a:gd name="connsiteX609" fmla="*/ 3152 w 10000"/>
                                <a:gd name="connsiteY609" fmla="*/ 301 h 10000"/>
                                <a:gd name="connsiteX610" fmla="*/ 3152 w 10000"/>
                                <a:gd name="connsiteY610" fmla="*/ 297 h 10000"/>
                                <a:gd name="connsiteX611" fmla="*/ 3186 w 10000"/>
                                <a:gd name="connsiteY611" fmla="*/ 297 h 10000"/>
                                <a:gd name="connsiteX612" fmla="*/ 3186 w 10000"/>
                                <a:gd name="connsiteY612" fmla="*/ 297 h 10000"/>
                                <a:gd name="connsiteX613" fmla="*/ 3110 w 10000"/>
                                <a:gd name="connsiteY613" fmla="*/ 289 h 10000"/>
                                <a:gd name="connsiteX614" fmla="*/ 3076 w 10000"/>
                                <a:gd name="connsiteY614" fmla="*/ 286 h 10000"/>
                                <a:gd name="connsiteX615" fmla="*/ 3076 w 10000"/>
                                <a:gd name="connsiteY615" fmla="*/ 286 h 10000"/>
                                <a:gd name="connsiteX616" fmla="*/ 3152 w 10000"/>
                                <a:gd name="connsiteY616" fmla="*/ 278 h 10000"/>
                                <a:gd name="connsiteX617" fmla="*/ 3220 w 10000"/>
                                <a:gd name="connsiteY617" fmla="*/ 270 h 10000"/>
                                <a:gd name="connsiteX618" fmla="*/ 3220 w 10000"/>
                                <a:gd name="connsiteY618" fmla="*/ 270 h 10000"/>
                                <a:gd name="connsiteX619" fmla="*/ 3152 w 10000"/>
                                <a:gd name="connsiteY619" fmla="*/ 263 h 10000"/>
                                <a:gd name="connsiteX620" fmla="*/ 3076 w 10000"/>
                                <a:gd name="connsiteY620" fmla="*/ 259 h 10000"/>
                                <a:gd name="connsiteX621" fmla="*/ 3076 w 10000"/>
                                <a:gd name="connsiteY621" fmla="*/ 259 h 10000"/>
                                <a:gd name="connsiteX622" fmla="*/ 3076 w 10000"/>
                                <a:gd name="connsiteY622" fmla="*/ 256 h 10000"/>
                                <a:gd name="connsiteX623" fmla="*/ 3110 w 10000"/>
                                <a:gd name="connsiteY623" fmla="*/ 252 h 10000"/>
                                <a:gd name="connsiteX624" fmla="*/ 3186 w 10000"/>
                                <a:gd name="connsiteY624" fmla="*/ 248 h 10000"/>
                                <a:gd name="connsiteX625" fmla="*/ 3186 w 10000"/>
                                <a:gd name="connsiteY625" fmla="*/ 248 h 10000"/>
                                <a:gd name="connsiteX626" fmla="*/ 3186 w 10000"/>
                                <a:gd name="connsiteY626" fmla="*/ 241 h 10000"/>
                                <a:gd name="connsiteX627" fmla="*/ 3152 w 10000"/>
                                <a:gd name="connsiteY627" fmla="*/ 233 h 10000"/>
                                <a:gd name="connsiteX628" fmla="*/ 3110 w 10000"/>
                                <a:gd name="connsiteY628" fmla="*/ 233 h 10000"/>
                                <a:gd name="connsiteX629" fmla="*/ 3033 w 10000"/>
                                <a:gd name="connsiteY629" fmla="*/ 229 h 10000"/>
                                <a:gd name="connsiteX630" fmla="*/ 3033 w 10000"/>
                                <a:gd name="connsiteY630" fmla="*/ 229 h 10000"/>
                                <a:gd name="connsiteX631" fmla="*/ 3033 w 10000"/>
                                <a:gd name="connsiteY631" fmla="*/ 225 h 10000"/>
                                <a:gd name="connsiteX632" fmla="*/ 3033 w 10000"/>
                                <a:gd name="connsiteY632" fmla="*/ 222 h 10000"/>
                                <a:gd name="connsiteX633" fmla="*/ 3076 w 10000"/>
                                <a:gd name="connsiteY633" fmla="*/ 218 h 10000"/>
                                <a:gd name="connsiteX634" fmla="*/ 3076 w 10000"/>
                                <a:gd name="connsiteY634" fmla="*/ 214 h 10000"/>
                                <a:gd name="connsiteX635" fmla="*/ 3076 w 10000"/>
                                <a:gd name="connsiteY635" fmla="*/ 214 h 10000"/>
                                <a:gd name="connsiteX636" fmla="*/ 3076 w 10000"/>
                                <a:gd name="connsiteY636" fmla="*/ 206 h 10000"/>
                                <a:gd name="connsiteX637" fmla="*/ 3033 w 10000"/>
                                <a:gd name="connsiteY637" fmla="*/ 200 h 10000"/>
                                <a:gd name="connsiteX638" fmla="*/ 3033 w 10000"/>
                                <a:gd name="connsiteY638" fmla="*/ 200 h 10000"/>
                                <a:gd name="connsiteX639" fmla="*/ 2923 w 10000"/>
                                <a:gd name="connsiteY639" fmla="*/ 203 h 10000"/>
                                <a:gd name="connsiteX640" fmla="*/ 2889 w 10000"/>
                                <a:gd name="connsiteY640" fmla="*/ 203 h 10000"/>
                                <a:gd name="connsiteX641" fmla="*/ 2846 w 10000"/>
                                <a:gd name="connsiteY641" fmla="*/ 200 h 10000"/>
                                <a:gd name="connsiteX642" fmla="*/ 2846 w 10000"/>
                                <a:gd name="connsiteY642" fmla="*/ 200 h 10000"/>
                                <a:gd name="connsiteX643" fmla="*/ 2923 w 10000"/>
                                <a:gd name="connsiteY643" fmla="*/ 192 h 10000"/>
                                <a:gd name="connsiteX644" fmla="*/ 2923 w 10000"/>
                                <a:gd name="connsiteY644" fmla="*/ 192 h 10000"/>
                                <a:gd name="connsiteX645" fmla="*/ 2923 w 10000"/>
                                <a:gd name="connsiteY645" fmla="*/ 181 h 10000"/>
                                <a:gd name="connsiteX646" fmla="*/ 2889 w 10000"/>
                                <a:gd name="connsiteY646" fmla="*/ 177 h 10000"/>
                                <a:gd name="connsiteX647" fmla="*/ 2889 w 10000"/>
                                <a:gd name="connsiteY647" fmla="*/ 177 h 10000"/>
                                <a:gd name="connsiteX648" fmla="*/ 2770 w 10000"/>
                                <a:gd name="connsiteY648" fmla="*/ 177 h 10000"/>
                                <a:gd name="connsiteX649" fmla="*/ 2702 w 10000"/>
                                <a:gd name="connsiteY649" fmla="*/ 181 h 10000"/>
                                <a:gd name="connsiteX650" fmla="*/ 2702 w 10000"/>
                                <a:gd name="connsiteY650" fmla="*/ 181 h 10000"/>
                                <a:gd name="connsiteX651" fmla="*/ 2659 w 10000"/>
                                <a:gd name="connsiteY651" fmla="*/ 181 h 10000"/>
                                <a:gd name="connsiteX652" fmla="*/ 2659 w 10000"/>
                                <a:gd name="connsiteY652" fmla="*/ 177 h 10000"/>
                                <a:gd name="connsiteX653" fmla="*/ 2702 w 10000"/>
                                <a:gd name="connsiteY653" fmla="*/ 173 h 10000"/>
                                <a:gd name="connsiteX654" fmla="*/ 2702 w 10000"/>
                                <a:gd name="connsiteY654" fmla="*/ 173 h 10000"/>
                                <a:gd name="connsiteX655" fmla="*/ 2659 w 10000"/>
                                <a:gd name="connsiteY655" fmla="*/ 166 h 10000"/>
                                <a:gd name="connsiteX656" fmla="*/ 2659 w 10000"/>
                                <a:gd name="connsiteY656" fmla="*/ 161 h 10000"/>
                                <a:gd name="connsiteX657" fmla="*/ 2659 w 10000"/>
                                <a:gd name="connsiteY657" fmla="*/ 161 h 10000"/>
                                <a:gd name="connsiteX658" fmla="*/ 2625 w 10000"/>
                                <a:gd name="connsiteY658" fmla="*/ 158 h 10000"/>
                                <a:gd name="connsiteX659" fmla="*/ 2625 w 10000"/>
                                <a:gd name="connsiteY659" fmla="*/ 154 h 10000"/>
                                <a:gd name="connsiteX660" fmla="*/ 2625 w 10000"/>
                                <a:gd name="connsiteY660" fmla="*/ 154 h 10000"/>
                                <a:gd name="connsiteX661" fmla="*/ 2549 w 10000"/>
                                <a:gd name="connsiteY661" fmla="*/ 158 h 10000"/>
                                <a:gd name="connsiteX662" fmla="*/ 2515 w 10000"/>
                                <a:gd name="connsiteY662" fmla="*/ 161 h 10000"/>
                                <a:gd name="connsiteX663" fmla="*/ 2438 w 10000"/>
                                <a:gd name="connsiteY663" fmla="*/ 161 h 10000"/>
                                <a:gd name="connsiteX664" fmla="*/ 2396 w 10000"/>
                                <a:gd name="connsiteY664" fmla="*/ 166 h 10000"/>
                                <a:gd name="connsiteX665" fmla="*/ 2396 w 10000"/>
                                <a:gd name="connsiteY665" fmla="*/ 166 h 10000"/>
                                <a:gd name="connsiteX666" fmla="*/ 2396 w 10000"/>
                                <a:gd name="connsiteY666" fmla="*/ 154 h 10000"/>
                                <a:gd name="connsiteX667" fmla="*/ 2362 w 10000"/>
                                <a:gd name="connsiteY667" fmla="*/ 147 h 10000"/>
                                <a:gd name="connsiteX668" fmla="*/ 2362 w 10000"/>
                                <a:gd name="connsiteY668" fmla="*/ 147 h 10000"/>
                                <a:gd name="connsiteX669" fmla="*/ 2285 w 10000"/>
                                <a:gd name="connsiteY669" fmla="*/ 142 h 10000"/>
                                <a:gd name="connsiteX670" fmla="*/ 2209 w 10000"/>
                                <a:gd name="connsiteY670" fmla="*/ 147 h 10000"/>
                                <a:gd name="connsiteX671" fmla="*/ 2209 w 10000"/>
                                <a:gd name="connsiteY671" fmla="*/ 147 h 10000"/>
                                <a:gd name="connsiteX672" fmla="*/ 2175 w 10000"/>
                                <a:gd name="connsiteY672" fmla="*/ 154 h 10000"/>
                                <a:gd name="connsiteX673" fmla="*/ 2175 w 10000"/>
                                <a:gd name="connsiteY673" fmla="*/ 161 h 10000"/>
                                <a:gd name="connsiteX674" fmla="*/ 2141 w 10000"/>
                                <a:gd name="connsiteY674" fmla="*/ 161 h 10000"/>
                                <a:gd name="connsiteX675" fmla="*/ 2141 w 10000"/>
                                <a:gd name="connsiteY675" fmla="*/ 161 h 10000"/>
                                <a:gd name="connsiteX676" fmla="*/ 2099 w 10000"/>
                                <a:gd name="connsiteY676" fmla="*/ 154 h 10000"/>
                                <a:gd name="connsiteX677" fmla="*/ 2065 w 10000"/>
                                <a:gd name="connsiteY677" fmla="*/ 147 h 10000"/>
                                <a:gd name="connsiteX678" fmla="*/ 2065 w 10000"/>
                                <a:gd name="connsiteY678" fmla="*/ 147 h 10000"/>
                                <a:gd name="connsiteX679" fmla="*/ 1988 w 10000"/>
                                <a:gd name="connsiteY679" fmla="*/ 150 h 10000"/>
                                <a:gd name="connsiteX680" fmla="*/ 1912 w 10000"/>
                                <a:gd name="connsiteY680" fmla="*/ 154 h 10000"/>
                                <a:gd name="connsiteX681" fmla="*/ 1912 w 10000"/>
                                <a:gd name="connsiteY681" fmla="*/ 158 h 10000"/>
                                <a:gd name="connsiteX682" fmla="*/ 1912 w 10000"/>
                                <a:gd name="connsiteY682" fmla="*/ 166 h 10000"/>
                                <a:gd name="connsiteX683" fmla="*/ 1912 w 10000"/>
                                <a:gd name="connsiteY683" fmla="*/ 166 h 10000"/>
                                <a:gd name="connsiteX684" fmla="*/ 1878 w 10000"/>
                                <a:gd name="connsiteY684" fmla="*/ 166 h 10000"/>
                                <a:gd name="connsiteX685" fmla="*/ 1835 w 10000"/>
                                <a:gd name="connsiteY685" fmla="*/ 169 h 10000"/>
                                <a:gd name="connsiteX686" fmla="*/ 1835 w 10000"/>
                                <a:gd name="connsiteY686" fmla="*/ 169 h 10000"/>
                                <a:gd name="connsiteX687" fmla="*/ 1835 w 10000"/>
                                <a:gd name="connsiteY687" fmla="*/ 161 h 10000"/>
                                <a:gd name="connsiteX688" fmla="*/ 1801 w 10000"/>
                                <a:gd name="connsiteY688" fmla="*/ 154 h 10000"/>
                                <a:gd name="connsiteX689" fmla="*/ 1801 w 10000"/>
                                <a:gd name="connsiteY689" fmla="*/ 154 h 10000"/>
                                <a:gd name="connsiteX690" fmla="*/ 1725 w 10000"/>
                                <a:gd name="connsiteY690" fmla="*/ 158 h 10000"/>
                                <a:gd name="connsiteX691" fmla="*/ 1648 w 10000"/>
                                <a:gd name="connsiteY691" fmla="*/ 161 h 10000"/>
                                <a:gd name="connsiteX692" fmla="*/ 1648 w 10000"/>
                                <a:gd name="connsiteY692" fmla="*/ 169 h 10000"/>
                                <a:gd name="connsiteX693" fmla="*/ 1691 w 10000"/>
                                <a:gd name="connsiteY693" fmla="*/ 177 h 10000"/>
                                <a:gd name="connsiteX694" fmla="*/ 1691 w 10000"/>
                                <a:gd name="connsiteY694" fmla="*/ 177 h 10000"/>
                                <a:gd name="connsiteX695" fmla="*/ 1648 w 10000"/>
                                <a:gd name="connsiteY695" fmla="*/ 177 h 10000"/>
                                <a:gd name="connsiteX696" fmla="*/ 1648 w 10000"/>
                                <a:gd name="connsiteY696" fmla="*/ 177 h 10000"/>
                                <a:gd name="connsiteX697" fmla="*/ 1614 w 10000"/>
                                <a:gd name="connsiteY697" fmla="*/ 173 h 10000"/>
                                <a:gd name="connsiteX698" fmla="*/ 1614 w 10000"/>
                                <a:gd name="connsiteY698" fmla="*/ 173 h 10000"/>
                                <a:gd name="connsiteX699" fmla="*/ 1504 w 10000"/>
                                <a:gd name="connsiteY699" fmla="*/ 173 h 10000"/>
                                <a:gd name="connsiteX700" fmla="*/ 1427 w 10000"/>
                                <a:gd name="connsiteY700" fmla="*/ 177 h 10000"/>
                                <a:gd name="connsiteX701" fmla="*/ 1427 w 10000"/>
                                <a:gd name="connsiteY701" fmla="*/ 177 h 10000"/>
                                <a:gd name="connsiteX702" fmla="*/ 1427 w 10000"/>
                                <a:gd name="connsiteY702" fmla="*/ 184 h 10000"/>
                                <a:gd name="connsiteX703" fmla="*/ 1427 w 10000"/>
                                <a:gd name="connsiteY703" fmla="*/ 184 h 10000"/>
                                <a:gd name="connsiteX704" fmla="*/ 1351 w 10000"/>
                                <a:gd name="connsiteY704" fmla="*/ 188 h 10000"/>
                                <a:gd name="connsiteX705" fmla="*/ 1240 w 10000"/>
                                <a:gd name="connsiteY705" fmla="*/ 188 h 10000"/>
                                <a:gd name="connsiteX706" fmla="*/ 1240 w 10000"/>
                                <a:gd name="connsiteY706" fmla="*/ 188 h 10000"/>
                                <a:gd name="connsiteX707" fmla="*/ 1240 w 10000"/>
                                <a:gd name="connsiteY707" fmla="*/ 195 h 10000"/>
                                <a:gd name="connsiteX708" fmla="*/ 1274 w 10000"/>
                                <a:gd name="connsiteY708" fmla="*/ 200 h 10000"/>
                                <a:gd name="connsiteX709" fmla="*/ 1351 w 10000"/>
                                <a:gd name="connsiteY709" fmla="*/ 211 h 10000"/>
                                <a:gd name="connsiteX710" fmla="*/ 1351 w 10000"/>
                                <a:gd name="connsiteY710" fmla="*/ 211 h 10000"/>
                                <a:gd name="connsiteX711" fmla="*/ 1240 w 10000"/>
                                <a:gd name="connsiteY711" fmla="*/ 211 h 10000"/>
                                <a:gd name="connsiteX712" fmla="*/ 1198 w 10000"/>
                                <a:gd name="connsiteY712" fmla="*/ 211 h 10000"/>
                                <a:gd name="connsiteX713" fmla="*/ 1164 w 10000"/>
                                <a:gd name="connsiteY713" fmla="*/ 214 h 10000"/>
                                <a:gd name="connsiteX714" fmla="*/ 1164 w 10000"/>
                                <a:gd name="connsiteY714" fmla="*/ 214 h 10000"/>
                                <a:gd name="connsiteX715" fmla="*/ 1164 w 10000"/>
                                <a:gd name="connsiteY715" fmla="*/ 218 h 10000"/>
                                <a:gd name="connsiteX716" fmla="*/ 1164 w 10000"/>
                                <a:gd name="connsiteY716" fmla="*/ 225 h 10000"/>
                                <a:gd name="connsiteX717" fmla="*/ 1164 w 10000"/>
                                <a:gd name="connsiteY717" fmla="*/ 225 h 10000"/>
                                <a:gd name="connsiteX718" fmla="*/ 1130 w 10000"/>
                                <a:gd name="connsiteY718" fmla="*/ 229 h 10000"/>
                                <a:gd name="connsiteX719" fmla="*/ 1130 w 10000"/>
                                <a:gd name="connsiteY719" fmla="*/ 233 h 10000"/>
                                <a:gd name="connsiteX720" fmla="*/ 1130 w 10000"/>
                                <a:gd name="connsiteY720" fmla="*/ 233 h 10000"/>
                                <a:gd name="connsiteX721" fmla="*/ 1130 w 10000"/>
                                <a:gd name="connsiteY721" fmla="*/ 237 h 10000"/>
                                <a:gd name="connsiteX722" fmla="*/ 1130 w 10000"/>
                                <a:gd name="connsiteY722" fmla="*/ 241 h 10000"/>
                                <a:gd name="connsiteX723" fmla="*/ 1198 w 10000"/>
                                <a:gd name="connsiteY723" fmla="*/ 244 h 10000"/>
                                <a:gd name="connsiteX724" fmla="*/ 1198 w 10000"/>
                                <a:gd name="connsiteY724" fmla="*/ 244 h 10000"/>
                                <a:gd name="connsiteX725" fmla="*/ 1164 w 10000"/>
                                <a:gd name="connsiteY725" fmla="*/ 244 h 10000"/>
                                <a:gd name="connsiteX726" fmla="*/ 1130 w 10000"/>
                                <a:gd name="connsiteY726" fmla="*/ 244 h 10000"/>
                                <a:gd name="connsiteX727" fmla="*/ 1130 w 10000"/>
                                <a:gd name="connsiteY727" fmla="*/ 244 h 10000"/>
                                <a:gd name="connsiteX728" fmla="*/ 1088 w 10000"/>
                                <a:gd name="connsiteY728" fmla="*/ 248 h 10000"/>
                                <a:gd name="connsiteX729" fmla="*/ 1088 w 10000"/>
                                <a:gd name="connsiteY729" fmla="*/ 248 h 10000"/>
                                <a:gd name="connsiteX730" fmla="*/ 1054 w 10000"/>
                                <a:gd name="connsiteY730" fmla="*/ 252 h 10000"/>
                                <a:gd name="connsiteX731" fmla="*/ 1088 w 10000"/>
                                <a:gd name="connsiteY731" fmla="*/ 259 h 10000"/>
                                <a:gd name="connsiteX732" fmla="*/ 1130 w 10000"/>
                                <a:gd name="connsiteY732" fmla="*/ 263 h 10000"/>
                                <a:gd name="connsiteX733" fmla="*/ 1198 w 10000"/>
                                <a:gd name="connsiteY733" fmla="*/ 263 h 10000"/>
                                <a:gd name="connsiteX734" fmla="*/ 1198 w 10000"/>
                                <a:gd name="connsiteY734" fmla="*/ 263 h 10000"/>
                                <a:gd name="connsiteX735" fmla="*/ 1198 w 10000"/>
                                <a:gd name="connsiteY735" fmla="*/ 267 h 10000"/>
                                <a:gd name="connsiteX736" fmla="*/ 1164 w 10000"/>
                                <a:gd name="connsiteY736" fmla="*/ 267 h 10000"/>
                                <a:gd name="connsiteX737" fmla="*/ 1130 w 10000"/>
                                <a:gd name="connsiteY737" fmla="*/ 270 h 10000"/>
                                <a:gd name="connsiteX738" fmla="*/ 1130 w 10000"/>
                                <a:gd name="connsiteY738" fmla="*/ 270 h 10000"/>
                                <a:gd name="connsiteX739" fmla="*/ 1088 w 10000"/>
                                <a:gd name="connsiteY739" fmla="*/ 278 h 10000"/>
                                <a:gd name="connsiteX740" fmla="*/ 1088 w 10000"/>
                                <a:gd name="connsiteY740" fmla="*/ 286 h 10000"/>
                                <a:gd name="connsiteX741" fmla="*/ 1088 w 10000"/>
                                <a:gd name="connsiteY741" fmla="*/ 286 h 10000"/>
                                <a:gd name="connsiteX742" fmla="*/ 1164 w 10000"/>
                                <a:gd name="connsiteY742" fmla="*/ 289 h 10000"/>
                                <a:gd name="connsiteX743" fmla="*/ 1240 w 10000"/>
                                <a:gd name="connsiteY743" fmla="*/ 289 h 10000"/>
                                <a:gd name="connsiteX744" fmla="*/ 1240 w 10000"/>
                                <a:gd name="connsiteY744" fmla="*/ 289 h 10000"/>
                                <a:gd name="connsiteX745" fmla="*/ 1164 w 10000"/>
                                <a:gd name="connsiteY745" fmla="*/ 297 h 10000"/>
                                <a:gd name="connsiteX746" fmla="*/ 1164 w 10000"/>
                                <a:gd name="connsiteY746" fmla="*/ 305 h 10000"/>
                                <a:gd name="connsiteX747" fmla="*/ 1198 w 10000"/>
                                <a:gd name="connsiteY747" fmla="*/ 312 h 10000"/>
                                <a:gd name="connsiteX748" fmla="*/ 1317 w 10000"/>
                                <a:gd name="connsiteY748" fmla="*/ 312 h 10000"/>
                                <a:gd name="connsiteX749" fmla="*/ 1317 w 10000"/>
                                <a:gd name="connsiteY749" fmla="*/ 312 h 10000"/>
                                <a:gd name="connsiteX750" fmla="*/ 1317 w 10000"/>
                                <a:gd name="connsiteY750" fmla="*/ 316 h 10000"/>
                                <a:gd name="connsiteX751" fmla="*/ 1274 w 10000"/>
                                <a:gd name="connsiteY751" fmla="*/ 320 h 10000"/>
                                <a:gd name="connsiteX752" fmla="*/ 1240 w 10000"/>
                                <a:gd name="connsiteY752" fmla="*/ 323 h 10000"/>
                                <a:gd name="connsiteX753" fmla="*/ 1240 w 10000"/>
                                <a:gd name="connsiteY753" fmla="*/ 327 h 10000"/>
                                <a:gd name="connsiteX754" fmla="*/ 1240 w 10000"/>
                                <a:gd name="connsiteY754" fmla="*/ 327 h 10000"/>
                                <a:gd name="connsiteX755" fmla="*/ 1274 w 10000"/>
                                <a:gd name="connsiteY755" fmla="*/ 334 h 10000"/>
                                <a:gd name="connsiteX756" fmla="*/ 1317 w 10000"/>
                                <a:gd name="connsiteY756" fmla="*/ 339 h 10000"/>
                                <a:gd name="connsiteX757" fmla="*/ 1317 w 10000"/>
                                <a:gd name="connsiteY757" fmla="*/ 339 h 10000"/>
                                <a:gd name="connsiteX758" fmla="*/ 1385 w 10000"/>
                                <a:gd name="connsiteY758" fmla="*/ 339 h 10000"/>
                                <a:gd name="connsiteX759" fmla="*/ 1461 w 10000"/>
                                <a:gd name="connsiteY759" fmla="*/ 334 h 10000"/>
                                <a:gd name="connsiteX760" fmla="*/ 1461 w 10000"/>
                                <a:gd name="connsiteY760" fmla="*/ 334 h 10000"/>
                                <a:gd name="connsiteX761" fmla="*/ 1427 w 10000"/>
                                <a:gd name="connsiteY761" fmla="*/ 342 h 10000"/>
                                <a:gd name="connsiteX762" fmla="*/ 1385 w 10000"/>
                                <a:gd name="connsiteY762" fmla="*/ 346 h 10000"/>
                                <a:gd name="connsiteX763" fmla="*/ 1385 w 10000"/>
                                <a:gd name="connsiteY763" fmla="*/ 350 h 10000"/>
                                <a:gd name="connsiteX764" fmla="*/ 1385 w 10000"/>
                                <a:gd name="connsiteY764" fmla="*/ 350 h 10000"/>
                                <a:gd name="connsiteX765" fmla="*/ 1427 w 10000"/>
                                <a:gd name="connsiteY765" fmla="*/ 353 h 10000"/>
                                <a:gd name="connsiteX766" fmla="*/ 1461 w 10000"/>
                                <a:gd name="connsiteY766" fmla="*/ 357 h 10000"/>
                                <a:gd name="connsiteX767" fmla="*/ 1572 w 10000"/>
                                <a:gd name="connsiteY767" fmla="*/ 357 h 10000"/>
                                <a:gd name="connsiteX768" fmla="*/ 1572 w 10000"/>
                                <a:gd name="connsiteY768" fmla="*/ 357 h 10000"/>
                                <a:gd name="connsiteX769" fmla="*/ 1614 w 10000"/>
                                <a:gd name="connsiteY769" fmla="*/ 353 h 10000"/>
                                <a:gd name="connsiteX770" fmla="*/ 1648 w 10000"/>
                                <a:gd name="connsiteY770" fmla="*/ 353 h 10000"/>
                                <a:gd name="connsiteX771" fmla="*/ 1648 w 10000"/>
                                <a:gd name="connsiteY771" fmla="*/ 353 h 10000"/>
                                <a:gd name="connsiteX772" fmla="*/ 1648 w 10000"/>
                                <a:gd name="connsiteY772" fmla="*/ 353 h 10000"/>
                                <a:gd name="connsiteX773" fmla="*/ 1648 w 10000"/>
                                <a:gd name="connsiteY773" fmla="*/ 361 h 10000"/>
                                <a:gd name="connsiteX774" fmla="*/ 1614 w 10000"/>
                                <a:gd name="connsiteY774" fmla="*/ 369 h 10000"/>
                                <a:gd name="connsiteX775" fmla="*/ 1614 w 10000"/>
                                <a:gd name="connsiteY775" fmla="*/ 369 h 10000"/>
                                <a:gd name="connsiteX776" fmla="*/ 1648 w 10000"/>
                                <a:gd name="connsiteY776" fmla="*/ 372 h 10000"/>
                                <a:gd name="connsiteX777" fmla="*/ 1691 w 10000"/>
                                <a:gd name="connsiteY777" fmla="*/ 372 h 10000"/>
                                <a:gd name="connsiteX778" fmla="*/ 1801 w 10000"/>
                                <a:gd name="connsiteY778" fmla="*/ 376 h 10000"/>
                                <a:gd name="connsiteX779" fmla="*/ 1801 w 10000"/>
                                <a:gd name="connsiteY779" fmla="*/ 376 h 10000"/>
                                <a:gd name="connsiteX780" fmla="*/ 1835 w 10000"/>
                                <a:gd name="connsiteY780" fmla="*/ 369 h 10000"/>
                                <a:gd name="connsiteX781" fmla="*/ 1878 w 10000"/>
                                <a:gd name="connsiteY781" fmla="*/ 364 h 10000"/>
                                <a:gd name="connsiteX782" fmla="*/ 1878 w 10000"/>
                                <a:gd name="connsiteY782" fmla="*/ 364 h 10000"/>
                                <a:gd name="connsiteX783" fmla="*/ 1912 w 10000"/>
                                <a:gd name="connsiteY783" fmla="*/ 364 h 10000"/>
                                <a:gd name="connsiteX784" fmla="*/ 1912 w 10000"/>
                                <a:gd name="connsiteY784" fmla="*/ 364 h 10000"/>
                                <a:gd name="connsiteX785" fmla="*/ 1912 w 10000"/>
                                <a:gd name="connsiteY785" fmla="*/ 372 h 10000"/>
                                <a:gd name="connsiteX786" fmla="*/ 1912 w 10000"/>
                                <a:gd name="connsiteY786" fmla="*/ 376 h 10000"/>
                                <a:gd name="connsiteX787" fmla="*/ 1912 w 10000"/>
                                <a:gd name="connsiteY787" fmla="*/ 376 h 10000"/>
                                <a:gd name="connsiteX788" fmla="*/ 1954 w 10000"/>
                                <a:gd name="connsiteY788" fmla="*/ 383 h 10000"/>
                                <a:gd name="connsiteX789" fmla="*/ 2022 w 10000"/>
                                <a:gd name="connsiteY789" fmla="*/ 383 h 10000"/>
                                <a:gd name="connsiteX790" fmla="*/ 2099 w 10000"/>
                                <a:gd name="connsiteY790" fmla="*/ 380 h 10000"/>
                                <a:gd name="connsiteX791" fmla="*/ 2141 w 10000"/>
                                <a:gd name="connsiteY791" fmla="*/ 372 h 10000"/>
                                <a:gd name="connsiteX792" fmla="*/ 2141 w 10000"/>
                                <a:gd name="connsiteY792" fmla="*/ 372 h 10000"/>
                                <a:gd name="connsiteX793" fmla="*/ 2175 w 10000"/>
                                <a:gd name="connsiteY793" fmla="*/ 376 h 10000"/>
                                <a:gd name="connsiteX794" fmla="*/ 2175 w 10000"/>
                                <a:gd name="connsiteY794" fmla="*/ 380 h 10000"/>
                                <a:gd name="connsiteX795" fmla="*/ 2175 w 10000"/>
                                <a:gd name="connsiteY795" fmla="*/ 383 h 10000"/>
                                <a:gd name="connsiteX796" fmla="*/ 2175 w 10000"/>
                                <a:gd name="connsiteY796" fmla="*/ 383 h 10000"/>
                                <a:gd name="connsiteX797" fmla="*/ 2285 w 10000"/>
                                <a:gd name="connsiteY797" fmla="*/ 387 h 10000"/>
                                <a:gd name="connsiteX798" fmla="*/ 2362 w 10000"/>
                                <a:gd name="connsiteY798" fmla="*/ 383 h 10000"/>
                                <a:gd name="connsiteX799" fmla="*/ 2362 w 10000"/>
                                <a:gd name="connsiteY799" fmla="*/ 383 h 10000"/>
                                <a:gd name="connsiteX800" fmla="*/ 2736 w 10000"/>
                                <a:gd name="connsiteY800" fmla="*/ 425 h 10000"/>
                                <a:gd name="connsiteX801" fmla="*/ 3186 w 10000"/>
                                <a:gd name="connsiteY801" fmla="*/ 473 h 10000"/>
                                <a:gd name="connsiteX802" fmla="*/ 3823 w 10000"/>
                                <a:gd name="connsiteY802" fmla="*/ 549 h 10000"/>
                                <a:gd name="connsiteX803" fmla="*/ 3823 w 10000"/>
                                <a:gd name="connsiteY803" fmla="*/ 549 h 10000"/>
                                <a:gd name="connsiteX804" fmla="*/ 3297 w 10000"/>
                                <a:gd name="connsiteY804" fmla="*/ 537 h 10000"/>
                                <a:gd name="connsiteX805" fmla="*/ 3033 w 10000"/>
                                <a:gd name="connsiteY805" fmla="*/ 534 h 10000"/>
                                <a:gd name="connsiteX806" fmla="*/ 2736 w 10000"/>
                                <a:gd name="connsiteY806" fmla="*/ 530 h 10000"/>
                                <a:gd name="connsiteX807" fmla="*/ 2736 w 10000"/>
                                <a:gd name="connsiteY807" fmla="*/ 530 h 10000"/>
                                <a:gd name="connsiteX808" fmla="*/ 2099 w 10000"/>
                                <a:gd name="connsiteY808" fmla="*/ 526 h 10000"/>
                                <a:gd name="connsiteX809" fmla="*/ 2099 w 10000"/>
                                <a:gd name="connsiteY809" fmla="*/ 526 h 10000"/>
                                <a:gd name="connsiteX810" fmla="*/ 1164 w 10000"/>
                                <a:gd name="connsiteY810" fmla="*/ 473 h 10000"/>
                                <a:gd name="connsiteX811" fmla="*/ 1130 w 10000"/>
                                <a:gd name="connsiteY811" fmla="*/ 470 h 10000"/>
                                <a:gd name="connsiteX812" fmla="*/ 637 w 10000"/>
                                <a:gd name="connsiteY812" fmla="*/ 466 h 10000"/>
                                <a:gd name="connsiteX813" fmla="*/ 637 w 10000"/>
                                <a:gd name="connsiteY813" fmla="*/ 466 h 10000"/>
                                <a:gd name="connsiteX814" fmla="*/ 229 w 10000"/>
                                <a:gd name="connsiteY814" fmla="*/ 489 h 10000"/>
                                <a:gd name="connsiteX815" fmla="*/ 229 w 10000"/>
                                <a:gd name="connsiteY815" fmla="*/ 489 h 10000"/>
                                <a:gd name="connsiteX816" fmla="*/ 0 w 10000"/>
                                <a:gd name="connsiteY816" fmla="*/ 537 h 10000"/>
                                <a:gd name="connsiteX817" fmla="*/ 76 w 10000"/>
                                <a:gd name="connsiteY817" fmla="*/ 567 h 10000"/>
                                <a:gd name="connsiteX818" fmla="*/ 306 w 10000"/>
                                <a:gd name="connsiteY818" fmla="*/ 590 h 10000"/>
                                <a:gd name="connsiteX819" fmla="*/ 637 w 10000"/>
                                <a:gd name="connsiteY819" fmla="*/ 609 h 10000"/>
                                <a:gd name="connsiteX820" fmla="*/ 867 w 10000"/>
                                <a:gd name="connsiteY820" fmla="*/ 609 h 10000"/>
                                <a:gd name="connsiteX821" fmla="*/ 867 w 10000"/>
                                <a:gd name="connsiteY821" fmla="*/ 609 h 10000"/>
                                <a:gd name="connsiteX822" fmla="*/ 943 w 10000"/>
                                <a:gd name="connsiteY822" fmla="*/ 613 h 10000"/>
                                <a:gd name="connsiteX823" fmla="*/ 1240 w 10000"/>
                                <a:gd name="connsiteY823" fmla="*/ 601 h 10000"/>
                                <a:gd name="connsiteX824" fmla="*/ 1351 w 10000"/>
                                <a:gd name="connsiteY824" fmla="*/ 598 h 10000"/>
                                <a:gd name="connsiteX825" fmla="*/ 1427 w 10000"/>
                                <a:gd name="connsiteY825" fmla="*/ 590 h 10000"/>
                                <a:gd name="connsiteX826" fmla="*/ 1427 w 10000"/>
                                <a:gd name="connsiteY826" fmla="*/ 590 h 10000"/>
                                <a:gd name="connsiteX827" fmla="*/ 1461 w 10000"/>
                                <a:gd name="connsiteY827" fmla="*/ 583 h 10000"/>
                                <a:gd name="connsiteX828" fmla="*/ 1538 w 10000"/>
                                <a:gd name="connsiteY828" fmla="*/ 553 h 10000"/>
                                <a:gd name="connsiteX829" fmla="*/ 2099 w 10000"/>
                                <a:gd name="connsiteY829" fmla="*/ 553 h 10000"/>
                                <a:gd name="connsiteX830" fmla="*/ 2625 w 10000"/>
                                <a:gd name="connsiteY830" fmla="*/ 556 h 10000"/>
                                <a:gd name="connsiteX831" fmla="*/ 3152 w 10000"/>
                                <a:gd name="connsiteY831" fmla="*/ 567 h 10000"/>
                                <a:gd name="connsiteX832" fmla="*/ 3636 w 10000"/>
                                <a:gd name="connsiteY832" fmla="*/ 579 h 10000"/>
                                <a:gd name="connsiteX833" fmla="*/ 3636 w 10000"/>
                                <a:gd name="connsiteY833" fmla="*/ 579 h 10000"/>
                                <a:gd name="connsiteX834" fmla="*/ 3934 w 10000"/>
                                <a:gd name="connsiteY834" fmla="*/ 586 h 10000"/>
                                <a:gd name="connsiteX835" fmla="*/ 3934 w 10000"/>
                                <a:gd name="connsiteY835" fmla="*/ 586 h 10000"/>
                                <a:gd name="connsiteX836" fmla="*/ 4197 w 10000"/>
                                <a:gd name="connsiteY836" fmla="*/ 601 h 10000"/>
                                <a:gd name="connsiteX837" fmla="*/ 4460 w 10000"/>
                                <a:gd name="connsiteY837" fmla="*/ 620 h 10000"/>
                                <a:gd name="connsiteX838" fmla="*/ 4460 w 10000"/>
                                <a:gd name="connsiteY838" fmla="*/ 620 h 10000"/>
                                <a:gd name="connsiteX839" fmla="*/ 4647 w 10000"/>
                                <a:gd name="connsiteY839" fmla="*/ 639 h 10000"/>
                                <a:gd name="connsiteX840" fmla="*/ 4911 w 10000"/>
                                <a:gd name="connsiteY840" fmla="*/ 665 h 10000"/>
                                <a:gd name="connsiteX841" fmla="*/ 4911 w 10000"/>
                                <a:gd name="connsiteY841" fmla="*/ 665 h 10000"/>
                                <a:gd name="connsiteX842" fmla="*/ 5174 w 10000"/>
                                <a:gd name="connsiteY842" fmla="*/ 695 h 10000"/>
                                <a:gd name="connsiteX843" fmla="*/ 5395 w 10000"/>
                                <a:gd name="connsiteY843" fmla="*/ 726 h 10000"/>
                                <a:gd name="connsiteX844" fmla="*/ 5692 w 10000"/>
                                <a:gd name="connsiteY844" fmla="*/ 786 h 10000"/>
                                <a:gd name="connsiteX845" fmla="*/ 5692 w 10000"/>
                                <a:gd name="connsiteY845" fmla="*/ 786 h 10000"/>
                                <a:gd name="connsiteX846" fmla="*/ 5803 w 10000"/>
                                <a:gd name="connsiteY846" fmla="*/ 820 h 10000"/>
                                <a:gd name="connsiteX847" fmla="*/ 5922 w 10000"/>
                                <a:gd name="connsiteY847" fmla="*/ 857 h 10000"/>
                                <a:gd name="connsiteX848" fmla="*/ 6143 w 10000"/>
                                <a:gd name="connsiteY848" fmla="*/ 932 h 10000"/>
                                <a:gd name="connsiteX849" fmla="*/ 6143 w 10000"/>
                                <a:gd name="connsiteY849" fmla="*/ 932 h 10000"/>
                                <a:gd name="connsiteX850" fmla="*/ 6296 w 10000"/>
                                <a:gd name="connsiteY850" fmla="*/ 1000 h 10000"/>
                                <a:gd name="connsiteX851" fmla="*/ 6372 w 10000"/>
                                <a:gd name="connsiteY851" fmla="*/ 1060 h 10000"/>
                                <a:gd name="connsiteX852" fmla="*/ 6483 w 10000"/>
                                <a:gd name="connsiteY852" fmla="*/ 1173 h 10000"/>
                                <a:gd name="connsiteX853" fmla="*/ 6483 w 10000"/>
                                <a:gd name="connsiteY853" fmla="*/ 1173 h 10000"/>
                                <a:gd name="connsiteX854" fmla="*/ 6517 w 10000"/>
                                <a:gd name="connsiteY854" fmla="*/ 1270 h 10000"/>
                                <a:gd name="connsiteX855" fmla="*/ 6517 w 10000"/>
                                <a:gd name="connsiteY855" fmla="*/ 1346 h 10000"/>
                                <a:gd name="connsiteX856" fmla="*/ 6517 w 10000"/>
                                <a:gd name="connsiteY856" fmla="*/ 1346 h 10000"/>
                                <a:gd name="connsiteX857" fmla="*/ 6440 w 10000"/>
                                <a:gd name="connsiteY857" fmla="*/ 5677 h 10000"/>
                                <a:gd name="connsiteX858" fmla="*/ 6406 w 10000"/>
                                <a:gd name="connsiteY858" fmla="*/ 9997 h 10000"/>
                                <a:gd name="connsiteX859" fmla="*/ 6406 w 10000"/>
                                <a:gd name="connsiteY859" fmla="*/ 9997 h 10000"/>
                                <a:gd name="connsiteX860" fmla="*/ 6406 w 10000"/>
                                <a:gd name="connsiteY860" fmla="*/ 10000 h 10000"/>
                                <a:gd name="connsiteX861" fmla="*/ 6933 w 10000"/>
                                <a:gd name="connsiteY861" fmla="*/ 10000 h 10000"/>
                                <a:gd name="connsiteX862" fmla="*/ 6933 w 10000"/>
                                <a:gd name="connsiteY862" fmla="*/ 10000 h 10000"/>
                                <a:gd name="connsiteX863" fmla="*/ 6933 w 10000"/>
                                <a:gd name="connsiteY863" fmla="*/ 9997 h 10000"/>
                                <a:gd name="connsiteX864" fmla="*/ 6933 w 10000"/>
                                <a:gd name="connsiteY864" fmla="*/ 9997 h 10000"/>
                                <a:gd name="connsiteX865" fmla="*/ 6933 w 10000"/>
                                <a:gd name="connsiteY865" fmla="*/ 8632 h 10000"/>
                                <a:gd name="connsiteX866" fmla="*/ 6967 w 10000"/>
                                <a:gd name="connsiteY866" fmla="*/ 5662 h 10000"/>
                                <a:gd name="connsiteX867" fmla="*/ 7001 w 10000"/>
                                <a:gd name="connsiteY867" fmla="*/ 1331 h 10000"/>
                                <a:gd name="connsiteX868" fmla="*/ 7001 w 10000"/>
                                <a:gd name="connsiteY868" fmla="*/ 1331 h 10000"/>
                                <a:gd name="connsiteX869" fmla="*/ 7043 w 10000"/>
                                <a:gd name="connsiteY869" fmla="*/ 1195 h 10000"/>
                                <a:gd name="connsiteX870" fmla="*/ 7043 w 10000"/>
                                <a:gd name="connsiteY870" fmla="*/ 1064 h 10000"/>
                                <a:gd name="connsiteX871" fmla="*/ 7043 w 10000"/>
                                <a:gd name="connsiteY871" fmla="*/ 1064 h 10000"/>
                                <a:gd name="connsiteX872" fmla="*/ 7001 w 10000"/>
                                <a:gd name="connsiteY872" fmla="*/ 1000 h 10000"/>
                                <a:gd name="connsiteX873" fmla="*/ 7043 w 10000"/>
                                <a:gd name="connsiteY873" fmla="*/ 936 h 10000"/>
                                <a:gd name="connsiteX874" fmla="*/ 7043 w 10000"/>
                                <a:gd name="connsiteY874" fmla="*/ 936 h 10000"/>
                                <a:gd name="connsiteX875" fmla="*/ 7043 w 10000"/>
                                <a:gd name="connsiteY875" fmla="*/ 917 h 10000"/>
                                <a:gd name="connsiteX876" fmla="*/ 7043 w 10000"/>
                                <a:gd name="connsiteY876" fmla="*/ 917 h 10000"/>
                                <a:gd name="connsiteX877" fmla="*/ 7077 w 10000"/>
                                <a:gd name="connsiteY877" fmla="*/ 876 h 10000"/>
                                <a:gd name="connsiteX878" fmla="*/ 7120 w 10000"/>
                                <a:gd name="connsiteY878" fmla="*/ 834 h 10000"/>
                                <a:gd name="connsiteX879" fmla="*/ 7230 w 10000"/>
                                <a:gd name="connsiteY879" fmla="*/ 748 h 10000"/>
                                <a:gd name="connsiteX880" fmla="*/ 7230 w 10000"/>
                                <a:gd name="connsiteY880" fmla="*/ 748 h 10000"/>
                                <a:gd name="connsiteX881" fmla="*/ 7307 w 10000"/>
                                <a:gd name="connsiteY881" fmla="*/ 718 h 10000"/>
                                <a:gd name="connsiteX882" fmla="*/ 7383 w 10000"/>
                                <a:gd name="connsiteY882" fmla="*/ 688 h 10000"/>
                                <a:gd name="connsiteX883" fmla="*/ 7570 w 10000"/>
                                <a:gd name="connsiteY883" fmla="*/ 628 h 10000"/>
                                <a:gd name="connsiteX884" fmla="*/ 7570 w 10000"/>
                                <a:gd name="connsiteY884" fmla="*/ 628 h 10000"/>
                                <a:gd name="connsiteX885" fmla="*/ 7715 w 10000"/>
                                <a:gd name="connsiteY885" fmla="*/ 583 h 10000"/>
                                <a:gd name="connsiteX886" fmla="*/ 7867 w 10000"/>
                                <a:gd name="connsiteY886" fmla="*/ 542 h 10000"/>
                                <a:gd name="connsiteX887" fmla="*/ 7867 w 10000"/>
                                <a:gd name="connsiteY887" fmla="*/ 542 h 10000"/>
                                <a:gd name="connsiteX888" fmla="*/ 8241 w 10000"/>
                                <a:gd name="connsiteY888" fmla="*/ 459 h 10000"/>
                                <a:gd name="connsiteX889" fmla="*/ 8241 w 10000"/>
                                <a:gd name="connsiteY889" fmla="*/ 459 h 10000"/>
                                <a:gd name="connsiteX890" fmla="*/ 8428 w 10000"/>
                                <a:gd name="connsiteY890" fmla="*/ 417 h 10000"/>
                                <a:gd name="connsiteX891" fmla="*/ 8539 w 10000"/>
                                <a:gd name="connsiteY891" fmla="*/ 398 h 10000"/>
                                <a:gd name="connsiteX892" fmla="*/ 8649 w 10000"/>
                                <a:gd name="connsiteY892" fmla="*/ 380 h 10000"/>
                                <a:gd name="connsiteX893" fmla="*/ 8649 w 10000"/>
                                <a:gd name="connsiteY893" fmla="*/ 380 h 10000"/>
                                <a:gd name="connsiteX894" fmla="*/ 8649 w 10000"/>
                                <a:gd name="connsiteY894" fmla="*/ 387 h 10000"/>
                                <a:gd name="connsiteX895" fmla="*/ 8726 w 10000"/>
                                <a:gd name="connsiteY895" fmla="*/ 395 h 10000"/>
                                <a:gd name="connsiteX896" fmla="*/ 8802 w 10000"/>
                                <a:gd name="connsiteY896" fmla="*/ 398 h 10000"/>
                                <a:gd name="connsiteX897" fmla="*/ 8912 w 10000"/>
                                <a:gd name="connsiteY897" fmla="*/ 398 h 10000"/>
                                <a:gd name="connsiteX898" fmla="*/ 8912 w 10000"/>
                                <a:gd name="connsiteY898" fmla="*/ 398 h 10000"/>
                                <a:gd name="connsiteX899" fmla="*/ 8955 w 10000"/>
                                <a:gd name="connsiteY899" fmla="*/ 391 h 10000"/>
                                <a:gd name="connsiteX900" fmla="*/ 8989 w 10000"/>
                                <a:gd name="connsiteY900" fmla="*/ 387 h 10000"/>
                                <a:gd name="connsiteX901" fmla="*/ 8989 w 10000"/>
                                <a:gd name="connsiteY901" fmla="*/ 387 h 10000"/>
                                <a:gd name="connsiteX902" fmla="*/ 9065 w 10000"/>
                                <a:gd name="connsiteY902" fmla="*/ 391 h 10000"/>
                                <a:gd name="connsiteX903" fmla="*/ 9176 w 10000"/>
                                <a:gd name="connsiteY903" fmla="*/ 395 h 10000"/>
                                <a:gd name="connsiteX904" fmla="*/ 9210 w 10000"/>
                                <a:gd name="connsiteY904" fmla="*/ 395 h 10000"/>
                                <a:gd name="connsiteX905" fmla="*/ 9286 w 10000"/>
                                <a:gd name="connsiteY905" fmla="*/ 391 h 10000"/>
                                <a:gd name="connsiteX906" fmla="*/ 9286 w 10000"/>
                                <a:gd name="connsiteY906" fmla="*/ 387 h 10000"/>
                                <a:gd name="connsiteX907" fmla="*/ 9286 w 10000"/>
                                <a:gd name="connsiteY907" fmla="*/ 380 h 10000"/>
                                <a:gd name="connsiteX908" fmla="*/ 9286 w 10000"/>
                                <a:gd name="connsiteY908" fmla="*/ 380 h 10000"/>
                                <a:gd name="connsiteX909" fmla="*/ 9363 w 10000"/>
                                <a:gd name="connsiteY909" fmla="*/ 380 h 10000"/>
                                <a:gd name="connsiteX910" fmla="*/ 9473 w 10000"/>
                                <a:gd name="connsiteY910" fmla="*/ 383 h 10000"/>
                                <a:gd name="connsiteX911" fmla="*/ 9473 w 10000"/>
                                <a:gd name="connsiteY911" fmla="*/ 383 h 10000"/>
                                <a:gd name="connsiteX912" fmla="*/ 9516 w 10000"/>
                                <a:gd name="connsiteY912" fmla="*/ 380 h 10000"/>
                                <a:gd name="connsiteX913" fmla="*/ 9550 w 10000"/>
                                <a:gd name="connsiteY913" fmla="*/ 372 h 10000"/>
                                <a:gd name="connsiteX914" fmla="*/ 9516 w 10000"/>
                                <a:gd name="connsiteY914" fmla="*/ 357 h 10000"/>
                                <a:gd name="connsiteX915" fmla="*/ 9516 w 10000"/>
                                <a:gd name="connsiteY915" fmla="*/ 357 h 10000"/>
                                <a:gd name="connsiteX916" fmla="*/ 9660 w 10000"/>
                                <a:gd name="connsiteY916" fmla="*/ 361 h 10000"/>
                                <a:gd name="connsiteX917" fmla="*/ 9779 w 10000"/>
                                <a:gd name="connsiteY917" fmla="*/ 357 h 10000"/>
                                <a:gd name="connsiteX918" fmla="*/ 9779 w 10000"/>
                                <a:gd name="connsiteY918" fmla="*/ 357 h 10000"/>
                                <a:gd name="connsiteX919" fmla="*/ 9779 w 10000"/>
                                <a:gd name="connsiteY919" fmla="*/ 350 h 10000"/>
                                <a:gd name="connsiteX920" fmla="*/ 9737 w 10000"/>
                                <a:gd name="connsiteY920" fmla="*/ 342 h 10000"/>
                                <a:gd name="connsiteX921" fmla="*/ 9703 w 10000"/>
                                <a:gd name="connsiteY921" fmla="*/ 331 h 10000"/>
                                <a:gd name="connsiteX922" fmla="*/ 9703 w 10000"/>
                                <a:gd name="connsiteY922" fmla="*/ 331 h 10000"/>
                                <a:gd name="connsiteX923" fmla="*/ 9813 w 10000"/>
                                <a:gd name="connsiteY923" fmla="*/ 327 h 10000"/>
                                <a:gd name="connsiteX924" fmla="*/ 9890 w 10000"/>
                                <a:gd name="connsiteY924" fmla="*/ 327 h 10000"/>
                                <a:gd name="connsiteX925" fmla="*/ 9924 w 10000"/>
                                <a:gd name="connsiteY925" fmla="*/ 323 h 10000"/>
                                <a:gd name="connsiteX926" fmla="*/ 9924 w 10000"/>
                                <a:gd name="connsiteY926" fmla="*/ 323 h 10000"/>
                                <a:gd name="connsiteX927" fmla="*/ 9966 w 10000"/>
                                <a:gd name="connsiteY927" fmla="*/ 316 h 10000"/>
                                <a:gd name="connsiteX928" fmla="*/ 9924 w 10000"/>
                                <a:gd name="connsiteY928" fmla="*/ 308 h 10000"/>
                                <a:gd name="connsiteX929" fmla="*/ 9813 w 10000"/>
                                <a:gd name="connsiteY929" fmla="*/ 293 h 10000"/>
                                <a:gd name="connsiteX930" fmla="*/ 9813 w 10000"/>
                                <a:gd name="connsiteY930" fmla="*/ 293 h 10000"/>
                                <a:gd name="connsiteX931" fmla="*/ 9966 w 10000"/>
                                <a:gd name="connsiteY931" fmla="*/ 286 h 10000"/>
                                <a:gd name="connsiteX932" fmla="*/ 10000 w 10000"/>
                                <a:gd name="connsiteY932" fmla="*/ 278 h 10000"/>
                                <a:gd name="connsiteX933" fmla="*/ 10000 w 10000"/>
                                <a:gd name="connsiteY933" fmla="*/ 270 h 10000"/>
                                <a:gd name="connsiteX934" fmla="*/ 10000 w 10000"/>
                                <a:gd name="connsiteY934" fmla="*/ 270 h 10000"/>
                                <a:gd name="connsiteX0" fmla="*/ 9924 w 9924"/>
                                <a:gd name="connsiteY0" fmla="*/ 270 h 10000"/>
                                <a:gd name="connsiteX1" fmla="*/ 9924 w 9924"/>
                                <a:gd name="connsiteY1" fmla="*/ 270 h 10000"/>
                                <a:gd name="connsiteX2" fmla="*/ 9848 w 9924"/>
                                <a:gd name="connsiteY2" fmla="*/ 259 h 10000"/>
                                <a:gd name="connsiteX3" fmla="*/ 9771 w 9924"/>
                                <a:gd name="connsiteY3" fmla="*/ 252 h 10000"/>
                                <a:gd name="connsiteX4" fmla="*/ 9771 w 9924"/>
                                <a:gd name="connsiteY4" fmla="*/ 252 h 10000"/>
                                <a:gd name="connsiteX5" fmla="*/ 9848 w 9924"/>
                                <a:gd name="connsiteY5" fmla="*/ 241 h 10000"/>
                                <a:gd name="connsiteX6" fmla="*/ 9848 w 9924"/>
                                <a:gd name="connsiteY6" fmla="*/ 229 h 10000"/>
                                <a:gd name="connsiteX7" fmla="*/ 9814 w 9924"/>
                                <a:gd name="connsiteY7" fmla="*/ 218 h 10000"/>
                                <a:gd name="connsiteX8" fmla="*/ 9737 w 9924"/>
                                <a:gd name="connsiteY8" fmla="*/ 211 h 10000"/>
                                <a:gd name="connsiteX9" fmla="*/ 9737 w 9924"/>
                                <a:gd name="connsiteY9" fmla="*/ 211 h 10000"/>
                                <a:gd name="connsiteX10" fmla="*/ 9703 w 9924"/>
                                <a:gd name="connsiteY10" fmla="*/ 214 h 10000"/>
                                <a:gd name="connsiteX11" fmla="*/ 9703 w 9924"/>
                                <a:gd name="connsiteY11" fmla="*/ 214 h 10000"/>
                                <a:gd name="connsiteX12" fmla="*/ 9703 w 9924"/>
                                <a:gd name="connsiteY12" fmla="*/ 195 h 10000"/>
                                <a:gd name="connsiteX13" fmla="*/ 9661 w 9924"/>
                                <a:gd name="connsiteY13" fmla="*/ 184 h 10000"/>
                                <a:gd name="connsiteX14" fmla="*/ 9627 w 9924"/>
                                <a:gd name="connsiteY14" fmla="*/ 181 h 10000"/>
                                <a:gd name="connsiteX15" fmla="*/ 9627 w 9924"/>
                                <a:gd name="connsiteY15" fmla="*/ 181 h 10000"/>
                                <a:gd name="connsiteX16" fmla="*/ 9516 w 9924"/>
                                <a:gd name="connsiteY16" fmla="*/ 181 h 10000"/>
                                <a:gd name="connsiteX17" fmla="*/ 9440 w 9924"/>
                                <a:gd name="connsiteY17" fmla="*/ 184 h 10000"/>
                                <a:gd name="connsiteX18" fmla="*/ 9440 w 9924"/>
                                <a:gd name="connsiteY18" fmla="*/ 184 h 10000"/>
                                <a:gd name="connsiteX19" fmla="*/ 9440 w 9924"/>
                                <a:gd name="connsiteY19" fmla="*/ 169 h 10000"/>
                                <a:gd name="connsiteX20" fmla="*/ 9440 w 9924"/>
                                <a:gd name="connsiteY20" fmla="*/ 169 h 10000"/>
                                <a:gd name="connsiteX21" fmla="*/ 9363 w 9924"/>
                                <a:gd name="connsiteY21" fmla="*/ 161 h 10000"/>
                                <a:gd name="connsiteX22" fmla="*/ 9287 w 9924"/>
                                <a:gd name="connsiteY22" fmla="*/ 161 h 10000"/>
                                <a:gd name="connsiteX23" fmla="*/ 9253 w 9924"/>
                                <a:gd name="connsiteY23" fmla="*/ 166 h 10000"/>
                                <a:gd name="connsiteX24" fmla="*/ 9253 w 9924"/>
                                <a:gd name="connsiteY24" fmla="*/ 166 h 10000"/>
                                <a:gd name="connsiteX25" fmla="*/ 9210 w 9924"/>
                                <a:gd name="connsiteY25" fmla="*/ 154 h 10000"/>
                                <a:gd name="connsiteX26" fmla="*/ 9210 w 9924"/>
                                <a:gd name="connsiteY26" fmla="*/ 154 h 10000"/>
                                <a:gd name="connsiteX27" fmla="*/ 9134 w 9924"/>
                                <a:gd name="connsiteY27" fmla="*/ 147 h 10000"/>
                                <a:gd name="connsiteX28" fmla="*/ 9134 w 9924"/>
                                <a:gd name="connsiteY28" fmla="*/ 147 h 10000"/>
                                <a:gd name="connsiteX29" fmla="*/ 9100 w 9924"/>
                                <a:gd name="connsiteY29" fmla="*/ 147 h 10000"/>
                                <a:gd name="connsiteX30" fmla="*/ 9066 w 9924"/>
                                <a:gd name="connsiteY30" fmla="*/ 150 h 10000"/>
                                <a:gd name="connsiteX31" fmla="*/ 9023 w 9924"/>
                                <a:gd name="connsiteY31" fmla="*/ 154 h 10000"/>
                                <a:gd name="connsiteX32" fmla="*/ 9023 w 9924"/>
                                <a:gd name="connsiteY32" fmla="*/ 154 h 10000"/>
                                <a:gd name="connsiteX33" fmla="*/ 9023 w 9924"/>
                                <a:gd name="connsiteY33" fmla="*/ 154 h 10000"/>
                                <a:gd name="connsiteX34" fmla="*/ 8989 w 9924"/>
                                <a:gd name="connsiteY34" fmla="*/ 147 h 10000"/>
                                <a:gd name="connsiteX35" fmla="*/ 8947 w 9924"/>
                                <a:gd name="connsiteY35" fmla="*/ 142 h 10000"/>
                                <a:gd name="connsiteX36" fmla="*/ 8879 w 9924"/>
                                <a:gd name="connsiteY36" fmla="*/ 142 h 10000"/>
                                <a:gd name="connsiteX37" fmla="*/ 8879 w 9924"/>
                                <a:gd name="connsiteY37" fmla="*/ 142 h 10000"/>
                                <a:gd name="connsiteX38" fmla="*/ 8836 w 9924"/>
                                <a:gd name="connsiteY38" fmla="*/ 142 h 10000"/>
                                <a:gd name="connsiteX39" fmla="*/ 8803 w 9924"/>
                                <a:gd name="connsiteY39" fmla="*/ 150 h 10000"/>
                                <a:gd name="connsiteX40" fmla="*/ 8803 w 9924"/>
                                <a:gd name="connsiteY40" fmla="*/ 154 h 10000"/>
                                <a:gd name="connsiteX41" fmla="*/ 8726 w 9924"/>
                                <a:gd name="connsiteY41" fmla="*/ 154 h 10000"/>
                                <a:gd name="connsiteX42" fmla="*/ 8726 w 9924"/>
                                <a:gd name="connsiteY42" fmla="*/ 154 h 10000"/>
                                <a:gd name="connsiteX43" fmla="*/ 8692 w 9924"/>
                                <a:gd name="connsiteY43" fmla="*/ 147 h 10000"/>
                                <a:gd name="connsiteX44" fmla="*/ 8616 w 9924"/>
                                <a:gd name="connsiteY44" fmla="*/ 139 h 10000"/>
                                <a:gd name="connsiteX45" fmla="*/ 8616 w 9924"/>
                                <a:gd name="connsiteY45" fmla="*/ 139 h 10000"/>
                                <a:gd name="connsiteX46" fmla="*/ 8573 w 9924"/>
                                <a:gd name="connsiteY46" fmla="*/ 139 h 10000"/>
                                <a:gd name="connsiteX47" fmla="*/ 8539 w 9924"/>
                                <a:gd name="connsiteY47" fmla="*/ 147 h 10000"/>
                                <a:gd name="connsiteX48" fmla="*/ 8505 w 9924"/>
                                <a:gd name="connsiteY48" fmla="*/ 158 h 10000"/>
                                <a:gd name="connsiteX49" fmla="*/ 8505 w 9924"/>
                                <a:gd name="connsiteY49" fmla="*/ 158 h 10000"/>
                                <a:gd name="connsiteX50" fmla="*/ 8429 w 9924"/>
                                <a:gd name="connsiteY50" fmla="*/ 154 h 10000"/>
                                <a:gd name="connsiteX51" fmla="*/ 8386 w 9924"/>
                                <a:gd name="connsiteY51" fmla="*/ 150 h 10000"/>
                                <a:gd name="connsiteX52" fmla="*/ 8386 w 9924"/>
                                <a:gd name="connsiteY52" fmla="*/ 150 h 10000"/>
                                <a:gd name="connsiteX53" fmla="*/ 8352 w 9924"/>
                                <a:gd name="connsiteY53" fmla="*/ 147 h 10000"/>
                                <a:gd name="connsiteX54" fmla="*/ 8318 w 9924"/>
                                <a:gd name="connsiteY54" fmla="*/ 142 h 10000"/>
                                <a:gd name="connsiteX55" fmla="*/ 8318 w 9924"/>
                                <a:gd name="connsiteY55" fmla="*/ 142 h 10000"/>
                                <a:gd name="connsiteX56" fmla="*/ 8242 w 9924"/>
                                <a:gd name="connsiteY56" fmla="*/ 147 h 10000"/>
                                <a:gd name="connsiteX57" fmla="*/ 8242 w 9924"/>
                                <a:gd name="connsiteY57" fmla="*/ 154 h 10000"/>
                                <a:gd name="connsiteX58" fmla="*/ 8242 w 9924"/>
                                <a:gd name="connsiteY58" fmla="*/ 173 h 10000"/>
                                <a:gd name="connsiteX59" fmla="*/ 8242 w 9924"/>
                                <a:gd name="connsiteY59" fmla="*/ 173 h 10000"/>
                                <a:gd name="connsiteX60" fmla="*/ 8199 w 9924"/>
                                <a:gd name="connsiteY60" fmla="*/ 169 h 10000"/>
                                <a:gd name="connsiteX61" fmla="*/ 8199 w 9924"/>
                                <a:gd name="connsiteY61" fmla="*/ 166 h 10000"/>
                                <a:gd name="connsiteX62" fmla="*/ 8199 w 9924"/>
                                <a:gd name="connsiteY62" fmla="*/ 166 h 10000"/>
                                <a:gd name="connsiteX63" fmla="*/ 8165 w 9924"/>
                                <a:gd name="connsiteY63" fmla="*/ 166 h 10000"/>
                                <a:gd name="connsiteX64" fmla="*/ 8165 w 9924"/>
                                <a:gd name="connsiteY64" fmla="*/ 161 h 10000"/>
                                <a:gd name="connsiteX65" fmla="*/ 8165 w 9924"/>
                                <a:gd name="connsiteY65" fmla="*/ 161 h 10000"/>
                                <a:gd name="connsiteX66" fmla="*/ 8089 w 9924"/>
                                <a:gd name="connsiteY66" fmla="*/ 161 h 10000"/>
                                <a:gd name="connsiteX67" fmla="*/ 8012 w 9924"/>
                                <a:gd name="connsiteY67" fmla="*/ 166 h 10000"/>
                                <a:gd name="connsiteX68" fmla="*/ 7978 w 9924"/>
                                <a:gd name="connsiteY68" fmla="*/ 173 h 10000"/>
                                <a:gd name="connsiteX69" fmla="*/ 7978 w 9924"/>
                                <a:gd name="connsiteY69" fmla="*/ 184 h 10000"/>
                                <a:gd name="connsiteX70" fmla="*/ 7978 w 9924"/>
                                <a:gd name="connsiteY70" fmla="*/ 184 h 10000"/>
                                <a:gd name="connsiteX71" fmla="*/ 7978 w 9924"/>
                                <a:gd name="connsiteY71" fmla="*/ 184 h 10000"/>
                                <a:gd name="connsiteX72" fmla="*/ 8012 w 9924"/>
                                <a:gd name="connsiteY72" fmla="*/ 188 h 10000"/>
                                <a:gd name="connsiteX73" fmla="*/ 8012 w 9924"/>
                                <a:gd name="connsiteY73" fmla="*/ 188 h 10000"/>
                                <a:gd name="connsiteX74" fmla="*/ 7978 w 9924"/>
                                <a:gd name="connsiteY74" fmla="*/ 192 h 10000"/>
                                <a:gd name="connsiteX75" fmla="*/ 7978 w 9924"/>
                                <a:gd name="connsiteY75" fmla="*/ 192 h 10000"/>
                                <a:gd name="connsiteX76" fmla="*/ 7936 w 9924"/>
                                <a:gd name="connsiteY76" fmla="*/ 188 h 10000"/>
                                <a:gd name="connsiteX77" fmla="*/ 7902 w 9924"/>
                                <a:gd name="connsiteY77" fmla="*/ 184 h 10000"/>
                                <a:gd name="connsiteX78" fmla="*/ 7902 w 9924"/>
                                <a:gd name="connsiteY78" fmla="*/ 184 h 10000"/>
                                <a:gd name="connsiteX79" fmla="*/ 7825 w 9924"/>
                                <a:gd name="connsiteY79" fmla="*/ 188 h 10000"/>
                                <a:gd name="connsiteX80" fmla="*/ 7791 w 9924"/>
                                <a:gd name="connsiteY80" fmla="*/ 195 h 10000"/>
                                <a:gd name="connsiteX81" fmla="*/ 7791 w 9924"/>
                                <a:gd name="connsiteY81" fmla="*/ 195 h 10000"/>
                                <a:gd name="connsiteX82" fmla="*/ 7825 w 9924"/>
                                <a:gd name="connsiteY82" fmla="*/ 206 h 10000"/>
                                <a:gd name="connsiteX83" fmla="*/ 7825 w 9924"/>
                                <a:gd name="connsiteY83" fmla="*/ 211 h 10000"/>
                                <a:gd name="connsiteX84" fmla="*/ 7825 w 9924"/>
                                <a:gd name="connsiteY84" fmla="*/ 218 h 10000"/>
                                <a:gd name="connsiteX85" fmla="*/ 7825 w 9924"/>
                                <a:gd name="connsiteY85" fmla="*/ 218 h 10000"/>
                                <a:gd name="connsiteX86" fmla="*/ 7791 w 9924"/>
                                <a:gd name="connsiteY86" fmla="*/ 218 h 10000"/>
                                <a:gd name="connsiteX87" fmla="*/ 7715 w 9924"/>
                                <a:gd name="connsiteY87" fmla="*/ 214 h 10000"/>
                                <a:gd name="connsiteX88" fmla="*/ 7715 w 9924"/>
                                <a:gd name="connsiteY88" fmla="*/ 214 h 10000"/>
                                <a:gd name="connsiteX89" fmla="*/ 7681 w 9924"/>
                                <a:gd name="connsiteY89" fmla="*/ 214 h 10000"/>
                                <a:gd name="connsiteX90" fmla="*/ 7605 w 9924"/>
                                <a:gd name="connsiteY90" fmla="*/ 222 h 10000"/>
                                <a:gd name="connsiteX91" fmla="*/ 7605 w 9924"/>
                                <a:gd name="connsiteY91" fmla="*/ 222 h 10000"/>
                                <a:gd name="connsiteX92" fmla="*/ 7639 w 9924"/>
                                <a:gd name="connsiteY92" fmla="*/ 233 h 10000"/>
                                <a:gd name="connsiteX93" fmla="*/ 7749 w 9924"/>
                                <a:gd name="connsiteY93" fmla="*/ 241 h 10000"/>
                                <a:gd name="connsiteX94" fmla="*/ 7749 w 9924"/>
                                <a:gd name="connsiteY94" fmla="*/ 241 h 10000"/>
                                <a:gd name="connsiteX95" fmla="*/ 7639 w 9924"/>
                                <a:gd name="connsiteY95" fmla="*/ 244 h 10000"/>
                                <a:gd name="connsiteX96" fmla="*/ 7562 w 9924"/>
                                <a:gd name="connsiteY96" fmla="*/ 248 h 10000"/>
                                <a:gd name="connsiteX97" fmla="*/ 7562 w 9924"/>
                                <a:gd name="connsiteY97" fmla="*/ 248 h 10000"/>
                                <a:gd name="connsiteX98" fmla="*/ 7562 w 9924"/>
                                <a:gd name="connsiteY98" fmla="*/ 256 h 10000"/>
                                <a:gd name="connsiteX99" fmla="*/ 7605 w 9924"/>
                                <a:gd name="connsiteY99" fmla="*/ 263 h 10000"/>
                                <a:gd name="connsiteX100" fmla="*/ 7639 w 9924"/>
                                <a:gd name="connsiteY100" fmla="*/ 267 h 10000"/>
                                <a:gd name="connsiteX101" fmla="*/ 7749 w 9924"/>
                                <a:gd name="connsiteY101" fmla="*/ 270 h 10000"/>
                                <a:gd name="connsiteX102" fmla="*/ 7749 w 9924"/>
                                <a:gd name="connsiteY102" fmla="*/ 270 h 10000"/>
                                <a:gd name="connsiteX103" fmla="*/ 7715 w 9924"/>
                                <a:gd name="connsiteY103" fmla="*/ 275 h 10000"/>
                                <a:gd name="connsiteX104" fmla="*/ 7681 w 9924"/>
                                <a:gd name="connsiteY104" fmla="*/ 275 h 10000"/>
                                <a:gd name="connsiteX105" fmla="*/ 7681 w 9924"/>
                                <a:gd name="connsiteY105" fmla="*/ 275 h 10000"/>
                                <a:gd name="connsiteX106" fmla="*/ 7605 w 9924"/>
                                <a:gd name="connsiteY106" fmla="*/ 282 h 10000"/>
                                <a:gd name="connsiteX107" fmla="*/ 7605 w 9924"/>
                                <a:gd name="connsiteY107" fmla="*/ 289 h 10000"/>
                                <a:gd name="connsiteX108" fmla="*/ 7639 w 9924"/>
                                <a:gd name="connsiteY108" fmla="*/ 297 h 10000"/>
                                <a:gd name="connsiteX109" fmla="*/ 7749 w 9924"/>
                                <a:gd name="connsiteY109" fmla="*/ 297 h 10000"/>
                                <a:gd name="connsiteX110" fmla="*/ 7749 w 9924"/>
                                <a:gd name="connsiteY110" fmla="*/ 297 h 10000"/>
                                <a:gd name="connsiteX111" fmla="*/ 7749 w 9924"/>
                                <a:gd name="connsiteY111" fmla="*/ 308 h 10000"/>
                                <a:gd name="connsiteX112" fmla="*/ 7749 w 9924"/>
                                <a:gd name="connsiteY112" fmla="*/ 312 h 10000"/>
                                <a:gd name="connsiteX113" fmla="*/ 7715 w 9924"/>
                                <a:gd name="connsiteY113" fmla="*/ 320 h 10000"/>
                                <a:gd name="connsiteX114" fmla="*/ 7715 w 9924"/>
                                <a:gd name="connsiteY114" fmla="*/ 331 h 10000"/>
                                <a:gd name="connsiteX115" fmla="*/ 7715 w 9924"/>
                                <a:gd name="connsiteY115" fmla="*/ 331 h 10000"/>
                                <a:gd name="connsiteX116" fmla="*/ 7749 w 9924"/>
                                <a:gd name="connsiteY116" fmla="*/ 334 h 10000"/>
                                <a:gd name="connsiteX117" fmla="*/ 7825 w 9924"/>
                                <a:gd name="connsiteY117" fmla="*/ 339 h 10000"/>
                                <a:gd name="connsiteX118" fmla="*/ 7902 w 9924"/>
                                <a:gd name="connsiteY118" fmla="*/ 342 h 10000"/>
                                <a:gd name="connsiteX119" fmla="*/ 7978 w 9924"/>
                                <a:gd name="connsiteY119" fmla="*/ 339 h 10000"/>
                                <a:gd name="connsiteX120" fmla="*/ 7978 w 9924"/>
                                <a:gd name="connsiteY120" fmla="*/ 339 h 10000"/>
                                <a:gd name="connsiteX121" fmla="*/ 7978 w 9924"/>
                                <a:gd name="connsiteY121" fmla="*/ 346 h 10000"/>
                                <a:gd name="connsiteX122" fmla="*/ 7936 w 9924"/>
                                <a:gd name="connsiteY122" fmla="*/ 353 h 10000"/>
                                <a:gd name="connsiteX123" fmla="*/ 7936 w 9924"/>
                                <a:gd name="connsiteY123" fmla="*/ 353 h 10000"/>
                                <a:gd name="connsiteX124" fmla="*/ 7978 w 9924"/>
                                <a:gd name="connsiteY124" fmla="*/ 357 h 10000"/>
                                <a:gd name="connsiteX125" fmla="*/ 8012 w 9924"/>
                                <a:gd name="connsiteY125" fmla="*/ 364 h 10000"/>
                                <a:gd name="connsiteX126" fmla="*/ 8165 w 9924"/>
                                <a:gd name="connsiteY126" fmla="*/ 369 h 10000"/>
                                <a:gd name="connsiteX127" fmla="*/ 8165 w 9924"/>
                                <a:gd name="connsiteY127" fmla="*/ 369 h 10000"/>
                                <a:gd name="connsiteX128" fmla="*/ 7902 w 9924"/>
                                <a:gd name="connsiteY128" fmla="*/ 428 h 10000"/>
                                <a:gd name="connsiteX129" fmla="*/ 7639 w 9924"/>
                                <a:gd name="connsiteY129" fmla="*/ 489 h 10000"/>
                                <a:gd name="connsiteX130" fmla="*/ 7639 w 9924"/>
                                <a:gd name="connsiteY130" fmla="*/ 489 h 10000"/>
                                <a:gd name="connsiteX131" fmla="*/ 7452 w 9924"/>
                                <a:gd name="connsiteY131" fmla="*/ 519 h 10000"/>
                                <a:gd name="connsiteX132" fmla="*/ 7452 w 9924"/>
                                <a:gd name="connsiteY132" fmla="*/ 519 h 10000"/>
                                <a:gd name="connsiteX133" fmla="*/ 7231 w 9924"/>
                                <a:gd name="connsiteY133" fmla="*/ 579 h 10000"/>
                                <a:gd name="connsiteX134" fmla="*/ 7001 w 9924"/>
                                <a:gd name="connsiteY134" fmla="*/ 639 h 10000"/>
                                <a:gd name="connsiteX135" fmla="*/ 7001 w 9924"/>
                                <a:gd name="connsiteY135" fmla="*/ 639 h 10000"/>
                                <a:gd name="connsiteX136" fmla="*/ 6967 w 9924"/>
                                <a:gd name="connsiteY136" fmla="*/ 650 h 10000"/>
                                <a:gd name="connsiteX137" fmla="*/ 6925 w 9924"/>
                                <a:gd name="connsiteY137" fmla="*/ 662 h 10000"/>
                                <a:gd name="connsiteX138" fmla="*/ 6925 w 9924"/>
                                <a:gd name="connsiteY138" fmla="*/ 662 h 10000"/>
                                <a:gd name="connsiteX139" fmla="*/ 6891 w 9924"/>
                                <a:gd name="connsiteY139" fmla="*/ 684 h 10000"/>
                                <a:gd name="connsiteX140" fmla="*/ 6814 w 9924"/>
                                <a:gd name="connsiteY140" fmla="*/ 711 h 10000"/>
                                <a:gd name="connsiteX141" fmla="*/ 6814 w 9924"/>
                                <a:gd name="connsiteY141" fmla="*/ 711 h 10000"/>
                                <a:gd name="connsiteX142" fmla="*/ 6780 w 9924"/>
                                <a:gd name="connsiteY142" fmla="*/ 737 h 10000"/>
                                <a:gd name="connsiteX143" fmla="*/ 6780 w 9924"/>
                                <a:gd name="connsiteY143" fmla="*/ 737 h 10000"/>
                                <a:gd name="connsiteX144" fmla="*/ 6670 w 9924"/>
                                <a:gd name="connsiteY144" fmla="*/ 782 h 10000"/>
                                <a:gd name="connsiteX145" fmla="*/ 6593 w 9924"/>
                                <a:gd name="connsiteY145" fmla="*/ 834 h 10000"/>
                                <a:gd name="connsiteX146" fmla="*/ 6593 w 9924"/>
                                <a:gd name="connsiteY146" fmla="*/ 834 h 10000"/>
                                <a:gd name="connsiteX147" fmla="*/ 6551 w 9924"/>
                                <a:gd name="connsiteY147" fmla="*/ 876 h 10000"/>
                                <a:gd name="connsiteX148" fmla="*/ 6551 w 9924"/>
                                <a:gd name="connsiteY148" fmla="*/ 876 h 10000"/>
                                <a:gd name="connsiteX149" fmla="*/ 6364 w 9924"/>
                                <a:gd name="connsiteY149" fmla="*/ 823 h 10000"/>
                                <a:gd name="connsiteX150" fmla="*/ 6220 w 9924"/>
                                <a:gd name="connsiteY150" fmla="*/ 767 h 10000"/>
                                <a:gd name="connsiteX151" fmla="*/ 6220 w 9924"/>
                                <a:gd name="connsiteY151" fmla="*/ 767 h 10000"/>
                                <a:gd name="connsiteX152" fmla="*/ 6067 w 9924"/>
                                <a:gd name="connsiteY152" fmla="*/ 711 h 10000"/>
                                <a:gd name="connsiteX153" fmla="*/ 6067 w 9924"/>
                                <a:gd name="connsiteY153" fmla="*/ 711 h 10000"/>
                                <a:gd name="connsiteX154" fmla="*/ 5990 w 9924"/>
                                <a:gd name="connsiteY154" fmla="*/ 673 h 10000"/>
                                <a:gd name="connsiteX155" fmla="*/ 5914 w 9924"/>
                                <a:gd name="connsiteY155" fmla="*/ 636 h 10000"/>
                                <a:gd name="connsiteX156" fmla="*/ 5914 w 9924"/>
                                <a:gd name="connsiteY156" fmla="*/ 636 h 10000"/>
                                <a:gd name="connsiteX157" fmla="*/ 5880 w 9924"/>
                                <a:gd name="connsiteY157" fmla="*/ 605 h 10000"/>
                                <a:gd name="connsiteX158" fmla="*/ 5880 w 9924"/>
                                <a:gd name="connsiteY158" fmla="*/ 605 h 10000"/>
                                <a:gd name="connsiteX159" fmla="*/ 5846 w 9924"/>
                                <a:gd name="connsiteY159" fmla="*/ 594 h 10000"/>
                                <a:gd name="connsiteX160" fmla="*/ 5846 w 9924"/>
                                <a:gd name="connsiteY160" fmla="*/ 594 h 10000"/>
                                <a:gd name="connsiteX161" fmla="*/ 5914 w 9924"/>
                                <a:gd name="connsiteY161" fmla="*/ 560 h 10000"/>
                                <a:gd name="connsiteX162" fmla="*/ 5914 w 9924"/>
                                <a:gd name="connsiteY162" fmla="*/ 560 h 10000"/>
                                <a:gd name="connsiteX163" fmla="*/ 5956 w 9924"/>
                                <a:gd name="connsiteY163" fmla="*/ 549 h 10000"/>
                                <a:gd name="connsiteX164" fmla="*/ 6067 w 9924"/>
                                <a:gd name="connsiteY164" fmla="*/ 530 h 10000"/>
                                <a:gd name="connsiteX165" fmla="*/ 6254 w 9924"/>
                                <a:gd name="connsiteY165" fmla="*/ 508 h 10000"/>
                                <a:gd name="connsiteX166" fmla="*/ 6254 w 9924"/>
                                <a:gd name="connsiteY166" fmla="*/ 508 h 10000"/>
                                <a:gd name="connsiteX167" fmla="*/ 6483 w 9924"/>
                                <a:gd name="connsiteY167" fmla="*/ 473 h 10000"/>
                                <a:gd name="connsiteX168" fmla="*/ 6738 w 9924"/>
                                <a:gd name="connsiteY168" fmla="*/ 440 h 10000"/>
                                <a:gd name="connsiteX169" fmla="*/ 6738 w 9924"/>
                                <a:gd name="connsiteY169" fmla="*/ 440 h 10000"/>
                                <a:gd name="connsiteX170" fmla="*/ 6738 w 9924"/>
                                <a:gd name="connsiteY170" fmla="*/ 444 h 10000"/>
                                <a:gd name="connsiteX171" fmla="*/ 6780 w 9924"/>
                                <a:gd name="connsiteY171" fmla="*/ 444 h 10000"/>
                                <a:gd name="connsiteX172" fmla="*/ 6780 w 9924"/>
                                <a:gd name="connsiteY172" fmla="*/ 444 h 10000"/>
                                <a:gd name="connsiteX173" fmla="*/ 6814 w 9924"/>
                                <a:gd name="connsiteY173" fmla="*/ 436 h 10000"/>
                                <a:gd name="connsiteX174" fmla="*/ 6814 w 9924"/>
                                <a:gd name="connsiteY174" fmla="*/ 436 h 10000"/>
                                <a:gd name="connsiteX175" fmla="*/ 6857 w 9924"/>
                                <a:gd name="connsiteY175" fmla="*/ 440 h 10000"/>
                                <a:gd name="connsiteX176" fmla="*/ 6925 w 9924"/>
                                <a:gd name="connsiteY176" fmla="*/ 444 h 10000"/>
                                <a:gd name="connsiteX177" fmla="*/ 6925 w 9924"/>
                                <a:gd name="connsiteY177" fmla="*/ 444 h 10000"/>
                                <a:gd name="connsiteX178" fmla="*/ 6967 w 9924"/>
                                <a:gd name="connsiteY178" fmla="*/ 436 h 10000"/>
                                <a:gd name="connsiteX179" fmla="*/ 6967 w 9924"/>
                                <a:gd name="connsiteY179" fmla="*/ 436 h 10000"/>
                                <a:gd name="connsiteX180" fmla="*/ 7001 w 9924"/>
                                <a:gd name="connsiteY180" fmla="*/ 440 h 10000"/>
                                <a:gd name="connsiteX181" fmla="*/ 7044 w 9924"/>
                                <a:gd name="connsiteY181" fmla="*/ 440 h 10000"/>
                                <a:gd name="connsiteX182" fmla="*/ 7044 w 9924"/>
                                <a:gd name="connsiteY182" fmla="*/ 440 h 10000"/>
                                <a:gd name="connsiteX183" fmla="*/ 7112 w 9924"/>
                                <a:gd name="connsiteY183" fmla="*/ 436 h 10000"/>
                                <a:gd name="connsiteX184" fmla="*/ 7112 w 9924"/>
                                <a:gd name="connsiteY184" fmla="*/ 433 h 10000"/>
                                <a:gd name="connsiteX185" fmla="*/ 7112 w 9924"/>
                                <a:gd name="connsiteY185" fmla="*/ 433 h 10000"/>
                                <a:gd name="connsiteX186" fmla="*/ 7154 w 9924"/>
                                <a:gd name="connsiteY186" fmla="*/ 433 h 10000"/>
                                <a:gd name="connsiteX187" fmla="*/ 7188 w 9924"/>
                                <a:gd name="connsiteY187" fmla="*/ 433 h 10000"/>
                                <a:gd name="connsiteX188" fmla="*/ 7188 w 9924"/>
                                <a:gd name="connsiteY188" fmla="*/ 433 h 10000"/>
                                <a:gd name="connsiteX189" fmla="*/ 7231 w 9924"/>
                                <a:gd name="connsiteY189" fmla="*/ 428 h 10000"/>
                                <a:gd name="connsiteX190" fmla="*/ 7231 w 9924"/>
                                <a:gd name="connsiteY190" fmla="*/ 421 h 10000"/>
                                <a:gd name="connsiteX191" fmla="*/ 7231 w 9924"/>
                                <a:gd name="connsiteY191" fmla="*/ 421 h 10000"/>
                                <a:gd name="connsiteX192" fmla="*/ 7265 w 9924"/>
                                <a:gd name="connsiteY192" fmla="*/ 421 h 10000"/>
                                <a:gd name="connsiteX193" fmla="*/ 7307 w 9924"/>
                                <a:gd name="connsiteY193" fmla="*/ 421 h 10000"/>
                                <a:gd name="connsiteX194" fmla="*/ 7307 w 9924"/>
                                <a:gd name="connsiteY194" fmla="*/ 421 h 10000"/>
                                <a:gd name="connsiteX195" fmla="*/ 7341 w 9924"/>
                                <a:gd name="connsiteY195" fmla="*/ 417 h 10000"/>
                                <a:gd name="connsiteX196" fmla="*/ 7341 w 9924"/>
                                <a:gd name="connsiteY196" fmla="*/ 409 h 10000"/>
                                <a:gd name="connsiteX197" fmla="*/ 7265 w 9924"/>
                                <a:gd name="connsiteY197" fmla="*/ 406 h 10000"/>
                                <a:gd name="connsiteX198" fmla="*/ 7265 w 9924"/>
                                <a:gd name="connsiteY198" fmla="*/ 406 h 10000"/>
                                <a:gd name="connsiteX199" fmla="*/ 7307 w 9924"/>
                                <a:gd name="connsiteY199" fmla="*/ 398 h 10000"/>
                                <a:gd name="connsiteX200" fmla="*/ 7341 w 9924"/>
                                <a:gd name="connsiteY200" fmla="*/ 395 h 10000"/>
                                <a:gd name="connsiteX201" fmla="*/ 7341 w 9924"/>
                                <a:gd name="connsiteY201" fmla="*/ 391 h 10000"/>
                                <a:gd name="connsiteX202" fmla="*/ 7341 w 9924"/>
                                <a:gd name="connsiteY202" fmla="*/ 383 h 10000"/>
                                <a:gd name="connsiteX203" fmla="*/ 7341 w 9924"/>
                                <a:gd name="connsiteY203" fmla="*/ 383 h 10000"/>
                                <a:gd name="connsiteX204" fmla="*/ 7307 w 9924"/>
                                <a:gd name="connsiteY204" fmla="*/ 383 h 10000"/>
                                <a:gd name="connsiteX205" fmla="*/ 7231 w 9924"/>
                                <a:gd name="connsiteY205" fmla="*/ 380 h 10000"/>
                                <a:gd name="connsiteX206" fmla="*/ 7231 w 9924"/>
                                <a:gd name="connsiteY206" fmla="*/ 380 h 10000"/>
                                <a:gd name="connsiteX207" fmla="*/ 7265 w 9924"/>
                                <a:gd name="connsiteY207" fmla="*/ 372 h 10000"/>
                                <a:gd name="connsiteX208" fmla="*/ 7265 w 9924"/>
                                <a:gd name="connsiteY208" fmla="*/ 369 h 10000"/>
                                <a:gd name="connsiteX209" fmla="*/ 7265 w 9924"/>
                                <a:gd name="connsiteY209" fmla="*/ 364 h 10000"/>
                                <a:gd name="connsiteX210" fmla="*/ 7265 w 9924"/>
                                <a:gd name="connsiteY210" fmla="*/ 364 h 10000"/>
                                <a:gd name="connsiteX211" fmla="*/ 7231 w 9924"/>
                                <a:gd name="connsiteY211" fmla="*/ 364 h 10000"/>
                                <a:gd name="connsiteX212" fmla="*/ 7188 w 9924"/>
                                <a:gd name="connsiteY212" fmla="*/ 364 h 10000"/>
                                <a:gd name="connsiteX213" fmla="*/ 7188 w 9924"/>
                                <a:gd name="connsiteY213" fmla="*/ 364 h 10000"/>
                                <a:gd name="connsiteX214" fmla="*/ 7188 w 9924"/>
                                <a:gd name="connsiteY214" fmla="*/ 361 h 10000"/>
                                <a:gd name="connsiteX215" fmla="*/ 7188 w 9924"/>
                                <a:gd name="connsiteY215" fmla="*/ 353 h 10000"/>
                                <a:gd name="connsiteX216" fmla="*/ 7188 w 9924"/>
                                <a:gd name="connsiteY216" fmla="*/ 353 h 10000"/>
                                <a:gd name="connsiteX217" fmla="*/ 7154 w 9924"/>
                                <a:gd name="connsiteY217" fmla="*/ 353 h 10000"/>
                                <a:gd name="connsiteX218" fmla="*/ 7154 w 9924"/>
                                <a:gd name="connsiteY218" fmla="*/ 350 h 10000"/>
                                <a:gd name="connsiteX219" fmla="*/ 7154 w 9924"/>
                                <a:gd name="connsiteY219" fmla="*/ 350 h 10000"/>
                                <a:gd name="connsiteX220" fmla="*/ 7044 w 9924"/>
                                <a:gd name="connsiteY220" fmla="*/ 350 h 10000"/>
                                <a:gd name="connsiteX221" fmla="*/ 7044 w 9924"/>
                                <a:gd name="connsiteY221" fmla="*/ 350 h 10000"/>
                                <a:gd name="connsiteX222" fmla="*/ 7001 w 9924"/>
                                <a:gd name="connsiteY222" fmla="*/ 342 h 10000"/>
                                <a:gd name="connsiteX223" fmla="*/ 7001 w 9924"/>
                                <a:gd name="connsiteY223" fmla="*/ 342 h 10000"/>
                                <a:gd name="connsiteX224" fmla="*/ 6967 w 9924"/>
                                <a:gd name="connsiteY224" fmla="*/ 342 h 10000"/>
                                <a:gd name="connsiteX225" fmla="*/ 6925 w 9924"/>
                                <a:gd name="connsiteY225" fmla="*/ 342 h 10000"/>
                                <a:gd name="connsiteX226" fmla="*/ 6857 w 9924"/>
                                <a:gd name="connsiteY226" fmla="*/ 350 h 10000"/>
                                <a:gd name="connsiteX227" fmla="*/ 6857 w 9924"/>
                                <a:gd name="connsiteY227" fmla="*/ 350 h 10000"/>
                                <a:gd name="connsiteX228" fmla="*/ 6814 w 9924"/>
                                <a:gd name="connsiteY228" fmla="*/ 342 h 10000"/>
                                <a:gd name="connsiteX229" fmla="*/ 6814 w 9924"/>
                                <a:gd name="connsiteY229" fmla="*/ 342 h 10000"/>
                                <a:gd name="connsiteX230" fmla="*/ 6780 w 9924"/>
                                <a:gd name="connsiteY230" fmla="*/ 342 h 10000"/>
                                <a:gd name="connsiteX231" fmla="*/ 6738 w 9924"/>
                                <a:gd name="connsiteY231" fmla="*/ 346 h 10000"/>
                                <a:gd name="connsiteX232" fmla="*/ 6704 w 9924"/>
                                <a:gd name="connsiteY232" fmla="*/ 353 h 10000"/>
                                <a:gd name="connsiteX233" fmla="*/ 6704 w 9924"/>
                                <a:gd name="connsiteY233" fmla="*/ 353 h 10000"/>
                                <a:gd name="connsiteX234" fmla="*/ 6670 w 9924"/>
                                <a:gd name="connsiteY234" fmla="*/ 353 h 10000"/>
                                <a:gd name="connsiteX235" fmla="*/ 6670 w 9924"/>
                                <a:gd name="connsiteY235" fmla="*/ 350 h 10000"/>
                                <a:gd name="connsiteX236" fmla="*/ 6670 w 9924"/>
                                <a:gd name="connsiteY236" fmla="*/ 350 h 10000"/>
                                <a:gd name="connsiteX237" fmla="*/ 6593 w 9924"/>
                                <a:gd name="connsiteY237" fmla="*/ 350 h 10000"/>
                                <a:gd name="connsiteX238" fmla="*/ 6551 w 9924"/>
                                <a:gd name="connsiteY238" fmla="*/ 350 h 10000"/>
                                <a:gd name="connsiteX239" fmla="*/ 6551 w 9924"/>
                                <a:gd name="connsiteY239" fmla="*/ 361 h 10000"/>
                                <a:gd name="connsiteX240" fmla="*/ 6551 w 9924"/>
                                <a:gd name="connsiteY240" fmla="*/ 361 h 10000"/>
                                <a:gd name="connsiteX241" fmla="*/ 6483 w 9924"/>
                                <a:gd name="connsiteY241" fmla="*/ 361 h 10000"/>
                                <a:gd name="connsiteX242" fmla="*/ 6483 w 9924"/>
                                <a:gd name="connsiteY242" fmla="*/ 361 h 10000"/>
                                <a:gd name="connsiteX243" fmla="*/ 6441 w 9924"/>
                                <a:gd name="connsiteY243" fmla="*/ 364 h 10000"/>
                                <a:gd name="connsiteX244" fmla="*/ 6407 w 9924"/>
                                <a:gd name="connsiteY244" fmla="*/ 369 h 10000"/>
                                <a:gd name="connsiteX245" fmla="*/ 6441 w 9924"/>
                                <a:gd name="connsiteY245" fmla="*/ 376 h 10000"/>
                                <a:gd name="connsiteX246" fmla="*/ 6483 w 9924"/>
                                <a:gd name="connsiteY246" fmla="*/ 380 h 10000"/>
                                <a:gd name="connsiteX247" fmla="*/ 6483 w 9924"/>
                                <a:gd name="connsiteY247" fmla="*/ 380 h 10000"/>
                                <a:gd name="connsiteX248" fmla="*/ 6441 w 9924"/>
                                <a:gd name="connsiteY248" fmla="*/ 380 h 10000"/>
                                <a:gd name="connsiteX249" fmla="*/ 6407 w 9924"/>
                                <a:gd name="connsiteY249" fmla="*/ 380 h 10000"/>
                                <a:gd name="connsiteX250" fmla="*/ 6407 w 9924"/>
                                <a:gd name="connsiteY250" fmla="*/ 380 h 10000"/>
                                <a:gd name="connsiteX251" fmla="*/ 6364 w 9924"/>
                                <a:gd name="connsiteY251" fmla="*/ 387 h 10000"/>
                                <a:gd name="connsiteX252" fmla="*/ 6364 w 9924"/>
                                <a:gd name="connsiteY252" fmla="*/ 391 h 10000"/>
                                <a:gd name="connsiteX253" fmla="*/ 6364 w 9924"/>
                                <a:gd name="connsiteY253" fmla="*/ 391 h 10000"/>
                                <a:gd name="connsiteX254" fmla="*/ 6407 w 9924"/>
                                <a:gd name="connsiteY254" fmla="*/ 395 h 10000"/>
                                <a:gd name="connsiteX255" fmla="*/ 6441 w 9924"/>
                                <a:gd name="connsiteY255" fmla="*/ 395 h 10000"/>
                                <a:gd name="connsiteX256" fmla="*/ 6441 w 9924"/>
                                <a:gd name="connsiteY256" fmla="*/ 395 h 10000"/>
                                <a:gd name="connsiteX257" fmla="*/ 6407 w 9924"/>
                                <a:gd name="connsiteY257" fmla="*/ 403 h 10000"/>
                                <a:gd name="connsiteX258" fmla="*/ 6441 w 9924"/>
                                <a:gd name="connsiteY258" fmla="*/ 409 h 10000"/>
                                <a:gd name="connsiteX259" fmla="*/ 6441 w 9924"/>
                                <a:gd name="connsiteY259" fmla="*/ 409 h 10000"/>
                                <a:gd name="connsiteX260" fmla="*/ 6483 w 9924"/>
                                <a:gd name="connsiteY260" fmla="*/ 409 h 10000"/>
                                <a:gd name="connsiteX261" fmla="*/ 6551 w 9924"/>
                                <a:gd name="connsiteY261" fmla="*/ 414 h 10000"/>
                                <a:gd name="connsiteX262" fmla="*/ 6551 w 9924"/>
                                <a:gd name="connsiteY262" fmla="*/ 414 h 10000"/>
                                <a:gd name="connsiteX263" fmla="*/ 6517 w 9924"/>
                                <a:gd name="connsiteY263" fmla="*/ 421 h 10000"/>
                                <a:gd name="connsiteX264" fmla="*/ 6517 w 9924"/>
                                <a:gd name="connsiteY264" fmla="*/ 425 h 10000"/>
                                <a:gd name="connsiteX265" fmla="*/ 6517 w 9924"/>
                                <a:gd name="connsiteY265" fmla="*/ 428 h 10000"/>
                                <a:gd name="connsiteX266" fmla="*/ 6517 w 9924"/>
                                <a:gd name="connsiteY266" fmla="*/ 428 h 10000"/>
                                <a:gd name="connsiteX267" fmla="*/ 6593 w 9924"/>
                                <a:gd name="connsiteY267" fmla="*/ 425 h 10000"/>
                                <a:gd name="connsiteX268" fmla="*/ 6627 w 9924"/>
                                <a:gd name="connsiteY268" fmla="*/ 425 h 10000"/>
                                <a:gd name="connsiteX269" fmla="*/ 6627 w 9924"/>
                                <a:gd name="connsiteY269" fmla="*/ 425 h 10000"/>
                                <a:gd name="connsiteX270" fmla="*/ 6483 w 9924"/>
                                <a:gd name="connsiteY270" fmla="*/ 447 h 10000"/>
                                <a:gd name="connsiteX271" fmla="*/ 6296 w 9924"/>
                                <a:gd name="connsiteY271" fmla="*/ 466 h 10000"/>
                                <a:gd name="connsiteX272" fmla="*/ 6296 w 9924"/>
                                <a:gd name="connsiteY272" fmla="*/ 466 h 10000"/>
                                <a:gd name="connsiteX273" fmla="*/ 6109 w 9924"/>
                                <a:gd name="connsiteY273" fmla="*/ 489 h 10000"/>
                                <a:gd name="connsiteX274" fmla="*/ 6109 w 9924"/>
                                <a:gd name="connsiteY274" fmla="*/ 489 h 10000"/>
                                <a:gd name="connsiteX275" fmla="*/ 5727 w 9924"/>
                                <a:gd name="connsiteY275" fmla="*/ 526 h 10000"/>
                                <a:gd name="connsiteX276" fmla="*/ 5727 w 9924"/>
                                <a:gd name="connsiteY276" fmla="*/ 526 h 10000"/>
                                <a:gd name="connsiteX277" fmla="*/ 5659 w 9924"/>
                                <a:gd name="connsiteY277" fmla="*/ 466 h 10000"/>
                                <a:gd name="connsiteX278" fmla="*/ 5582 w 9924"/>
                                <a:gd name="connsiteY278" fmla="*/ 403 h 10000"/>
                                <a:gd name="connsiteX279" fmla="*/ 5582 w 9924"/>
                                <a:gd name="connsiteY279" fmla="*/ 403 h 10000"/>
                                <a:gd name="connsiteX280" fmla="*/ 5540 w 9924"/>
                                <a:gd name="connsiteY280" fmla="*/ 346 h 10000"/>
                                <a:gd name="connsiteX281" fmla="*/ 5506 w 9924"/>
                                <a:gd name="connsiteY281" fmla="*/ 293 h 10000"/>
                                <a:gd name="connsiteX282" fmla="*/ 5506 w 9924"/>
                                <a:gd name="connsiteY282" fmla="*/ 293 h 10000"/>
                                <a:gd name="connsiteX283" fmla="*/ 5506 w 9924"/>
                                <a:gd name="connsiteY283" fmla="*/ 278 h 10000"/>
                                <a:gd name="connsiteX284" fmla="*/ 5540 w 9924"/>
                                <a:gd name="connsiteY284" fmla="*/ 263 h 10000"/>
                                <a:gd name="connsiteX285" fmla="*/ 5540 w 9924"/>
                                <a:gd name="connsiteY285" fmla="*/ 263 h 10000"/>
                                <a:gd name="connsiteX286" fmla="*/ 5582 w 9924"/>
                                <a:gd name="connsiteY286" fmla="*/ 256 h 10000"/>
                                <a:gd name="connsiteX287" fmla="*/ 5616 w 9924"/>
                                <a:gd name="connsiteY287" fmla="*/ 248 h 10000"/>
                                <a:gd name="connsiteX288" fmla="*/ 5616 w 9924"/>
                                <a:gd name="connsiteY288" fmla="*/ 248 h 10000"/>
                                <a:gd name="connsiteX289" fmla="*/ 5659 w 9924"/>
                                <a:gd name="connsiteY289" fmla="*/ 256 h 10000"/>
                                <a:gd name="connsiteX290" fmla="*/ 5727 w 9924"/>
                                <a:gd name="connsiteY290" fmla="*/ 256 h 10000"/>
                                <a:gd name="connsiteX291" fmla="*/ 5803 w 9924"/>
                                <a:gd name="connsiteY291" fmla="*/ 252 h 10000"/>
                                <a:gd name="connsiteX292" fmla="*/ 5803 w 9924"/>
                                <a:gd name="connsiteY292" fmla="*/ 244 h 10000"/>
                                <a:gd name="connsiteX293" fmla="*/ 5803 w 9924"/>
                                <a:gd name="connsiteY293" fmla="*/ 244 h 10000"/>
                                <a:gd name="connsiteX294" fmla="*/ 5846 w 9924"/>
                                <a:gd name="connsiteY294" fmla="*/ 248 h 10000"/>
                                <a:gd name="connsiteX295" fmla="*/ 5914 w 9924"/>
                                <a:gd name="connsiteY295" fmla="*/ 252 h 10000"/>
                                <a:gd name="connsiteX296" fmla="*/ 5914 w 9924"/>
                                <a:gd name="connsiteY296" fmla="*/ 252 h 10000"/>
                                <a:gd name="connsiteX297" fmla="*/ 5990 w 9924"/>
                                <a:gd name="connsiteY297" fmla="*/ 252 h 10000"/>
                                <a:gd name="connsiteX298" fmla="*/ 6033 w 9924"/>
                                <a:gd name="connsiteY298" fmla="*/ 244 h 10000"/>
                                <a:gd name="connsiteX299" fmla="*/ 6033 w 9924"/>
                                <a:gd name="connsiteY299" fmla="*/ 229 h 10000"/>
                                <a:gd name="connsiteX300" fmla="*/ 6033 w 9924"/>
                                <a:gd name="connsiteY300" fmla="*/ 229 h 10000"/>
                                <a:gd name="connsiteX301" fmla="*/ 6067 w 9924"/>
                                <a:gd name="connsiteY301" fmla="*/ 229 h 10000"/>
                                <a:gd name="connsiteX302" fmla="*/ 6109 w 9924"/>
                                <a:gd name="connsiteY302" fmla="*/ 233 h 10000"/>
                                <a:gd name="connsiteX303" fmla="*/ 6143 w 9924"/>
                                <a:gd name="connsiteY303" fmla="*/ 233 h 10000"/>
                                <a:gd name="connsiteX304" fmla="*/ 6177 w 9924"/>
                                <a:gd name="connsiteY304" fmla="*/ 233 h 10000"/>
                                <a:gd name="connsiteX305" fmla="*/ 6177 w 9924"/>
                                <a:gd name="connsiteY305" fmla="*/ 233 h 10000"/>
                                <a:gd name="connsiteX306" fmla="*/ 6220 w 9924"/>
                                <a:gd name="connsiteY306" fmla="*/ 229 h 10000"/>
                                <a:gd name="connsiteX307" fmla="*/ 6254 w 9924"/>
                                <a:gd name="connsiteY307" fmla="*/ 222 h 10000"/>
                                <a:gd name="connsiteX308" fmla="*/ 6254 w 9924"/>
                                <a:gd name="connsiteY308" fmla="*/ 214 h 10000"/>
                                <a:gd name="connsiteX309" fmla="*/ 6220 w 9924"/>
                                <a:gd name="connsiteY309" fmla="*/ 206 h 10000"/>
                                <a:gd name="connsiteX310" fmla="*/ 6220 w 9924"/>
                                <a:gd name="connsiteY310" fmla="*/ 206 h 10000"/>
                                <a:gd name="connsiteX311" fmla="*/ 6296 w 9924"/>
                                <a:gd name="connsiteY311" fmla="*/ 206 h 10000"/>
                                <a:gd name="connsiteX312" fmla="*/ 6364 w 9924"/>
                                <a:gd name="connsiteY312" fmla="*/ 211 h 10000"/>
                                <a:gd name="connsiteX313" fmla="*/ 6441 w 9924"/>
                                <a:gd name="connsiteY313" fmla="*/ 206 h 10000"/>
                                <a:gd name="connsiteX314" fmla="*/ 6441 w 9924"/>
                                <a:gd name="connsiteY314" fmla="*/ 200 h 10000"/>
                                <a:gd name="connsiteX315" fmla="*/ 6441 w 9924"/>
                                <a:gd name="connsiteY315" fmla="*/ 200 h 10000"/>
                                <a:gd name="connsiteX316" fmla="*/ 6441 w 9924"/>
                                <a:gd name="connsiteY316" fmla="*/ 192 h 10000"/>
                                <a:gd name="connsiteX317" fmla="*/ 6407 w 9924"/>
                                <a:gd name="connsiteY317" fmla="*/ 188 h 10000"/>
                                <a:gd name="connsiteX318" fmla="*/ 6364 w 9924"/>
                                <a:gd name="connsiteY318" fmla="*/ 181 h 10000"/>
                                <a:gd name="connsiteX319" fmla="*/ 6364 w 9924"/>
                                <a:gd name="connsiteY319" fmla="*/ 177 h 10000"/>
                                <a:gd name="connsiteX320" fmla="*/ 6364 w 9924"/>
                                <a:gd name="connsiteY320" fmla="*/ 177 h 10000"/>
                                <a:gd name="connsiteX321" fmla="*/ 6407 w 9924"/>
                                <a:gd name="connsiteY321" fmla="*/ 177 h 10000"/>
                                <a:gd name="connsiteX322" fmla="*/ 6441 w 9924"/>
                                <a:gd name="connsiteY322" fmla="*/ 177 h 10000"/>
                                <a:gd name="connsiteX323" fmla="*/ 6441 w 9924"/>
                                <a:gd name="connsiteY323" fmla="*/ 177 h 10000"/>
                                <a:gd name="connsiteX324" fmla="*/ 6483 w 9924"/>
                                <a:gd name="connsiteY324" fmla="*/ 173 h 10000"/>
                                <a:gd name="connsiteX325" fmla="*/ 6517 w 9924"/>
                                <a:gd name="connsiteY325" fmla="*/ 169 h 10000"/>
                                <a:gd name="connsiteX326" fmla="*/ 6517 w 9924"/>
                                <a:gd name="connsiteY326" fmla="*/ 158 h 10000"/>
                                <a:gd name="connsiteX327" fmla="*/ 6517 w 9924"/>
                                <a:gd name="connsiteY327" fmla="*/ 158 h 10000"/>
                                <a:gd name="connsiteX328" fmla="*/ 6483 w 9924"/>
                                <a:gd name="connsiteY328" fmla="*/ 150 h 10000"/>
                                <a:gd name="connsiteX329" fmla="*/ 6407 w 9924"/>
                                <a:gd name="connsiteY329" fmla="*/ 147 h 10000"/>
                                <a:gd name="connsiteX330" fmla="*/ 6407 w 9924"/>
                                <a:gd name="connsiteY330" fmla="*/ 147 h 10000"/>
                                <a:gd name="connsiteX331" fmla="*/ 6517 w 9924"/>
                                <a:gd name="connsiteY331" fmla="*/ 139 h 10000"/>
                                <a:gd name="connsiteX332" fmla="*/ 6551 w 9924"/>
                                <a:gd name="connsiteY332" fmla="*/ 131 h 10000"/>
                                <a:gd name="connsiteX333" fmla="*/ 6551 w 9924"/>
                                <a:gd name="connsiteY333" fmla="*/ 124 h 10000"/>
                                <a:gd name="connsiteX334" fmla="*/ 6551 w 9924"/>
                                <a:gd name="connsiteY334" fmla="*/ 124 h 10000"/>
                                <a:gd name="connsiteX335" fmla="*/ 6517 w 9924"/>
                                <a:gd name="connsiteY335" fmla="*/ 120 h 10000"/>
                                <a:gd name="connsiteX336" fmla="*/ 6517 w 9924"/>
                                <a:gd name="connsiteY336" fmla="*/ 117 h 10000"/>
                                <a:gd name="connsiteX337" fmla="*/ 6517 w 9924"/>
                                <a:gd name="connsiteY337" fmla="*/ 113 h 10000"/>
                                <a:gd name="connsiteX338" fmla="*/ 6517 w 9924"/>
                                <a:gd name="connsiteY338" fmla="*/ 113 h 10000"/>
                                <a:gd name="connsiteX339" fmla="*/ 6441 w 9924"/>
                                <a:gd name="connsiteY339" fmla="*/ 105 h 10000"/>
                                <a:gd name="connsiteX340" fmla="*/ 6441 w 9924"/>
                                <a:gd name="connsiteY340" fmla="*/ 105 h 10000"/>
                                <a:gd name="connsiteX341" fmla="*/ 6483 w 9924"/>
                                <a:gd name="connsiteY341" fmla="*/ 102 h 10000"/>
                                <a:gd name="connsiteX342" fmla="*/ 6517 w 9924"/>
                                <a:gd name="connsiteY342" fmla="*/ 94 h 10000"/>
                                <a:gd name="connsiteX343" fmla="*/ 6517 w 9924"/>
                                <a:gd name="connsiteY343" fmla="*/ 86 h 10000"/>
                                <a:gd name="connsiteX344" fmla="*/ 6483 w 9924"/>
                                <a:gd name="connsiteY344" fmla="*/ 79 h 10000"/>
                                <a:gd name="connsiteX345" fmla="*/ 6483 w 9924"/>
                                <a:gd name="connsiteY345" fmla="*/ 79 h 10000"/>
                                <a:gd name="connsiteX346" fmla="*/ 6407 w 9924"/>
                                <a:gd name="connsiteY346" fmla="*/ 83 h 10000"/>
                                <a:gd name="connsiteX347" fmla="*/ 6364 w 9924"/>
                                <a:gd name="connsiteY347" fmla="*/ 83 h 10000"/>
                                <a:gd name="connsiteX348" fmla="*/ 6330 w 9924"/>
                                <a:gd name="connsiteY348" fmla="*/ 79 h 10000"/>
                                <a:gd name="connsiteX349" fmla="*/ 6330 w 9924"/>
                                <a:gd name="connsiteY349" fmla="*/ 79 h 10000"/>
                                <a:gd name="connsiteX350" fmla="*/ 6364 w 9924"/>
                                <a:gd name="connsiteY350" fmla="*/ 72 h 10000"/>
                                <a:gd name="connsiteX351" fmla="*/ 6364 w 9924"/>
                                <a:gd name="connsiteY351" fmla="*/ 64 h 10000"/>
                                <a:gd name="connsiteX352" fmla="*/ 6364 w 9924"/>
                                <a:gd name="connsiteY352" fmla="*/ 64 h 10000"/>
                                <a:gd name="connsiteX353" fmla="*/ 6296 w 9924"/>
                                <a:gd name="connsiteY353" fmla="*/ 61 h 10000"/>
                                <a:gd name="connsiteX354" fmla="*/ 6220 w 9924"/>
                                <a:gd name="connsiteY354" fmla="*/ 53 h 10000"/>
                                <a:gd name="connsiteX355" fmla="*/ 6220 w 9924"/>
                                <a:gd name="connsiteY355" fmla="*/ 53 h 10000"/>
                                <a:gd name="connsiteX356" fmla="*/ 6220 w 9924"/>
                                <a:gd name="connsiteY356" fmla="*/ 45 h 10000"/>
                                <a:gd name="connsiteX357" fmla="*/ 6177 w 9924"/>
                                <a:gd name="connsiteY357" fmla="*/ 38 h 10000"/>
                                <a:gd name="connsiteX358" fmla="*/ 6109 w 9924"/>
                                <a:gd name="connsiteY358" fmla="*/ 38 h 10000"/>
                                <a:gd name="connsiteX359" fmla="*/ 6033 w 9924"/>
                                <a:gd name="connsiteY359" fmla="*/ 38 h 10000"/>
                                <a:gd name="connsiteX360" fmla="*/ 6033 w 9924"/>
                                <a:gd name="connsiteY360" fmla="*/ 38 h 10000"/>
                                <a:gd name="connsiteX361" fmla="*/ 6033 w 9924"/>
                                <a:gd name="connsiteY361" fmla="*/ 34 h 10000"/>
                                <a:gd name="connsiteX362" fmla="*/ 6033 w 9924"/>
                                <a:gd name="connsiteY362" fmla="*/ 34 h 10000"/>
                                <a:gd name="connsiteX363" fmla="*/ 5990 w 9924"/>
                                <a:gd name="connsiteY363" fmla="*/ 30 h 10000"/>
                                <a:gd name="connsiteX364" fmla="*/ 5956 w 9924"/>
                                <a:gd name="connsiteY364" fmla="*/ 22 h 10000"/>
                                <a:gd name="connsiteX365" fmla="*/ 5914 w 9924"/>
                                <a:gd name="connsiteY365" fmla="*/ 19 h 10000"/>
                                <a:gd name="connsiteX366" fmla="*/ 5846 w 9924"/>
                                <a:gd name="connsiteY366" fmla="*/ 15 h 10000"/>
                                <a:gd name="connsiteX367" fmla="*/ 5846 w 9924"/>
                                <a:gd name="connsiteY367" fmla="*/ 15 h 10000"/>
                                <a:gd name="connsiteX368" fmla="*/ 5803 w 9924"/>
                                <a:gd name="connsiteY368" fmla="*/ 15 h 10000"/>
                                <a:gd name="connsiteX369" fmla="*/ 5769 w 9924"/>
                                <a:gd name="connsiteY369" fmla="*/ 19 h 10000"/>
                                <a:gd name="connsiteX370" fmla="*/ 5769 w 9924"/>
                                <a:gd name="connsiteY370" fmla="*/ 19 h 10000"/>
                                <a:gd name="connsiteX371" fmla="*/ 5769 w 9924"/>
                                <a:gd name="connsiteY371" fmla="*/ 15 h 10000"/>
                                <a:gd name="connsiteX372" fmla="*/ 5727 w 9924"/>
                                <a:gd name="connsiteY372" fmla="*/ 11 h 10000"/>
                                <a:gd name="connsiteX373" fmla="*/ 5727 w 9924"/>
                                <a:gd name="connsiteY373" fmla="*/ 11 h 10000"/>
                                <a:gd name="connsiteX374" fmla="*/ 5659 w 9924"/>
                                <a:gd name="connsiteY374" fmla="*/ 15 h 10000"/>
                                <a:gd name="connsiteX375" fmla="*/ 5659 w 9924"/>
                                <a:gd name="connsiteY375" fmla="*/ 15 h 10000"/>
                                <a:gd name="connsiteX376" fmla="*/ 5616 w 9924"/>
                                <a:gd name="connsiteY376" fmla="*/ 8 h 10000"/>
                                <a:gd name="connsiteX377" fmla="*/ 5506 w 9924"/>
                                <a:gd name="connsiteY377" fmla="*/ 0 h 10000"/>
                                <a:gd name="connsiteX378" fmla="*/ 5506 w 9924"/>
                                <a:gd name="connsiteY378" fmla="*/ 0 h 10000"/>
                                <a:gd name="connsiteX379" fmla="*/ 5472 w 9924"/>
                                <a:gd name="connsiteY379" fmla="*/ 0 h 10000"/>
                                <a:gd name="connsiteX380" fmla="*/ 5430 w 9924"/>
                                <a:gd name="connsiteY380" fmla="*/ 3 h 10000"/>
                                <a:gd name="connsiteX381" fmla="*/ 5396 w 9924"/>
                                <a:gd name="connsiteY381" fmla="*/ 11 h 10000"/>
                                <a:gd name="connsiteX382" fmla="*/ 5396 w 9924"/>
                                <a:gd name="connsiteY382" fmla="*/ 11 h 10000"/>
                                <a:gd name="connsiteX383" fmla="*/ 5285 w 9924"/>
                                <a:gd name="connsiteY383" fmla="*/ 11 h 10000"/>
                                <a:gd name="connsiteX384" fmla="*/ 5285 w 9924"/>
                                <a:gd name="connsiteY384" fmla="*/ 11 h 10000"/>
                                <a:gd name="connsiteX385" fmla="*/ 5285 w 9924"/>
                                <a:gd name="connsiteY385" fmla="*/ 3 h 10000"/>
                                <a:gd name="connsiteX386" fmla="*/ 5285 w 9924"/>
                                <a:gd name="connsiteY386" fmla="*/ 3 h 10000"/>
                                <a:gd name="connsiteX387" fmla="*/ 5209 w 9924"/>
                                <a:gd name="connsiteY387" fmla="*/ 0 h 10000"/>
                                <a:gd name="connsiteX388" fmla="*/ 5166 w 9924"/>
                                <a:gd name="connsiteY388" fmla="*/ 0 h 10000"/>
                                <a:gd name="connsiteX389" fmla="*/ 5022 w 9924"/>
                                <a:gd name="connsiteY389" fmla="*/ 3 h 10000"/>
                                <a:gd name="connsiteX390" fmla="*/ 5022 w 9924"/>
                                <a:gd name="connsiteY390" fmla="*/ 3 h 10000"/>
                                <a:gd name="connsiteX391" fmla="*/ 5022 w 9924"/>
                                <a:gd name="connsiteY391" fmla="*/ 8 h 10000"/>
                                <a:gd name="connsiteX392" fmla="*/ 5022 w 9924"/>
                                <a:gd name="connsiteY392" fmla="*/ 8 h 10000"/>
                                <a:gd name="connsiteX393" fmla="*/ 4945 w 9924"/>
                                <a:gd name="connsiteY393" fmla="*/ 8 h 10000"/>
                                <a:gd name="connsiteX394" fmla="*/ 4869 w 9924"/>
                                <a:gd name="connsiteY394" fmla="*/ 11 h 10000"/>
                                <a:gd name="connsiteX395" fmla="*/ 4869 w 9924"/>
                                <a:gd name="connsiteY395" fmla="*/ 11 h 10000"/>
                                <a:gd name="connsiteX396" fmla="*/ 4758 w 9924"/>
                                <a:gd name="connsiteY396" fmla="*/ 8 h 10000"/>
                                <a:gd name="connsiteX397" fmla="*/ 4758 w 9924"/>
                                <a:gd name="connsiteY397" fmla="*/ 8 h 10000"/>
                                <a:gd name="connsiteX398" fmla="*/ 4682 w 9924"/>
                                <a:gd name="connsiteY398" fmla="*/ 11 h 10000"/>
                                <a:gd name="connsiteX399" fmla="*/ 4648 w 9924"/>
                                <a:gd name="connsiteY399" fmla="*/ 15 h 10000"/>
                                <a:gd name="connsiteX400" fmla="*/ 4648 w 9924"/>
                                <a:gd name="connsiteY400" fmla="*/ 30 h 10000"/>
                                <a:gd name="connsiteX401" fmla="*/ 4648 w 9924"/>
                                <a:gd name="connsiteY401" fmla="*/ 30 h 10000"/>
                                <a:gd name="connsiteX402" fmla="*/ 4529 w 9924"/>
                                <a:gd name="connsiteY402" fmla="*/ 30 h 10000"/>
                                <a:gd name="connsiteX403" fmla="*/ 4495 w 9924"/>
                                <a:gd name="connsiteY403" fmla="*/ 30 h 10000"/>
                                <a:gd name="connsiteX404" fmla="*/ 4461 w 9924"/>
                                <a:gd name="connsiteY404" fmla="*/ 30 h 10000"/>
                                <a:gd name="connsiteX405" fmla="*/ 4461 w 9924"/>
                                <a:gd name="connsiteY405" fmla="*/ 30 h 10000"/>
                                <a:gd name="connsiteX406" fmla="*/ 4418 w 9924"/>
                                <a:gd name="connsiteY406" fmla="*/ 38 h 10000"/>
                                <a:gd name="connsiteX407" fmla="*/ 4418 w 9924"/>
                                <a:gd name="connsiteY407" fmla="*/ 38 h 10000"/>
                                <a:gd name="connsiteX408" fmla="*/ 4418 w 9924"/>
                                <a:gd name="connsiteY408" fmla="*/ 41 h 10000"/>
                                <a:gd name="connsiteX409" fmla="*/ 4418 w 9924"/>
                                <a:gd name="connsiteY409" fmla="*/ 45 h 10000"/>
                                <a:gd name="connsiteX410" fmla="*/ 4418 w 9924"/>
                                <a:gd name="connsiteY410" fmla="*/ 45 h 10000"/>
                                <a:gd name="connsiteX411" fmla="*/ 4384 w 9924"/>
                                <a:gd name="connsiteY411" fmla="*/ 49 h 10000"/>
                                <a:gd name="connsiteX412" fmla="*/ 4342 w 9924"/>
                                <a:gd name="connsiteY412" fmla="*/ 53 h 10000"/>
                                <a:gd name="connsiteX413" fmla="*/ 4342 w 9924"/>
                                <a:gd name="connsiteY413" fmla="*/ 56 h 10000"/>
                                <a:gd name="connsiteX414" fmla="*/ 4342 w 9924"/>
                                <a:gd name="connsiteY414" fmla="*/ 56 h 10000"/>
                                <a:gd name="connsiteX415" fmla="*/ 4274 w 9924"/>
                                <a:gd name="connsiteY415" fmla="*/ 56 h 10000"/>
                                <a:gd name="connsiteX416" fmla="*/ 4232 w 9924"/>
                                <a:gd name="connsiteY416" fmla="*/ 61 h 10000"/>
                                <a:gd name="connsiteX417" fmla="*/ 4232 w 9924"/>
                                <a:gd name="connsiteY417" fmla="*/ 67 h 10000"/>
                                <a:gd name="connsiteX418" fmla="*/ 4274 w 9924"/>
                                <a:gd name="connsiteY418" fmla="*/ 72 h 10000"/>
                                <a:gd name="connsiteX419" fmla="*/ 4274 w 9924"/>
                                <a:gd name="connsiteY419" fmla="*/ 72 h 10000"/>
                                <a:gd name="connsiteX420" fmla="*/ 4274 w 9924"/>
                                <a:gd name="connsiteY420" fmla="*/ 75 h 10000"/>
                                <a:gd name="connsiteX421" fmla="*/ 4232 w 9924"/>
                                <a:gd name="connsiteY421" fmla="*/ 86 h 10000"/>
                                <a:gd name="connsiteX422" fmla="*/ 4232 w 9924"/>
                                <a:gd name="connsiteY422" fmla="*/ 86 h 10000"/>
                                <a:gd name="connsiteX423" fmla="*/ 4155 w 9924"/>
                                <a:gd name="connsiteY423" fmla="*/ 90 h 10000"/>
                                <a:gd name="connsiteX424" fmla="*/ 4121 w 9924"/>
                                <a:gd name="connsiteY424" fmla="*/ 94 h 10000"/>
                                <a:gd name="connsiteX425" fmla="*/ 4121 w 9924"/>
                                <a:gd name="connsiteY425" fmla="*/ 102 h 10000"/>
                                <a:gd name="connsiteX426" fmla="*/ 4121 w 9924"/>
                                <a:gd name="connsiteY426" fmla="*/ 102 h 10000"/>
                                <a:gd name="connsiteX427" fmla="*/ 4155 w 9924"/>
                                <a:gd name="connsiteY427" fmla="*/ 105 h 10000"/>
                                <a:gd name="connsiteX428" fmla="*/ 4198 w 9924"/>
                                <a:gd name="connsiteY428" fmla="*/ 109 h 10000"/>
                                <a:gd name="connsiteX429" fmla="*/ 4198 w 9924"/>
                                <a:gd name="connsiteY429" fmla="*/ 117 h 10000"/>
                                <a:gd name="connsiteX430" fmla="*/ 4198 w 9924"/>
                                <a:gd name="connsiteY430" fmla="*/ 117 h 10000"/>
                                <a:gd name="connsiteX431" fmla="*/ 4155 w 9924"/>
                                <a:gd name="connsiteY431" fmla="*/ 117 h 10000"/>
                                <a:gd name="connsiteX432" fmla="*/ 4121 w 9924"/>
                                <a:gd name="connsiteY432" fmla="*/ 120 h 10000"/>
                                <a:gd name="connsiteX433" fmla="*/ 4087 w 9924"/>
                                <a:gd name="connsiteY433" fmla="*/ 128 h 10000"/>
                                <a:gd name="connsiteX434" fmla="*/ 4087 w 9924"/>
                                <a:gd name="connsiteY434" fmla="*/ 139 h 10000"/>
                                <a:gd name="connsiteX435" fmla="*/ 4155 w 9924"/>
                                <a:gd name="connsiteY435" fmla="*/ 142 h 10000"/>
                                <a:gd name="connsiteX436" fmla="*/ 4155 w 9924"/>
                                <a:gd name="connsiteY436" fmla="*/ 142 h 10000"/>
                                <a:gd name="connsiteX437" fmla="*/ 4198 w 9924"/>
                                <a:gd name="connsiteY437" fmla="*/ 154 h 10000"/>
                                <a:gd name="connsiteX438" fmla="*/ 4198 w 9924"/>
                                <a:gd name="connsiteY438" fmla="*/ 154 h 10000"/>
                                <a:gd name="connsiteX439" fmla="*/ 4155 w 9924"/>
                                <a:gd name="connsiteY439" fmla="*/ 166 h 10000"/>
                                <a:gd name="connsiteX440" fmla="*/ 4155 w 9924"/>
                                <a:gd name="connsiteY440" fmla="*/ 166 h 10000"/>
                                <a:gd name="connsiteX441" fmla="*/ 4155 w 9924"/>
                                <a:gd name="connsiteY441" fmla="*/ 169 h 10000"/>
                                <a:gd name="connsiteX442" fmla="*/ 4198 w 9924"/>
                                <a:gd name="connsiteY442" fmla="*/ 177 h 10000"/>
                                <a:gd name="connsiteX443" fmla="*/ 4198 w 9924"/>
                                <a:gd name="connsiteY443" fmla="*/ 177 h 10000"/>
                                <a:gd name="connsiteX444" fmla="*/ 4308 w 9924"/>
                                <a:gd name="connsiteY444" fmla="*/ 177 h 10000"/>
                                <a:gd name="connsiteX445" fmla="*/ 4308 w 9924"/>
                                <a:gd name="connsiteY445" fmla="*/ 177 h 10000"/>
                                <a:gd name="connsiteX446" fmla="*/ 4308 w 9924"/>
                                <a:gd name="connsiteY446" fmla="*/ 181 h 10000"/>
                                <a:gd name="connsiteX447" fmla="*/ 4308 w 9924"/>
                                <a:gd name="connsiteY447" fmla="*/ 188 h 10000"/>
                                <a:gd name="connsiteX448" fmla="*/ 4308 w 9924"/>
                                <a:gd name="connsiteY448" fmla="*/ 195 h 10000"/>
                                <a:gd name="connsiteX449" fmla="*/ 4342 w 9924"/>
                                <a:gd name="connsiteY449" fmla="*/ 200 h 10000"/>
                                <a:gd name="connsiteX450" fmla="*/ 4342 w 9924"/>
                                <a:gd name="connsiteY450" fmla="*/ 200 h 10000"/>
                                <a:gd name="connsiteX451" fmla="*/ 4461 w 9924"/>
                                <a:gd name="connsiteY451" fmla="*/ 200 h 10000"/>
                                <a:gd name="connsiteX452" fmla="*/ 4461 w 9924"/>
                                <a:gd name="connsiteY452" fmla="*/ 200 h 10000"/>
                                <a:gd name="connsiteX453" fmla="*/ 4495 w 9924"/>
                                <a:gd name="connsiteY453" fmla="*/ 206 h 10000"/>
                                <a:gd name="connsiteX454" fmla="*/ 4495 w 9924"/>
                                <a:gd name="connsiteY454" fmla="*/ 206 h 10000"/>
                                <a:gd name="connsiteX455" fmla="*/ 4461 w 9924"/>
                                <a:gd name="connsiteY455" fmla="*/ 214 h 10000"/>
                                <a:gd name="connsiteX456" fmla="*/ 4461 w 9924"/>
                                <a:gd name="connsiteY456" fmla="*/ 214 h 10000"/>
                                <a:gd name="connsiteX457" fmla="*/ 4495 w 9924"/>
                                <a:gd name="connsiteY457" fmla="*/ 218 h 10000"/>
                                <a:gd name="connsiteX458" fmla="*/ 4571 w 9924"/>
                                <a:gd name="connsiteY458" fmla="*/ 222 h 10000"/>
                                <a:gd name="connsiteX459" fmla="*/ 4571 w 9924"/>
                                <a:gd name="connsiteY459" fmla="*/ 222 h 10000"/>
                                <a:gd name="connsiteX460" fmla="*/ 4648 w 9924"/>
                                <a:gd name="connsiteY460" fmla="*/ 222 h 10000"/>
                                <a:gd name="connsiteX461" fmla="*/ 4716 w 9924"/>
                                <a:gd name="connsiteY461" fmla="*/ 222 h 10000"/>
                                <a:gd name="connsiteX462" fmla="*/ 4792 w 9924"/>
                                <a:gd name="connsiteY462" fmla="*/ 233 h 10000"/>
                                <a:gd name="connsiteX463" fmla="*/ 4792 w 9924"/>
                                <a:gd name="connsiteY463" fmla="*/ 233 h 10000"/>
                                <a:gd name="connsiteX464" fmla="*/ 4869 w 9924"/>
                                <a:gd name="connsiteY464" fmla="*/ 237 h 10000"/>
                                <a:gd name="connsiteX465" fmla="*/ 4945 w 9924"/>
                                <a:gd name="connsiteY465" fmla="*/ 241 h 10000"/>
                                <a:gd name="connsiteX466" fmla="*/ 4945 w 9924"/>
                                <a:gd name="connsiteY466" fmla="*/ 241 h 10000"/>
                                <a:gd name="connsiteX467" fmla="*/ 4979 w 9924"/>
                                <a:gd name="connsiteY467" fmla="*/ 244 h 10000"/>
                                <a:gd name="connsiteX468" fmla="*/ 4979 w 9924"/>
                                <a:gd name="connsiteY468" fmla="*/ 244 h 10000"/>
                                <a:gd name="connsiteX469" fmla="*/ 5022 w 9924"/>
                                <a:gd name="connsiteY469" fmla="*/ 248 h 10000"/>
                                <a:gd name="connsiteX470" fmla="*/ 5098 w 9924"/>
                                <a:gd name="connsiteY470" fmla="*/ 244 h 10000"/>
                                <a:gd name="connsiteX471" fmla="*/ 5098 w 9924"/>
                                <a:gd name="connsiteY471" fmla="*/ 244 h 10000"/>
                                <a:gd name="connsiteX472" fmla="*/ 5132 w 9924"/>
                                <a:gd name="connsiteY472" fmla="*/ 252 h 10000"/>
                                <a:gd name="connsiteX473" fmla="*/ 5166 w 9924"/>
                                <a:gd name="connsiteY473" fmla="*/ 256 h 10000"/>
                                <a:gd name="connsiteX474" fmla="*/ 5166 w 9924"/>
                                <a:gd name="connsiteY474" fmla="*/ 256 h 10000"/>
                                <a:gd name="connsiteX475" fmla="*/ 5132 w 9924"/>
                                <a:gd name="connsiteY475" fmla="*/ 301 h 10000"/>
                                <a:gd name="connsiteX476" fmla="*/ 5132 w 9924"/>
                                <a:gd name="connsiteY476" fmla="*/ 346 h 10000"/>
                                <a:gd name="connsiteX477" fmla="*/ 5132 w 9924"/>
                                <a:gd name="connsiteY477" fmla="*/ 346 h 10000"/>
                                <a:gd name="connsiteX478" fmla="*/ 5166 w 9924"/>
                                <a:gd name="connsiteY478" fmla="*/ 380 h 10000"/>
                                <a:gd name="connsiteX479" fmla="*/ 5166 w 9924"/>
                                <a:gd name="connsiteY479" fmla="*/ 380 h 10000"/>
                                <a:gd name="connsiteX480" fmla="*/ 5243 w 9924"/>
                                <a:gd name="connsiteY480" fmla="*/ 440 h 10000"/>
                                <a:gd name="connsiteX481" fmla="*/ 5243 w 9924"/>
                                <a:gd name="connsiteY481" fmla="*/ 440 h 10000"/>
                                <a:gd name="connsiteX482" fmla="*/ 5243 w 9924"/>
                                <a:gd name="connsiteY482" fmla="*/ 466 h 10000"/>
                                <a:gd name="connsiteX483" fmla="*/ 5285 w 9924"/>
                                <a:gd name="connsiteY483" fmla="*/ 492 h 10000"/>
                                <a:gd name="connsiteX484" fmla="*/ 5285 w 9924"/>
                                <a:gd name="connsiteY484" fmla="*/ 492 h 10000"/>
                                <a:gd name="connsiteX485" fmla="*/ 5319 w 9924"/>
                                <a:gd name="connsiteY485" fmla="*/ 530 h 10000"/>
                                <a:gd name="connsiteX486" fmla="*/ 5319 w 9924"/>
                                <a:gd name="connsiteY486" fmla="*/ 530 h 10000"/>
                                <a:gd name="connsiteX487" fmla="*/ 5430 w 9924"/>
                                <a:gd name="connsiteY487" fmla="*/ 579 h 10000"/>
                                <a:gd name="connsiteX488" fmla="*/ 5430 w 9924"/>
                                <a:gd name="connsiteY488" fmla="*/ 579 h 10000"/>
                                <a:gd name="connsiteX489" fmla="*/ 5540 w 9924"/>
                                <a:gd name="connsiteY489" fmla="*/ 639 h 10000"/>
                                <a:gd name="connsiteX490" fmla="*/ 5659 w 9924"/>
                                <a:gd name="connsiteY490" fmla="*/ 695 h 10000"/>
                                <a:gd name="connsiteX491" fmla="*/ 5659 w 9924"/>
                                <a:gd name="connsiteY491" fmla="*/ 695 h 10000"/>
                                <a:gd name="connsiteX492" fmla="*/ 5430 w 9924"/>
                                <a:gd name="connsiteY492" fmla="*/ 677 h 10000"/>
                                <a:gd name="connsiteX493" fmla="*/ 5209 w 9924"/>
                                <a:gd name="connsiteY493" fmla="*/ 654 h 10000"/>
                                <a:gd name="connsiteX494" fmla="*/ 5209 w 9924"/>
                                <a:gd name="connsiteY494" fmla="*/ 654 h 10000"/>
                                <a:gd name="connsiteX495" fmla="*/ 4945 w 9924"/>
                                <a:gd name="connsiteY495" fmla="*/ 631 h 10000"/>
                                <a:gd name="connsiteX496" fmla="*/ 4716 w 9924"/>
                                <a:gd name="connsiteY496" fmla="*/ 609 h 10000"/>
                                <a:gd name="connsiteX497" fmla="*/ 4716 w 9924"/>
                                <a:gd name="connsiteY497" fmla="*/ 609 h 10000"/>
                                <a:gd name="connsiteX498" fmla="*/ 4571 w 9924"/>
                                <a:gd name="connsiteY498" fmla="*/ 560 h 10000"/>
                                <a:gd name="connsiteX499" fmla="*/ 4461 w 9924"/>
                                <a:gd name="connsiteY499" fmla="*/ 508 h 10000"/>
                                <a:gd name="connsiteX500" fmla="*/ 4461 w 9924"/>
                                <a:gd name="connsiteY500" fmla="*/ 508 h 10000"/>
                                <a:gd name="connsiteX501" fmla="*/ 4418 w 9924"/>
                                <a:gd name="connsiteY501" fmla="*/ 478 h 10000"/>
                                <a:gd name="connsiteX502" fmla="*/ 4418 w 9924"/>
                                <a:gd name="connsiteY502" fmla="*/ 444 h 10000"/>
                                <a:gd name="connsiteX503" fmla="*/ 4418 w 9924"/>
                                <a:gd name="connsiteY503" fmla="*/ 444 h 10000"/>
                                <a:gd name="connsiteX504" fmla="*/ 4461 w 9924"/>
                                <a:gd name="connsiteY504" fmla="*/ 440 h 10000"/>
                                <a:gd name="connsiteX505" fmla="*/ 4495 w 9924"/>
                                <a:gd name="connsiteY505" fmla="*/ 436 h 10000"/>
                                <a:gd name="connsiteX506" fmla="*/ 4495 w 9924"/>
                                <a:gd name="connsiteY506" fmla="*/ 436 h 10000"/>
                                <a:gd name="connsiteX507" fmla="*/ 4529 w 9924"/>
                                <a:gd name="connsiteY507" fmla="*/ 436 h 10000"/>
                                <a:gd name="connsiteX508" fmla="*/ 4605 w 9924"/>
                                <a:gd name="connsiteY508" fmla="*/ 436 h 10000"/>
                                <a:gd name="connsiteX509" fmla="*/ 4605 w 9924"/>
                                <a:gd name="connsiteY509" fmla="*/ 428 h 10000"/>
                                <a:gd name="connsiteX510" fmla="*/ 4605 w 9924"/>
                                <a:gd name="connsiteY510" fmla="*/ 425 h 10000"/>
                                <a:gd name="connsiteX511" fmla="*/ 4605 w 9924"/>
                                <a:gd name="connsiteY511" fmla="*/ 425 h 10000"/>
                                <a:gd name="connsiteX512" fmla="*/ 4648 w 9924"/>
                                <a:gd name="connsiteY512" fmla="*/ 425 h 10000"/>
                                <a:gd name="connsiteX513" fmla="*/ 4682 w 9924"/>
                                <a:gd name="connsiteY513" fmla="*/ 425 h 10000"/>
                                <a:gd name="connsiteX514" fmla="*/ 4682 w 9924"/>
                                <a:gd name="connsiteY514" fmla="*/ 425 h 10000"/>
                                <a:gd name="connsiteX515" fmla="*/ 4716 w 9924"/>
                                <a:gd name="connsiteY515" fmla="*/ 421 h 10000"/>
                                <a:gd name="connsiteX516" fmla="*/ 4716 w 9924"/>
                                <a:gd name="connsiteY516" fmla="*/ 417 h 10000"/>
                                <a:gd name="connsiteX517" fmla="*/ 4716 w 9924"/>
                                <a:gd name="connsiteY517" fmla="*/ 409 h 10000"/>
                                <a:gd name="connsiteX518" fmla="*/ 4682 w 9924"/>
                                <a:gd name="connsiteY518" fmla="*/ 406 h 10000"/>
                                <a:gd name="connsiteX519" fmla="*/ 4682 w 9924"/>
                                <a:gd name="connsiteY519" fmla="*/ 406 h 10000"/>
                                <a:gd name="connsiteX520" fmla="*/ 4792 w 9924"/>
                                <a:gd name="connsiteY520" fmla="*/ 406 h 10000"/>
                                <a:gd name="connsiteX521" fmla="*/ 4792 w 9924"/>
                                <a:gd name="connsiteY521" fmla="*/ 406 h 10000"/>
                                <a:gd name="connsiteX522" fmla="*/ 4792 w 9924"/>
                                <a:gd name="connsiteY522" fmla="*/ 398 h 10000"/>
                                <a:gd name="connsiteX523" fmla="*/ 4792 w 9924"/>
                                <a:gd name="connsiteY523" fmla="*/ 395 h 10000"/>
                                <a:gd name="connsiteX524" fmla="*/ 4716 w 9924"/>
                                <a:gd name="connsiteY524" fmla="*/ 383 h 10000"/>
                                <a:gd name="connsiteX525" fmla="*/ 4716 w 9924"/>
                                <a:gd name="connsiteY525" fmla="*/ 383 h 10000"/>
                                <a:gd name="connsiteX526" fmla="*/ 4758 w 9924"/>
                                <a:gd name="connsiteY526" fmla="*/ 380 h 10000"/>
                                <a:gd name="connsiteX527" fmla="*/ 4758 w 9924"/>
                                <a:gd name="connsiteY527" fmla="*/ 372 h 10000"/>
                                <a:gd name="connsiteX528" fmla="*/ 4716 w 9924"/>
                                <a:gd name="connsiteY528" fmla="*/ 364 h 10000"/>
                                <a:gd name="connsiteX529" fmla="*/ 4682 w 9924"/>
                                <a:gd name="connsiteY529" fmla="*/ 361 h 10000"/>
                                <a:gd name="connsiteX530" fmla="*/ 4682 w 9924"/>
                                <a:gd name="connsiteY530" fmla="*/ 361 h 10000"/>
                                <a:gd name="connsiteX531" fmla="*/ 4682 w 9924"/>
                                <a:gd name="connsiteY531" fmla="*/ 353 h 10000"/>
                                <a:gd name="connsiteX532" fmla="*/ 4648 w 9924"/>
                                <a:gd name="connsiteY532" fmla="*/ 350 h 10000"/>
                                <a:gd name="connsiteX533" fmla="*/ 4605 w 9924"/>
                                <a:gd name="connsiteY533" fmla="*/ 346 h 10000"/>
                                <a:gd name="connsiteX534" fmla="*/ 4529 w 9924"/>
                                <a:gd name="connsiteY534" fmla="*/ 346 h 10000"/>
                                <a:gd name="connsiteX535" fmla="*/ 4529 w 9924"/>
                                <a:gd name="connsiteY535" fmla="*/ 346 h 10000"/>
                                <a:gd name="connsiteX536" fmla="*/ 4495 w 9924"/>
                                <a:gd name="connsiteY536" fmla="*/ 342 h 10000"/>
                                <a:gd name="connsiteX537" fmla="*/ 4495 w 9924"/>
                                <a:gd name="connsiteY537" fmla="*/ 334 h 10000"/>
                                <a:gd name="connsiteX538" fmla="*/ 4495 w 9924"/>
                                <a:gd name="connsiteY538" fmla="*/ 334 h 10000"/>
                                <a:gd name="connsiteX539" fmla="*/ 4384 w 9924"/>
                                <a:gd name="connsiteY539" fmla="*/ 334 h 10000"/>
                                <a:gd name="connsiteX540" fmla="*/ 4342 w 9924"/>
                                <a:gd name="connsiteY540" fmla="*/ 339 h 10000"/>
                                <a:gd name="connsiteX541" fmla="*/ 4342 w 9924"/>
                                <a:gd name="connsiteY541" fmla="*/ 339 h 10000"/>
                                <a:gd name="connsiteX542" fmla="*/ 4274 w 9924"/>
                                <a:gd name="connsiteY542" fmla="*/ 334 h 10000"/>
                                <a:gd name="connsiteX543" fmla="*/ 4198 w 9924"/>
                                <a:gd name="connsiteY543" fmla="*/ 331 h 10000"/>
                                <a:gd name="connsiteX544" fmla="*/ 4155 w 9924"/>
                                <a:gd name="connsiteY544" fmla="*/ 334 h 10000"/>
                                <a:gd name="connsiteX545" fmla="*/ 4121 w 9924"/>
                                <a:gd name="connsiteY545" fmla="*/ 339 h 10000"/>
                                <a:gd name="connsiteX546" fmla="*/ 4121 w 9924"/>
                                <a:gd name="connsiteY546" fmla="*/ 339 h 10000"/>
                                <a:gd name="connsiteX547" fmla="*/ 4045 w 9924"/>
                                <a:gd name="connsiteY547" fmla="*/ 339 h 10000"/>
                                <a:gd name="connsiteX548" fmla="*/ 4011 w 9924"/>
                                <a:gd name="connsiteY548" fmla="*/ 339 h 10000"/>
                                <a:gd name="connsiteX549" fmla="*/ 3968 w 9924"/>
                                <a:gd name="connsiteY549" fmla="*/ 339 h 10000"/>
                                <a:gd name="connsiteX550" fmla="*/ 3968 w 9924"/>
                                <a:gd name="connsiteY550" fmla="*/ 346 h 10000"/>
                                <a:gd name="connsiteX551" fmla="*/ 3968 w 9924"/>
                                <a:gd name="connsiteY551" fmla="*/ 346 h 10000"/>
                                <a:gd name="connsiteX552" fmla="*/ 3858 w 9924"/>
                                <a:gd name="connsiteY552" fmla="*/ 350 h 10000"/>
                                <a:gd name="connsiteX553" fmla="*/ 3858 w 9924"/>
                                <a:gd name="connsiteY553" fmla="*/ 350 h 10000"/>
                                <a:gd name="connsiteX554" fmla="*/ 3858 w 9924"/>
                                <a:gd name="connsiteY554" fmla="*/ 361 h 10000"/>
                                <a:gd name="connsiteX555" fmla="*/ 3858 w 9924"/>
                                <a:gd name="connsiteY555" fmla="*/ 372 h 10000"/>
                                <a:gd name="connsiteX556" fmla="*/ 3858 w 9924"/>
                                <a:gd name="connsiteY556" fmla="*/ 372 h 10000"/>
                                <a:gd name="connsiteX557" fmla="*/ 3824 w 9924"/>
                                <a:gd name="connsiteY557" fmla="*/ 380 h 10000"/>
                                <a:gd name="connsiteX558" fmla="*/ 3824 w 9924"/>
                                <a:gd name="connsiteY558" fmla="*/ 387 h 10000"/>
                                <a:gd name="connsiteX559" fmla="*/ 3858 w 9924"/>
                                <a:gd name="connsiteY559" fmla="*/ 391 h 10000"/>
                                <a:gd name="connsiteX560" fmla="*/ 3858 w 9924"/>
                                <a:gd name="connsiteY560" fmla="*/ 391 h 10000"/>
                                <a:gd name="connsiteX561" fmla="*/ 3824 w 9924"/>
                                <a:gd name="connsiteY561" fmla="*/ 398 h 10000"/>
                                <a:gd name="connsiteX562" fmla="*/ 3858 w 9924"/>
                                <a:gd name="connsiteY562" fmla="*/ 403 h 10000"/>
                                <a:gd name="connsiteX563" fmla="*/ 3934 w 9924"/>
                                <a:gd name="connsiteY563" fmla="*/ 414 h 10000"/>
                                <a:gd name="connsiteX564" fmla="*/ 3934 w 9924"/>
                                <a:gd name="connsiteY564" fmla="*/ 414 h 10000"/>
                                <a:gd name="connsiteX565" fmla="*/ 3900 w 9924"/>
                                <a:gd name="connsiteY565" fmla="*/ 417 h 10000"/>
                                <a:gd name="connsiteX566" fmla="*/ 3934 w 9924"/>
                                <a:gd name="connsiteY566" fmla="*/ 421 h 10000"/>
                                <a:gd name="connsiteX567" fmla="*/ 4011 w 9924"/>
                                <a:gd name="connsiteY567" fmla="*/ 425 h 10000"/>
                                <a:gd name="connsiteX568" fmla="*/ 4011 w 9924"/>
                                <a:gd name="connsiteY568" fmla="*/ 425 h 10000"/>
                                <a:gd name="connsiteX569" fmla="*/ 4011 w 9924"/>
                                <a:gd name="connsiteY569" fmla="*/ 433 h 10000"/>
                                <a:gd name="connsiteX570" fmla="*/ 4011 w 9924"/>
                                <a:gd name="connsiteY570" fmla="*/ 433 h 10000"/>
                                <a:gd name="connsiteX571" fmla="*/ 4045 w 9924"/>
                                <a:gd name="connsiteY571" fmla="*/ 436 h 10000"/>
                                <a:gd name="connsiteX572" fmla="*/ 4121 w 9924"/>
                                <a:gd name="connsiteY572" fmla="*/ 436 h 10000"/>
                                <a:gd name="connsiteX573" fmla="*/ 4121 w 9924"/>
                                <a:gd name="connsiteY573" fmla="*/ 436 h 10000"/>
                                <a:gd name="connsiteX574" fmla="*/ 4155 w 9924"/>
                                <a:gd name="connsiteY574" fmla="*/ 440 h 10000"/>
                                <a:gd name="connsiteX575" fmla="*/ 4232 w 9924"/>
                                <a:gd name="connsiteY575" fmla="*/ 444 h 10000"/>
                                <a:gd name="connsiteX576" fmla="*/ 4274 w 9924"/>
                                <a:gd name="connsiteY576" fmla="*/ 440 h 10000"/>
                                <a:gd name="connsiteX577" fmla="*/ 4274 w 9924"/>
                                <a:gd name="connsiteY577" fmla="*/ 440 h 10000"/>
                                <a:gd name="connsiteX578" fmla="*/ 4232 w 9924"/>
                                <a:gd name="connsiteY578" fmla="*/ 470 h 10000"/>
                                <a:gd name="connsiteX579" fmla="*/ 4274 w 9924"/>
                                <a:gd name="connsiteY579" fmla="*/ 500 h 10000"/>
                                <a:gd name="connsiteX580" fmla="*/ 4308 w 9924"/>
                                <a:gd name="connsiteY580" fmla="*/ 560 h 10000"/>
                                <a:gd name="connsiteX581" fmla="*/ 4308 w 9924"/>
                                <a:gd name="connsiteY581" fmla="*/ 560 h 10000"/>
                                <a:gd name="connsiteX582" fmla="*/ 4198 w 9924"/>
                                <a:gd name="connsiteY582" fmla="*/ 553 h 10000"/>
                                <a:gd name="connsiteX583" fmla="*/ 4087 w 9924"/>
                                <a:gd name="connsiteY583" fmla="*/ 542 h 10000"/>
                                <a:gd name="connsiteX584" fmla="*/ 4087 w 9924"/>
                                <a:gd name="connsiteY584" fmla="*/ 542 h 10000"/>
                                <a:gd name="connsiteX585" fmla="*/ 3747 w 9924"/>
                                <a:gd name="connsiteY585" fmla="*/ 500 h 10000"/>
                                <a:gd name="connsiteX586" fmla="*/ 3373 w 9924"/>
                                <a:gd name="connsiteY586" fmla="*/ 459 h 10000"/>
                                <a:gd name="connsiteX587" fmla="*/ 2660 w 9924"/>
                                <a:gd name="connsiteY587" fmla="*/ 369 h 10000"/>
                                <a:gd name="connsiteX588" fmla="*/ 2660 w 9924"/>
                                <a:gd name="connsiteY588" fmla="*/ 369 h 10000"/>
                                <a:gd name="connsiteX589" fmla="*/ 2736 w 9924"/>
                                <a:gd name="connsiteY589" fmla="*/ 369 h 10000"/>
                                <a:gd name="connsiteX590" fmla="*/ 2736 w 9924"/>
                                <a:gd name="connsiteY590" fmla="*/ 364 h 10000"/>
                                <a:gd name="connsiteX591" fmla="*/ 2736 w 9924"/>
                                <a:gd name="connsiteY591" fmla="*/ 353 h 10000"/>
                                <a:gd name="connsiteX592" fmla="*/ 2736 w 9924"/>
                                <a:gd name="connsiteY592" fmla="*/ 353 h 10000"/>
                                <a:gd name="connsiteX593" fmla="*/ 2813 w 9924"/>
                                <a:gd name="connsiteY593" fmla="*/ 353 h 10000"/>
                                <a:gd name="connsiteX594" fmla="*/ 2889 w 9924"/>
                                <a:gd name="connsiteY594" fmla="*/ 353 h 10000"/>
                                <a:gd name="connsiteX595" fmla="*/ 2889 w 9924"/>
                                <a:gd name="connsiteY595" fmla="*/ 353 h 10000"/>
                                <a:gd name="connsiteX596" fmla="*/ 2923 w 9924"/>
                                <a:gd name="connsiteY596" fmla="*/ 350 h 10000"/>
                                <a:gd name="connsiteX597" fmla="*/ 2923 w 9924"/>
                                <a:gd name="connsiteY597" fmla="*/ 342 h 10000"/>
                                <a:gd name="connsiteX598" fmla="*/ 2889 w 9924"/>
                                <a:gd name="connsiteY598" fmla="*/ 331 h 10000"/>
                                <a:gd name="connsiteX599" fmla="*/ 2889 w 9924"/>
                                <a:gd name="connsiteY599" fmla="*/ 331 h 10000"/>
                                <a:gd name="connsiteX600" fmla="*/ 2923 w 9924"/>
                                <a:gd name="connsiteY600" fmla="*/ 331 h 10000"/>
                                <a:gd name="connsiteX601" fmla="*/ 3000 w 9924"/>
                                <a:gd name="connsiteY601" fmla="*/ 327 h 10000"/>
                                <a:gd name="connsiteX602" fmla="*/ 3000 w 9924"/>
                                <a:gd name="connsiteY602" fmla="*/ 327 h 10000"/>
                                <a:gd name="connsiteX603" fmla="*/ 3000 w 9924"/>
                                <a:gd name="connsiteY603" fmla="*/ 320 h 10000"/>
                                <a:gd name="connsiteX604" fmla="*/ 2957 w 9924"/>
                                <a:gd name="connsiteY604" fmla="*/ 308 h 10000"/>
                                <a:gd name="connsiteX605" fmla="*/ 2957 w 9924"/>
                                <a:gd name="connsiteY605" fmla="*/ 308 h 10000"/>
                                <a:gd name="connsiteX606" fmla="*/ 3034 w 9924"/>
                                <a:gd name="connsiteY606" fmla="*/ 308 h 10000"/>
                                <a:gd name="connsiteX607" fmla="*/ 3076 w 9924"/>
                                <a:gd name="connsiteY607" fmla="*/ 305 h 10000"/>
                                <a:gd name="connsiteX608" fmla="*/ 3076 w 9924"/>
                                <a:gd name="connsiteY608" fmla="*/ 305 h 10000"/>
                                <a:gd name="connsiteX609" fmla="*/ 3076 w 9924"/>
                                <a:gd name="connsiteY609" fmla="*/ 301 h 10000"/>
                                <a:gd name="connsiteX610" fmla="*/ 3076 w 9924"/>
                                <a:gd name="connsiteY610" fmla="*/ 297 h 10000"/>
                                <a:gd name="connsiteX611" fmla="*/ 3110 w 9924"/>
                                <a:gd name="connsiteY611" fmla="*/ 297 h 10000"/>
                                <a:gd name="connsiteX612" fmla="*/ 3110 w 9924"/>
                                <a:gd name="connsiteY612" fmla="*/ 297 h 10000"/>
                                <a:gd name="connsiteX613" fmla="*/ 3034 w 9924"/>
                                <a:gd name="connsiteY613" fmla="*/ 289 h 10000"/>
                                <a:gd name="connsiteX614" fmla="*/ 3000 w 9924"/>
                                <a:gd name="connsiteY614" fmla="*/ 286 h 10000"/>
                                <a:gd name="connsiteX615" fmla="*/ 3000 w 9924"/>
                                <a:gd name="connsiteY615" fmla="*/ 286 h 10000"/>
                                <a:gd name="connsiteX616" fmla="*/ 3076 w 9924"/>
                                <a:gd name="connsiteY616" fmla="*/ 278 h 10000"/>
                                <a:gd name="connsiteX617" fmla="*/ 3144 w 9924"/>
                                <a:gd name="connsiteY617" fmla="*/ 270 h 10000"/>
                                <a:gd name="connsiteX618" fmla="*/ 3144 w 9924"/>
                                <a:gd name="connsiteY618" fmla="*/ 270 h 10000"/>
                                <a:gd name="connsiteX619" fmla="*/ 3076 w 9924"/>
                                <a:gd name="connsiteY619" fmla="*/ 263 h 10000"/>
                                <a:gd name="connsiteX620" fmla="*/ 3000 w 9924"/>
                                <a:gd name="connsiteY620" fmla="*/ 259 h 10000"/>
                                <a:gd name="connsiteX621" fmla="*/ 3000 w 9924"/>
                                <a:gd name="connsiteY621" fmla="*/ 259 h 10000"/>
                                <a:gd name="connsiteX622" fmla="*/ 3000 w 9924"/>
                                <a:gd name="connsiteY622" fmla="*/ 256 h 10000"/>
                                <a:gd name="connsiteX623" fmla="*/ 3034 w 9924"/>
                                <a:gd name="connsiteY623" fmla="*/ 252 h 10000"/>
                                <a:gd name="connsiteX624" fmla="*/ 3110 w 9924"/>
                                <a:gd name="connsiteY624" fmla="*/ 248 h 10000"/>
                                <a:gd name="connsiteX625" fmla="*/ 3110 w 9924"/>
                                <a:gd name="connsiteY625" fmla="*/ 248 h 10000"/>
                                <a:gd name="connsiteX626" fmla="*/ 3110 w 9924"/>
                                <a:gd name="connsiteY626" fmla="*/ 241 h 10000"/>
                                <a:gd name="connsiteX627" fmla="*/ 3076 w 9924"/>
                                <a:gd name="connsiteY627" fmla="*/ 233 h 10000"/>
                                <a:gd name="connsiteX628" fmla="*/ 3034 w 9924"/>
                                <a:gd name="connsiteY628" fmla="*/ 233 h 10000"/>
                                <a:gd name="connsiteX629" fmla="*/ 2957 w 9924"/>
                                <a:gd name="connsiteY629" fmla="*/ 229 h 10000"/>
                                <a:gd name="connsiteX630" fmla="*/ 2957 w 9924"/>
                                <a:gd name="connsiteY630" fmla="*/ 229 h 10000"/>
                                <a:gd name="connsiteX631" fmla="*/ 2957 w 9924"/>
                                <a:gd name="connsiteY631" fmla="*/ 225 h 10000"/>
                                <a:gd name="connsiteX632" fmla="*/ 2957 w 9924"/>
                                <a:gd name="connsiteY632" fmla="*/ 222 h 10000"/>
                                <a:gd name="connsiteX633" fmla="*/ 3000 w 9924"/>
                                <a:gd name="connsiteY633" fmla="*/ 218 h 10000"/>
                                <a:gd name="connsiteX634" fmla="*/ 3000 w 9924"/>
                                <a:gd name="connsiteY634" fmla="*/ 214 h 10000"/>
                                <a:gd name="connsiteX635" fmla="*/ 3000 w 9924"/>
                                <a:gd name="connsiteY635" fmla="*/ 214 h 10000"/>
                                <a:gd name="connsiteX636" fmla="*/ 3000 w 9924"/>
                                <a:gd name="connsiteY636" fmla="*/ 206 h 10000"/>
                                <a:gd name="connsiteX637" fmla="*/ 2957 w 9924"/>
                                <a:gd name="connsiteY637" fmla="*/ 200 h 10000"/>
                                <a:gd name="connsiteX638" fmla="*/ 2957 w 9924"/>
                                <a:gd name="connsiteY638" fmla="*/ 200 h 10000"/>
                                <a:gd name="connsiteX639" fmla="*/ 2847 w 9924"/>
                                <a:gd name="connsiteY639" fmla="*/ 203 h 10000"/>
                                <a:gd name="connsiteX640" fmla="*/ 2813 w 9924"/>
                                <a:gd name="connsiteY640" fmla="*/ 203 h 10000"/>
                                <a:gd name="connsiteX641" fmla="*/ 2770 w 9924"/>
                                <a:gd name="connsiteY641" fmla="*/ 200 h 10000"/>
                                <a:gd name="connsiteX642" fmla="*/ 2770 w 9924"/>
                                <a:gd name="connsiteY642" fmla="*/ 200 h 10000"/>
                                <a:gd name="connsiteX643" fmla="*/ 2847 w 9924"/>
                                <a:gd name="connsiteY643" fmla="*/ 192 h 10000"/>
                                <a:gd name="connsiteX644" fmla="*/ 2847 w 9924"/>
                                <a:gd name="connsiteY644" fmla="*/ 192 h 10000"/>
                                <a:gd name="connsiteX645" fmla="*/ 2847 w 9924"/>
                                <a:gd name="connsiteY645" fmla="*/ 181 h 10000"/>
                                <a:gd name="connsiteX646" fmla="*/ 2813 w 9924"/>
                                <a:gd name="connsiteY646" fmla="*/ 177 h 10000"/>
                                <a:gd name="connsiteX647" fmla="*/ 2813 w 9924"/>
                                <a:gd name="connsiteY647" fmla="*/ 177 h 10000"/>
                                <a:gd name="connsiteX648" fmla="*/ 2694 w 9924"/>
                                <a:gd name="connsiteY648" fmla="*/ 177 h 10000"/>
                                <a:gd name="connsiteX649" fmla="*/ 2626 w 9924"/>
                                <a:gd name="connsiteY649" fmla="*/ 181 h 10000"/>
                                <a:gd name="connsiteX650" fmla="*/ 2626 w 9924"/>
                                <a:gd name="connsiteY650" fmla="*/ 181 h 10000"/>
                                <a:gd name="connsiteX651" fmla="*/ 2583 w 9924"/>
                                <a:gd name="connsiteY651" fmla="*/ 181 h 10000"/>
                                <a:gd name="connsiteX652" fmla="*/ 2583 w 9924"/>
                                <a:gd name="connsiteY652" fmla="*/ 177 h 10000"/>
                                <a:gd name="connsiteX653" fmla="*/ 2626 w 9924"/>
                                <a:gd name="connsiteY653" fmla="*/ 173 h 10000"/>
                                <a:gd name="connsiteX654" fmla="*/ 2626 w 9924"/>
                                <a:gd name="connsiteY654" fmla="*/ 173 h 10000"/>
                                <a:gd name="connsiteX655" fmla="*/ 2583 w 9924"/>
                                <a:gd name="connsiteY655" fmla="*/ 166 h 10000"/>
                                <a:gd name="connsiteX656" fmla="*/ 2583 w 9924"/>
                                <a:gd name="connsiteY656" fmla="*/ 161 h 10000"/>
                                <a:gd name="connsiteX657" fmla="*/ 2583 w 9924"/>
                                <a:gd name="connsiteY657" fmla="*/ 161 h 10000"/>
                                <a:gd name="connsiteX658" fmla="*/ 2549 w 9924"/>
                                <a:gd name="connsiteY658" fmla="*/ 158 h 10000"/>
                                <a:gd name="connsiteX659" fmla="*/ 2549 w 9924"/>
                                <a:gd name="connsiteY659" fmla="*/ 154 h 10000"/>
                                <a:gd name="connsiteX660" fmla="*/ 2549 w 9924"/>
                                <a:gd name="connsiteY660" fmla="*/ 154 h 10000"/>
                                <a:gd name="connsiteX661" fmla="*/ 2473 w 9924"/>
                                <a:gd name="connsiteY661" fmla="*/ 158 h 10000"/>
                                <a:gd name="connsiteX662" fmla="*/ 2439 w 9924"/>
                                <a:gd name="connsiteY662" fmla="*/ 161 h 10000"/>
                                <a:gd name="connsiteX663" fmla="*/ 2362 w 9924"/>
                                <a:gd name="connsiteY663" fmla="*/ 161 h 10000"/>
                                <a:gd name="connsiteX664" fmla="*/ 2320 w 9924"/>
                                <a:gd name="connsiteY664" fmla="*/ 166 h 10000"/>
                                <a:gd name="connsiteX665" fmla="*/ 2320 w 9924"/>
                                <a:gd name="connsiteY665" fmla="*/ 166 h 10000"/>
                                <a:gd name="connsiteX666" fmla="*/ 2320 w 9924"/>
                                <a:gd name="connsiteY666" fmla="*/ 154 h 10000"/>
                                <a:gd name="connsiteX667" fmla="*/ 2286 w 9924"/>
                                <a:gd name="connsiteY667" fmla="*/ 147 h 10000"/>
                                <a:gd name="connsiteX668" fmla="*/ 2286 w 9924"/>
                                <a:gd name="connsiteY668" fmla="*/ 147 h 10000"/>
                                <a:gd name="connsiteX669" fmla="*/ 2209 w 9924"/>
                                <a:gd name="connsiteY669" fmla="*/ 142 h 10000"/>
                                <a:gd name="connsiteX670" fmla="*/ 2133 w 9924"/>
                                <a:gd name="connsiteY670" fmla="*/ 147 h 10000"/>
                                <a:gd name="connsiteX671" fmla="*/ 2133 w 9924"/>
                                <a:gd name="connsiteY671" fmla="*/ 147 h 10000"/>
                                <a:gd name="connsiteX672" fmla="*/ 2099 w 9924"/>
                                <a:gd name="connsiteY672" fmla="*/ 154 h 10000"/>
                                <a:gd name="connsiteX673" fmla="*/ 2099 w 9924"/>
                                <a:gd name="connsiteY673" fmla="*/ 161 h 10000"/>
                                <a:gd name="connsiteX674" fmla="*/ 2065 w 9924"/>
                                <a:gd name="connsiteY674" fmla="*/ 161 h 10000"/>
                                <a:gd name="connsiteX675" fmla="*/ 2065 w 9924"/>
                                <a:gd name="connsiteY675" fmla="*/ 161 h 10000"/>
                                <a:gd name="connsiteX676" fmla="*/ 2023 w 9924"/>
                                <a:gd name="connsiteY676" fmla="*/ 154 h 10000"/>
                                <a:gd name="connsiteX677" fmla="*/ 1989 w 9924"/>
                                <a:gd name="connsiteY677" fmla="*/ 147 h 10000"/>
                                <a:gd name="connsiteX678" fmla="*/ 1989 w 9924"/>
                                <a:gd name="connsiteY678" fmla="*/ 147 h 10000"/>
                                <a:gd name="connsiteX679" fmla="*/ 1912 w 9924"/>
                                <a:gd name="connsiteY679" fmla="*/ 150 h 10000"/>
                                <a:gd name="connsiteX680" fmla="*/ 1836 w 9924"/>
                                <a:gd name="connsiteY680" fmla="*/ 154 h 10000"/>
                                <a:gd name="connsiteX681" fmla="*/ 1836 w 9924"/>
                                <a:gd name="connsiteY681" fmla="*/ 158 h 10000"/>
                                <a:gd name="connsiteX682" fmla="*/ 1836 w 9924"/>
                                <a:gd name="connsiteY682" fmla="*/ 166 h 10000"/>
                                <a:gd name="connsiteX683" fmla="*/ 1836 w 9924"/>
                                <a:gd name="connsiteY683" fmla="*/ 166 h 10000"/>
                                <a:gd name="connsiteX684" fmla="*/ 1802 w 9924"/>
                                <a:gd name="connsiteY684" fmla="*/ 166 h 10000"/>
                                <a:gd name="connsiteX685" fmla="*/ 1759 w 9924"/>
                                <a:gd name="connsiteY685" fmla="*/ 169 h 10000"/>
                                <a:gd name="connsiteX686" fmla="*/ 1759 w 9924"/>
                                <a:gd name="connsiteY686" fmla="*/ 169 h 10000"/>
                                <a:gd name="connsiteX687" fmla="*/ 1759 w 9924"/>
                                <a:gd name="connsiteY687" fmla="*/ 161 h 10000"/>
                                <a:gd name="connsiteX688" fmla="*/ 1725 w 9924"/>
                                <a:gd name="connsiteY688" fmla="*/ 154 h 10000"/>
                                <a:gd name="connsiteX689" fmla="*/ 1725 w 9924"/>
                                <a:gd name="connsiteY689" fmla="*/ 154 h 10000"/>
                                <a:gd name="connsiteX690" fmla="*/ 1649 w 9924"/>
                                <a:gd name="connsiteY690" fmla="*/ 158 h 10000"/>
                                <a:gd name="connsiteX691" fmla="*/ 1572 w 9924"/>
                                <a:gd name="connsiteY691" fmla="*/ 161 h 10000"/>
                                <a:gd name="connsiteX692" fmla="*/ 1572 w 9924"/>
                                <a:gd name="connsiteY692" fmla="*/ 169 h 10000"/>
                                <a:gd name="connsiteX693" fmla="*/ 1615 w 9924"/>
                                <a:gd name="connsiteY693" fmla="*/ 177 h 10000"/>
                                <a:gd name="connsiteX694" fmla="*/ 1615 w 9924"/>
                                <a:gd name="connsiteY694" fmla="*/ 177 h 10000"/>
                                <a:gd name="connsiteX695" fmla="*/ 1572 w 9924"/>
                                <a:gd name="connsiteY695" fmla="*/ 177 h 10000"/>
                                <a:gd name="connsiteX696" fmla="*/ 1572 w 9924"/>
                                <a:gd name="connsiteY696" fmla="*/ 177 h 10000"/>
                                <a:gd name="connsiteX697" fmla="*/ 1538 w 9924"/>
                                <a:gd name="connsiteY697" fmla="*/ 173 h 10000"/>
                                <a:gd name="connsiteX698" fmla="*/ 1538 w 9924"/>
                                <a:gd name="connsiteY698" fmla="*/ 173 h 10000"/>
                                <a:gd name="connsiteX699" fmla="*/ 1428 w 9924"/>
                                <a:gd name="connsiteY699" fmla="*/ 173 h 10000"/>
                                <a:gd name="connsiteX700" fmla="*/ 1351 w 9924"/>
                                <a:gd name="connsiteY700" fmla="*/ 177 h 10000"/>
                                <a:gd name="connsiteX701" fmla="*/ 1351 w 9924"/>
                                <a:gd name="connsiteY701" fmla="*/ 177 h 10000"/>
                                <a:gd name="connsiteX702" fmla="*/ 1351 w 9924"/>
                                <a:gd name="connsiteY702" fmla="*/ 184 h 10000"/>
                                <a:gd name="connsiteX703" fmla="*/ 1351 w 9924"/>
                                <a:gd name="connsiteY703" fmla="*/ 184 h 10000"/>
                                <a:gd name="connsiteX704" fmla="*/ 1275 w 9924"/>
                                <a:gd name="connsiteY704" fmla="*/ 188 h 10000"/>
                                <a:gd name="connsiteX705" fmla="*/ 1164 w 9924"/>
                                <a:gd name="connsiteY705" fmla="*/ 188 h 10000"/>
                                <a:gd name="connsiteX706" fmla="*/ 1164 w 9924"/>
                                <a:gd name="connsiteY706" fmla="*/ 188 h 10000"/>
                                <a:gd name="connsiteX707" fmla="*/ 1164 w 9924"/>
                                <a:gd name="connsiteY707" fmla="*/ 195 h 10000"/>
                                <a:gd name="connsiteX708" fmla="*/ 1198 w 9924"/>
                                <a:gd name="connsiteY708" fmla="*/ 200 h 10000"/>
                                <a:gd name="connsiteX709" fmla="*/ 1275 w 9924"/>
                                <a:gd name="connsiteY709" fmla="*/ 211 h 10000"/>
                                <a:gd name="connsiteX710" fmla="*/ 1275 w 9924"/>
                                <a:gd name="connsiteY710" fmla="*/ 211 h 10000"/>
                                <a:gd name="connsiteX711" fmla="*/ 1164 w 9924"/>
                                <a:gd name="connsiteY711" fmla="*/ 211 h 10000"/>
                                <a:gd name="connsiteX712" fmla="*/ 1122 w 9924"/>
                                <a:gd name="connsiteY712" fmla="*/ 211 h 10000"/>
                                <a:gd name="connsiteX713" fmla="*/ 1088 w 9924"/>
                                <a:gd name="connsiteY713" fmla="*/ 214 h 10000"/>
                                <a:gd name="connsiteX714" fmla="*/ 1088 w 9924"/>
                                <a:gd name="connsiteY714" fmla="*/ 214 h 10000"/>
                                <a:gd name="connsiteX715" fmla="*/ 1088 w 9924"/>
                                <a:gd name="connsiteY715" fmla="*/ 218 h 10000"/>
                                <a:gd name="connsiteX716" fmla="*/ 1088 w 9924"/>
                                <a:gd name="connsiteY716" fmla="*/ 225 h 10000"/>
                                <a:gd name="connsiteX717" fmla="*/ 1088 w 9924"/>
                                <a:gd name="connsiteY717" fmla="*/ 225 h 10000"/>
                                <a:gd name="connsiteX718" fmla="*/ 1054 w 9924"/>
                                <a:gd name="connsiteY718" fmla="*/ 229 h 10000"/>
                                <a:gd name="connsiteX719" fmla="*/ 1054 w 9924"/>
                                <a:gd name="connsiteY719" fmla="*/ 233 h 10000"/>
                                <a:gd name="connsiteX720" fmla="*/ 1054 w 9924"/>
                                <a:gd name="connsiteY720" fmla="*/ 233 h 10000"/>
                                <a:gd name="connsiteX721" fmla="*/ 1054 w 9924"/>
                                <a:gd name="connsiteY721" fmla="*/ 237 h 10000"/>
                                <a:gd name="connsiteX722" fmla="*/ 1054 w 9924"/>
                                <a:gd name="connsiteY722" fmla="*/ 241 h 10000"/>
                                <a:gd name="connsiteX723" fmla="*/ 1122 w 9924"/>
                                <a:gd name="connsiteY723" fmla="*/ 244 h 10000"/>
                                <a:gd name="connsiteX724" fmla="*/ 1122 w 9924"/>
                                <a:gd name="connsiteY724" fmla="*/ 244 h 10000"/>
                                <a:gd name="connsiteX725" fmla="*/ 1088 w 9924"/>
                                <a:gd name="connsiteY725" fmla="*/ 244 h 10000"/>
                                <a:gd name="connsiteX726" fmla="*/ 1054 w 9924"/>
                                <a:gd name="connsiteY726" fmla="*/ 244 h 10000"/>
                                <a:gd name="connsiteX727" fmla="*/ 1054 w 9924"/>
                                <a:gd name="connsiteY727" fmla="*/ 244 h 10000"/>
                                <a:gd name="connsiteX728" fmla="*/ 1012 w 9924"/>
                                <a:gd name="connsiteY728" fmla="*/ 248 h 10000"/>
                                <a:gd name="connsiteX729" fmla="*/ 1012 w 9924"/>
                                <a:gd name="connsiteY729" fmla="*/ 248 h 10000"/>
                                <a:gd name="connsiteX730" fmla="*/ 978 w 9924"/>
                                <a:gd name="connsiteY730" fmla="*/ 252 h 10000"/>
                                <a:gd name="connsiteX731" fmla="*/ 1012 w 9924"/>
                                <a:gd name="connsiteY731" fmla="*/ 259 h 10000"/>
                                <a:gd name="connsiteX732" fmla="*/ 1054 w 9924"/>
                                <a:gd name="connsiteY732" fmla="*/ 263 h 10000"/>
                                <a:gd name="connsiteX733" fmla="*/ 1122 w 9924"/>
                                <a:gd name="connsiteY733" fmla="*/ 263 h 10000"/>
                                <a:gd name="connsiteX734" fmla="*/ 1122 w 9924"/>
                                <a:gd name="connsiteY734" fmla="*/ 263 h 10000"/>
                                <a:gd name="connsiteX735" fmla="*/ 1122 w 9924"/>
                                <a:gd name="connsiteY735" fmla="*/ 267 h 10000"/>
                                <a:gd name="connsiteX736" fmla="*/ 1088 w 9924"/>
                                <a:gd name="connsiteY736" fmla="*/ 267 h 10000"/>
                                <a:gd name="connsiteX737" fmla="*/ 1054 w 9924"/>
                                <a:gd name="connsiteY737" fmla="*/ 270 h 10000"/>
                                <a:gd name="connsiteX738" fmla="*/ 1054 w 9924"/>
                                <a:gd name="connsiteY738" fmla="*/ 270 h 10000"/>
                                <a:gd name="connsiteX739" fmla="*/ 1012 w 9924"/>
                                <a:gd name="connsiteY739" fmla="*/ 278 h 10000"/>
                                <a:gd name="connsiteX740" fmla="*/ 1012 w 9924"/>
                                <a:gd name="connsiteY740" fmla="*/ 286 h 10000"/>
                                <a:gd name="connsiteX741" fmla="*/ 1012 w 9924"/>
                                <a:gd name="connsiteY741" fmla="*/ 286 h 10000"/>
                                <a:gd name="connsiteX742" fmla="*/ 1088 w 9924"/>
                                <a:gd name="connsiteY742" fmla="*/ 289 h 10000"/>
                                <a:gd name="connsiteX743" fmla="*/ 1164 w 9924"/>
                                <a:gd name="connsiteY743" fmla="*/ 289 h 10000"/>
                                <a:gd name="connsiteX744" fmla="*/ 1164 w 9924"/>
                                <a:gd name="connsiteY744" fmla="*/ 289 h 10000"/>
                                <a:gd name="connsiteX745" fmla="*/ 1088 w 9924"/>
                                <a:gd name="connsiteY745" fmla="*/ 297 h 10000"/>
                                <a:gd name="connsiteX746" fmla="*/ 1088 w 9924"/>
                                <a:gd name="connsiteY746" fmla="*/ 305 h 10000"/>
                                <a:gd name="connsiteX747" fmla="*/ 1122 w 9924"/>
                                <a:gd name="connsiteY747" fmla="*/ 312 h 10000"/>
                                <a:gd name="connsiteX748" fmla="*/ 1241 w 9924"/>
                                <a:gd name="connsiteY748" fmla="*/ 312 h 10000"/>
                                <a:gd name="connsiteX749" fmla="*/ 1241 w 9924"/>
                                <a:gd name="connsiteY749" fmla="*/ 312 h 10000"/>
                                <a:gd name="connsiteX750" fmla="*/ 1241 w 9924"/>
                                <a:gd name="connsiteY750" fmla="*/ 316 h 10000"/>
                                <a:gd name="connsiteX751" fmla="*/ 1198 w 9924"/>
                                <a:gd name="connsiteY751" fmla="*/ 320 h 10000"/>
                                <a:gd name="connsiteX752" fmla="*/ 1164 w 9924"/>
                                <a:gd name="connsiteY752" fmla="*/ 323 h 10000"/>
                                <a:gd name="connsiteX753" fmla="*/ 1164 w 9924"/>
                                <a:gd name="connsiteY753" fmla="*/ 327 h 10000"/>
                                <a:gd name="connsiteX754" fmla="*/ 1164 w 9924"/>
                                <a:gd name="connsiteY754" fmla="*/ 327 h 10000"/>
                                <a:gd name="connsiteX755" fmla="*/ 1198 w 9924"/>
                                <a:gd name="connsiteY755" fmla="*/ 334 h 10000"/>
                                <a:gd name="connsiteX756" fmla="*/ 1241 w 9924"/>
                                <a:gd name="connsiteY756" fmla="*/ 339 h 10000"/>
                                <a:gd name="connsiteX757" fmla="*/ 1241 w 9924"/>
                                <a:gd name="connsiteY757" fmla="*/ 339 h 10000"/>
                                <a:gd name="connsiteX758" fmla="*/ 1309 w 9924"/>
                                <a:gd name="connsiteY758" fmla="*/ 339 h 10000"/>
                                <a:gd name="connsiteX759" fmla="*/ 1385 w 9924"/>
                                <a:gd name="connsiteY759" fmla="*/ 334 h 10000"/>
                                <a:gd name="connsiteX760" fmla="*/ 1385 w 9924"/>
                                <a:gd name="connsiteY760" fmla="*/ 334 h 10000"/>
                                <a:gd name="connsiteX761" fmla="*/ 1351 w 9924"/>
                                <a:gd name="connsiteY761" fmla="*/ 342 h 10000"/>
                                <a:gd name="connsiteX762" fmla="*/ 1309 w 9924"/>
                                <a:gd name="connsiteY762" fmla="*/ 346 h 10000"/>
                                <a:gd name="connsiteX763" fmla="*/ 1309 w 9924"/>
                                <a:gd name="connsiteY763" fmla="*/ 350 h 10000"/>
                                <a:gd name="connsiteX764" fmla="*/ 1309 w 9924"/>
                                <a:gd name="connsiteY764" fmla="*/ 350 h 10000"/>
                                <a:gd name="connsiteX765" fmla="*/ 1351 w 9924"/>
                                <a:gd name="connsiteY765" fmla="*/ 353 h 10000"/>
                                <a:gd name="connsiteX766" fmla="*/ 1385 w 9924"/>
                                <a:gd name="connsiteY766" fmla="*/ 357 h 10000"/>
                                <a:gd name="connsiteX767" fmla="*/ 1496 w 9924"/>
                                <a:gd name="connsiteY767" fmla="*/ 357 h 10000"/>
                                <a:gd name="connsiteX768" fmla="*/ 1496 w 9924"/>
                                <a:gd name="connsiteY768" fmla="*/ 357 h 10000"/>
                                <a:gd name="connsiteX769" fmla="*/ 1538 w 9924"/>
                                <a:gd name="connsiteY769" fmla="*/ 353 h 10000"/>
                                <a:gd name="connsiteX770" fmla="*/ 1572 w 9924"/>
                                <a:gd name="connsiteY770" fmla="*/ 353 h 10000"/>
                                <a:gd name="connsiteX771" fmla="*/ 1572 w 9924"/>
                                <a:gd name="connsiteY771" fmla="*/ 353 h 10000"/>
                                <a:gd name="connsiteX772" fmla="*/ 1572 w 9924"/>
                                <a:gd name="connsiteY772" fmla="*/ 353 h 10000"/>
                                <a:gd name="connsiteX773" fmla="*/ 1572 w 9924"/>
                                <a:gd name="connsiteY773" fmla="*/ 361 h 10000"/>
                                <a:gd name="connsiteX774" fmla="*/ 1538 w 9924"/>
                                <a:gd name="connsiteY774" fmla="*/ 369 h 10000"/>
                                <a:gd name="connsiteX775" fmla="*/ 1538 w 9924"/>
                                <a:gd name="connsiteY775" fmla="*/ 369 h 10000"/>
                                <a:gd name="connsiteX776" fmla="*/ 1572 w 9924"/>
                                <a:gd name="connsiteY776" fmla="*/ 372 h 10000"/>
                                <a:gd name="connsiteX777" fmla="*/ 1615 w 9924"/>
                                <a:gd name="connsiteY777" fmla="*/ 372 h 10000"/>
                                <a:gd name="connsiteX778" fmla="*/ 1725 w 9924"/>
                                <a:gd name="connsiteY778" fmla="*/ 376 h 10000"/>
                                <a:gd name="connsiteX779" fmla="*/ 1725 w 9924"/>
                                <a:gd name="connsiteY779" fmla="*/ 376 h 10000"/>
                                <a:gd name="connsiteX780" fmla="*/ 1759 w 9924"/>
                                <a:gd name="connsiteY780" fmla="*/ 369 h 10000"/>
                                <a:gd name="connsiteX781" fmla="*/ 1802 w 9924"/>
                                <a:gd name="connsiteY781" fmla="*/ 364 h 10000"/>
                                <a:gd name="connsiteX782" fmla="*/ 1802 w 9924"/>
                                <a:gd name="connsiteY782" fmla="*/ 364 h 10000"/>
                                <a:gd name="connsiteX783" fmla="*/ 1836 w 9924"/>
                                <a:gd name="connsiteY783" fmla="*/ 364 h 10000"/>
                                <a:gd name="connsiteX784" fmla="*/ 1836 w 9924"/>
                                <a:gd name="connsiteY784" fmla="*/ 364 h 10000"/>
                                <a:gd name="connsiteX785" fmla="*/ 1836 w 9924"/>
                                <a:gd name="connsiteY785" fmla="*/ 372 h 10000"/>
                                <a:gd name="connsiteX786" fmla="*/ 1836 w 9924"/>
                                <a:gd name="connsiteY786" fmla="*/ 376 h 10000"/>
                                <a:gd name="connsiteX787" fmla="*/ 1836 w 9924"/>
                                <a:gd name="connsiteY787" fmla="*/ 376 h 10000"/>
                                <a:gd name="connsiteX788" fmla="*/ 1878 w 9924"/>
                                <a:gd name="connsiteY788" fmla="*/ 383 h 10000"/>
                                <a:gd name="connsiteX789" fmla="*/ 1946 w 9924"/>
                                <a:gd name="connsiteY789" fmla="*/ 383 h 10000"/>
                                <a:gd name="connsiteX790" fmla="*/ 2023 w 9924"/>
                                <a:gd name="connsiteY790" fmla="*/ 380 h 10000"/>
                                <a:gd name="connsiteX791" fmla="*/ 2065 w 9924"/>
                                <a:gd name="connsiteY791" fmla="*/ 372 h 10000"/>
                                <a:gd name="connsiteX792" fmla="*/ 2065 w 9924"/>
                                <a:gd name="connsiteY792" fmla="*/ 372 h 10000"/>
                                <a:gd name="connsiteX793" fmla="*/ 2099 w 9924"/>
                                <a:gd name="connsiteY793" fmla="*/ 376 h 10000"/>
                                <a:gd name="connsiteX794" fmla="*/ 2099 w 9924"/>
                                <a:gd name="connsiteY794" fmla="*/ 380 h 10000"/>
                                <a:gd name="connsiteX795" fmla="*/ 2099 w 9924"/>
                                <a:gd name="connsiteY795" fmla="*/ 383 h 10000"/>
                                <a:gd name="connsiteX796" fmla="*/ 2099 w 9924"/>
                                <a:gd name="connsiteY796" fmla="*/ 383 h 10000"/>
                                <a:gd name="connsiteX797" fmla="*/ 2209 w 9924"/>
                                <a:gd name="connsiteY797" fmla="*/ 387 h 10000"/>
                                <a:gd name="connsiteX798" fmla="*/ 2286 w 9924"/>
                                <a:gd name="connsiteY798" fmla="*/ 383 h 10000"/>
                                <a:gd name="connsiteX799" fmla="*/ 2286 w 9924"/>
                                <a:gd name="connsiteY799" fmla="*/ 383 h 10000"/>
                                <a:gd name="connsiteX800" fmla="*/ 2660 w 9924"/>
                                <a:gd name="connsiteY800" fmla="*/ 425 h 10000"/>
                                <a:gd name="connsiteX801" fmla="*/ 3110 w 9924"/>
                                <a:gd name="connsiteY801" fmla="*/ 473 h 10000"/>
                                <a:gd name="connsiteX802" fmla="*/ 3747 w 9924"/>
                                <a:gd name="connsiteY802" fmla="*/ 549 h 10000"/>
                                <a:gd name="connsiteX803" fmla="*/ 3747 w 9924"/>
                                <a:gd name="connsiteY803" fmla="*/ 549 h 10000"/>
                                <a:gd name="connsiteX804" fmla="*/ 3221 w 9924"/>
                                <a:gd name="connsiteY804" fmla="*/ 537 h 10000"/>
                                <a:gd name="connsiteX805" fmla="*/ 2957 w 9924"/>
                                <a:gd name="connsiteY805" fmla="*/ 534 h 10000"/>
                                <a:gd name="connsiteX806" fmla="*/ 2660 w 9924"/>
                                <a:gd name="connsiteY806" fmla="*/ 530 h 10000"/>
                                <a:gd name="connsiteX807" fmla="*/ 2660 w 9924"/>
                                <a:gd name="connsiteY807" fmla="*/ 530 h 10000"/>
                                <a:gd name="connsiteX808" fmla="*/ 2023 w 9924"/>
                                <a:gd name="connsiteY808" fmla="*/ 526 h 10000"/>
                                <a:gd name="connsiteX809" fmla="*/ 2023 w 9924"/>
                                <a:gd name="connsiteY809" fmla="*/ 526 h 10000"/>
                                <a:gd name="connsiteX810" fmla="*/ 1088 w 9924"/>
                                <a:gd name="connsiteY810" fmla="*/ 473 h 10000"/>
                                <a:gd name="connsiteX811" fmla="*/ 1054 w 9924"/>
                                <a:gd name="connsiteY811" fmla="*/ 470 h 10000"/>
                                <a:gd name="connsiteX812" fmla="*/ 561 w 9924"/>
                                <a:gd name="connsiteY812" fmla="*/ 466 h 10000"/>
                                <a:gd name="connsiteX813" fmla="*/ 561 w 9924"/>
                                <a:gd name="connsiteY813" fmla="*/ 466 h 10000"/>
                                <a:gd name="connsiteX814" fmla="*/ 153 w 9924"/>
                                <a:gd name="connsiteY814" fmla="*/ 489 h 10000"/>
                                <a:gd name="connsiteX815" fmla="*/ 153 w 9924"/>
                                <a:gd name="connsiteY815" fmla="*/ 489 h 10000"/>
                                <a:gd name="connsiteX816" fmla="*/ 0 w 9924"/>
                                <a:gd name="connsiteY816" fmla="*/ 567 h 10000"/>
                                <a:gd name="connsiteX817" fmla="*/ 230 w 9924"/>
                                <a:gd name="connsiteY817" fmla="*/ 590 h 10000"/>
                                <a:gd name="connsiteX818" fmla="*/ 561 w 9924"/>
                                <a:gd name="connsiteY818" fmla="*/ 609 h 10000"/>
                                <a:gd name="connsiteX819" fmla="*/ 791 w 9924"/>
                                <a:gd name="connsiteY819" fmla="*/ 609 h 10000"/>
                                <a:gd name="connsiteX820" fmla="*/ 791 w 9924"/>
                                <a:gd name="connsiteY820" fmla="*/ 609 h 10000"/>
                                <a:gd name="connsiteX821" fmla="*/ 867 w 9924"/>
                                <a:gd name="connsiteY821" fmla="*/ 613 h 10000"/>
                                <a:gd name="connsiteX822" fmla="*/ 1164 w 9924"/>
                                <a:gd name="connsiteY822" fmla="*/ 601 h 10000"/>
                                <a:gd name="connsiteX823" fmla="*/ 1275 w 9924"/>
                                <a:gd name="connsiteY823" fmla="*/ 598 h 10000"/>
                                <a:gd name="connsiteX824" fmla="*/ 1351 w 9924"/>
                                <a:gd name="connsiteY824" fmla="*/ 590 h 10000"/>
                                <a:gd name="connsiteX825" fmla="*/ 1351 w 9924"/>
                                <a:gd name="connsiteY825" fmla="*/ 590 h 10000"/>
                                <a:gd name="connsiteX826" fmla="*/ 1385 w 9924"/>
                                <a:gd name="connsiteY826" fmla="*/ 583 h 10000"/>
                                <a:gd name="connsiteX827" fmla="*/ 1462 w 9924"/>
                                <a:gd name="connsiteY827" fmla="*/ 553 h 10000"/>
                                <a:gd name="connsiteX828" fmla="*/ 2023 w 9924"/>
                                <a:gd name="connsiteY828" fmla="*/ 553 h 10000"/>
                                <a:gd name="connsiteX829" fmla="*/ 2549 w 9924"/>
                                <a:gd name="connsiteY829" fmla="*/ 556 h 10000"/>
                                <a:gd name="connsiteX830" fmla="*/ 3076 w 9924"/>
                                <a:gd name="connsiteY830" fmla="*/ 567 h 10000"/>
                                <a:gd name="connsiteX831" fmla="*/ 3560 w 9924"/>
                                <a:gd name="connsiteY831" fmla="*/ 579 h 10000"/>
                                <a:gd name="connsiteX832" fmla="*/ 3560 w 9924"/>
                                <a:gd name="connsiteY832" fmla="*/ 579 h 10000"/>
                                <a:gd name="connsiteX833" fmla="*/ 3858 w 9924"/>
                                <a:gd name="connsiteY833" fmla="*/ 586 h 10000"/>
                                <a:gd name="connsiteX834" fmla="*/ 3858 w 9924"/>
                                <a:gd name="connsiteY834" fmla="*/ 586 h 10000"/>
                                <a:gd name="connsiteX835" fmla="*/ 4121 w 9924"/>
                                <a:gd name="connsiteY835" fmla="*/ 601 h 10000"/>
                                <a:gd name="connsiteX836" fmla="*/ 4384 w 9924"/>
                                <a:gd name="connsiteY836" fmla="*/ 620 h 10000"/>
                                <a:gd name="connsiteX837" fmla="*/ 4384 w 9924"/>
                                <a:gd name="connsiteY837" fmla="*/ 620 h 10000"/>
                                <a:gd name="connsiteX838" fmla="*/ 4571 w 9924"/>
                                <a:gd name="connsiteY838" fmla="*/ 639 h 10000"/>
                                <a:gd name="connsiteX839" fmla="*/ 4835 w 9924"/>
                                <a:gd name="connsiteY839" fmla="*/ 665 h 10000"/>
                                <a:gd name="connsiteX840" fmla="*/ 4835 w 9924"/>
                                <a:gd name="connsiteY840" fmla="*/ 665 h 10000"/>
                                <a:gd name="connsiteX841" fmla="*/ 5098 w 9924"/>
                                <a:gd name="connsiteY841" fmla="*/ 695 h 10000"/>
                                <a:gd name="connsiteX842" fmla="*/ 5319 w 9924"/>
                                <a:gd name="connsiteY842" fmla="*/ 726 h 10000"/>
                                <a:gd name="connsiteX843" fmla="*/ 5616 w 9924"/>
                                <a:gd name="connsiteY843" fmla="*/ 786 h 10000"/>
                                <a:gd name="connsiteX844" fmla="*/ 5616 w 9924"/>
                                <a:gd name="connsiteY844" fmla="*/ 786 h 10000"/>
                                <a:gd name="connsiteX845" fmla="*/ 5727 w 9924"/>
                                <a:gd name="connsiteY845" fmla="*/ 820 h 10000"/>
                                <a:gd name="connsiteX846" fmla="*/ 5846 w 9924"/>
                                <a:gd name="connsiteY846" fmla="*/ 857 h 10000"/>
                                <a:gd name="connsiteX847" fmla="*/ 6067 w 9924"/>
                                <a:gd name="connsiteY847" fmla="*/ 932 h 10000"/>
                                <a:gd name="connsiteX848" fmla="*/ 6067 w 9924"/>
                                <a:gd name="connsiteY848" fmla="*/ 932 h 10000"/>
                                <a:gd name="connsiteX849" fmla="*/ 6220 w 9924"/>
                                <a:gd name="connsiteY849" fmla="*/ 1000 h 10000"/>
                                <a:gd name="connsiteX850" fmla="*/ 6296 w 9924"/>
                                <a:gd name="connsiteY850" fmla="*/ 1060 h 10000"/>
                                <a:gd name="connsiteX851" fmla="*/ 6407 w 9924"/>
                                <a:gd name="connsiteY851" fmla="*/ 1173 h 10000"/>
                                <a:gd name="connsiteX852" fmla="*/ 6407 w 9924"/>
                                <a:gd name="connsiteY852" fmla="*/ 1173 h 10000"/>
                                <a:gd name="connsiteX853" fmla="*/ 6441 w 9924"/>
                                <a:gd name="connsiteY853" fmla="*/ 1270 h 10000"/>
                                <a:gd name="connsiteX854" fmla="*/ 6441 w 9924"/>
                                <a:gd name="connsiteY854" fmla="*/ 1346 h 10000"/>
                                <a:gd name="connsiteX855" fmla="*/ 6441 w 9924"/>
                                <a:gd name="connsiteY855" fmla="*/ 1346 h 10000"/>
                                <a:gd name="connsiteX856" fmla="*/ 6364 w 9924"/>
                                <a:gd name="connsiteY856" fmla="*/ 5677 h 10000"/>
                                <a:gd name="connsiteX857" fmla="*/ 6330 w 9924"/>
                                <a:gd name="connsiteY857" fmla="*/ 9997 h 10000"/>
                                <a:gd name="connsiteX858" fmla="*/ 6330 w 9924"/>
                                <a:gd name="connsiteY858" fmla="*/ 9997 h 10000"/>
                                <a:gd name="connsiteX859" fmla="*/ 6330 w 9924"/>
                                <a:gd name="connsiteY859" fmla="*/ 10000 h 10000"/>
                                <a:gd name="connsiteX860" fmla="*/ 6857 w 9924"/>
                                <a:gd name="connsiteY860" fmla="*/ 10000 h 10000"/>
                                <a:gd name="connsiteX861" fmla="*/ 6857 w 9924"/>
                                <a:gd name="connsiteY861" fmla="*/ 10000 h 10000"/>
                                <a:gd name="connsiteX862" fmla="*/ 6857 w 9924"/>
                                <a:gd name="connsiteY862" fmla="*/ 9997 h 10000"/>
                                <a:gd name="connsiteX863" fmla="*/ 6857 w 9924"/>
                                <a:gd name="connsiteY863" fmla="*/ 9997 h 10000"/>
                                <a:gd name="connsiteX864" fmla="*/ 6857 w 9924"/>
                                <a:gd name="connsiteY864" fmla="*/ 8632 h 10000"/>
                                <a:gd name="connsiteX865" fmla="*/ 6891 w 9924"/>
                                <a:gd name="connsiteY865" fmla="*/ 5662 h 10000"/>
                                <a:gd name="connsiteX866" fmla="*/ 6925 w 9924"/>
                                <a:gd name="connsiteY866" fmla="*/ 1331 h 10000"/>
                                <a:gd name="connsiteX867" fmla="*/ 6925 w 9924"/>
                                <a:gd name="connsiteY867" fmla="*/ 1331 h 10000"/>
                                <a:gd name="connsiteX868" fmla="*/ 6967 w 9924"/>
                                <a:gd name="connsiteY868" fmla="*/ 1195 h 10000"/>
                                <a:gd name="connsiteX869" fmla="*/ 6967 w 9924"/>
                                <a:gd name="connsiteY869" fmla="*/ 1064 h 10000"/>
                                <a:gd name="connsiteX870" fmla="*/ 6967 w 9924"/>
                                <a:gd name="connsiteY870" fmla="*/ 1064 h 10000"/>
                                <a:gd name="connsiteX871" fmla="*/ 6925 w 9924"/>
                                <a:gd name="connsiteY871" fmla="*/ 1000 h 10000"/>
                                <a:gd name="connsiteX872" fmla="*/ 6967 w 9924"/>
                                <a:gd name="connsiteY872" fmla="*/ 936 h 10000"/>
                                <a:gd name="connsiteX873" fmla="*/ 6967 w 9924"/>
                                <a:gd name="connsiteY873" fmla="*/ 936 h 10000"/>
                                <a:gd name="connsiteX874" fmla="*/ 6967 w 9924"/>
                                <a:gd name="connsiteY874" fmla="*/ 917 h 10000"/>
                                <a:gd name="connsiteX875" fmla="*/ 6967 w 9924"/>
                                <a:gd name="connsiteY875" fmla="*/ 917 h 10000"/>
                                <a:gd name="connsiteX876" fmla="*/ 7001 w 9924"/>
                                <a:gd name="connsiteY876" fmla="*/ 876 h 10000"/>
                                <a:gd name="connsiteX877" fmla="*/ 7044 w 9924"/>
                                <a:gd name="connsiteY877" fmla="*/ 834 h 10000"/>
                                <a:gd name="connsiteX878" fmla="*/ 7154 w 9924"/>
                                <a:gd name="connsiteY878" fmla="*/ 748 h 10000"/>
                                <a:gd name="connsiteX879" fmla="*/ 7154 w 9924"/>
                                <a:gd name="connsiteY879" fmla="*/ 748 h 10000"/>
                                <a:gd name="connsiteX880" fmla="*/ 7231 w 9924"/>
                                <a:gd name="connsiteY880" fmla="*/ 718 h 10000"/>
                                <a:gd name="connsiteX881" fmla="*/ 7307 w 9924"/>
                                <a:gd name="connsiteY881" fmla="*/ 688 h 10000"/>
                                <a:gd name="connsiteX882" fmla="*/ 7494 w 9924"/>
                                <a:gd name="connsiteY882" fmla="*/ 628 h 10000"/>
                                <a:gd name="connsiteX883" fmla="*/ 7494 w 9924"/>
                                <a:gd name="connsiteY883" fmla="*/ 628 h 10000"/>
                                <a:gd name="connsiteX884" fmla="*/ 7639 w 9924"/>
                                <a:gd name="connsiteY884" fmla="*/ 583 h 10000"/>
                                <a:gd name="connsiteX885" fmla="*/ 7791 w 9924"/>
                                <a:gd name="connsiteY885" fmla="*/ 542 h 10000"/>
                                <a:gd name="connsiteX886" fmla="*/ 7791 w 9924"/>
                                <a:gd name="connsiteY886" fmla="*/ 542 h 10000"/>
                                <a:gd name="connsiteX887" fmla="*/ 8165 w 9924"/>
                                <a:gd name="connsiteY887" fmla="*/ 459 h 10000"/>
                                <a:gd name="connsiteX888" fmla="*/ 8165 w 9924"/>
                                <a:gd name="connsiteY888" fmla="*/ 459 h 10000"/>
                                <a:gd name="connsiteX889" fmla="*/ 8352 w 9924"/>
                                <a:gd name="connsiteY889" fmla="*/ 417 h 10000"/>
                                <a:gd name="connsiteX890" fmla="*/ 8463 w 9924"/>
                                <a:gd name="connsiteY890" fmla="*/ 398 h 10000"/>
                                <a:gd name="connsiteX891" fmla="*/ 8573 w 9924"/>
                                <a:gd name="connsiteY891" fmla="*/ 380 h 10000"/>
                                <a:gd name="connsiteX892" fmla="*/ 8573 w 9924"/>
                                <a:gd name="connsiteY892" fmla="*/ 380 h 10000"/>
                                <a:gd name="connsiteX893" fmla="*/ 8573 w 9924"/>
                                <a:gd name="connsiteY893" fmla="*/ 387 h 10000"/>
                                <a:gd name="connsiteX894" fmla="*/ 8650 w 9924"/>
                                <a:gd name="connsiteY894" fmla="*/ 395 h 10000"/>
                                <a:gd name="connsiteX895" fmla="*/ 8726 w 9924"/>
                                <a:gd name="connsiteY895" fmla="*/ 398 h 10000"/>
                                <a:gd name="connsiteX896" fmla="*/ 8836 w 9924"/>
                                <a:gd name="connsiteY896" fmla="*/ 398 h 10000"/>
                                <a:gd name="connsiteX897" fmla="*/ 8836 w 9924"/>
                                <a:gd name="connsiteY897" fmla="*/ 398 h 10000"/>
                                <a:gd name="connsiteX898" fmla="*/ 8879 w 9924"/>
                                <a:gd name="connsiteY898" fmla="*/ 391 h 10000"/>
                                <a:gd name="connsiteX899" fmla="*/ 8913 w 9924"/>
                                <a:gd name="connsiteY899" fmla="*/ 387 h 10000"/>
                                <a:gd name="connsiteX900" fmla="*/ 8913 w 9924"/>
                                <a:gd name="connsiteY900" fmla="*/ 387 h 10000"/>
                                <a:gd name="connsiteX901" fmla="*/ 8989 w 9924"/>
                                <a:gd name="connsiteY901" fmla="*/ 391 h 10000"/>
                                <a:gd name="connsiteX902" fmla="*/ 9100 w 9924"/>
                                <a:gd name="connsiteY902" fmla="*/ 395 h 10000"/>
                                <a:gd name="connsiteX903" fmla="*/ 9134 w 9924"/>
                                <a:gd name="connsiteY903" fmla="*/ 395 h 10000"/>
                                <a:gd name="connsiteX904" fmla="*/ 9210 w 9924"/>
                                <a:gd name="connsiteY904" fmla="*/ 391 h 10000"/>
                                <a:gd name="connsiteX905" fmla="*/ 9210 w 9924"/>
                                <a:gd name="connsiteY905" fmla="*/ 387 h 10000"/>
                                <a:gd name="connsiteX906" fmla="*/ 9210 w 9924"/>
                                <a:gd name="connsiteY906" fmla="*/ 380 h 10000"/>
                                <a:gd name="connsiteX907" fmla="*/ 9210 w 9924"/>
                                <a:gd name="connsiteY907" fmla="*/ 380 h 10000"/>
                                <a:gd name="connsiteX908" fmla="*/ 9287 w 9924"/>
                                <a:gd name="connsiteY908" fmla="*/ 380 h 10000"/>
                                <a:gd name="connsiteX909" fmla="*/ 9397 w 9924"/>
                                <a:gd name="connsiteY909" fmla="*/ 383 h 10000"/>
                                <a:gd name="connsiteX910" fmla="*/ 9397 w 9924"/>
                                <a:gd name="connsiteY910" fmla="*/ 383 h 10000"/>
                                <a:gd name="connsiteX911" fmla="*/ 9440 w 9924"/>
                                <a:gd name="connsiteY911" fmla="*/ 380 h 10000"/>
                                <a:gd name="connsiteX912" fmla="*/ 9474 w 9924"/>
                                <a:gd name="connsiteY912" fmla="*/ 372 h 10000"/>
                                <a:gd name="connsiteX913" fmla="*/ 9440 w 9924"/>
                                <a:gd name="connsiteY913" fmla="*/ 357 h 10000"/>
                                <a:gd name="connsiteX914" fmla="*/ 9440 w 9924"/>
                                <a:gd name="connsiteY914" fmla="*/ 357 h 10000"/>
                                <a:gd name="connsiteX915" fmla="*/ 9584 w 9924"/>
                                <a:gd name="connsiteY915" fmla="*/ 361 h 10000"/>
                                <a:gd name="connsiteX916" fmla="*/ 9703 w 9924"/>
                                <a:gd name="connsiteY916" fmla="*/ 357 h 10000"/>
                                <a:gd name="connsiteX917" fmla="*/ 9703 w 9924"/>
                                <a:gd name="connsiteY917" fmla="*/ 357 h 10000"/>
                                <a:gd name="connsiteX918" fmla="*/ 9703 w 9924"/>
                                <a:gd name="connsiteY918" fmla="*/ 350 h 10000"/>
                                <a:gd name="connsiteX919" fmla="*/ 9661 w 9924"/>
                                <a:gd name="connsiteY919" fmla="*/ 342 h 10000"/>
                                <a:gd name="connsiteX920" fmla="*/ 9627 w 9924"/>
                                <a:gd name="connsiteY920" fmla="*/ 331 h 10000"/>
                                <a:gd name="connsiteX921" fmla="*/ 9627 w 9924"/>
                                <a:gd name="connsiteY921" fmla="*/ 331 h 10000"/>
                                <a:gd name="connsiteX922" fmla="*/ 9737 w 9924"/>
                                <a:gd name="connsiteY922" fmla="*/ 327 h 10000"/>
                                <a:gd name="connsiteX923" fmla="*/ 9814 w 9924"/>
                                <a:gd name="connsiteY923" fmla="*/ 327 h 10000"/>
                                <a:gd name="connsiteX924" fmla="*/ 9848 w 9924"/>
                                <a:gd name="connsiteY924" fmla="*/ 323 h 10000"/>
                                <a:gd name="connsiteX925" fmla="*/ 9848 w 9924"/>
                                <a:gd name="connsiteY925" fmla="*/ 323 h 10000"/>
                                <a:gd name="connsiteX926" fmla="*/ 9890 w 9924"/>
                                <a:gd name="connsiteY926" fmla="*/ 316 h 10000"/>
                                <a:gd name="connsiteX927" fmla="*/ 9848 w 9924"/>
                                <a:gd name="connsiteY927" fmla="*/ 308 h 10000"/>
                                <a:gd name="connsiteX928" fmla="*/ 9737 w 9924"/>
                                <a:gd name="connsiteY928" fmla="*/ 293 h 10000"/>
                                <a:gd name="connsiteX929" fmla="*/ 9737 w 9924"/>
                                <a:gd name="connsiteY929" fmla="*/ 293 h 10000"/>
                                <a:gd name="connsiteX930" fmla="*/ 9890 w 9924"/>
                                <a:gd name="connsiteY930" fmla="*/ 286 h 10000"/>
                                <a:gd name="connsiteX931" fmla="*/ 9924 w 9924"/>
                                <a:gd name="connsiteY931" fmla="*/ 278 h 10000"/>
                                <a:gd name="connsiteX932" fmla="*/ 9924 w 9924"/>
                                <a:gd name="connsiteY932" fmla="*/ 270 h 10000"/>
                                <a:gd name="connsiteX933" fmla="*/ 9924 w 9924"/>
                                <a:gd name="connsiteY933"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1062 w 10000"/>
                                <a:gd name="connsiteY811" fmla="*/ 470 h 10000"/>
                                <a:gd name="connsiteX812" fmla="*/ 565 w 10000"/>
                                <a:gd name="connsiteY812" fmla="*/ 466 h 10000"/>
                                <a:gd name="connsiteX813" fmla="*/ 565 w 10000"/>
                                <a:gd name="connsiteY813" fmla="*/ 466 h 10000"/>
                                <a:gd name="connsiteX814" fmla="*/ 154 w 10000"/>
                                <a:gd name="connsiteY814" fmla="*/ 489 h 10000"/>
                                <a:gd name="connsiteX815" fmla="*/ 0 w 10000"/>
                                <a:gd name="connsiteY815" fmla="*/ 567 h 10000"/>
                                <a:gd name="connsiteX816" fmla="*/ 232 w 10000"/>
                                <a:gd name="connsiteY816" fmla="*/ 590 h 10000"/>
                                <a:gd name="connsiteX817" fmla="*/ 565 w 10000"/>
                                <a:gd name="connsiteY817" fmla="*/ 609 h 10000"/>
                                <a:gd name="connsiteX818" fmla="*/ 797 w 10000"/>
                                <a:gd name="connsiteY818" fmla="*/ 609 h 10000"/>
                                <a:gd name="connsiteX819" fmla="*/ 797 w 10000"/>
                                <a:gd name="connsiteY819" fmla="*/ 609 h 10000"/>
                                <a:gd name="connsiteX820" fmla="*/ 874 w 10000"/>
                                <a:gd name="connsiteY820" fmla="*/ 613 h 10000"/>
                                <a:gd name="connsiteX821" fmla="*/ 1173 w 10000"/>
                                <a:gd name="connsiteY821" fmla="*/ 601 h 10000"/>
                                <a:gd name="connsiteX822" fmla="*/ 1285 w 10000"/>
                                <a:gd name="connsiteY822" fmla="*/ 598 h 10000"/>
                                <a:gd name="connsiteX823" fmla="*/ 1361 w 10000"/>
                                <a:gd name="connsiteY823" fmla="*/ 590 h 10000"/>
                                <a:gd name="connsiteX824" fmla="*/ 1361 w 10000"/>
                                <a:gd name="connsiteY824" fmla="*/ 590 h 10000"/>
                                <a:gd name="connsiteX825" fmla="*/ 1396 w 10000"/>
                                <a:gd name="connsiteY825" fmla="*/ 583 h 10000"/>
                                <a:gd name="connsiteX826" fmla="*/ 1473 w 10000"/>
                                <a:gd name="connsiteY826" fmla="*/ 553 h 10000"/>
                                <a:gd name="connsiteX827" fmla="*/ 2038 w 10000"/>
                                <a:gd name="connsiteY827" fmla="*/ 553 h 10000"/>
                                <a:gd name="connsiteX828" fmla="*/ 2569 w 10000"/>
                                <a:gd name="connsiteY828" fmla="*/ 556 h 10000"/>
                                <a:gd name="connsiteX829" fmla="*/ 3100 w 10000"/>
                                <a:gd name="connsiteY829" fmla="*/ 567 h 10000"/>
                                <a:gd name="connsiteX830" fmla="*/ 3587 w 10000"/>
                                <a:gd name="connsiteY830" fmla="*/ 579 h 10000"/>
                                <a:gd name="connsiteX831" fmla="*/ 3587 w 10000"/>
                                <a:gd name="connsiteY831" fmla="*/ 579 h 10000"/>
                                <a:gd name="connsiteX832" fmla="*/ 3888 w 10000"/>
                                <a:gd name="connsiteY832" fmla="*/ 586 h 10000"/>
                                <a:gd name="connsiteX833" fmla="*/ 3888 w 10000"/>
                                <a:gd name="connsiteY833" fmla="*/ 586 h 10000"/>
                                <a:gd name="connsiteX834" fmla="*/ 4153 w 10000"/>
                                <a:gd name="connsiteY834" fmla="*/ 601 h 10000"/>
                                <a:gd name="connsiteX835" fmla="*/ 4418 w 10000"/>
                                <a:gd name="connsiteY835" fmla="*/ 620 h 10000"/>
                                <a:gd name="connsiteX836" fmla="*/ 4418 w 10000"/>
                                <a:gd name="connsiteY836" fmla="*/ 620 h 10000"/>
                                <a:gd name="connsiteX837" fmla="*/ 4606 w 10000"/>
                                <a:gd name="connsiteY837" fmla="*/ 639 h 10000"/>
                                <a:gd name="connsiteX838" fmla="*/ 4872 w 10000"/>
                                <a:gd name="connsiteY838" fmla="*/ 665 h 10000"/>
                                <a:gd name="connsiteX839" fmla="*/ 4872 w 10000"/>
                                <a:gd name="connsiteY839" fmla="*/ 665 h 10000"/>
                                <a:gd name="connsiteX840" fmla="*/ 5137 w 10000"/>
                                <a:gd name="connsiteY840" fmla="*/ 695 h 10000"/>
                                <a:gd name="connsiteX841" fmla="*/ 5360 w 10000"/>
                                <a:gd name="connsiteY841" fmla="*/ 726 h 10000"/>
                                <a:gd name="connsiteX842" fmla="*/ 5659 w 10000"/>
                                <a:gd name="connsiteY842" fmla="*/ 786 h 10000"/>
                                <a:gd name="connsiteX843" fmla="*/ 5659 w 10000"/>
                                <a:gd name="connsiteY843" fmla="*/ 786 h 10000"/>
                                <a:gd name="connsiteX844" fmla="*/ 5771 w 10000"/>
                                <a:gd name="connsiteY844" fmla="*/ 820 h 10000"/>
                                <a:gd name="connsiteX845" fmla="*/ 5891 w 10000"/>
                                <a:gd name="connsiteY845" fmla="*/ 857 h 10000"/>
                                <a:gd name="connsiteX846" fmla="*/ 6113 w 10000"/>
                                <a:gd name="connsiteY846" fmla="*/ 932 h 10000"/>
                                <a:gd name="connsiteX847" fmla="*/ 6113 w 10000"/>
                                <a:gd name="connsiteY847" fmla="*/ 932 h 10000"/>
                                <a:gd name="connsiteX848" fmla="*/ 6268 w 10000"/>
                                <a:gd name="connsiteY848" fmla="*/ 1000 h 10000"/>
                                <a:gd name="connsiteX849" fmla="*/ 6344 w 10000"/>
                                <a:gd name="connsiteY849" fmla="*/ 1060 h 10000"/>
                                <a:gd name="connsiteX850" fmla="*/ 6456 w 10000"/>
                                <a:gd name="connsiteY850" fmla="*/ 1173 h 10000"/>
                                <a:gd name="connsiteX851" fmla="*/ 6456 w 10000"/>
                                <a:gd name="connsiteY851" fmla="*/ 1173 h 10000"/>
                                <a:gd name="connsiteX852" fmla="*/ 6490 w 10000"/>
                                <a:gd name="connsiteY852" fmla="*/ 1270 h 10000"/>
                                <a:gd name="connsiteX853" fmla="*/ 6490 w 10000"/>
                                <a:gd name="connsiteY853" fmla="*/ 1346 h 10000"/>
                                <a:gd name="connsiteX854" fmla="*/ 6490 w 10000"/>
                                <a:gd name="connsiteY854" fmla="*/ 1346 h 10000"/>
                                <a:gd name="connsiteX855" fmla="*/ 6413 w 10000"/>
                                <a:gd name="connsiteY855" fmla="*/ 5677 h 10000"/>
                                <a:gd name="connsiteX856" fmla="*/ 6378 w 10000"/>
                                <a:gd name="connsiteY856" fmla="*/ 9997 h 10000"/>
                                <a:gd name="connsiteX857" fmla="*/ 6378 w 10000"/>
                                <a:gd name="connsiteY857" fmla="*/ 9997 h 10000"/>
                                <a:gd name="connsiteX858" fmla="*/ 6378 w 10000"/>
                                <a:gd name="connsiteY858" fmla="*/ 10000 h 10000"/>
                                <a:gd name="connsiteX859" fmla="*/ 6910 w 10000"/>
                                <a:gd name="connsiteY859" fmla="*/ 10000 h 10000"/>
                                <a:gd name="connsiteX860" fmla="*/ 6910 w 10000"/>
                                <a:gd name="connsiteY860" fmla="*/ 10000 h 10000"/>
                                <a:gd name="connsiteX861" fmla="*/ 6910 w 10000"/>
                                <a:gd name="connsiteY861" fmla="*/ 9997 h 10000"/>
                                <a:gd name="connsiteX862" fmla="*/ 6910 w 10000"/>
                                <a:gd name="connsiteY862" fmla="*/ 9997 h 10000"/>
                                <a:gd name="connsiteX863" fmla="*/ 6910 w 10000"/>
                                <a:gd name="connsiteY863" fmla="*/ 8632 h 10000"/>
                                <a:gd name="connsiteX864" fmla="*/ 6944 w 10000"/>
                                <a:gd name="connsiteY864" fmla="*/ 5662 h 10000"/>
                                <a:gd name="connsiteX865" fmla="*/ 6978 w 10000"/>
                                <a:gd name="connsiteY865" fmla="*/ 1331 h 10000"/>
                                <a:gd name="connsiteX866" fmla="*/ 6978 w 10000"/>
                                <a:gd name="connsiteY866" fmla="*/ 1331 h 10000"/>
                                <a:gd name="connsiteX867" fmla="*/ 7020 w 10000"/>
                                <a:gd name="connsiteY867" fmla="*/ 1195 h 10000"/>
                                <a:gd name="connsiteX868" fmla="*/ 7020 w 10000"/>
                                <a:gd name="connsiteY868" fmla="*/ 1064 h 10000"/>
                                <a:gd name="connsiteX869" fmla="*/ 7020 w 10000"/>
                                <a:gd name="connsiteY869" fmla="*/ 1064 h 10000"/>
                                <a:gd name="connsiteX870" fmla="*/ 6978 w 10000"/>
                                <a:gd name="connsiteY870" fmla="*/ 1000 h 10000"/>
                                <a:gd name="connsiteX871" fmla="*/ 7020 w 10000"/>
                                <a:gd name="connsiteY871" fmla="*/ 936 h 10000"/>
                                <a:gd name="connsiteX872" fmla="*/ 7020 w 10000"/>
                                <a:gd name="connsiteY872" fmla="*/ 936 h 10000"/>
                                <a:gd name="connsiteX873" fmla="*/ 7020 w 10000"/>
                                <a:gd name="connsiteY873" fmla="*/ 917 h 10000"/>
                                <a:gd name="connsiteX874" fmla="*/ 7020 w 10000"/>
                                <a:gd name="connsiteY874" fmla="*/ 917 h 10000"/>
                                <a:gd name="connsiteX875" fmla="*/ 7055 w 10000"/>
                                <a:gd name="connsiteY875" fmla="*/ 876 h 10000"/>
                                <a:gd name="connsiteX876" fmla="*/ 7098 w 10000"/>
                                <a:gd name="connsiteY876" fmla="*/ 834 h 10000"/>
                                <a:gd name="connsiteX877" fmla="*/ 7209 w 10000"/>
                                <a:gd name="connsiteY877" fmla="*/ 748 h 10000"/>
                                <a:gd name="connsiteX878" fmla="*/ 7209 w 10000"/>
                                <a:gd name="connsiteY878" fmla="*/ 748 h 10000"/>
                                <a:gd name="connsiteX879" fmla="*/ 7286 w 10000"/>
                                <a:gd name="connsiteY879" fmla="*/ 718 h 10000"/>
                                <a:gd name="connsiteX880" fmla="*/ 7363 w 10000"/>
                                <a:gd name="connsiteY880" fmla="*/ 688 h 10000"/>
                                <a:gd name="connsiteX881" fmla="*/ 7551 w 10000"/>
                                <a:gd name="connsiteY881" fmla="*/ 628 h 10000"/>
                                <a:gd name="connsiteX882" fmla="*/ 7551 w 10000"/>
                                <a:gd name="connsiteY882" fmla="*/ 628 h 10000"/>
                                <a:gd name="connsiteX883" fmla="*/ 7698 w 10000"/>
                                <a:gd name="connsiteY883" fmla="*/ 583 h 10000"/>
                                <a:gd name="connsiteX884" fmla="*/ 7851 w 10000"/>
                                <a:gd name="connsiteY884" fmla="*/ 542 h 10000"/>
                                <a:gd name="connsiteX885" fmla="*/ 7851 w 10000"/>
                                <a:gd name="connsiteY885" fmla="*/ 542 h 10000"/>
                                <a:gd name="connsiteX886" fmla="*/ 8228 w 10000"/>
                                <a:gd name="connsiteY886" fmla="*/ 459 h 10000"/>
                                <a:gd name="connsiteX887" fmla="*/ 8228 w 10000"/>
                                <a:gd name="connsiteY887" fmla="*/ 459 h 10000"/>
                                <a:gd name="connsiteX888" fmla="*/ 8416 w 10000"/>
                                <a:gd name="connsiteY888" fmla="*/ 417 h 10000"/>
                                <a:gd name="connsiteX889" fmla="*/ 8528 w 10000"/>
                                <a:gd name="connsiteY889" fmla="*/ 398 h 10000"/>
                                <a:gd name="connsiteX890" fmla="*/ 8639 w 10000"/>
                                <a:gd name="connsiteY890" fmla="*/ 380 h 10000"/>
                                <a:gd name="connsiteX891" fmla="*/ 8639 w 10000"/>
                                <a:gd name="connsiteY891" fmla="*/ 380 h 10000"/>
                                <a:gd name="connsiteX892" fmla="*/ 8639 w 10000"/>
                                <a:gd name="connsiteY892" fmla="*/ 387 h 10000"/>
                                <a:gd name="connsiteX893" fmla="*/ 8716 w 10000"/>
                                <a:gd name="connsiteY893" fmla="*/ 395 h 10000"/>
                                <a:gd name="connsiteX894" fmla="*/ 8793 w 10000"/>
                                <a:gd name="connsiteY894" fmla="*/ 398 h 10000"/>
                                <a:gd name="connsiteX895" fmla="*/ 8904 w 10000"/>
                                <a:gd name="connsiteY895" fmla="*/ 398 h 10000"/>
                                <a:gd name="connsiteX896" fmla="*/ 8904 w 10000"/>
                                <a:gd name="connsiteY896" fmla="*/ 398 h 10000"/>
                                <a:gd name="connsiteX897" fmla="*/ 8947 w 10000"/>
                                <a:gd name="connsiteY897" fmla="*/ 391 h 10000"/>
                                <a:gd name="connsiteX898" fmla="*/ 8981 w 10000"/>
                                <a:gd name="connsiteY898" fmla="*/ 387 h 10000"/>
                                <a:gd name="connsiteX899" fmla="*/ 8981 w 10000"/>
                                <a:gd name="connsiteY899" fmla="*/ 387 h 10000"/>
                                <a:gd name="connsiteX900" fmla="*/ 9058 w 10000"/>
                                <a:gd name="connsiteY900" fmla="*/ 391 h 10000"/>
                                <a:gd name="connsiteX901" fmla="*/ 9170 w 10000"/>
                                <a:gd name="connsiteY901" fmla="*/ 395 h 10000"/>
                                <a:gd name="connsiteX902" fmla="*/ 9204 w 10000"/>
                                <a:gd name="connsiteY902" fmla="*/ 395 h 10000"/>
                                <a:gd name="connsiteX903" fmla="*/ 9281 w 10000"/>
                                <a:gd name="connsiteY903" fmla="*/ 391 h 10000"/>
                                <a:gd name="connsiteX904" fmla="*/ 9281 w 10000"/>
                                <a:gd name="connsiteY904" fmla="*/ 387 h 10000"/>
                                <a:gd name="connsiteX905" fmla="*/ 9281 w 10000"/>
                                <a:gd name="connsiteY905" fmla="*/ 380 h 10000"/>
                                <a:gd name="connsiteX906" fmla="*/ 9281 w 10000"/>
                                <a:gd name="connsiteY906" fmla="*/ 380 h 10000"/>
                                <a:gd name="connsiteX907" fmla="*/ 9358 w 10000"/>
                                <a:gd name="connsiteY907" fmla="*/ 380 h 10000"/>
                                <a:gd name="connsiteX908" fmla="*/ 9469 w 10000"/>
                                <a:gd name="connsiteY908" fmla="*/ 383 h 10000"/>
                                <a:gd name="connsiteX909" fmla="*/ 9469 w 10000"/>
                                <a:gd name="connsiteY909" fmla="*/ 383 h 10000"/>
                                <a:gd name="connsiteX910" fmla="*/ 9512 w 10000"/>
                                <a:gd name="connsiteY910" fmla="*/ 380 h 10000"/>
                                <a:gd name="connsiteX911" fmla="*/ 9547 w 10000"/>
                                <a:gd name="connsiteY911" fmla="*/ 372 h 10000"/>
                                <a:gd name="connsiteX912" fmla="*/ 9512 w 10000"/>
                                <a:gd name="connsiteY912" fmla="*/ 357 h 10000"/>
                                <a:gd name="connsiteX913" fmla="*/ 9512 w 10000"/>
                                <a:gd name="connsiteY913" fmla="*/ 357 h 10000"/>
                                <a:gd name="connsiteX914" fmla="*/ 9657 w 10000"/>
                                <a:gd name="connsiteY914" fmla="*/ 361 h 10000"/>
                                <a:gd name="connsiteX915" fmla="*/ 9777 w 10000"/>
                                <a:gd name="connsiteY915" fmla="*/ 357 h 10000"/>
                                <a:gd name="connsiteX916" fmla="*/ 9777 w 10000"/>
                                <a:gd name="connsiteY916" fmla="*/ 357 h 10000"/>
                                <a:gd name="connsiteX917" fmla="*/ 9777 w 10000"/>
                                <a:gd name="connsiteY917" fmla="*/ 350 h 10000"/>
                                <a:gd name="connsiteX918" fmla="*/ 9735 w 10000"/>
                                <a:gd name="connsiteY918" fmla="*/ 342 h 10000"/>
                                <a:gd name="connsiteX919" fmla="*/ 9701 w 10000"/>
                                <a:gd name="connsiteY919" fmla="*/ 331 h 10000"/>
                                <a:gd name="connsiteX920" fmla="*/ 9701 w 10000"/>
                                <a:gd name="connsiteY920" fmla="*/ 331 h 10000"/>
                                <a:gd name="connsiteX921" fmla="*/ 9812 w 10000"/>
                                <a:gd name="connsiteY921" fmla="*/ 327 h 10000"/>
                                <a:gd name="connsiteX922" fmla="*/ 9889 w 10000"/>
                                <a:gd name="connsiteY922" fmla="*/ 327 h 10000"/>
                                <a:gd name="connsiteX923" fmla="*/ 9923 w 10000"/>
                                <a:gd name="connsiteY923" fmla="*/ 323 h 10000"/>
                                <a:gd name="connsiteX924" fmla="*/ 9923 w 10000"/>
                                <a:gd name="connsiteY924" fmla="*/ 323 h 10000"/>
                                <a:gd name="connsiteX925" fmla="*/ 9966 w 10000"/>
                                <a:gd name="connsiteY925" fmla="*/ 316 h 10000"/>
                                <a:gd name="connsiteX926" fmla="*/ 9923 w 10000"/>
                                <a:gd name="connsiteY926" fmla="*/ 308 h 10000"/>
                                <a:gd name="connsiteX927" fmla="*/ 9812 w 10000"/>
                                <a:gd name="connsiteY927" fmla="*/ 293 h 10000"/>
                                <a:gd name="connsiteX928" fmla="*/ 9812 w 10000"/>
                                <a:gd name="connsiteY928" fmla="*/ 293 h 10000"/>
                                <a:gd name="connsiteX929" fmla="*/ 9966 w 10000"/>
                                <a:gd name="connsiteY929" fmla="*/ 286 h 10000"/>
                                <a:gd name="connsiteX930" fmla="*/ 10000 w 10000"/>
                                <a:gd name="connsiteY930" fmla="*/ 278 h 10000"/>
                                <a:gd name="connsiteX931" fmla="*/ 10000 w 10000"/>
                                <a:gd name="connsiteY931" fmla="*/ 270 h 10000"/>
                                <a:gd name="connsiteX932" fmla="*/ 10000 w 10000"/>
                                <a:gd name="connsiteY932"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1062 w 10000"/>
                                <a:gd name="connsiteY811" fmla="*/ 470 h 10000"/>
                                <a:gd name="connsiteX812" fmla="*/ 565 w 10000"/>
                                <a:gd name="connsiteY812" fmla="*/ 466 h 10000"/>
                                <a:gd name="connsiteX813" fmla="*/ 154 w 10000"/>
                                <a:gd name="connsiteY813" fmla="*/ 489 h 10000"/>
                                <a:gd name="connsiteX814" fmla="*/ 0 w 10000"/>
                                <a:gd name="connsiteY814" fmla="*/ 567 h 10000"/>
                                <a:gd name="connsiteX815" fmla="*/ 232 w 10000"/>
                                <a:gd name="connsiteY815" fmla="*/ 590 h 10000"/>
                                <a:gd name="connsiteX816" fmla="*/ 565 w 10000"/>
                                <a:gd name="connsiteY816" fmla="*/ 609 h 10000"/>
                                <a:gd name="connsiteX817" fmla="*/ 797 w 10000"/>
                                <a:gd name="connsiteY817" fmla="*/ 609 h 10000"/>
                                <a:gd name="connsiteX818" fmla="*/ 797 w 10000"/>
                                <a:gd name="connsiteY818" fmla="*/ 609 h 10000"/>
                                <a:gd name="connsiteX819" fmla="*/ 874 w 10000"/>
                                <a:gd name="connsiteY819" fmla="*/ 613 h 10000"/>
                                <a:gd name="connsiteX820" fmla="*/ 1173 w 10000"/>
                                <a:gd name="connsiteY820" fmla="*/ 601 h 10000"/>
                                <a:gd name="connsiteX821" fmla="*/ 1285 w 10000"/>
                                <a:gd name="connsiteY821" fmla="*/ 598 h 10000"/>
                                <a:gd name="connsiteX822" fmla="*/ 1361 w 10000"/>
                                <a:gd name="connsiteY822" fmla="*/ 590 h 10000"/>
                                <a:gd name="connsiteX823" fmla="*/ 1361 w 10000"/>
                                <a:gd name="connsiteY823" fmla="*/ 590 h 10000"/>
                                <a:gd name="connsiteX824" fmla="*/ 1396 w 10000"/>
                                <a:gd name="connsiteY824" fmla="*/ 583 h 10000"/>
                                <a:gd name="connsiteX825" fmla="*/ 1473 w 10000"/>
                                <a:gd name="connsiteY825" fmla="*/ 553 h 10000"/>
                                <a:gd name="connsiteX826" fmla="*/ 2038 w 10000"/>
                                <a:gd name="connsiteY826" fmla="*/ 553 h 10000"/>
                                <a:gd name="connsiteX827" fmla="*/ 2569 w 10000"/>
                                <a:gd name="connsiteY827" fmla="*/ 556 h 10000"/>
                                <a:gd name="connsiteX828" fmla="*/ 3100 w 10000"/>
                                <a:gd name="connsiteY828" fmla="*/ 567 h 10000"/>
                                <a:gd name="connsiteX829" fmla="*/ 3587 w 10000"/>
                                <a:gd name="connsiteY829" fmla="*/ 579 h 10000"/>
                                <a:gd name="connsiteX830" fmla="*/ 3587 w 10000"/>
                                <a:gd name="connsiteY830" fmla="*/ 579 h 10000"/>
                                <a:gd name="connsiteX831" fmla="*/ 3888 w 10000"/>
                                <a:gd name="connsiteY831" fmla="*/ 586 h 10000"/>
                                <a:gd name="connsiteX832" fmla="*/ 3888 w 10000"/>
                                <a:gd name="connsiteY832" fmla="*/ 586 h 10000"/>
                                <a:gd name="connsiteX833" fmla="*/ 4153 w 10000"/>
                                <a:gd name="connsiteY833" fmla="*/ 601 h 10000"/>
                                <a:gd name="connsiteX834" fmla="*/ 4418 w 10000"/>
                                <a:gd name="connsiteY834" fmla="*/ 620 h 10000"/>
                                <a:gd name="connsiteX835" fmla="*/ 4418 w 10000"/>
                                <a:gd name="connsiteY835" fmla="*/ 620 h 10000"/>
                                <a:gd name="connsiteX836" fmla="*/ 4606 w 10000"/>
                                <a:gd name="connsiteY836" fmla="*/ 639 h 10000"/>
                                <a:gd name="connsiteX837" fmla="*/ 4872 w 10000"/>
                                <a:gd name="connsiteY837" fmla="*/ 665 h 10000"/>
                                <a:gd name="connsiteX838" fmla="*/ 4872 w 10000"/>
                                <a:gd name="connsiteY838" fmla="*/ 665 h 10000"/>
                                <a:gd name="connsiteX839" fmla="*/ 5137 w 10000"/>
                                <a:gd name="connsiteY839" fmla="*/ 695 h 10000"/>
                                <a:gd name="connsiteX840" fmla="*/ 5360 w 10000"/>
                                <a:gd name="connsiteY840" fmla="*/ 726 h 10000"/>
                                <a:gd name="connsiteX841" fmla="*/ 5659 w 10000"/>
                                <a:gd name="connsiteY841" fmla="*/ 786 h 10000"/>
                                <a:gd name="connsiteX842" fmla="*/ 5659 w 10000"/>
                                <a:gd name="connsiteY842" fmla="*/ 786 h 10000"/>
                                <a:gd name="connsiteX843" fmla="*/ 5771 w 10000"/>
                                <a:gd name="connsiteY843" fmla="*/ 820 h 10000"/>
                                <a:gd name="connsiteX844" fmla="*/ 5891 w 10000"/>
                                <a:gd name="connsiteY844" fmla="*/ 857 h 10000"/>
                                <a:gd name="connsiteX845" fmla="*/ 6113 w 10000"/>
                                <a:gd name="connsiteY845" fmla="*/ 932 h 10000"/>
                                <a:gd name="connsiteX846" fmla="*/ 6113 w 10000"/>
                                <a:gd name="connsiteY846" fmla="*/ 932 h 10000"/>
                                <a:gd name="connsiteX847" fmla="*/ 6268 w 10000"/>
                                <a:gd name="connsiteY847" fmla="*/ 1000 h 10000"/>
                                <a:gd name="connsiteX848" fmla="*/ 6344 w 10000"/>
                                <a:gd name="connsiteY848" fmla="*/ 1060 h 10000"/>
                                <a:gd name="connsiteX849" fmla="*/ 6456 w 10000"/>
                                <a:gd name="connsiteY849" fmla="*/ 1173 h 10000"/>
                                <a:gd name="connsiteX850" fmla="*/ 6456 w 10000"/>
                                <a:gd name="connsiteY850" fmla="*/ 1173 h 10000"/>
                                <a:gd name="connsiteX851" fmla="*/ 6490 w 10000"/>
                                <a:gd name="connsiteY851" fmla="*/ 1270 h 10000"/>
                                <a:gd name="connsiteX852" fmla="*/ 6490 w 10000"/>
                                <a:gd name="connsiteY852" fmla="*/ 1346 h 10000"/>
                                <a:gd name="connsiteX853" fmla="*/ 6490 w 10000"/>
                                <a:gd name="connsiteY853" fmla="*/ 1346 h 10000"/>
                                <a:gd name="connsiteX854" fmla="*/ 6413 w 10000"/>
                                <a:gd name="connsiteY854" fmla="*/ 5677 h 10000"/>
                                <a:gd name="connsiteX855" fmla="*/ 6378 w 10000"/>
                                <a:gd name="connsiteY855" fmla="*/ 9997 h 10000"/>
                                <a:gd name="connsiteX856" fmla="*/ 6378 w 10000"/>
                                <a:gd name="connsiteY856" fmla="*/ 9997 h 10000"/>
                                <a:gd name="connsiteX857" fmla="*/ 6378 w 10000"/>
                                <a:gd name="connsiteY857" fmla="*/ 10000 h 10000"/>
                                <a:gd name="connsiteX858" fmla="*/ 6910 w 10000"/>
                                <a:gd name="connsiteY858" fmla="*/ 10000 h 10000"/>
                                <a:gd name="connsiteX859" fmla="*/ 6910 w 10000"/>
                                <a:gd name="connsiteY859" fmla="*/ 10000 h 10000"/>
                                <a:gd name="connsiteX860" fmla="*/ 6910 w 10000"/>
                                <a:gd name="connsiteY860" fmla="*/ 9997 h 10000"/>
                                <a:gd name="connsiteX861" fmla="*/ 6910 w 10000"/>
                                <a:gd name="connsiteY861" fmla="*/ 9997 h 10000"/>
                                <a:gd name="connsiteX862" fmla="*/ 6910 w 10000"/>
                                <a:gd name="connsiteY862" fmla="*/ 8632 h 10000"/>
                                <a:gd name="connsiteX863" fmla="*/ 6944 w 10000"/>
                                <a:gd name="connsiteY863" fmla="*/ 5662 h 10000"/>
                                <a:gd name="connsiteX864" fmla="*/ 6978 w 10000"/>
                                <a:gd name="connsiteY864" fmla="*/ 1331 h 10000"/>
                                <a:gd name="connsiteX865" fmla="*/ 6978 w 10000"/>
                                <a:gd name="connsiteY865" fmla="*/ 1331 h 10000"/>
                                <a:gd name="connsiteX866" fmla="*/ 7020 w 10000"/>
                                <a:gd name="connsiteY866" fmla="*/ 1195 h 10000"/>
                                <a:gd name="connsiteX867" fmla="*/ 7020 w 10000"/>
                                <a:gd name="connsiteY867" fmla="*/ 1064 h 10000"/>
                                <a:gd name="connsiteX868" fmla="*/ 7020 w 10000"/>
                                <a:gd name="connsiteY868" fmla="*/ 1064 h 10000"/>
                                <a:gd name="connsiteX869" fmla="*/ 6978 w 10000"/>
                                <a:gd name="connsiteY869" fmla="*/ 1000 h 10000"/>
                                <a:gd name="connsiteX870" fmla="*/ 7020 w 10000"/>
                                <a:gd name="connsiteY870" fmla="*/ 936 h 10000"/>
                                <a:gd name="connsiteX871" fmla="*/ 7020 w 10000"/>
                                <a:gd name="connsiteY871" fmla="*/ 936 h 10000"/>
                                <a:gd name="connsiteX872" fmla="*/ 7020 w 10000"/>
                                <a:gd name="connsiteY872" fmla="*/ 917 h 10000"/>
                                <a:gd name="connsiteX873" fmla="*/ 7020 w 10000"/>
                                <a:gd name="connsiteY873" fmla="*/ 917 h 10000"/>
                                <a:gd name="connsiteX874" fmla="*/ 7055 w 10000"/>
                                <a:gd name="connsiteY874" fmla="*/ 876 h 10000"/>
                                <a:gd name="connsiteX875" fmla="*/ 7098 w 10000"/>
                                <a:gd name="connsiteY875" fmla="*/ 834 h 10000"/>
                                <a:gd name="connsiteX876" fmla="*/ 7209 w 10000"/>
                                <a:gd name="connsiteY876" fmla="*/ 748 h 10000"/>
                                <a:gd name="connsiteX877" fmla="*/ 7209 w 10000"/>
                                <a:gd name="connsiteY877" fmla="*/ 748 h 10000"/>
                                <a:gd name="connsiteX878" fmla="*/ 7286 w 10000"/>
                                <a:gd name="connsiteY878" fmla="*/ 718 h 10000"/>
                                <a:gd name="connsiteX879" fmla="*/ 7363 w 10000"/>
                                <a:gd name="connsiteY879" fmla="*/ 688 h 10000"/>
                                <a:gd name="connsiteX880" fmla="*/ 7551 w 10000"/>
                                <a:gd name="connsiteY880" fmla="*/ 628 h 10000"/>
                                <a:gd name="connsiteX881" fmla="*/ 7551 w 10000"/>
                                <a:gd name="connsiteY881" fmla="*/ 628 h 10000"/>
                                <a:gd name="connsiteX882" fmla="*/ 7698 w 10000"/>
                                <a:gd name="connsiteY882" fmla="*/ 583 h 10000"/>
                                <a:gd name="connsiteX883" fmla="*/ 7851 w 10000"/>
                                <a:gd name="connsiteY883" fmla="*/ 542 h 10000"/>
                                <a:gd name="connsiteX884" fmla="*/ 7851 w 10000"/>
                                <a:gd name="connsiteY884" fmla="*/ 542 h 10000"/>
                                <a:gd name="connsiteX885" fmla="*/ 8228 w 10000"/>
                                <a:gd name="connsiteY885" fmla="*/ 459 h 10000"/>
                                <a:gd name="connsiteX886" fmla="*/ 8228 w 10000"/>
                                <a:gd name="connsiteY886" fmla="*/ 459 h 10000"/>
                                <a:gd name="connsiteX887" fmla="*/ 8416 w 10000"/>
                                <a:gd name="connsiteY887" fmla="*/ 417 h 10000"/>
                                <a:gd name="connsiteX888" fmla="*/ 8528 w 10000"/>
                                <a:gd name="connsiteY888" fmla="*/ 398 h 10000"/>
                                <a:gd name="connsiteX889" fmla="*/ 8639 w 10000"/>
                                <a:gd name="connsiteY889" fmla="*/ 380 h 10000"/>
                                <a:gd name="connsiteX890" fmla="*/ 8639 w 10000"/>
                                <a:gd name="connsiteY890" fmla="*/ 380 h 10000"/>
                                <a:gd name="connsiteX891" fmla="*/ 8639 w 10000"/>
                                <a:gd name="connsiteY891" fmla="*/ 387 h 10000"/>
                                <a:gd name="connsiteX892" fmla="*/ 8716 w 10000"/>
                                <a:gd name="connsiteY892" fmla="*/ 395 h 10000"/>
                                <a:gd name="connsiteX893" fmla="*/ 8793 w 10000"/>
                                <a:gd name="connsiteY893" fmla="*/ 398 h 10000"/>
                                <a:gd name="connsiteX894" fmla="*/ 8904 w 10000"/>
                                <a:gd name="connsiteY894" fmla="*/ 398 h 10000"/>
                                <a:gd name="connsiteX895" fmla="*/ 8904 w 10000"/>
                                <a:gd name="connsiteY895" fmla="*/ 398 h 10000"/>
                                <a:gd name="connsiteX896" fmla="*/ 8947 w 10000"/>
                                <a:gd name="connsiteY896" fmla="*/ 391 h 10000"/>
                                <a:gd name="connsiteX897" fmla="*/ 8981 w 10000"/>
                                <a:gd name="connsiteY897" fmla="*/ 387 h 10000"/>
                                <a:gd name="connsiteX898" fmla="*/ 8981 w 10000"/>
                                <a:gd name="connsiteY898" fmla="*/ 387 h 10000"/>
                                <a:gd name="connsiteX899" fmla="*/ 9058 w 10000"/>
                                <a:gd name="connsiteY899" fmla="*/ 391 h 10000"/>
                                <a:gd name="connsiteX900" fmla="*/ 9170 w 10000"/>
                                <a:gd name="connsiteY900" fmla="*/ 395 h 10000"/>
                                <a:gd name="connsiteX901" fmla="*/ 9204 w 10000"/>
                                <a:gd name="connsiteY901" fmla="*/ 395 h 10000"/>
                                <a:gd name="connsiteX902" fmla="*/ 9281 w 10000"/>
                                <a:gd name="connsiteY902" fmla="*/ 391 h 10000"/>
                                <a:gd name="connsiteX903" fmla="*/ 9281 w 10000"/>
                                <a:gd name="connsiteY903" fmla="*/ 387 h 10000"/>
                                <a:gd name="connsiteX904" fmla="*/ 9281 w 10000"/>
                                <a:gd name="connsiteY904" fmla="*/ 380 h 10000"/>
                                <a:gd name="connsiteX905" fmla="*/ 9281 w 10000"/>
                                <a:gd name="connsiteY905" fmla="*/ 380 h 10000"/>
                                <a:gd name="connsiteX906" fmla="*/ 9358 w 10000"/>
                                <a:gd name="connsiteY906" fmla="*/ 380 h 10000"/>
                                <a:gd name="connsiteX907" fmla="*/ 9469 w 10000"/>
                                <a:gd name="connsiteY907" fmla="*/ 383 h 10000"/>
                                <a:gd name="connsiteX908" fmla="*/ 9469 w 10000"/>
                                <a:gd name="connsiteY908" fmla="*/ 383 h 10000"/>
                                <a:gd name="connsiteX909" fmla="*/ 9512 w 10000"/>
                                <a:gd name="connsiteY909" fmla="*/ 380 h 10000"/>
                                <a:gd name="connsiteX910" fmla="*/ 9547 w 10000"/>
                                <a:gd name="connsiteY910" fmla="*/ 372 h 10000"/>
                                <a:gd name="connsiteX911" fmla="*/ 9512 w 10000"/>
                                <a:gd name="connsiteY911" fmla="*/ 357 h 10000"/>
                                <a:gd name="connsiteX912" fmla="*/ 9512 w 10000"/>
                                <a:gd name="connsiteY912" fmla="*/ 357 h 10000"/>
                                <a:gd name="connsiteX913" fmla="*/ 9657 w 10000"/>
                                <a:gd name="connsiteY913" fmla="*/ 361 h 10000"/>
                                <a:gd name="connsiteX914" fmla="*/ 9777 w 10000"/>
                                <a:gd name="connsiteY914" fmla="*/ 357 h 10000"/>
                                <a:gd name="connsiteX915" fmla="*/ 9777 w 10000"/>
                                <a:gd name="connsiteY915" fmla="*/ 357 h 10000"/>
                                <a:gd name="connsiteX916" fmla="*/ 9777 w 10000"/>
                                <a:gd name="connsiteY916" fmla="*/ 350 h 10000"/>
                                <a:gd name="connsiteX917" fmla="*/ 9735 w 10000"/>
                                <a:gd name="connsiteY917" fmla="*/ 342 h 10000"/>
                                <a:gd name="connsiteX918" fmla="*/ 9701 w 10000"/>
                                <a:gd name="connsiteY918" fmla="*/ 331 h 10000"/>
                                <a:gd name="connsiteX919" fmla="*/ 9701 w 10000"/>
                                <a:gd name="connsiteY919" fmla="*/ 331 h 10000"/>
                                <a:gd name="connsiteX920" fmla="*/ 9812 w 10000"/>
                                <a:gd name="connsiteY920" fmla="*/ 327 h 10000"/>
                                <a:gd name="connsiteX921" fmla="*/ 9889 w 10000"/>
                                <a:gd name="connsiteY921" fmla="*/ 327 h 10000"/>
                                <a:gd name="connsiteX922" fmla="*/ 9923 w 10000"/>
                                <a:gd name="connsiteY922" fmla="*/ 323 h 10000"/>
                                <a:gd name="connsiteX923" fmla="*/ 9923 w 10000"/>
                                <a:gd name="connsiteY923" fmla="*/ 323 h 10000"/>
                                <a:gd name="connsiteX924" fmla="*/ 9966 w 10000"/>
                                <a:gd name="connsiteY924" fmla="*/ 316 h 10000"/>
                                <a:gd name="connsiteX925" fmla="*/ 9923 w 10000"/>
                                <a:gd name="connsiteY925" fmla="*/ 308 h 10000"/>
                                <a:gd name="connsiteX926" fmla="*/ 9812 w 10000"/>
                                <a:gd name="connsiteY926" fmla="*/ 293 h 10000"/>
                                <a:gd name="connsiteX927" fmla="*/ 9812 w 10000"/>
                                <a:gd name="connsiteY927" fmla="*/ 293 h 10000"/>
                                <a:gd name="connsiteX928" fmla="*/ 9966 w 10000"/>
                                <a:gd name="connsiteY928" fmla="*/ 286 h 10000"/>
                                <a:gd name="connsiteX929" fmla="*/ 10000 w 10000"/>
                                <a:gd name="connsiteY929" fmla="*/ 278 h 10000"/>
                                <a:gd name="connsiteX930" fmla="*/ 10000 w 10000"/>
                                <a:gd name="connsiteY930" fmla="*/ 270 h 10000"/>
                                <a:gd name="connsiteX931" fmla="*/ 10000 w 10000"/>
                                <a:gd name="connsiteY931"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1173 w 10000"/>
                                <a:gd name="connsiteY819" fmla="*/ 601 h 10000"/>
                                <a:gd name="connsiteX820" fmla="*/ 1285 w 10000"/>
                                <a:gd name="connsiteY820" fmla="*/ 598 h 10000"/>
                                <a:gd name="connsiteX821" fmla="*/ 1361 w 10000"/>
                                <a:gd name="connsiteY821" fmla="*/ 590 h 10000"/>
                                <a:gd name="connsiteX822" fmla="*/ 1361 w 10000"/>
                                <a:gd name="connsiteY822" fmla="*/ 590 h 10000"/>
                                <a:gd name="connsiteX823" fmla="*/ 1396 w 10000"/>
                                <a:gd name="connsiteY823" fmla="*/ 583 h 10000"/>
                                <a:gd name="connsiteX824" fmla="*/ 1473 w 10000"/>
                                <a:gd name="connsiteY824" fmla="*/ 553 h 10000"/>
                                <a:gd name="connsiteX825" fmla="*/ 2038 w 10000"/>
                                <a:gd name="connsiteY825" fmla="*/ 553 h 10000"/>
                                <a:gd name="connsiteX826" fmla="*/ 2569 w 10000"/>
                                <a:gd name="connsiteY826" fmla="*/ 556 h 10000"/>
                                <a:gd name="connsiteX827" fmla="*/ 3100 w 10000"/>
                                <a:gd name="connsiteY827" fmla="*/ 567 h 10000"/>
                                <a:gd name="connsiteX828" fmla="*/ 3587 w 10000"/>
                                <a:gd name="connsiteY828" fmla="*/ 579 h 10000"/>
                                <a:gd name="connsiteX829" fmla="*/ 3587 w 10000"/>
                                <a:gd name="connsiteY829" fmla="*/ 579 h 10000"/>
                                <a:gd name="connsiteX830" fmla="*/ 3888 w 10000"/>
                                <a:gd name="connsiteY830" fmla="*/ 586 h 10000"/>
                                <a:gd name="connsiteX831" fmla="*/ 3888 w 10000"/>
                                <a:gd name="connsiteY831" fmla="*/ 586 h 10000"/>
                                <a:gd name="connsiteX832" fmla="*/ 4153 w 10000"/>
                                <a:gd name="connsiteY832" fmla="*/ 601 h 10000"/>
                                <a:gd name="connsiteX833" fmla="*/ 4418 w 10000"/>
                                <a:gd name="connsiteY833" fmla="*/ 620 h 10000"/>
                                <a:gd name="connsiteX834" fmla="*/ 4418 w 10000"/>
                                <a:gd name="connsiteY834" fmla="*/ 620 h 10000"/>
                                <a:gd name="connsiteX835" fmla="*/ 4606 w 10000"/>
                                <a:gd name="connsiteY835" fmla="*/ 639 h 10000"/>
                                <a:gd name="connsiteX836" fmla="*/ 4872 w 10000"/>
                                <a:gd name="connsiteY836" fmla="*/ 665 h 10000"/>
                                <a:gd name="connsiteX837" fmla="*/ 4872 w 10000"/>
                                <a:gd name="connsiteY837" fmla="*/ 665 h 10000"/>
                                <a:gd name="connsiteX838" fmla="*/ 5137 w 10000"/>
                                <a:gd name="connsiteY838" fmla="*/ 695 h 10000"/>
                                <a:gd name="connsiteX839" fmla="*/ 5360 w 10000"/>
                                <a:gd name="connsiteY839" fmla="*/ 726 h 10000"/>
                                <a:gd name="connsiteX840" fmla="*/ 5659 w 10000"/>
                                <a:gd name="connsiteY840" fmla="*/ 786 h 10000"/>
                                <a:gd name="connsiteX841" fmla="*/ 5659 w 10000"/>
                                <a:gd name="connsiteY841" fmla="*/ 786 h 10000"/>
                                <a:gd name="connsiteX842" fmla="*/ 5771 w 10000"/>
                                <a:gd name="connsiteY842" fmla="*/ 820 h 10000"/>
                                <a:gd name="connsiteX843" fmla="*/ 5891 w 10000"/>
                                <a:gd name="connsiteY843" fmla="*/ 857 h 10000"/>
                                <a:gd name="connsiteX844" fmla="*/ 6113 w 10000"/>
                                <a:gd name="connsiteY844" fmla="*/ 932 h 10000"/>
                                <a:gd name="connsiteX845" fmla="*/ 6113 w 10000"/>
                                <a:gd name="connsiteY845" fmla="*/ 932 h 10000"/>
                                <a:gd name="connsiteX846" fmla="*/ 6268 w 10000"/>
                                <a:gd name="connsiteY846" fmla="*/ 1000 h 10000"/>
                                <a:gd name="connsiteX847" fmla="*/ 6344 w 10000"/>
                                <a:gd name="connsiteY847" fmla="*/ 1060 h 10000"/>
                                <a:gd name="connsiteX848" fmla="*/ 6456 w 10000"/>
                                <a:gd name="connsiteY848" fmla="*/ 1173 h 10000"/>
                                <a:gd name="connsiteX849" fmla="*/ 6456 w 10000"/>
                                <a:gd name="connsiteY849" fmla="*/ 1173 h 10000"/>
                                <a:gd name="connsiteX850" fmla="*/ 6490 w 10000"/>
                                <a:gd name="connsiteY850" fmla="*/ 1270 h 10000"/>
                                <a:gd name="connsiteX851" fmla="*/ 6490 w 10000"/>
                                <a:gd name="connsiteY851" fmla="*/ 1346 h 10000"/>
                                <a:gd name="connsiteX852" fmla="*/ 6490 w 10000"/>
                                <a:gd name="connsiteY852" fmla="*/ 1346 h 10000"/>
                                <a:gd name="connsiteX853" fmla="*/ 6413 w 10000"/>
                                <a:gd name="connsiteY853" fmla="*/ 5677 h 10000"/>
                                <a:gd name="connsiteX854" fmla="*/ 6378 w 10000"/>
                                <a:gd name="connsiteY854" fmla="*/ 9997 h 10000"/>
                                <a:gd name="connsiteX855" fmla="*/ 6378 w 10000"/>
                                <a:gd name="connsiteY855" fmla="*/ 9997 h 10000"/>
                                <a:gd name="connsiteX856" fmla="*/ 6378 w 10000"/>
                                <a:gd name="connsiteY856" fmla="*/ 10000 h 10000"/>
                                <a:gd name="connsiteX857" fmla="*/ 6910 w 10000"/>
                                <a:gd name="connsiteY857" fmla="*/ 10000 h 10000"/>
                                <a:gd name="connsiteX858" fmla="*/ 6910 w 10000"/>
                                <a:gd name="connsiteY858" fmla="*/ 10000 h 10000"/>
                                <a:gd name="connsiteX859" fmla="*/ 6910 w 10000"/>
                                <a:gd name="connsiteY859" fmla="*/ 9997 h 10000"/>
                                <a:gd name="connsiteX860" fmla="*/ 6910 w 10000"/>
                                <a:gd name="connsiteY860" fmla="*/ 9997 h 10000"/>
                                <a:gd name="connsiteX861" fmla="*/ 6910 w 10000"/>
                                <a:gd name="connsiteY861" fmla="*/ 8632 h 10000"/>
                                <a:gd name="connsiteX862" fmla="*/ 6944 w 10000"/>
                                <a:gd name="connsiteY862" fmla="*/ 5662 h 10000"/>
                                <a:gd name="connsiteX863" fmla="*/ 6978 w 10000"/>
                                <a:gd name="connsiteY863" fmla="*/ 1331 h 10000"/>
                                <a:gd name="connsiteX864" fmla="*/ 6978 w 10000"/>
                                <a:gd name="connsiteY864" fmla="*/ 1331 h 10000"/>
                                <a:gd name="connsiteX865" fmla="*/ 7020 w 10000"/>
                                <a:gd name="connsiteY865" fmla="*/ 1195 h 10000"/>
                                <a:gd name="connsiteX866" fmla="*/ 7020 w 10000"/>
                                <a:gd name="connsiteY866" fmla="*/ 1064 h 10000"/>
                                <a:gd name="connsiteX867" fmla="*/ 7020 w 10000"/>
                                <a:gd name="connsiteY867" fmla="*/ 1064 h 10000"/>
                                <a:gd name="connsiteX868" fmla="*/ 6978 w 10000"/>
                                <a:gd name="connsiteY868" fmla="*/ 1000 h 10000"/>
                                <a:gd name="connsiteX869" fmla="*/ 7020 w 10000"/>
                                <a:gd name="connsiteY869" fmla="*/ 936 h 10000"/>
                                <a:gd name="connsiteX870" fmla="*/ 7020 w 10000"/>
                                <a:gd name="connsiteY870" fmla="*/ 936 h 10000"/>
                                <a:gd name="connsiteX871" fmla="*/ 7020 w 10000"/>
                                <a:gd name="connsiteY871" fmla="*/ 917 h 10000"/>
                                <a:gd name="connsiteX872" fmla="*/ 7020 w 10000"/>
                                <a:gd name="connsiteY872" fmla="*/ 917 h 10000"/>
                                <a:gd name="connsiteX873" fmla="*/ 7055 w 10000"/>
                                <a:gd name="connsiteY873" fmla="*/ 876 h 10000"/>
                                <a:gd name="connsiteX874" fmla="*/ 7098 w 10000"/>
                                <a:gd name="connsiteY874" fmla="*/ 834 h 10000"/>
                                <a:gd name="connsiteX875" fmla="*/ 7209 w 10000"/>
                                <a:gd name="connsiteY875" fmla="*/ 748 h 10000"/>
                                <a:gd name="connsiteX876" fmla="*/ 7209 w 10000"/>
                                <a:gd name="connsiteY876" fmla="*/ 748 h 10000"/>
                                <a:gd name="connsiteX877" fmla="*/ 7286 w 10000"/>
                                <a:gd name="connsiteY877" fmla="*/ 718 h 10000"/>
                                <a:gd name="connsiteX878" fmla="*/ 7363 w 10000"/>
                                <a:gd name="connsiteY878" fmla="*/ 688 h 10000"/>
                                <a:gd name="connsiteX879" fmla="*/ 7551 w 10000"/>
                                <a:gd name="connsiteY879" fmla="*/ 628 h 10000"/>
                                <a:gd name="connsiteX880" fmla="*/ 7551 w 10000"/>
                                <a:gd name="connsiteY880" fmla="*/ 628 h 10000"/>
                                <a:gd name="connsiteX881" fmla="*/ 7698 w 10000"/>
                                <a:gd name="connsiteY881" fmla="*/ 583 h 10000"/>
                                <a:gd name="connsiteX882" fmla="*/ 7851 w 10000"/>
                                <a:gd name="connsiteY882" fmla="*/ 542 h 10000"/>
                                <a:gd name="connsiteX883" fmla="*/ 7851 w 10000"/>
                                <a:gd name="connsiteY883" fmla="*/ 542 h 10000"/>
                                <a:gd name="connsiteX884" fmla="*/ 8228 w 10000"/>
                                <a:gd name="connsiteY884" fmla="*/ 459 h 10000"/>
                                <a:gd name="connsiteX885" fmla="*/ 8228 w 10000"/>
                                <a:gd name="connsiteY885" fmla="*/ 459 h 10000"/>
                                <a:gd name="connsiteX886" fmla="*/ 8416 w 10000"/>
                                <a:gd name="connsiteY886" fmla="*/ 417 h 10000"/>
                                <a:gd name="connsiteX887" fmla="*/ 8528 w 10000"/>
                                <a:gd name="connsiteY887" fmla="*/ 398 h 10000"/>
                                <a:gd name="connsiteX888" fmla="*/ 8639 w 10000"/>
                                <a:gd name="connsiteY888" fmla="*/ 380 h 10000"/>
                                <a:gd name="connsiteX889" fmla="*/ 8639 w 10000"/>
                                <a:gd name="connsiteY889" fmla="*/ 380 h 10000"/>
                                <a:gd name="connsiteX890" fmla="*/ 8639 w 10000"/>
                                <a:gd name="connsiteY890" fmla="*/ 387 h 10000"/>
                                <a:gd name="connsiteX891" fmla="*/ 8716 w 10000"/>
                                <a:gd name="connsiteY891" fmla="*/ 395 h 10000"/>
                                <a:gd name="connsiteX892" fmla="*/ 8793 w 10000"/>
                                <a:gd name="connsiteY892" fmla="*/ 398 h 10000"/>
                                <a:gd name="connsiteX893" fmla="*/ 8904 w 10000"/>
                                <a:gd name="connsiteY893" fmla="*/ 398 h 10000"/>
                                <a:gd name="connsiteX894" fmla="*/ 8904 w 10000"/>
                                <a:gd name="connsiteY894" fmla="*/ 398 h 10000"/>
                                <a:gd name="connsiteX895" fmla="*/ 8947 w 10000"/>
                                <a:gd name="connsiteY895" fmla="*/ 391 h 10000"/>
                                <a:gd name="connsiteX896" fmla="*/ 8981 w 10000"/>
                                <a:gd name="connsiteY896" fmla="*/ 387 h 10000"/>
                                <a:gd name="connsiteX897" fmla="*/ 8981 w 10000"/>
                                <a:gd name="connsiteY897" fmla="*/ 387 h 10000"/>
                                <a:gd name="connsiteX898" fmla="*/ 9058 w 10000"/>
                                <a:gd name="connsiteY898" fmla="*/ 391 h 10000"/>
                                <a:gd name="connsiteX899" fmla="*/ 9170 w 10000"/>
                                <a:gd name="connsiteY899" fmla="*/ 395 h 10000"/>
                                <a:gd name="connsiteX900" fmla="*/ 9204 w 10000"/>
                                <a:gd name="connsiteY900" fmla="*/ 395 h 10000"/>
                                <a:gd name="connsiteX901" fmla="*/ 9281 w 10000"/>
                                <a:gd name="connsiteY901" fmla="*/ 391 h 10000"/>
                                <a:gd name="connsiteX902" fmla="*/ 9281 w 10000"/>
                                <a:gd name="connsiteY902" fmla="*/ 387 h 10000"/>
                                <a:gd name="connsiteX903" fmla="*/ 9281 w 10000"/>
                                <a:gd name="connsiteY903" fmla="*/ 380 h 10000"/>
                                <a:gd name="connsiteX904" fmla="*/ 9281 w 10000"/>
                                <a:gd name="connsiteY904" fmla="*/ 380 h 10000"/>
                                <a:gd name="connsiteX905" fmla="*/ 9358 w 10000"/>
                                <a:gd name="connsiteY905" fmla="*/ 380 h 10000"/>
                                <a:gd name="connsiteX906" fmla="*/ 9469 w 10000"/>
                                <a:gd name="connsiteY906" fmla="*/ 383 h 10000"/>
                                <a:gd name="connsiteX907" fmla="*/ 9469 w 10000"/>
                                <a:gd name="connsiteY907" fmla="*/ 383 h 10000"/>
                                <a:gd name="connsiteX908" fmla="*/ 9512 w 10000"/>
                                <a:gd name="connsiteY908" fmla="*/ 380 h 10000"/>
                                <a:gd name="connsiteX909" fmla="*/ 9547 w 10000"/>
                                <a:gd name="connsiteY909" fmla="*/ 372 h 10000"/>
                                <a:gd name="connsiteX910" fmla="*/ 9512 w 10000"/>
                                <a:gd name="connsiteY910" fmla="*/ 357 h 10000"/>
                                <a:gd name="connsiteX911" fmla="*/ 9512 w 10000"/>
                                <a:gd name="connsiteY911" fmla="*/ 357 h 10000"/>
                                <a:gd name="connsiteX912" fmla="*/ 9657 w 10000"/>
                                <a:gd name="connsiteY912" fmla="*/ 361 h 10000"/>
                                <a:gd name="connsiteX913" fmla="*/ 9777 w 10000"/>
                                <a:gd name="connsiteY913" fmla="*/ 357 h 10000"/>
                                <a:gd name="connsiteX914" fmla="*/ 9777 w 10000"/>
                                <a:gd name="connsiteY914" fmla="*/ 357 h 10000"/>
                                <a:gd name="connsiteX915" fmla="*/ 9777 w 10000"/>
                                <a:gd name="connsiteY915" fmla="*/ 350 h 10000"/>
                                <a:gd name="connsiteX916" fmla="*/ 9735 w 10000"/>
                                <a:gd name="connsiteY916" fmla="*/ 342 h 10000"/>
                                <a:gd name="connsiteX917" fmla="*/ 9701 w 10000"/>
                                <a:gd name="connsiteY917" fmla="*/ 331 h 10000"/>
                                <a:gd name="connsiteX918" fmla="*/ 9701 w 10000"/>
                                <a:gd name="connsiteY918" fmla="*/ 331 h 10000"/>
                                <a:gd name="connsiteX919" fmla="*/ 9812 w 10000"/>
                                <a:gd name="connsiteY919" fmla="*/ 327 h 10000"/>
                                <a:gd name="connsiteX920" fmla="*/ 9889 w 10000"/>
                                <a:gd name="connsiteY920" fmla="*/ 327 h 10000"/>
                                <a:gd name="connsiteX921" fmla="*/ 9923 w 10000"/>
                                <a:gd name="connsiteY921" fmla="*/ 323 h 10000"/>
                                <a:gd name="connsiteX922" fmla="*/ 9923 w 10000"/>
                                <a:gd name="connsiteY922" fmla="*/ 323 h 10000"/>
                                <a:gd name="connsiteX923" fmla="*/ 9966 w 10000"/>
                                <a:gd name="connsiteY923" fmla="*/ 316 h 10000"/>
                                <a:gd name="connsiteX924" fmla="*/ 9923 w 10000"/>
                                <a:gd name="connsiteY924" fmla="*/ 308 h 10000"/>
                                <a:gd name="connsiteX925" fmla="*/ 9812 w 10000"/>
                                <a:gd name="connsiteY925" fmla="*/ 293 h 10000"/>
                                <a:gd name="connsiteX926" fmla="*/ 9812 w 10000"/>
                                <a:gd name="connsiteY926" fmla="*/ 293 h 10000"/>
                                <a:gd name="connsiteX927" fmla="*/ 9966 w 10000"/>
                                <a:gd name="connsiteY927" fmla="*/ 286 h 10000"/>
                                <a:gd name="connsiteX928" fmla="*/ 10000 w 10000"/>
                                <a:gd name="connsiteY928" fmla="*/ 278 h 10000"/>
                                <a:gd name="connsiteX929" fmla="*/ 10000 w 10000"/>
                                <a:gd name="connsiteY929" fmla="*/ 270 h 10000"/>
                                <a:gd name="connsiteX930" fmla="*/ 10000 w 10000"/>
                                <a:gd name="connsiteY930"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1173 w 10000"/>
                                <a:gd name="connsiteY819" fmla="*/ 601 h 10000"/>
                                <a:gd name="connsiteX820" fmla="*/ 1285 w 10000"/>
                                <a:gd name="connsiteY820" fmla="*/ 598 h 10000"/>
                                <a:gd name="connsiteX821" fmla="*/ 1361 w 10000"/>
                                <a:gd name="connsiteY821" fmla="*/ 590 h 10000"/>
                                <a:gd name="connsiteX822" fmla="*/ 1361 w 10000"/>
                                <a:gd name="connsiteY822" fmla="*/ 590 h 10000"/>
                                <a:gd name="connsiteX823" fmla="*/ 1396 w 10000"/>
                                <a:gd name="connsiteY823" fmla="*/ 583 h 10000"/>
                                <a:gd name="connsiteX824" fmla="*/ 2038 w 10000"/>
                                <a:gd name="connsiteY824" fmla="*/ 553 h 10000"/>
                                <a:gd name="connsiteX825" fmla="*/ 2569 w 10000"/>
                                <a:gd name="connsiteY825" fmla="*/ 556 h 10000"/>
                                <a:gd name="connsiteX826" fmla="*/ 3100 w 10000"/>
                                <a:gd name="connsiteY826" fmla="*/ 567 h 10000"/>
                                <a:gd name="connsiteX827" fmla="*/ 3587 w 10000"/>
                                <a:gd name="connsiteY827" fmla="*/ 579 h 10000"/>
                                <a:gd name="connsiteX828" fmla="*/ 3587 w 10000"/>
                                <a:gd name="connsiteY828" fmla="*/ 579 h 10000"/>
                                <a:gd name="connsiteX829" fmla="*/ 3888 w 10000"/>
                                <a:gd name="connsiteY829" fmla="*/ 586 h 10000"/>
                                <a:gd name="connsiteX830" fmla="*/ 3888 w 10000"/>
                                <a:gd name="connsiteY830" fmla="*/ 586 h 10000"/>
                                <a:gd name="connsiteX831" fmla="*/ 4153 w 10000"/>
                                <a:gd name="connsiteY831" fmla="*/ 601 h 10000"/>
                                <a:gd name="connsiteX832" fmla="*/ 4418 w 10000"/>
                                <a:gd name="connsiteY832" fmla="*/ 620 h 10000"/>
                                <a:gd name="connsiteX833" fmla="*/ 4418 w 10000"/>
                                <a:gd name="connsiteY833" fmla="*/ 620 h 10000"/>
                                <a:gd name="connsiteX834" fmla="*/ 4606 w 10000"/>
                                <a:gd name="connsiteY834" fmla="*/ 639 h 10000"/>
                                <a:gd name="connsiteX835" fmla="*/ 4872 w 10000"/>
                                <a:gd name="connsiteY835" fmla="*/ 665 h 10000"/>
                                <a:gd name="connsiteX836" fmla="*/ 4872 w 10000"/>
                                <a:gd name="connsiteY836" fmla="*/ 665 h 10000"/>
                                <a:gd name="connsiteX837" fmla="*/ 5137 w 10000"/>
                                <a:gd name="connsiteY837" fmla="*/ 695 h 10000"/>
                                <a:gd name="connsiteX838" fmla="*/ 5360 w 10000"/>
                                <a:gd name="connsiteY838" fmla="*/ 726 h 10000"/>
                                <a:gd name="connsiteX839" fmla="*/ 5659 w 10000"/>
                                <a:gd name="connsiteY839" fmla="*/ 786 h 10000"/>
                                <a:gd name="connsiteX840" fmla="*/ 5659 w 10000"/>
                                <a:gd name="connsiteY840" fmla="*/ 786 h 10000"/>
                                <a:gd name="connsiteX841" fmla="*/ 5771 w 10000"/>
                                <a:gd name="connsiteY841" fmla="*/ 820 h 10000"/>
                                <a:gd name="connsiteX842" fmla="*/ 5891 w 10000"/>
                                <a:gd name="connsiteY842" fmla="*/ 857 h 10000"/>
                                <a:gd name="connsiteX843" fmla="*/ 6113 w 10000"/>
                                <a:gd name="connsiteY843" fmla="*/ 932 h 10000"/>
                                <a:gd name="connsiteX844" fmla="*/ 6113 w 10000"/>
                                <a:gd name="connsiteY844" fmla="*/ 932 h 10000"/>
                                <a:gd name="connsiteX845" fmla="*/ 6268 w 10000"/>
                                <a:gd name="connsiteY845" fmla="*/ 1000 h 10000"/>
                                <a:gd name="connsiteX846" fmla="*/ 6344 w 10000"/>
                                <a:gd name="connsiteY846" fmla="*/ 1060 h 10000"/>
                                <a:gd name="connsiteX847" fmla="*/ 6456 w 10000"/>
                                <a:gd name="connsiteY847" fmla="*/ 1173 h 10000"/>
                                <a:gd name="connsiteX848" fmla="*/ 6456 w 10000"/>
                                <a:gd name="connsiteY848" fmla="*/ 1173 h 10000"/>
                                <a:gd name="connsiteX849" fmla="*/ 6490 w 10000"/>
                                <a:gd name="connsiteY849" fmla="*/ 1270 h 10000"/>
                                <a:gd name="connsiteX850" fmla="*/ 6490 w 10000"/>
                                <a:gd name="connsiteY850" fmla="*/ 1346 h 10000"/>
                                <a:gd name="connsiteX851" fmla="*/ 6490 w 10000"/>
                                <a:gd name="connsiteY851" fmla="*/ 1346 h 10000"/>
                                <a:gd name="connsiteX852" fmla="*/ 6413 w 10000"/>
                                <a:gd name="connsiteY852" fmla="*/ 5677 h 10000"/>
                                <a:gd name="connsiteX853" fmla="*/ 6378 w 10000"/>
                                <a:gd name="connsiteY853" fmla="*/ 9997 h 10000"/>
                                <a:gd name="connsiteX854" fmla="*/ 6378 w 10000"/>
                                <a:gd name="connsiteY854" fmla="*/ 9997 h 10000"/>
                                <a:gd name="connsiteX855" fmla="*/ 6378 w 10000"/>
                                <a:gd name="connsiteY855" fmla="*/ 10000 h 10000"/>
                                <a:gd name="connsiteX856" fmla="*/ 6910 w 10000"/>
                                <a:gd name="connsiteY856" fmla="*/ 10000 h 10000"/>
                                <a:gd name="connsiteX857" fmla="*/ 6910 w 10000"/>
                                <a:gd name="connsiteY857" fmla="*/ 10000 h 10000"/>
                                <a:gd name="connsiteX858" fmla="*/ 6910 w 10000"/>
                                <a:gd name="connsiteY858" fmla="*/ 9997 h 10000"/>
                                <a:gd name="connsiteX859" fmla="*/ 6910 w 10000"/>
                                <a:gd name="connsiteY859" fmla="*/ 9997 h 10000"/>
                                <a:gd name="connsiteX860" fmla="*/ 6910 w 10000"/>
                                <a:gd name="connsiteY860" fmla="*/ 8632 h 10000"/>
                                <a:gd name="connsiteX861" fmla="*/ 6944 w 10000"/>
                                <a:gd name="connsiteY861" fmla="*/ 5662 h 10000"/>
                                <a:gd name="connsiteX862" fmla="*/ 6978 w 10000"/>
                                <a:gd name="connsiteY862" fmla="*/ 1331 h 10000"/>
                                <a:gd name="connsiteX863" fmla="*/ 6978 w 10000"/>
                                <a:gd name="connsiteY863" fmla="*/ 1331 h 10000"/>
                                <a:gd name="connsiteX864" fmla="*/ 7020 w 10000"/>
                                <a:gd name="connsiteY864" fmla="*/ 1195 h 10000"/>
                                <a:gd name="connsiteX865" fmla="*/ 7020 w 10000"/>
                                <a:gd name="connsiteY865" fmla="*/ 1064 h 10000"/>
                                <a:gd name="connsiteX866" fmla="*/ 7020 w 10000"/>
                                <a:gd name="connsiteY866" fmla="*/ 1064 h 10000"/>
                                <a:gd name="connsiteX867" fmla="*/ 6978 w 10000"/>
                                <a:gd name="connsiteY867" fmla="*/ 1000 h 10000"/>
                                <a:gd name="connsiteX868" fmla="*/ 7020 w 10000"/>
                                <a:gd name="connsiteY868" fmla="*/ 936 h 10000"/>
                                <a:gd name="connsiteX869" fmla="*/ 7020 w 10000"/>
                                <a:gd name="connsiteY869" fmla="*/ 936 h 10000"/>
                                <a:gd name="connsiteX870" fmla="*/ 7020 w 10000"/>
                                <a:gd name="connsiteY870" fmla="*/ 917 h 10000"/>
                                <a:gd name="connsiteX871" fmla="*/ 7020 w 10000"/>
                                <a:gd name="connsiteY871" fmla="*/ 917 h 10000"/>
                                <a:gd name="connsiteX872" fmla="*/ 7055 w 10000"/>
                                <a:gd name="connsiteY872" fmla="*/ 876 h 10000"/>
                                <a:gd name="connsiteX873" fmla="*/ 7098 w 10000"/>
                                <a:gd name="connsiteY873" fmla="*/ 834 h 10000"/>
                                <a:gd name="connsiteX874" fmla="*/ 7209 w 10000"/>
                                <a:gd name="connsiteY874" fmla="*/ 748 h 10000"/>
                                <a:gd name="connsiteX875" fmla="*/ 7209 w 10000"/>
                                <a:gd name="connsiteY875" fmla="*/ 748 h 10000"/>
                                <a:gd name="connsiteX876" fmla="*/ 7286 w 10000"/>
                                <a:gd name="connsiteY876" fmla="*/ 718 h 10000"/>
                                <a:gd name="connsiteX877" fmla="*/ 7363 w 10000"/>
                                <a:gd name="connsiteY877" fmla="*/ 688 h 10000"/>
                                <a:gd name="connsiteX878" fmla="*/ 7551 w 10000"/>
                                <a:gd name="connsiteY878" fmla="*/ 628 h 10000"/>
                                <a:gd name="connsiteX879" fmla="*/ 7551 w 10000"/>
                                <a:gd name="connsiteY879" fmla="*/ 628 h 10000"/>
                                <a:gd name="connsiteX880" fmla="*/ 7698 w 10000"/>
                                <a:gd name="connsiteY880" fmla="*/ 583 h 10000"/>
                                <a:gd name="connsiteX881" fmla="*/ 7851 w 10000"/>
                                <a:gd name="connsiteY881" fmla="*/ 542 h 10000"/>
                                <a:gd name="connsiteX882" fmla="*/ 7851 w 10000"/>
                                <a:gd name="connsiteY882" fmla="*/ 542 h 10000"/>
                                <a:gd name="connsiteX883" fmla="*/ 8228 w 10000"/>
                                <a:gd name="connsiteY883" fmla="*/ 459 h 10000"/>
                                <a:gd name="connsiteX884" fmla="*/ 8228 w 10000"/>
                                <a:gd name="connsiteY884" fmla="*/ 459 h 10000"/>
                                <a:gd name="connsiteX885" fmla="*/ 8416 w 10000"/>
                                <a:gd name="connsiteY885" fmla="*/ 417 h 10000"/>
                                <a:gd name="connsiteX886" fmla="*/ 8528 w 10000"/>
                                <a:gd name="connsiteY886" fmla="*/ 398 h 10000"/>
                                <a:gd name="connsiteX887" fmla="*/ 8639 w 10000"/>
                                <a:gd name="connsiteY887" fmla="*/ 380 h 10000"/>
                                <a:gd name="connsiteX888" fmla="*/ 8639 w 10000"/>
                                <a:gd name="connsiteY888" fmla="*/ 380 h 10000"/>
                                <a:gd name="connsiteX889" fmla="*/ 8639 w 10000"/>
                                <a:gd name="connsiteY889" fmla="*/ 387 h 10000"/>
                                <a:gd name="connsiteX890" fmla="*/ 8716 w 10000"/>
                                <a:gd name="connsiteY890" fmla="*/ 395 h 10000"/>
                                <a:gd name="connsiteX891" fmla="*/ 8793 w 10000"/>
                                <a:gd name="connsiteY891" fmla="*/ 398 h 10000"/>
                                <a:gd name="connsiteX892" fmla="*/ 8904 w 10000"/>
                                <a:gd name="connsiteY892" fmla="*/ 398 h 10000"/>
                                <a:gd name="connsiteX893" fmla="*/ 8904 w 10000"/>
                                <a:gd name="connsiteY893" fmla="*/ 398 h 10000"/>
                                <a:gd name="connsiteX894" fmla="*/ 8947 w 10000"/>
                                <a:gd name="connsiteY894" fmla="*/ 391 h 10000"/>
                                <a:gd name="connsiteX895" fmla="*/ 8981 w 10000"/>
                                <a:gd name="connsiteY895" fmla="*/ 387 h 10000"/>
                                <a:gd name="connsiteX896" fmla="*/ 8981 w 10000"/>
                                <a:gd name="connsiteY896" fmla="*/ 387 h 10000"/>
                                <a:gd name="connsiteX897" fmla="*/ 9058 w 10000"/>
                                <a:gd name="connsiteY897" fmla="*/ 391 h 10000"/>
                                <a:gd name="connsiteX898" fmla="*/ 9170 w 10000"/>
                                <a:gd name="connsiteY898" fmla="*/ 395 h 10000"/>
                                <a:gd name="connsiteX899" fmla="*/ 9204 w 10000"/>
                                <a:gd name="connsiteY899" fmla="*/ 395 h 10000"/>
                                <a:gd name="connsiteX900" fmla="*/ 9281 w 10000"/>
                                <a:gd name="connsiteY900" fmla="*/ 391 h 10000"/>
                                <a:gd name="connsiteX901" fmla="*/ 9281 w 10000"/>
                                <a:gd name="connsiteY901" fmla="*/ 387 h 10000"/>
                                <a:gd name="connsiteX902" fmla="*/ 9281 w 10000"/>
                                <a:gd name="connsiteY902" fmla="*/ 380 h 10000"/>
                                <a:gd name="connsiteX903" fmla="*/ 9281 w 10000"/>
                                <a:gd name="connsiteY903" fmla="*/ 380 h 10000"/>
                                <a:gd name="connsiteX904" fmla="*/ 9358 w 10000"/>
                                <a:gd name="connsiteY904" fmla="*/ 380 h 10000"/>
                                <a:gd name="connsiteX905" fmla="*/ 9469 w 10000"/>
                                <a:gd name="connsiteY905" fmla="*/ 383 h 10000"/>
                                <a:gd name="connsiteX906" fmla="*/ 9469 w 10000"/>
                                <a:gd name="connsiteY906" fmla="*/ 383 h 10000"/>
                                <a:gd name="connsiteX907" fmla="*/ 9512 w 10000"/>
                                <a:gd name="connsiteY907" fmla="*/ 380 h 10000"/>
                                <a:gd name="connsiteX908" fmla="*/ 9547 w 10000"/>
                                <a:gd name="connsiteY908" fmla="*/ 372 h 10000"/>
                                <a:gd name="connsiteX909" fmla="*/ 9512 w 10000"/>
                                <a:gd name="connsiteY909" fmla="*/ 357 h 10000"/>
                                <a:gd name="connsiteX910" fmla="*/ 9512 w 10000"/>
                                <a:gd name="connsiteY910" fmla="*/ 357 h 10000"/>
                                <a:gd name="connsiteX911" fmla="*/ 9657 w 10000"/>
                                <a:gd name="connsiteY911" fmla="*/ 361 h 10000"/>
                                <a:gd name="connsiteX912" fmla="*/ 9777 w 10000"/>
                                <a:gd name="connsiteY912" fmla="*/ 357 h 10000"/>
                                <a:gd name="connsiteX913" fmla="*/ 9777 w 10000"/>
                                <a:gd name="connsiteY913" fmla="*/ 357 h 10000"/>
                                <a:gd name="connsiteX914" fmla="*/ 9777 w 10000"/>
                                <a:gd name="connsiteY914" fmla="*/ 350 h 10000"/>
                                <a:gd name="connsiteX915" fmla="*/ 9735 w 10000"/>
                                <a:gd name="connsiteY915" fmla="*/ 342 h 10000"/>
                                <a:gd name="connsiteX916" fmla="*/ 9701 w 10000"/>
                                <a:gd name="connsiteY916" fmla="*/ 331 h 10000"/>
                                <a:gd name="connsiteX917" fmla="*/ 9701 w 10000"/>
                                <a:gd name="connsiteY917" fmla="*/ 331 h 10000"/>
                                <a:gd name="connsiteX918" fmla="*/ 9812 w 10000"/>
                                <a:gd name="connsiteY918" fmla="*/ 327 h 10000"/>
                                <a:gd name="connsiteX919" fmla="*/ 9889 w 10000"/>
                                <a:gd name="connsiteY919" fmla="*/ 327 h 10000"/>
                                <a:gd name="connsiteX920" fmla="*/ 9923 w 10000"/>
                                <a:gd name="connsiteY920" fmla="*/ 323 h 10000"/>
                                <a:gd name="connsiteX921" fmla="*/ 9923 w 10000"/>
                                <a:gd name="connsiteY921" fmla="*/ 323 h 10000"/>
                                <a:gd name="connsiteX922" fmla="*/ 9966 w 10000"/>
                                <a:gd name="connsiteY922" fmla="*/ 316 h 10000"/>
                                <a:gd name="connsiteX923" fmla="*/ 9923 w 10000"/>
                                <a:gd name="connsiteY923" fmla="*/ 308 h 10000"/>
                                <a:gd name="connsiteX924" fmla="*/ 9812 w 10000"/>
                                <a:gd name="connsiteY924" fmla="*/ 293 h 10000"/>
                                <a:gd name="connsiteX925" fmla="*/ 9812 w 10000"/>
                                <a:gd name="connsiteY925" fmla="*/ 293 h 10000"/>
                                <a:gd name="connsiteX926" fmla="*/ 9966 w 10000"/>
                                <a:gd name="connsiteY926" fmla="*/ 286 h 10000"/>
                                <a:gd name="connsiteX927" fmla="*/ 10000 w 10000"/>
                                <a:gd name="connsiteY927" fmla="*/ 278 h 10000"/>
                                <a:gd name="connsiteX928" fmla="*/ 10000 w 10000"/>
                                <a:gd name="connsiteY928" fmla="*/ 270 h 10000"/>
                                <a:gd name="connsiteX929" fmla="*/ 10000 w 10000"/>
                                <a:gd name="connsiteY929"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1173 w 10000"/>
                                <a:gd name="connsiteY819" fmla="*/ 601 h 10000"/>
                                <a:gd name="connsiteX820" fmla="*/ 1285 w 10000"/>
                                <a:gd name="connsiteY820" fmla="*/ 598 h 10000"/>
                                <a:gd name="connsiteX821" fmla="*/ 1361 w 10000"/>
                                <a:gd name="connsiteY821" fmla="*/ 590 h 10000"/>
                                <a:gd name="connsiteX822" fmla="*/ 1361 w 10000"/>
                                <a:gd name="connsiteY822" fmla="*/ 590 h 10000"/>
                                <a:gd name="connsiteX823" fmla="*/ 2038 w 10000"/>
                                <a:gd name="connsiteY823" fmla="*/ 553 h 10000"/>
                                <a:gd name="connsiteX824" fmla="*/ 2569 w 10000"/>
                                <a:gd name="connsiteY824" fmla="*/ 556 h 10000"/>
                                <a:gd name="connsiteX825" fmla="*/ 3100 w 10000"/>
                                <a:gd name="connsiteY825" fmla="*/ 567 h 10000"/>
                                <a:gd name="connsiteX826" fmla="*/ 3587 w 10000"/>
                                <a:gd name="connsiteY826" fmla="*/ 579 h 10000"/>
                                <a:gd name="connsiteX827" fmla="*/ 3587 w 10000"/>
                                <a:gd name="connsiteY827" fmla="*/ 579 h 10000"/>
                                <a:gd name="connsiteX828" fmla="*/ 3888 w 10000"/>
                                <a:gd name="connsiteY828" fmla="*/ 586 h 10000"/>
                                <a:gd name="connsiteX829" fmla="*/ 3888 w 10000"/>
                                <a:gd name="connsiteY829" fmla="*/ 586 h 10000"/>
                                <a:gd name="connsiteX830" fmla="*/ 4153 w 10000"/>
                                <a:gd name="connsiteY830" fmla="*/ 601 h 10000"/>
                                <a:gd name="connsiteX831" fmla="*/ 4418 w 10000"/>
                                <a:gd name="connsiteY831" fmla="*/ 620 h 10000"/>
                                <a:gd name="connsiteX832" fmla="*/ 4418 w 10000"/>
                                <a:gd name="connsiteY832" fmla="*/ 620 h 10000"/>
                                <a:gd name="connsiteX833" fmla="*/ 4606 w 10000"/>
                                <a:gd name="connsiteY833" fmla="*/ 639 h 10000"/>
                                <a:gd name="connsiteX834" fmla="*/ 4872 w 10000"/>
                                <a:gd name="connsiteY834" fmla="*/ 665 h 10000"/>
                                <a:gd name="connsiteX835" fmla="*/ 4872 w 10000"/>
                                <a:gd name="connsiteY835" fmla="*/ 665 h 10000"/>
                                <a:gd name="connsiteX836" fmla="*/ 5137 w 10000"/>
                                <a:gd name="connsiteY836" fmla="*/ 695 h 10000"/>
                                <a:gd name="connsiteX837" fmla="*/ 5360 w 10000"/>
                                <a:gd name="connsiteY837" fmla="*/ 726 h 10000"/>
                                <a:gd name="connsiteX838" fmla="*/ 5659 w 10000"/>
                                <a:gd name="connsiteY838" fmla="*/ 786 h 10000"/>
                                <a:gd name="connsiteX839" fmla="*/ 5659 w 10000"/>
                                <a:gd name="connsiteY839" fmla="*/ 786 h 10000"/>
                                <a:gd name="connsiteX840" fmla="*/ 5771 w 10000"/>
                                <a:gd name="connsiteY840" fmla="*/ 820 h 10000"/>
                                <a:gd name="connsiteX841" fmla="*/ 5891 w 10000"/>
                                <a:gd name="connsiteY841" fmla="*/ 857 h 10000"/>
                                <a:gd name="connsiteX842" fmla="*/ 6113 w 10000"/>
                                <a:gd name="connsiteY842" fmla="*/ 932 h 10000"/>
                                <a:gd name="connsiteX843" fmla="*/ 6113 w 10000"/>
                                <a:gd name="connsiteY843" fmla="*/ 932 h 10000"/>
                                <a:gd name="connsiteX844" fmla="*/ 6268 w 10000"/>
                                <a:gd name="connsiteY844" fmla="*/ 1000 h 10000"/>
                                <a:gd name="connsiteX845" fmla="*/ 6344 w 10000"/>
                                <a:gd name="connsiteY845" fmla="*/ 1060 h 10000"/>
                                <a:gd name="connsiteX846" fmla="*/ 6456 w 10000"/>
                                <a:gd name="connsiteY846" fmla="*/ 1173 h 10000"/>
                                <a:gd name="connsiteX847" fmla="*/ 6456 w 10000"/>
                                <a:gd name="connsiteY847" fmla="*/ 1173 h 10000"/>
                                <a:gd name="connsiteX848" fmla="*/ 6490 w 10000"/>
                                <a:gd name="connsiteY848" fmla="*/ 1270 h 10000"/>
                                <a:gd name="connsiteX849" fmla="*/ 6490 w 10000"/>
                                <a:gd name="connsiteY849" fmla="*/ 1346 h 10000"/>
                                <a:gd name="connsiteX850" fmla="*/ 6490 w 10000"/>
                                <a:gd name="connsiteY850" fmla="*/ 1346 h 10000"/>
                                <a:gd name="connsiteX851" fmla="*/ 6413 w 10000"/>
                                <a:gd name="connsiteY851" fmla="*/ 5677 h 10000"/>
                                <a:gd name="connsiteX852" fmla="*/ 6378 w 10000"/>
                                <a:gd name="connsiteY852" fmla="*/ 9997 h 10000"/>
                                <a:gd name="connsiteX853" fmla="*/ 6378 w 10000"/>
                                <a:gd name="connsiteY853" fmla="*/ 9997 h 10000"/>
                                <a:gd name="connsiteX854" fmla="*/ 6378 w 10000"/>
                                <a:gd name="connsiteY854" fmla="*/ 10000 h 10000"/>
                                <a:gd name="connsiteX855" fmla="*/ 6910 w 10000"/>
                                <a:gd name="connsiteY855" fmla="*/ 10000 h 10000"/>
                                <a:gd name="connsiteX856" fmla="*/ 6910 w 10000"/>
                                <a:gd name="connsiteY856" fmla="*/ 10000 h 10000"/>
                                <a:gd name="connsiteX857" fmla="*/ 6910 w 10000"/>
                                <a:gd name="connsiteY857" fmla="*/ 9997 h 10000"/>
                                <a:gd name="connsiteX858" fmla="*/ 6910 w 10000"/>
                                <a:gd name="connsiteY858" fmla="*/ 9997 h 10000"/>
                                <a:gd name="connsiteX859" fmla="*/ 6910 w 10000"/>
                                <a:gd name="connsiteY859" fmla="*/ 8632 h 10000"/>
                                <a:gd name="connsiteX860" fmla="*/ 6944 w 10000"/>
                                <a:gd name="connsiteY860" fmla="*/ 5662 h 10000"/>
                                <a:gd name="connsiteX861" fmla="*/ 6978 w 10000"/>
                                <a:gd name="connsiteY861" fmla="*/ 1331 h 10000"/>
                                <a:gd name="connsiteX862" fmla="*/ 6978 w 10000"/>
                                <a:gd name="connsiteY862" fmla="*/ 1331 h 10000"/>
                                <a:gd name="connsiteX863" fmla="*/ 7020 w 10000"/>
                                <a:gd name="connsiteY863" fmla="*/ 1195 h 10000"/>
                                <a:gd name="connsiteX864" fmla="*/ 7020 w 10000"/>
                                <a:gd name="connsiteY864" fmla="*/ 1064 h 10000"/>
                                <a:gd name="connsiteX865" fmla="*/ 7020 w 10000"/>
                                <a:gd name="connsiteY865" fmla="*/ 1064 h 10000"/>
                                <a:gd name="connsiteX866" fmla="*/ 6978 w 10000"/>
                                <a:gd name="connsiteY866" fmla="*/ 1000 h 10000"/>
                                <a:gd name="connsiteX867" fmla="*/ 7020 w 10000"/>
                                <a:gd name="connsiteY867" fmla="*/ 936 h 10000"/>
                                <a:gd name="connsiteX868" fmla="*/ 7020 w 10000"/>
                                <a:gd name="connsiteY868" fmla="*/ 936 h 10000"/>
                                <a:gd name="connsiteX869" fmla="*/ 7020 w 10000"/>
                                <a:gd name="connsiteY869" fmla="*/ 917 h 10000"/>
                                <a:gd name="connsiteX870" fmla="*/ 7020 w 10000"/>
                                <a:gd name="connsiteY870" fmla="*/ 917 h 10000"/>
                                <a:gd name="connsiteX871" fmla="*/ 7055 w 10000"/>
                                <a:gd name="connsiteY871" fmla="*/ 876 h 10000"/>
                                <a:gd name="connsiteX872" fmla="*/ 7098 w 10000"/>
                                <a:gd name="connsiteY872" fmla="*/ 834 h 10000"/>
                                <a:gd name="connsiteX873" fmla="*/ 7209 w 10000"/>
                                <a:gd name="connsiteY873" fmla="*/ 748 h 10000"/>
                                <a:gd name="connsiteX874" fmla="*/ 7209 w 10000"/>
                                <a:gd name="connsiteY874" fmla="*/ 748 h 10000"/>
                                <a:gd name="connsiteX875" fmla="*/ 7286 w 10000"/>
                                <a:gd name="connsiteY875" fmla="*/ 718 h 10000"/>
                                <a:gd name="connsiteX876" fmla="*/ 7363 w 10000"/>
                                <a:gd name="connsiteY876" fmla="*/ 688 h 10000"/>
                                <a:gd name="connsiteX877" fmla="*/ 7551 w 10000"/>
                                <a:gd name="connsiteY877" fmla="*/ 628 h 10000"/>
                                <a:gd name="connsiteX878" fmla="*/ 7551 w 10000"/>
                                <a:gd name="connsiteY878" fmla="*/ 628 h 10000"/>
                                <a:gd name="connsiteX879" fmla="*/ 7698 w 10000"/>
                                <a:gd name="connsiteY879" fmla="*/ 583 h 10000"/>
                                <a:gd name="connsiteX880" fmla="*/ 7851 w 10000"/>
                                <a:gd name="connsiteY880" fmla="*/ 542 h 10000"/>
                                <a:gd name="connsiteX881" fmla="*/ 7851 w 10000"/>
                                <a:gd name="connsiteY881" fmla="*/ 542 h 10000"/>
                                <a:gd name="connsiteX882" fmla="*/ 8228 w 10000"/>
                                <a:gd name="connsiteY882" fmla="*/ 459 h 10000"/>
                                <a:gd name="connsiteX883" fmla="*/ 8228 w 10000"/>
                                <a:gd name="connsiteY883" fmla="*/ 459 h 10000"/>
                                <a:gd name="connsiteX884" fmla="*/ 8416 w 10000"/>
                                <a:gd name="connsiteY884" fmla="*/ 417 h 10000"/>
                                <a:gd name="connsiteX885" fmla="*/ 8528 w 10000"/>
                                <a:gd name="connsiteY885" fmla="*/ 398 h 10000"/>
                                <a:gd name="connsiteX886" fmla="*/ 8639 w 10000"/>
                                <a:gd name="connsiteY886" fmla="*/ 380 h 10000"/>
                                <a:gd name="connsiteX887" fmla="*/ 8639 w 10000"/>
                                <a:gd name="connsiteY887" fmla="*/ 380 h 10000"/>
                                <a:gd name="connsiteX888" fmla="*/ 8639 w 10000"/>
                                <a:gd name="connsiteY888" fmla="*/ 387 h 10000"/>
                                <a:gd name="connsiteX889" fmla="*/ 8716 w 10000"/>
                                <a:gd name="connsiteY889" fmla="*/ 395 h 10000"/>
                                <a:gd name="connsiteX890" fmla="*/ 8793 w 10000"/>
                                <a:gd name="connsiteY890" fmla="*/ 398 h 10000"/>
                                <a:gd name="connsiteX891" fmla="*/ 8904 w 10000"/>
                                <a:gd name="connsiteY891" fmla="*/ 398 h 10000"/>
                                <a:gd name="connsiteX892" fmla="*/ 8904 w 10000"/>
                                <a:gd name="connsiteY892" fmla="*/ 398 h 10000"/>
                                <a:gd name="connsiteX893" fmla="*/ 8947 w 10000"/>
                                <a:gd name="connsiteY893" fmla="*/ 391 h 10000"/>
                                <a:gd name="connsiteX894" fmla="*/ 8981 w 10000"/>
                                <a:gd name="connsiteY894" fmla="*/ 387 h 10000"/>
                                <a:gd name="connsiteX895" fmla="*/ 8981 w 10000"/>
                                <a:gd name="connsiteY895" fmla="*/ 387 h 10000"/>
                                <a:gd name="connsiteX896" fmla="*/ 9058 w 10000"/>
                                <a:gd name="connsiteY896" fmla="*/ 391 h 10000"/>
                                <a:gd name="connsiteX897" fmla="*/ 9170 w 10000"/>
                                <a:gd name="connsiteY897" fmla="*/ 395 h 10000"/>
                                <a:gd name="connsiteX898" fmla="*/ 9204 w 10000"/>
                                <a:gd name="connsiteY898" fmla="*/ 395 h 10000"/>
                                <a:gd name="connsiteX899" fmla="*/ 9281 w 10000"/>
                                <a:gd name="connsiteY899" fmla="*/ 391 h 10000"/>
                                <a:gd name="connsiteX900" fmla="*/ 9281 w 10000"/>
                                <a:gd name="connsiteY900" fmla="*/ 387 h 10000"/>
                                <a:gd name="connsiteX901" fmla="*/ 9281 w 10000"/>
                                <a:gd name="connsiteY901" fmla="*/ 380 h 10000"/>
                                <a:gd name="connsiteX902" fmla="*/ 9281 w 10000"/>
                                <a:gd name="connsiteY902" fmla="*/ 380 h 10000"/>
                                <a:gd name="connsiteX903" fmla="*/ 9358 w 10000"/>
                                <a:gd name="connsiteY903" fmla="*/ 380 h 10000"/>
                                <a:gd name="connsiteX904" fmla="*/ 9469 w 10000"/>
                                <a:gd name="connsiteY904" fmla="*/ 383 h 10000"/>
                                <a:gd name="connsiteX905" fmla="*/ 9469 w 10000"/>
                                <a:gd name="connsiteY905" fmla="*/ 383 h 10000"/>
                                <a:gd name="connsiteX906" fmla="*/ 9512 w 10000"/>
                                <a:gd name="connsiteY906" fmla="*/ 380 h 10000"/>
                                <a:gd name="connsiteX907" fmla="*/ 9547 w 10000"/>
                                <a:gd name="connsiteY907" fmla="*/ 372 h 10000"/>
                                <a:gd name="connsiteX908" fmla="*/ 9512 w 10000"/>
                                <a:gd name="connsiteY908" fmla="*/ 357 h 10000"/>
                                <a:gd name="connsiteX909" fmla="*/ 9512 w 10000"/>
                                <a:gd name="connsiteY909" fmla="*/ 357 h 10000"/>
                                <a:gd name="connsiteX910" fmla="*/ 9657 w 10000"/>
                                <a:gd name="connsiteY910" fmla="*/ 361 h 10000"/>
                                <a:gd name="connsiteX911" fmla="*/ 9777 w 10000"/>
                                <a:gd name="connsiteY911" fmla="*/ 357 h 10000"/>
                                <a:gd name="connsiteX912" fmla="*/ 9777 w 10000"/>
                                <a:gd name="connsiteY912" fmla="*/ 357 h 10000"/>
                                <a:gd name="connsiteX913" fmla="*/ 9777 w 10000"/>
                                <a:gd name="connsiteY913" fmla="*/ 350 h 10000"/>
                                <a:gd name="connsiteX914" fmla="*/ 9735 w 10000"/>
                                <a:gd name="connsiteY914" fmla="*/ 342 h 10000"/>
                                <a:gd name="connsiteX915" fmla="*/ 9701 w 10000"/>
                                <a:gd name="connsiteY915" fmla="*/ 331 h 10000"/>
                                <a:gd name="connsiteX916" fmla="*/ 9701 w 10000"/>
                                <a:gd name="connsiteY916" fmla="*/ 331 h 10000"/>
                                <a:gd name="connsiteX917" fmla="*/ 9812 w 10000"/>
                                <a:gd name="connsiteY917" fmla="*/ 327 h 10000"/>
                                <a:gd name="connsiteX918" fmla="*/ 9889 w 10000"/>
                                <a:gd name="connsiteY918" fmla="*/ 327 h 10000"/>
                                <a:gd name="connsiteX919" fmla="*/ 9923 w 10000"/>
                                <a:gd name="connsiteY919" fmla="*/ 323 h 10000"/>
                                <a:gd name="connsiteX920" fmla="*/ 9923 w 10000"/>
                                <a:gd name="connsiteY920" fmla="*/ 323 h 10000"/>
                                <a:gd name="connsiteX921" fmla="*/ 9966 w 10000"/>
                                <a:gd name="connsiteY921" fmla="*/ 316 h 10000"/>
                                <a:gd name="connsiteX922" fmla="*/ 9923 w 10000"/>
                                <a:gd name="connsiteY922" fmla="*/ 308 h 10000"/>
                                <a:gd name="connsiteX923" fmla="*/ 9812 w 10000"/>
                                <a:gd name="connsiteY923" fmla="*/ 293 h 10000"/>
                                <a:gd name="connsiteX924" fmla="*/ 9812 w 10000"/>
                                <a:gd name="connsiteY924" fmla="*/ 293 h 10000"/>
                                <a:gd name="connsiteX925" fmla="*/ 9966 w 10000"/>
                                <a:gd name="connsiteY925" fmla="*/ 286 h 10000"/>
                                <a:gd name="connsiteX926" fmla="*/ 10000 w 10000"/>
                                <a:gd name="connsiteY926" fmla="*/ 278 h 10000"/>
                                <a:gd name="connsiteX927" fmla="*/ 10000 w 10000"/>
                                <a:gd name="connsiteY927" fmla="*/ 270 h 10000"/>
                                <a:gd name="connsiteX928" fmla="*/ 10000 w 10000"/>
                                <a:gd name="connsiteY928"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1173 w 10000"/>
                                <a:gd name="connsiteY819" fmla="*/ 601 h 10000"/>
                                <a:gd name="connsiteX820" fmla="*/ 1285 w 10000"/>
                                <a:gd name="connsiteY820" fmla="*/ 598 h 10000"/>
                                <a:gd name="connsiteX821" fmla="*/ 1361 w 10000"/>
                                <a:gd name="connsiteY821" fmla="*/ 590 h 10000"/>
                                <a:gd name="connsiteX822" fmla="*/ 2038 w 10000"/>
                                <a:gd name="connsiteY822" fmla="*/ 553 h 10000"/>
                                <a:gd name="connsiteX823" fmla="*/ 2569 w 10000"/>
                                <a:gd name="connsiteY823" fmla="*/ 556 h 10000"/>
                                <a:gd name="connsiteX824" fmla="*/ 3100 w 10000"/>
                                <a:gd name="connsiteY824" fmla="*/ 567 h 10000"/>
                                <a:gd name="connsiteX825" fmla="*/ 3587 w 10000"/>
                                <a:gd name="connsiteY825" fmla="*/ 579 h 10000"/>
                                <a:gd name="connsiteX826" fmla="*/ 3587 w 10000"/>
                                <a:gd name="connsiteY826" fmla="*/ 579 h 10000"/>
                                <a:gd name="connsiteX827" fmla="*/ 3888 w 10000"/>
                                <a:gd name="connsiteY827" fmla="*/ 586 h 10000"/>
                                <a:gd name="connsiteX828" fmla="*/ 3888 w 10000"/>
                                <a:gd name="connsiteY828" fmla="*/ 586 h 10000"/>
                                <a:gd name="connsiteX829" fmla="*/ 4153 w 10000"/>
                                <a:gd name="connsiteY829" fmla="*/ 601 h 10000"/>
                                <a:gd name="connsiteX830" fmla="*/ 4418 w 10000"/>
                                <a:gd name="connsiteY830" fmla="*/ 620 h 10000"/>
                                <a:gd name="connsiteX831" fmla="*/ 4418 w 10000"/>
                                <a:gd name="connsiteY831" fmla="*/ 620 h 10000"/>
                                <a:gd name="connsiteX832" fmla="*/ 4606 w 10000"/>
                                <a:gd name="connsiteY832" fmla="*/ 639 h 10000"/>
                                <a:gd name="connsiteX833" fmla="*/ 4872 w 10000"/>
                                <a:gd name="connsiteY833" fmla="*/ 665 h 10000"/>
                                <a:gd name="connsiteX834" fmla="*/ 4872 w 10000"/>
                                <a:gd name="connsiteY834" fmla="*/ 665 h 10000"/>
                                <a:gd name="connsiteX835" fmla="*/ 5137 w 10000"/>
                                <a:gd name="connsiteY835" fmla="*/ 695 h 10000"/>
                                <a:gd name="connsiteX836" fmla="*/ 5360 w 10000"/>
                                <a:gd name="connsiteY836" fmla="*/ 726 h 10000"/>
                                <a:gd name="connsiteX837" fmla="*/ 5659 w 10000"/>
                                <a:gd name="connsiteY837" fmla="*/ 786 h 10000"/>
                                <a:gd name="connsiteX838" fmla="*/ 5659 w 10000"/>
                                <a:gd name="connsiteY838" fmla="*/ 786 h 10000"/>
                                <a:gd name="connsiteX839" fmla="*/ 5771 w 10000"/>
                                <a:gd name="connsiteY839" fmla="*/ 820 h 10000"/>
                                <a:gd name="connsiteX840" fmla="*/ 5891 w 10000"/>
                                <a:gd name="connsiteY840" fmla="*/ 857 h 10000"/>
                                <a:gd name="connsiteX841" fmla="*/ 6113 w 10000"/>
                                <a:gd name="connsiteY841" fmla="*/ 932 h 10000"/>
                                <a:gd name="connsiteX842" fmla="*/ 6113 w 10000"/>
                                <a:gd name="connsiteY842" fmla="*/ 932 h 10000"/>
                                <a:gd name="connsiteX843" fmla="*/ 6268 w 10000"/>
                                <a:gd name="connsiteY843" fmla="*/ 1000 h 10000"/>
                                <a:gd name="connsiteX844" fmla="*/ 6344 w 10000"/>
                                <a:gd name="connsiteY844" fmla="*/ 1060 h 10000"/>
                                <a:gd name="connsiteX845" fmla="*/ 6456 w 10000"/>
                                <a:gd name="connsiteY845" fmla="*/ 1173 h 10000"/>
                                <a:gd name="connsiteX846" fmla="*/ 6456 w 10000"/>
                                <a:gd name="connsiteY846" fmla="*/ 1173 h 10000"/>
                                <a:gd name="connsiteX847" fmla="*/ 6490 w 10000"/>
                                <a:gd name="connsiteY847" fmla="*/ 1270 h 10000"/>
                                <a:gd name="connsiteX848" fmla="*/ 6490 w 10000"/>
                                <a:gd name="connsiteY848" fmla="*/ 1346 h 10000"/>
                                <a:gd name="connsiteX849" fmla="*/ 6490 w 10000"/>
                                <a:gd name="connsiteY849" fmla="*/ 1346 h 10000"/>
                                <a:gd name="connsiteX850" fmla="*/ 6413 w 10000"/>
                                <a:gd name="connsiteY850" fmla="*/ 5677 h 10000"/>
                                <a:gd name="connsiteX851" fmla="*/ 6378 w 10000"/>
                                <a:gd name="connsiteY851" fmla="*/ 9997 h 10000"/>
                                <a:gd name="connsiteX852" fmla="*/ 6378 w 10000"/>
                                <a:gd name="connsiteY852" fmla="*/ 9997 h 10000"/>
                                <a:gd name="connsiteX853" fmla="*/ 6378 w 10000"/>
                                <a:gd name="connsiteY853" fmla="*/ 10000 h 10000"/>
                                <a:gd name="connsiteX854" fmla="*/ 6910 w 10000"/>
                                <a:gd name="connsiteY854" fmla="*/ 10000 h 10000"/>
                                <a:gd name="connsiteX855" fmla="*/ 6910 w 10000"/>
                                <a:gd name="connsiteY855" fmla="*/ 10000 h 10000"/>
                                <a:gd name="connsiteX856" fmla="*/ 6910 w 10000"/>
                                <a:gd name="connsiteY856" fmla="*/ 9997 h 10000"/>
                                <a:gd name="connsiteX857" fmla="*/ 6910 w 10000"/>
                                <a:gd name="connsiteY857" fmla="*/ 9997 h 10000"/>
                                <a:gd name="connsiteX858" fmla="*/ 6910 w 10000"/>
                                <a:gd name="connsiteY858" fmla="*/ 8632 h 10000"/>
                                <a:gd name="connsiteX859" fmla="*/ 6944 w 10000"/>
                                <a:gd name="connsiteY859" fmla="*/ 5662 h 10000"/>
                                <a:gd name="connsiteX860" fmla="*/ 6978 w 10000"/>
                                <a:gd name="connsiteY860" fmla="*/ 1331 h 10000"/>
                                <a:gd name="connsiteX861" fmla="*/ 6978 w 10000"/>
                                <a:gd name="connsiteY861" fmla="*/ 1331 h 10000"/>
                                <a:gd name="connsiteX862" fmla="*/ 7020 w 10000"/>
                                <a:gd name="connsiteY862" fmla="*/ 1195 h 10000"/>
                                <a:gd name="connsiteX863" fmla="*/ 7020 w 10000"/>
                                <a:gd name="connsiteY863" fmla="*/ 1064 h 10000"/>
                                <a:gd name="connsiteX864" fmla="*/ 7020 w 10000"/>
                                <a:gd name="connsiteY864" fmla="*/ 1064 h 10000"/>
                                <a:gd name="connsiteX865" fmla="*/ 6978 w 10000"/>
                                <a:gd name="connsiteY865" fmla="*/ 1000 h 10000"/>
                                <a:gd name="connsiteX866" fmla="*/ 7020 w 10000"/>
                                <a:gd name="connsiteY866" fmla="*/ 936 h 10000"/>
                                <a:gd name="connsiteX867" fmla="*/ 7020 w 10000"/>
                                <a:gd name="connsiteY867" fmla="*/ 936 h 10000"/>
                                <a:gd name="connsiteX868" fmla="*/ 7020 w 10000"/>
                                <a:gd name="connsiteY868" fmla="*/ 917 h 10000"/>
                                <a:gd name="connsiteX869" fmla="*/ 7020 w 10000"/>
                                <a:gd name="connsiteY869" fmla="*/ 917 h 10000"/>
                                <a:gd name="connsiteX870" fmla="*/ 7055 w 10000"/>
                                <a:gd name="connsiteY870" fmla="*/ 876 h 10000"/>
                                <a:gd name="connsiteX871" fmla="*/ 7098 w 10000"/>
                                <a:gd name="connsiteY871" fmla="*/ 834 h 10000"/>
                                <a:gd name="connsiteX872" fmla="*/ 7209 w 10000"/>
                                <a:gd name="connsiteY872" fmla="*/ 748 h 10000"/>
                                <a:gd name="connsiteX873" fmla="*/ 7209 w 10000"/>
                                <a:gd name="connsiteY873" fmla="*/ 748 h 10000"/>
                                <a:gd name="connsiteX874" fmla="*/ 7286 w 10000"/>
                                <a:gd name="connsiteY874" fmla="*/ 718 h 10000"/>
                                <a:gd name="connsiteX875" fmla="*/ 7363 w 10000"/>
                                <a:gd name="connsiteY875" fmla="*/ 688 h 10000"/>
                                <a:gd name="connsiteX876" fmla="*/ 7551 w 10000"/>
                                <a:gd name="connsiteY876" fmla="*/ 628 h 10000"/>
                                <a:gd name="connsiteX877" fmla="*/ 7551 w 10000"/>
                                <a:gd name="connsiteY877" fmla="*/ 628 h 10000"/>
                                <a:gd name="connsiteX878" fmla="*/ 7698 w 10000"/>
                                <a:gd name="connsiteY878" fmla="*/ 583 h 10000"/>
                                <a:gd name="connsiteX879" fmla="*/ 7851 w 10000"/>
                                <a:gd name="connsiteY879" fmla="*/ 542 h 10000"/>
                                <a:gd name="connsiteX880" fmla="*/ 7851 w 10000"/>
                                <a:gd name="connsiteY880" fmla="*/ 542 h 10000"/>
                                <a:gd name="connsiteX881" fmla="*/ 8228 w 10000"/>
                                <a:gd name="connsiteY881" fmla="*/ 459 h 10000"/>
                                <a:gd name="connsiteX882" fmla="*/ 8228 w 10000"/>
                                <a:gd name="connsiteY882" fmla="*/ 459 h 10000"/>
                                <a:gd name="connsiteX883" fmla="*/ 8416 w 10000"/>
                                <a:gd name="connsiteY883" fmla="*/ 417 h 10000"/>
                                <a:gd name="connsiteX884" fmla="*/ 8528 w 10000"/>
                                <a:gd name="connsiteY884" fmla="*/ 398 h 10000"/>
                                <a:gd name="connsiteX885" fmla="*/ 8639 w 10000"/>
                                <a:gd name="connsiteY885" fmla="*/ 380 h 10000"/>
                                <a:gd name="connsiteX886" fmla="*/ 8639 w 10000"/>
                                <a:gd name="connsiteY886" fmla="*/ 380 h 10000"/>
                                <a:gd name="connsiteX887" fmla="*/ 8639 w 10000"/>
                                <a:gd name="connsiteY887" fmla="*/ 387 h 10000"/>
                                <a:gd name="connsiteX888" fmla="*/ 8716 w 10000"/>
                                <a:gd name="connsiteY888" fmla="*/ 395 h 10000"/>
                                <a:gd name="connsiteX889" fmla="*/ 8793 w 10000"/>
                                <a:gd name="connsiteY889" fmla="*/ 398 h 10000"/>
                                <a:gd name="connsiteX890" fmla="*/ 8904 w 10000"/>
                                <a:gd name="connsiteY890" fmla="*/ 398 h 10000"/>
                                <a:gd name="connsiteX891" fmla="*/ 8904 w 10000"/>
                                <a:gd name="connsiteY891" fmla="*/ 398 h 10000"/>
                                <a:gd name="connsiteX892" fmla="*/ 8947 w 10000"/>
                                <a:gd name="connsiteY892" fmla="*/ 391 h 10000"/>
                                <a:gd name="connsiteX893" fmla="*/ 8981 w 10000"/>
                                <a:gd name="connsiteY893" fmla="*/ 387 h 10000"/>
                                <a:gd name="connsiteX894" fmla="*/ 8981 w 10000"/>
                                <a:gd name="connsiteY894" fmla="*/ 387 h 10000"/>
                                <a:gd name="connsiteX895" fmla="*/ 9058 w 10000"/>
                                <a:gd name="connsiteY895" fmla="*/ 391 h 10000"/>
                                <a:gd name="connsiteX896" fmla="*/ 9170 w 10000"/>
                                <a:gd name="connsiteY896" fmla="*/ 395 h 10000"/>
                                <a:gd name="connsiteX897" fmla="*/ 9204 w 10000"/>
                                <a:gd name="connsiteY897" fmla="*/ 395 h 10000"/>
                                <a:gd name="connsiteX898" fmla="*/ 9281 w 10000"/>
                                <a:gd name="connsiteY898" fmla="*/ 391 h 10000"/>
                                <a:gd name="connsiteX899" fmla="*/ 9281 w 10000"/>
                                <a:gd name="connsiteY899" fmla="*/ 387 h 10000"/>
                                <a:gd name="connsiteX900" fmla="*/ 9281 w 10000"/>
                                <a:gd name="connsiteY900" fmla="*/ 380 h 10000"/>
                                <a:gd name="connsiteX901" fmla="*/ 9281 w 10000"/>
                                <a:gd name="connsiteY901" fmla="*/ 380 h 10000"/>
                                <a:gd name="connsiteX902" fmla="*/ 9358 w 10000"/>
                                <a:gd name="connsiteY902" fmla="*/ 380 h 10000"/>
                                <a:gd name="connsiteX903" fmla="*/ 9469 w 10000"/>
                                <a:gd name="connsiteY903" fmla="*/ 383 h 10000"/>
                                <a:gd name="connsiteX904" fmla="*/ 9469 w 10000"/>
                                <a:gd name="connsiteY904" fmla="*/ 383 h 10000"/>
                                <a:gd name="connsiteX905" fmla="*/ 9512 w 10000"/>
                                <a:gd name="connsiteY905" fmla="*/ 380 h 10000"/>
                                <a:gd name="connsiteX906" fmla="*/ 9547 w 10000"/>
                                <a:gd name="connsiteY906" fmla="*/ 372 h 10000"/>
                                <a:gd name="connsiteX907" fmla="*/ 9512 w 10000"/>
                                <a:gd name="connsiteY907" fmla="*/ 357 h 10000"/>
                                <a:gd name="connsiteX908" fmla="*/ 9512 w 10000"/>
                                <a:gd name="connsiteY908" fmla="*/ 357 h 10000"/>
                                <a:gd name="connsiteX909" fmla="*/ 9657 w 10000"/>
                                <a:gd name="connsiteY909" fmla="*/ 361 h 10000"/>
                                <a:gd name="connsiteX910" fmla="*/ 9777 w 10000"/>
                                <a:gd name="connsiteY910" fmla="*/ 357 h 10000"/>
                                <a:gd name="connsiteX911" fmla="*/ 9777 w 10000"/>
                                <a:gd name="connsiteY911" fmla="*/ 357 h 10000"/>
                                <a:gd name="connsiteX912" fmla="*/ 9777 w 10000"/>
                                <a:gd name="connsiteY912" fmla="*/ 350 h 10000"/>
                                <a:gd name="connsiteX913" fmla="*/ 9735 w 10000"/>
                                <a:gd name="connsiteY913" fmla="*/ 342 h 10000"/>
                                <a:gd name="connsiteX914" fmla="*/ 9701 w 10000"/>
                                <a:gd name="connsiteY914" fmla="*/ 331 h 10000"/>
                                <a:gd name="connsiteX915" fmla="*/ 9701 w 10000"/>
                                <a:gd name="connsiteY915" fmla="*/ 331 h 10000"/>
                                <a:gd name="connsiteX916" fmla="*/ 9812 w 10000"/>
                                <a:gd name="connsiteY916" fmla="*/ 327 h 10000"/>
                                <a:gd name="connsiteX917" fmla="*/ 9889 w 10000"/>
                                <a:gd name="connsiteY917" fmla="*/ 327 h 10000"/>
                                <a:gd name="connsiteX918" fmla="*/ 9923 w 10000"/>
                                <a:gd name="connsiteY918" fmla="*/ 323 h 10000"/>
                                <a:gd name="connsiteX919" fmla="*/ 9923 w 10000"/>
                                <a:gd name="connsiteY919" fmla="*/ 323 h 10000"/>
                                <a:gd name="connsiteX920" fmla="*/ 9966 w 10000"/>
                                <a:gd name="connsiteY920" fmla="*/ 316 h 10000"/>
                                <a:gd name="connsiteX921" fmla="*/ 9923 w 10000"/>
                                <a:gd name="connsiteY921" fmla="*/ 308 h 10000"/>
                                <a:gd name="connsiteX922" fmla="*/ 9812 w 10000"/>
                                <a:gd name="connsiteY922" fmla="*/ 293 h 10000"/>
                                <a:gd name="connsiteX923" fmla="*/ 9812 w 10000"/>
                                <a:gd name="connsiteY923" fmla="*/ 293 h 10000"/>
                                <a:gd name="connsiteX924" fmla="*/ 9966 w 10000"/>
                                <a:gd name="connsiteY924" fmla="*/ 286 h 10000"/>
                                <a:gd name="connsiteX925" fmla="*/ 10000 w 10000"/>
                                <a:gd name="connsiteY925" fmla="*/ 278 h 10000"/>
                                <a:gd name="connsiteX926" fmla="*/ 10000 w 10000"/>
                                <a:gd name="connsiteY926" fmla="*/ 270 h 10000"/>
                                <a:gd name="connsiteX927" fmla="*/ 10000 w 10000"/>
                                <a:gd name="connsiteY927"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1173 w 10000"/>
                                <a:gd name="connsiteY819" fmla="*/ 601 h 10000"/>
                                <a:gd name="connsiteX820" fmla="*/ 1285 w 10000"/>
                                <a:gd name="connsiteY820" fmla="*/ 598 h 10000"/>
                                <a:gd name="connsiteX821" fmla="*/ 2038 w 10000"/>
                                <a:gd name="connsiteY821" fmla="*/ 553 h 10000"/>
                                <a:gd name="connsiteX822" fmla="*/ 2569 w 10000"/>
                                <a:gd name="connsiteY822" fmla="*/ 556 h 10000"/>
                                <a:gd name="connsiteX823" fmla="*/ 3100 w 10000"/>
                                <a:gd name="connsiteY823" fmla="*/ 567 h 10000"/>
                                <a:gd name="connsiteX824" fmla="*/ 3587 w 10000"/>
                                <a:gd name="connsiteY824" fmla="*/ 579 h 10000"/>
                                <a:gd name="connsiteX825" fmla="*/ 3587 w 10000"/>
                                <a:gd name="connsiteY825" fmla="*/ 579 h 10000"/>
                                <a:gd name="connsiteX826" fmla="*/ 3888 w 10000"/>
                                <a:gd name="connsiteY826" fmla="*/ 586 h 10000"/>
                                <a:gd name="connsiteX827" fmla="*/ 3888 w 10000"/>
                                <a:gd name="connsiteY827" fmla="*/ 586 h 10000"/>
                                <a:gd name="connsiteX828" fmla="*/ 4153 w 10000"/>
                                <a:gd name="connsiteY828" fmla="*/ 601 h 10000"/>
                                <a:gd name="connsiteX829" fmla="*/ 4418 w 10000"/>
                                <a:gd name="connsiteY829" fmla="*/ 620 h 10000"/>
                                <a:gd name="connsiteX830" fmla="*/ 4418 w 10000"/>
                                <a:gd name="connsiteY830" fmla="*/ 620 h 10000"/>
                                <a:gd name="connsiteX831" fmla="*/ 4606 w 10000"/>
                                <a:gd name="connsiteY831" fmla="*/ 639 h 10000"/>
                                <a:gd name="connsiteX832" fmla="*/ 4872 w 10000"/>
                                <a:gd name="connsiteY832" fmla="*/ 665 h 10000"/>
                                <a:gd name="connsiteX833" fmla="*/ 4872 w 10000"/>
                                <a:gd name="connsiteY833" fmla="*/ 665 h 10000"/>
                                <a:gd name="connsiteX834" fmla="*/ 5137 w 10000"/>
                                <a:gd name="connsiteY834" fmla="*/ 695 h 10000"/>
                                <a:gd name="connsiteX835" fmla="*/ 5360 w 10000"/>
                                <a:gd name="connsiteY835" fmla="*/ 726 h 10000"/>
                                <a:gd name="connsiteX836" fmla="*/ 5659 w 10000"/>
                                <a:gd name="connsiteY836" fmla="*/ 786 h 10000"/>
                                <a:gd name="connsiteX837" fmla="*/ 5659 w 10000"/>
                                <a:gd name="connsiteY837" fmla="*/ 786 h 10000"/>
                                <a:gd name="connsiteX838" fmla="*/ 5771 w 10000"/>
                                <a:gd name="connsiteY838" fmla="*/ 820 h 10000"/>
                                <a:gd name="connsiteX839" fmla="*/ 5891 w 10000"/>
                                <a:gd name="connsiteY839" fmla="*/ 857 h 10000"/>
                                <a:gd name="connsiteX840" fmla="*/ 6113 w 10000"/>
                                <a:gd name="connsiteY840" fmla="*/ 932 h 10000"/>
                                <a:gd name="connsiteX841" fmla="*/ 6113 w 10000"/>
                                <a:gd name="connsiteY841" fmla="*/ 932 h 10000"/>
                                <a:gd name="connsiteX842" fmla="*/ 6268 w 10000"/>
                                <a:gd name="connsiteY842" fmla="*/ 1000 h 10000"/>
                                <a:gd name="connsiteX843" fmla="*/ 6344 w 10000"/>
                                <a:gd name="connsiteY843" fmla="*/ 1060 h 10000"/>
                                <a:gd name="connsiteX844" fmla="*/ 6456 w 10000"/>
                                <a:gd name="connsiteY844" fmla="*/ 1173 h 10000"/>
                                <a:gd name="connsiteX845" fmla="*/ 6456 w 10000"/>
                                <a:gd name="connsiteY845" fmla="*/ 1173 h 10000"/>
                                <a:gd name="connsiteX846" fmla="*/ 6490 w 10000"/>
                                <a:gd name="connsiteY846" fmla="*/ 1270 h 10000"/>
                                <a:gd name="connsiteX847" fmla="*/ 6490 w 10000"/>
                                <a:gd name="connsiteY847" fmla="*/ 1346 h 10000"/>
                                <a:gd name="connsiteX848" fmla="*/ 6490 w 10000"/>
                                <a:gd name="connsiteY848" fmla="*/ 1346 h 10000"/>
                                <a:gd name="connsiteX849" fmla="*/ 6413 w 10000"/>
                                <a:gd name="connsiteY849" fmla="*/ 5677 h 10000"/>
                                <a:gd name="connsiteX850" fmla="*/ 6378 w 10000"/>
                                <a:gd name="connsiteY850" fmla="*/ 9997 h 10000"/>
                                <a:gd name="connsiteX851" fmla="*/ 6378 w 10000"/>
                                <a:gd name="connsiteY851" fmla="*/ 9997 h 10000"/>
                                <a:gd name="connsiteX852" fmla="*/ 6378 w 10000"/>
                                <a:gd name="connsiteY852" fmla="*/ 10000 h 10000"/>
                                <a:gd name="connsiteX853" fmla="*/ 6910 w 10000"/>
                                <a:gd name="connsiteY853" fmla="*/ 10000 h 10000"/>
                                <a:gd name="connsiteX854" fmla="*/ 6910 w 10000"/>
                                <a:gd name="connsiteY854" fmla="*/ 10000 h 10000"/>
                                <a:gd name="connsiteX855" fmla="*/ 6910 w 10000"/>
                                <a:gd name="connsiteY855" fmla="*/ 9997 h 10000"/>
                                <a:gd name="connsiteX856" fmla="*/ 6910 w 10000"/>
                                <a:gd name="connsiteY856" fmla="*/ 9997 h 10000"/>
                                <a:gd name="connsiteX857" fmla="*/ 6910 w 10000"/>
                                <a:gd name="connsiteY857" fmla="*/ 8632 h 10000"/>
                                <a:gd name="connsiteX858" fmla="*/ 6944 w 10000"/>
                                <a:gd name="connsiteY858" fmla="*/ 5662 h 10000"/>
                                <a:gd name="connsiteX859" fmla="*/ 6978 w 10000"/>
                                <a:gd name="connsiteY859" fmla="*/ 1331 h 10000"/>
                                <a:gd name="connsiteX860" fmla="*/ 6978 w 10000"/>
                                <a:gd name="connsiteY860" fmla="*/ 1331 h 10000"/>
                                <a:gd name="connsiteX861" fmla="*/ 7020 w 10000"/>
                                <a:gd name="connsiteY861" fmla="*/ 1195 h 10000"/>
                                <a:gd name="connsiteX862" fmla="*/ 7020 w 10000"/>
                                <a:gd name="connsiteY862" fmla="*/ 1064 h 10000"/>
                                <a:gd name="connsiteX863" fmla="*/ 7020 w 10000"/>
                                <a:gd name="connsiteY863" fmla="*/ 1064 h 10000"/>
                                <a:gd name="connsiteX864" fmla="*/ 6978 w 10000"/>
                                <a:gd name="connsiteY864" fmla="*/ 1000 h 10000"/>
                                <a:gd name="connsiteX865" fmla="*/ 7020 w 10000"/>
                                <a:gd name="connsiteY865" fmla="*/ 936 h 10000"/>
                                <a:gd name="connsiteX866" fmla="*/ 7020 w 10000"/>
                                <a:gd name="connsiteY866" fmla="*/ 936 h 10000"/>
                                <a:gd name="connsiteX867" fmla="*/ 7020 w 10000"/>
                                <a:gd name="connsiteY867" fmla="*/ 917 h 10000"/>
                                <a:gd name="connsiteX868" fmla="*/ 7020 w 10000"/>
                                <a:gd name="connsiteY868" fmla="*/ 917 h 10000"/>
                                <a:gd name="connsiteX869" fmla="*/ 7055 w 10000"/>
                                <a:gd name="connsiteY869" fmla="*/ 876 h 10000"/>
                                <a:gd name="connsiteX870" fmla="*/ 7098 w 10000"/>
                                <a:gd name="connsiteY870" fmla="*/ 834 h 10000"/>
                                <a:gd name="connsiteX871" fmla="*/ 7209 w 10000"/>
                                <a:gd name="connsiteY871" fmla="*/ 748 h 10000"/>
                                <a:gd name="connsiteX872" fmla="*/ 7209 w 10000"/>
                                <a:gd name="connsiteY872" fmla="*/ 748 h 10000"/>
                                <a:gd name="connsiteX873" fmla="*/ 7286 w 10000"/>
                                <a:gd name="connsiteY873" fmla="*/ 718 h 10000"/>
                                <a:gd name="connsiteX874" fmla="*/ 7363 w 10000"/>
                                <a:gd name="connsiteY874" fmla="*/ 688 h 10000"/>
                                <a:gd name="connsiteX875" fmla="*/ 7551 w 10000"/>
                                <a:gd name="connsiteY875" fmla="*/ 628 h 10000"/>
                                <a:gd name="connsiteX876" fmla="*/ 7551 w 10000"/>
                                <a:gd name="connsiteY876" fmla="*/ 628 h 10000"/>
                                <a:gd name="connsiteX877" fmla="*/ 7698 w 10000"/>
                                <a:gd name="connsiteY877" fmla="*/ 583 h 10000"/>
                                <a:gd name="connsiteX878" fmla="*/ 7851 w 10000"/>
                                <a:gd name="connsiteY878" fmla="*/ 542 h 10000"/>
                                <a:gd name="connsiteX879" fmla="*/ 7851 w 10000"/>
                                <a:gd name="connsiteY879" fmla="*/ 542 h 10000"/>
                                <a:gd name="connsiteX880" fmla="*/ 8228 w 10000"/>
                                <a:gd name="connsiteY880" fmla="*/ 459 h 10000"/>
                                <a:gd name="connsiteX881" fmla="*/ 8228 w 10000"/>
                                <a:gd name="connsiteY881" fmla="*/ 459 h 10000"/>
                                <a:gd name="connsiteX882" fmla="*/ 8416 w 10000"/>
                                <a:gd name="connsiteY882" fmla="*/ 417 h 10000"/>
                                <a:gd name="connsiteX883" fmla="*/ 8528 w 10000"/>
                                <a:gd name="connsiteY883" fmla="*/ 398 h 10000"/>
                                <a:gd name="connsiteX884" fmla="*/ 8639 w 10000"/>
                                <a:gd name="connsiteY884" fmla="*/ 380 h 10000"/>
                                <a:gd name="connsiteX885" fmla="*/ 8639 w 10000"/>
                                <a:gd name="connsiteY885" fmla="*/ 380 h 10000"/>
                                <a:gd name="connsiteX886" fmla="*/ 8639 w 10000"/>
                                <a:gd name="connsiteY886" fmla="*/ 387 h 10000"/>
                                <a:gd name="connsiteX887" fmla="*/ 8716 w 10000"/>
                                <a:gd name="connsiteY887" fmla="*/ 395 h 10000"/>
                                <a:gd name="connsiteX888" fmla="*/ 8793 w 10000"/>
                                <a:gd name="connsiteY888" fmla="*/ 398 h 10000"/>
                                <a:gd name="connsiteX889" fmla="*/ 8904 w 10000"/>
                                <a:gd name="connsiteY889" fmla="*/ 398 h 10000"/>
                                <a:gd name="connsiteX890" fmla="*/ 8904 w 10000"/>
                                <a:gd name="connsiteY890" fmla="*/ 398 h 10000"/>
                                <a:gd name="connsiteX891" fmla="*/ 8947 w 10000"/>
                                <a:gd name="connsiteY891" fmla="*/ 391 h 10000"/>
                                <a:gd name="connsiteX892" fmla="*/ 8981 w 10000"/>
                                <a:gd name="connsiteY892" fmla="*/ 387 h 10000"/>
                                <a:gd name="connsiteX893" fmla="*/ 8981 w 10000"/>
                                <a:gd name="connsiteY893" fmla="*/ 387 h 10000"/>
                                <a:gd name="connsiteX894" fmla="*/ 9058 w 10000"/>
                                <a:gd name="connsiteY894" fmla="*/ 391 h 10000"/>
                                <a:gd name="connsiteX895" fmla="*/ 9170 w 10000"/>
                                <a:gd name="connsiteY895" fmla="*/ 395 h 10000"/>
                                <a:gd name="connsiteX896" fmla="*/ 9204 w 10000"/>
                                <a:gd name="connsiteY896" fmla="*/ 395 h 10000"/>
                                <a:gd name="connsiteX897" fmla="*/ 9281 w 10000"/>
                                <a:gd name="connsiteY897" fmla="*/ 391 h 10000"/>
                                <a:gd name="connsiteX898" fmla="*/ 9281 w 10000"/>
                                <a:gd name="connsiteY898" fmla="*/ 387 h 10000"/>
                                <a:gd name="connsiteX899" fmla="*/ 9281 w 10000"/>
                                <a:gd name="connsiteY899" fmla="*/ 380 h 10000"/>
                                <a:gd name="connsiteX900" fmla="*/ 9281 w 10000"/>
                                <a:gd name="connsiteY900" fmla="*/ 380 h 10000"/>
                                <a:gd name="connsiteX901" fmla="*/ 9358 w 10000"/>
                                <a:gd name="connsiteY901" fmla="*/ 380 h 10000"/>
                                <a:gd name="connsiteX902" fmla="*/ 9469 w 10000"/>
                                <a:gd name="connsiteY902" fmla="*/ 383 h 10000"/>
                                <a:gd name="connsiteX903" fmla="*/ 9469 w 10000"/>
                                <a:gd name="connsiteY903" fmla="*/ 383 h 10000"/>
                                <a:gd name="connsiteX904" fmla="*/ 9512 w 10000"/>
                                <a:gd name="connsiteY904" fmla="*/ 380 h 10000"/>
                                <a:gd name="connsiteX905" fmla="*/ 9547 w 10000"/>
                                <a:gd name="connsiteY905" fmla="*/ 372 h 10000"/>
                                <a:gd name="connsiteX906" fmla="*/ 9512 w 10000"/>
                                <a:gd name="connsiteY906" fmla="*/ 357 h 10000"/>
                                <a:gd name="connsiteX907" fmla="*/ 9512 w 10000"/>
                                <a:gd name="connsiteY907" fmla="*/ 357 h 10000"/>
                                <a:gd name="connsiteX908" fmla="*/ 9657 w 10000"/>
                                <a:gd name="connsiteY908" fmla="*/ 361 h 10000"/>
                                <a:gd name="connsiteX909" fmla="*/ 9777 w 10000"/>
                                <a:gd name="connsiteY909" fmla="*/ 357 h 10000"/>
                                <a:gd name="connsiteX910" fmla="*/ 9777 w 10000"/>
                                <a:gd name="connsiteY910" fmla="*/ 357 h 10000"/>
                                <a:gd name="connsiteX911" fmla="*/ 9777 w 10000"/>
                                <a:gd name="connsiteY911" fmla="*/ 350 h 10000"/>
                                <a:gd name="connsiteX912" fmla="*/ 9735 w 10000"/>
                                <a:gd name="connsiteY912" fmla="*/ 342 h 10000"/>
                                <a:gd name="connsiteX913" fmla="*/ 9701 w 10000"/>
                                <a:gd name="connsiteY913" fmla="*/ 331 h 10000"/>
                                <a:gd name="connsiteX914" fmla="*/ 9701 w 10000"/>
                                <a:gd name="connsiteY914" fmla="*/ 331 h 10000"/>
                                <a:gd name="connsiteX915" fmla="*/ 9812 w 10000"/>
                                <a:gd name="connsiteY915" fmla="*/ 327 h 10000"/>
                                <a:gd name="connsiteX916" fmla="*/ 9889 w 10000"/>
                                <a:gd name="connsiteY916" fmla="*/ 327 h 10000"/>
                                <a:gd name="connsiteX917" fmla="*/ 9923 w 10000"/>
                                <a:gd name="connsiteY917" fmla="*/ 323 h 10000"/>
                                <a:gd name="connsiteX918" fmla="*/ 9923 w 10000"/>
                                <a:gd name="connsiteY918" fmla="*/ 323 h 10000"/>
                                <a:gd name="connsiteX919" fmla="*/ 9966 w 10000"/>
                                <a:gd name="connsiteY919" fmla="*/ 316 h 10000"/>
                                <a:gd name="connsiteX920" fmla="*/ 9923 w 10000"/>
                                <a:gd name="connsiteY920" fmla="*/ 308 h 10000"/>
                                <a:gd name="connsiteX921" fmla="*/ 9812 w 10000"/>
                                <a:gd name="connsiteY921" fmla="*/ 293 h 10000"/>
                                <a:gd name="connsiteX922" fmla="*/ 9812 w 10000"/>
                                <a:gd name="connsiteY922" fmla="*/ 293 h 10000"/>
                                <a:gd name="connsiteX923" fmla="*/ 9966 w 10000"/>
                                <a:gd name="connsiteY923" fmla="*/ 286 h 10000"/>
                                <a:gd name="connsiteX924" fmla="*/ 10000 w 10000"/>
                                <a:gd name="connsiteY924" fmla="*/ 278 h 10000"/>
                                <a:gd name="connsiteX925" fmla="*/ 10000 w 10000"/>
                                <a:gd name="connsiteY925" fmla="*/ 270 h 10000"/>
                                <a:gd name="connsiteX926" fmla="*/ 10000 w 10000"/>
                                <a:gd name="connsiteY926"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1173 w 10000"/>
                                <a:gd name="connsiteY819" fmla="*/ 601 h 10000"/>
                                <a:gd name="connsiteX820" fmla="*/ 2038 w 10000"/>
                                <a:gd name="connsiteY820" fmla="*/ 553 h 10000"/>
                                <a:gd name="connsiteX821" fmla="*/ 2569 w 10000"/>
                                <a:gd name="connsiteY821" fmla="*/ 556 h 10000"/>
                                <a:gd name="connsiteX822" fmla="*/ 3100 w 10000"/>
                                <a:gd name="connsiteY822" fmla="*/ 567 h 10000"/>
                                <a:gd name="connsiteX823" fmla="*/ 3587 w 10000"/>
                                <a:gd name="connsiteY823" fmla="*/ 579 h 10000"/>
                                <a:gd name="connsiteX824" fmla="*/ 3587 w 10000"/>
                                <a:gd name="connsiteY824" fmla="*/ 579 h 10000"/>
                                <a:gd name="connsiteX825" fmla="*/ 3888 w 10000"/>
                                <a:gd name="connsiteY825" fmla="*/ 586 h 10000"/>
                                <a:gd name="connsiteX826" fmla="*/ 3888 w 10000"/>
                                <a:gd name="connsiteY826" fmla="*/ 586 h 10000"/>
                                <a:gd name="connsiteX827" fmla="*/ 4153 w 10000"/>
                                <a:gd name="connsiteY827" fmla="*/ 601 h 10000"/>
                                <a:gd name="connsiteX828" fmla="*/ 4418 w 10000"/>
                                <a:gd name="connsiteY828" fmla="*/ 620 h 10000"/>
                                <a:gd name="connsiteX829" fmla="*/ 4418 w 10000"/>
                                <a:gd name="connsiteY829" fmla="*/ 620 h 10000"/>
                                <a:gd name="connsiteX830" fmla="*/ 4606 w 10000"/>
                                <a:gd name="connsiteY830" fmla="*/ 639 h 10000"/>
                                <a:gd name="connsiteX831" fmla="*/ 4872 w 10000"/>
                                <a:gd name="connsiteY831" fmla="*/ 665 h 10000"/>
                                <a:gd name="connsiteX832" fmla="*/ 4872 w 10000"/>
                                <a:gd name="connsiteY832" fmla="*/ 665 h 10000"/>
                                <a:gd name="connsiteX833" fmla="*/ 5137 w 10000"/>
                                <a:gd name="connsiteY833" fmla="*/ 695 h 10000"/>
                                <a:gd name="connsiteX834" fmla="*/ 5360 w 10000"/>
                                <a:gd name="connsiteY834" fmla="*/ 726 h 10000"/>
                                <a:gd name="connsiteX835" fmla="*/ 5659 w 10000"/>
                                <a:gd name="connsiteY835" fmla="*/ 786 h 10000"/>
                                <a:gd name="connsiteX836" fmla="*/ 5659 w 10000"/>
                                <a:gd name="connsiteY836" fmla="*/ 786 h 10000"/>
                                <a:gd name="connsiteX837" fmla="*/ 5771 w 10000"/>
                                <a:gd name="connsiteY837" fmla="*/ 820 h 10000"/>
                                <a:gd name="connsiteX838" fmla="*/ 5891 w 10000"/>
                                <a:gd name="connsiteY838" fmla="*/ 857 h 10000"/>
                                <a:gd name="connsiteX839" fmla="*/ 6113 w 10000"/>
                                <a:gd name="connsiteY839" fmla="*/ 932 h 10000"/>
                                <a:gd name="connsiteX840" fmla="*/ 6113 w 10000"/>
                                <a:gd name="connsiteY840" fmla="*/ 932 h 10000"/>
                                <a:gd name="connsiteX841" fmla="*/ 6268 w 10000"/>
                                <a:gd name="connsiteY841" fmla="*/ 1000 h 10000"/>
                                <a:gd name="connsiteX842" fmla="*/ 6344 w 10000"/>
                                <a:gd name="connsiteY842" fmla="*/ 1060 h 10000"/>
                                <a:gd name="connsiteX843" fmla="*/ 6456 w 10000"/>
                                <a:gd name="connsiteY843" fmla="*/ 1173 h 10000"/>
                                <a:gd name="connsiteX844" fmla="*/ 6456 w 10000"/>
                                <a:gd name="connsiteY844" fmla="*/ 1173 h 10000"/>
                                <a:gd name="connsiteX845" fmla="*/ 6490 w 10000"/>
                                <a:gd name="connsiteY845" fmla="*/ 1270 h 10000"/>
                                <a:gd name="connsiteX846" fmla="*/ 6490 w 10000"/>
                                <a:gd name="connsiteY846" fmla="*/ 1346 h 10000"/>
                                <a:gd name="connsiteX847" fmla="*/ 6490 w 10000"/>
                                <a:gd name="connsiteY847" fmla="*/ 1346 h 10000"/>
                                <a:gd name="connsiteX848" fmla="*/ 6413 w 10000"/>
                                <a:gd name="connsiteY848" fmla="*/ 5677 h 10000"/>
                                <a:gd name="connsiteX849" fmla="*/ 6378 w 10000"/>
                                <a:gd name="connsiteY849" fmla="*/ 9997 h 10000"/>
                                <a:gd name="connsiteX850" fmla="*/ 6378 w 10000"/>
                                <a:gd name="connsiteY850" fmla="*/ 9997 h 10000"/>
                                <a:gd name="connsiteX851" fmla="*/ 6378 w 10000"/>
                                <a:gd name="connsiteY851" fmla="*/ 10000 h 10000"/>
                                <a:gd name="connsiteX852" fmla="*/ 6910 w 10000"/>
                                <a:gd name="connsiteY852" fmla="*/ 10000 h 10000"/>
                                <a:gd name="connsiteX853" fmla="*/ 6910 w 10000"/>
                                <a:gd name="connsiteY853" fmla="*/ 10000 h 10000"/>
                                <a:gd name="connsiteX854" fmla="*/ 6910 w 10000"/>
                                <a:gd name="connsiteY854" fmla="*/ 9997 h 10000"/>
                                <a:gd name="connsiteX855" fmla="*/ 6910 w 10000"/>
                                <a:gd name="connsiteY855" fmla="*/ 9997 h 10000"/>
                                <a:gd name="connsiteX856" fmla="*/ 6910 w 10000"/>
                                <a:gd name="connsiteY856" fmla="*/ 8632 h 10000"/>
                                <a:gd name="connsiteX857" fmla="*/ 6944 w 10000"/>
                                <a:gd name="connsiteY857" fmla="*/ 5662 h 10000"/>
                                <a:gd name="connsiteX858" fmla="*/ 6978 w 10000"/>
                                <a:gd name="connsiteY858" fmla="*/ 1331 h 10000"/>
                                <a:gd name="connsiteX859" fmla="*/ 6978 w 10000"/>
                                <a:gd name="connsiteY859" fmla="*/ 1331 h 10000"/>
                                <a:gd name="connsiteX860" fmla="*/ 7020 w 10000"/>
                                <a:gd name="connsiteY860" fmla="*/ 1195 h 10000"/>
                                <a:gd name="connsiteX861" fmla="*/ 7020 w 10000"/>
                                <a:gd name="connsiteY861" fmla="*/ 1064 h 10000"/>
                                <a:gd name="connsiteX862" fmla="*/ 7020 w 10000"/>
                                <a:gd name="connsiteY862" fmla="*/ 1064 h 10000"/>
                                <a:gd name="connsiteX863" fmla="*/ 6978 w 10000"/>
                                <a:gd name="connsiteY863" fmla="*/ 1000 h 10000"/>
                                <a:gd name="connsiteX864" fmla="*/ 7020 w 10000"/>
                                <a:gd name="connsiteY864" fmla="*/ 936 h 10000"/>
                                <a:gd name="connsiteX865" fmla="*/ 7020 w 10000"/>
                                <a:gd name="connsiteY865" fmla="*/ 936 h 10000"/>
                                <a:gd name="connsiteX866" fmla="*/ 7020 w 10000"/>
                                <a:gd name="connsiteY866" fmla="*/ 917 h 10000"/>
                                <a:gd name="connsiteX867" fmla="*/ 7020 w 10000"/>
                                <a:gd name="connsiteY867" fmla="*/ 917 h 10000"/>
                                <a:gd name="connsiteX868" fmla="*/ 7055 w 10000"/>
                                <a:gd name="connsiteY868" fmla="*/ 876 h 10000"/>
                                <a:gd name="connsiteX869" fmla="*/ 7098 w 10000"/>
                                <a:gd name="connsiteY869" fmla="*/ 834 h 10000"/>
                                <a:gd name="connsiteX870" fmla="*/ 7209 w 10000"/>
                                <a:gd name="connsiteY870" fmla="*/ 748 h 10000"/>
                                <a:gd name="connsiteX871" fmla="*/ 7209 w 10000"/>
                                <a:gd name="connsiteY871" fmla="*/ 748 h 10000"/>
                                <a:gd name="connsiteX872" fmla="*/ 7286 w 10000"/>
                                <a:gd name="connsiteY872" fmla="*/ 718 h 10000"/>
                                <a:gd name="connsiteX873" fmla="*/ 7363 w 10000"/>
                                <a:gd name="connsiteY873" fmla="*/ 688 h 10000"/>
                                <a:gd name="connsiteX874" fmla="*/ 7551 w 10000"/>
                                <a:gd name="connsiteY874" fmla="*/ 628 h 10000"/>
                                <a:gd name="connsiteX875" fmla="*/ 7551 w 10000"/>
                                <a:gd name="connsiteY875" fmla="*/ 628 h 10000"/>
                                <a:gd name="connsiteX876" fmla="*/ 7698 w 10000"/>
                                <a:gd name="connsiteY876" fmla="*/ 583 h 10000"/>
                                <a:gd name="connsiteX877" fmla="*/ 7851 w 10000"/>
                                <a:gd name="connsiteY877" fmla="*/ 542 h 10000"/>
                                <a:gd name="connsiteX878" fmla="*/ 7851 w 10000"/>
                                <a:gd name="connsiteY878" fmla="*/ 542 h 10000"/>
                                <a:gd name="connsiteX879" fmla="*/ 8228 w 10000"/>
                                <a:gd name="connsiteY879" fmla="*/ 459 h 10000"/>
                                <a:gd name="connsiteX880" fmla="*/ 8228 w 10000"/>
                                <a:gd name="connsiteY880" fmla="*/ 459 h 10000"/>
                                <a:gd name="connsiteX881" fmla="*/ 8416 w 10000"/>
                                <a:gd name="connsiteY881" fmla="*/ 417 h 10000"/>
                                <a:gd name="connsiteX882" fmla="*/ 8528 w 10000"/>
                                <a:gd name="connsiteY882" fmla="*/ 398 h 10000"/>
                                <a:gd name="connsiteX883" fmla="*/ 8639 w 10000"/>
                                <a:gd name="connsiteY883" fmla="*/ 380 h 10000"/>
                                <a:gd name="connsiteX884" fmla="*/ 8639 w 10000"/>
                                <a:gd name="connsiteY884" fmla="*/ 380 h 10000"/>
                                <a:gd name="connsiteX885" fmla="*/ 8639 w 10000"/>
                                <a:gd name="connsiteY885" fmla="*/ 387 h 10000"/>
                                <a:gd name="connsiteX886" fmla="*/ 8716 w 10000"/>
                                <a:gd name="connsiteY886" fmla="*/ 395 h 10000"/>
                                <a:gd name="connsiteX887" fmla="*/ 8793 w 10000"/>
                                <a:gd name="connsiteY887" fmla="*/ 398 h 10000"/>
                                <a:gd name="connsiteX888" fmla="*/ 8904 w 10000"/>
                                <a:gd name="connsiteY888" fmla="*/ 398 h 10000"/>
                                <a:gd name="connsiteX889" fmla="*/ 8904 w 10000"/>
                                <a:gd name="connsiteY889" fmla="*/ 398 h 10000"/>
                                <a:gd name="connsiteX890" fmla="*/ 8947 w 10000"/>
                                <a:gd name="connsiteY890" fmla="*/ 391 h 10000"/>
                                <a:gd name="connsiteX891" fmla="*/ 8981 w 10000"/>
                                <a:gd name="connsiteY891" fmla="*/ 387 h 10000"/>
                                <a:gd name="connsiteX892" fmla="*/ 8981 w 10000"/>
                                <a:gd name="connsiteY892" fmla="*/ 387 h 10000"/>
                                <a:gd name="connsiteX893" fmla="*/ 9058 w 10000"/>
                                <a:gd name="connsiteY893" fmla="*/ 391 h 10000"/>
                                <a:gd name="connsiteX894" fmla="*/ 9170 w 10000"/>
                                <a:gd name="connsiteY894" fmla="*/ 395 h 10000"/>
                                <a:gd name="connsiteX895" fmla="*/ 9204 w 10000"/>
                                <a:gd name="connsiteY895" fmla="*/ 395 h 10000"/>
                                <a:gd name="connsiteX896" fmla="*/ 9281 w 10000"/>
                                <a:gd name="connsiteY896" fmla="*/ 391 h 10000"/>
                                <a:gd name="connsiteX897" fmla="*/ 9281 w 10000"/>
                                <a:gd name="connsiteY897" fmla="*/ 387 h 10000"/>
                                <a:gd name="connsiteX898" fmla="*/ 9281 w 10000"/>
                                <a:gd name="connsiteY898" fmla="*/ 380 h 10000"/>
                                <a:gd name="connsiteX899" fmla="*/ 9281 w 10000"/>
                                <a:gd name="connsiteY899" fmla="*/ 380 h 10000"/>
                                <a:gd name="connsiteX900" fmla="*/ 9358 w 10000"/>
                                <a:gd name="connsiteY900" fmla="*/ 380 h 10000"/>
                                <a:gd name="connsiteX901" fmla="*/ 9469 w 10000"/>
                                <a:gd name="connsiteY901" fmla="*/ 383 h 10000"/>
                                <a:gd name="connsiteX902" fmla="*/ 9469 w 10000"/>
                                <a:gd name="connsiteY902" fmla="*/ 383 h 10000"/>
                                <a:gd name="connsiteX903" fmla="*/ 9512 w 10000"/>
                                <a:gd name="connsiteY903" fmla="*/ 380 h 10000"/>
                                <a:gd name="connsiteX904" fmla="*/ 9547 w 10000"/>
                                <a:gd name="connsiteY904" fmla="*/ 372 h 10000"/>
                                <a:gd name="connsiteX905" fmla="*/ 9512 w 10000"/>
                                <a:gd name="connsiteY905" fmla="*/ 357 h 10000"/>
                                <a:gd name="connsiteX906" fmla="*/ 9512 w 10000"/>
                                <a:gd name="connsiteY906" fmla="*/ 357 h 10000"/>
                                <a:gd name="connsiteX907" fmla="*/ 9657 w 10000"/>
                                <a:gd name="connsiteY907" fmla="*/ 361 h 10000"/>
                                <a:gd name="connsiteX908" fmla="*/ 9777 w 10000"/>
                                <a:gd name="connsiteY908" fmla="*/ 357 h 10000"/>
                                <a:gd name="connsiteX909" fmla="*/ 9777 w 10000"/>
                                <a:gd name="connsiteY909" fmla="*/ 357 h 10000"/>
                                <a:gd name="connsiteX910" fmla="*/ 9777 w 10000"/>
                                <a:gd name="connsiteY910" fmla="*/ 350 h 10000"/>
                                <a:gd name="connsiteX911" fmla="*/ 9735 w 10000"/>
                                <a:gd name="connsiteY911" fmla="*/ 342 h 10000"/>
                                <a:gd name="connsiteX912" fmla="*/ 9701 w 10000"/>
                                <a:gd name="connsiteY912" fmla="*/ 331 h 10000"/>
                                <a:gd name="connsiteX913" fmla="*/ 9701 w 10000"/>
                                <a:gd name="connsiteY913" fmla="*/ 331 h 10000"/>
                                <a:gd name="connsiteX914" fmla="*/ 9812 w 10000"/>
                                <a:gd name="connsiteY914" fmla="*/ 327 h 10000"/>
                                <a:gd name="connsiteX915" fmla="*/ 9889 w 10000"/>
                                <a:gd name="connsiteY915" fmla="*/ 327 h 10000"/>
                                <a:gd name="connsiteX916" fmla="*/ 9923 w 10000"/>
                                <a:gd name="connsiteY916" fmla="*/ 323 h 10000"/>
                                <a:gd name="connsiteX917" fmla="*/ 9923 w 10000"/>
                                <a:gd name="connsiteY917" fmla="*/ 323 h 10000"/>
                                <a:gd name="connsiteX918" fmla="*/ 9966 w 10000"/>
                                <a:gd name="connsiteY918" fmla="*/ 316 h 10000"/>
                                <a:gd name="connsiteX919" fmla="*/ 9923 w 10000"/>
                                <a:gd name="connsiteY919" fmla="*/ 308 h 10000"/>
                                <a:gd name="connsiteX920" fmla="*/ 9812 w 10000"/>
                                <a:gd name="connsiteY920" fmla="*/ 293 h 10000"/>
                                <a:gd name="connsiteX921" fmla="*/ 9812 w 10000"/>
                                <a:gd name="connsiteY921" fmla="*/ 293 h 10000"/>
                                <a:gd name="connsiteX922" fmla="*/ 9966 w 10000"/>
                                <a:gd name="connsiteY922" fmla="*/ 286 h 10000"/>
                                <a:gd name="connsiteX923" fmla="*/ 10000 w 10000"/>
                                <a:gd name="connsiteY923" fmla="*/ 278 h 10000"/>
                                <a:gd name="connsiteX924" fmla="*/ 10000 w 10000"/>
                                <a:gd name="connsiteY924" fmla="*/ 270 h 10000"/>
                                <a:gd name="connsiteX925" fmla="*/ 10000 w 10000"/>
                                <a:gd name="connsiteY925" fmla="*/ 270 h 10000"/>
                                <a:gd name="connsiteX0" fmla="*/ 10000 w 10000"/>
                                <a:gd name="connsiteY0" fmla="*/ 270 h 10000"/>
                                <a:gd name="connsiteX1" fmla="*/ 10000 w 10000"/>
                                <a:gd name="connsiteY1" fmla="*/ 270 h 10000"/>
                                <a:gd name="connsiteX2" fmla="*/ 9923 w 10000"/>
                                <a:gd name="connsiteY2" fmla="*/ 259 h 10000"/>
                                <a:gd name="connsiteX3" fmla="*/ 9846 w 10000"/>
                                <a:gd name="connsiteY3" fmla="*/ 252 h 10000"/>
                                <a:gd name="connsiteX4" fmla="*/ 9846 w 10000"/>
                                <a:gd name="connsiteY4" fmla="*/ 252 h 10000"/>
                                <a:gd name="connsiteX5" fmla="*/ 9923 w 10000"/>
                                <a:gd name="connsiteY5" fmla="*/ 241 h 10000"/>
                                <a:gd name="connsiteX6" fmla="*/ 9923 w 10000"/>
                                <a:gd name="connsiteY6" fmla="*/ 229 h 10000"/>
                                <a:gd name="connsiteX7" fmla="*/ 9889 w 10000"/>
                                <a:gd name="connsiteY7" fmla="*/ 218 h 10000"/>
                                <a:gd name="connsiteX8" fmla="*/ 9812 w 10000"/>
                                <a:gd name="connsiteY8" fmla="*/ 211 h 10000"/>
                                <a:gd name="connsiteX9" fmla="*/ 9812 w 10000"/>
                                <a:gd name="connsiteY9" fmla="*/ 211 h 10000"/>
                                <a:gd name="connsiteX10" fmla="*/ 9777 w 10000"/>
                                <a:gd name="connsiteY10" fmla="*/ 214 h 10000"/>
                                <a:gd name="connsiteX11" fmla="*/ 9777 w 10000"/>
                                <a:gd name="connsiteY11" fmla="*/ 214 h 10000"/>
                                <a:gd name="connsiteX12" fmla="*/ 9777 w 10000"/>
                                <a:gd name="connsiteY12" fmla="*/ 195 h 10000"/>
                                <a:gd name="connsiteX13" fmla="*/ 9735 w 10000"/>
                                <a:gd name="connsiteY13" fmla="*/ 184 h 10000"/>
                                <a:gd name="connsiteX14" fmla="*/ 9701 w 10000"/>
                                <a:gd name="connsiteY14" fmla="*/ 181 h 10000"/>
                                <a:gd name="connsiteX15" fmla="*/ 9701 w 10000"/>
                                <a:gd name="connsiteY15" fmla="*/ 181 h 10000"/>
                                <a:gd name="connsiteX16" fmla="*/ 9589 w 10000"/>
                                <a:gd name="connsiteY16" fmla="*/ 181 h 10000"/>
                                <a:gd name="connsiteX17" fmla="*/ 9512 w 10000"/>
                                <a:gd name="connsiteY17" fmla="*/ 184 h 10000"/>
                                <a:gd name="connsiteX18" fmla="*/ 9512 w 10000"/>
                                <a:gd name="connsiteY18" fmla="*/ 184 h 10000"/>
                                <a:gd name="connsiteX19" fmla="*/ 9512 w 10000"/>
                                <a:gd name="connsiteY19" fmla="*/ 169 h 10000"/>
                                <a:gd name="connsiteX20" fmla="*/ 9512 w 10000"/>
                                <a:gd name="connsiteY20" fmla="*/ 169 h 10000"/>
                                <a:gd name="connsiteX21" fmla="*/ 9435 w 10000"/>
                                <a:gd name="connsiteY21" fmla="*/ 161 h 10000"/>
                                <a:gd name="connsiteX22" fmla="*/ 9358 w 10000"/>
                                <a:gd name="connsiteY22" fmla="*/ 161 h 10000"/>
                                <a:gd name="connsiteX23" fmla="*/ 9324 w 10000"/>
                                <a:gd name="connsiteY23" fmla="*/ 166 h 10000"/>
                                <a:gd name="connsiteX24" fmla="*/ 9324 w 10000"/>
                                <a:gd name="connsiteY24" fmla="*/ 166 h 10000"/>
                                <a:gd name="connsiteX25" fmla="*/ 9281 w 10000"/>
                                <a:gd name="connsiteY25" fmla="*/ 154 h 10000"/>
                                <a:gd name="connsiteX26" fmla="*/ 9281 w 10000"/>
                                <a:gd name="connsiteY26" fmla="*/ 154 h 10000"/>
                                <a:gd name="connsiteX27" fmla="*/ 9204 w 10000"/>
                                <a:gd name="connsiteY27" fmla="*/ 147 h 10000"/>
                                <a:gd name="connsiteX28" fmla="*/ 9204 w 10000"/>
                                <a:gd name="connsiteY28" fmla="*/ 147 h 10000"/>
                                <a:gd name="connsiteX29" fmla="*/ 9170 w 10000"/>
                                <a:gd name="connsiteY29" fmla="*/ 147 h 10000"/>
                                <a:gd name="connsiteX30" fmla="*/ 9135 w 10000"/>
                                <a:gd name="connsiteY30" fmla="*/ 150 h 10000"/>
                                <a:gd name="connsiteX31" fmla="*/ 9092 w 10000"/>
                                <a:gd name="connsiteY31" fmla="*/ 154 h 10000"/>
                                <a:gd name="connsiteX32" fmla="*/ 9092 w 10000"/>
                                <a:gd name="connsiteY32" fmla="*/ 154 h 10000"/>
                                <a:gd name="connsiteX33" fmla="*/ 9092 w 10000"/>
                                <a:gd name="connsiteY33" fmla="*/ 154 h 10000"/>
                                <a:gd name="connsiteX34" fmla="*/ 9058 w 10000"/>
                                <a:gd name="connsiteY34" fmla="*/ 147 h 10000"/>
                                <a:gd name="connsiteX35" fmla="*/ 9016 w 10000"/>
                                <a:gd name="connsiteY35" fmla="*/ 142 h 10000"/>
                                <a:gd name="connsiteX36" fmla="*/ 8947 w 10000"/>
                                <a:gd name="connsiteY36" fmla="*/ 142 h 10000"/>
                                <a:gd name="connsiteX37" fmla="*/ 8947 w 10000"/>
                                <a:gd name="connsiteY37" fmla="*/ 142 h 10000"/>
                                <a:gd name="connsiteX38" fmla="*/ 8904 w 10000"/>
                                <a:gd name="connsiteY38" fmla="*/ 142 h 10000"/>
                                <a:gd name="connsiteX39" fmla="*/ 8870 w 10000"/>
                                <a:gd name="connsiteY39" fmla="*/ 150 h 10000"/>
                                <a:gd name="connsiteX40" fmla="*/ 8870 w 10000"/>
                                <a:gd name="connsiteY40" fmla="*/ 154 h 10000"/>
                                <a:gd name="connsiteX41" fmla="*/ 8793 w 10000"/>
                                <a:gd name="connsiteY41" fmla="*/ 154 h 10000"/>
                                <a:gd name="connsiteX42" fmla="*/ 8793 w 10000"/>
                                <a:gd name="connsiteY42" fmla="*/ 154 h 10000"/>
                                <a:gd name="connsiteX43" fmla="*/ 8759 w 10000"/>
                                <a:gd name="connsiteY43" fmla="*/ 147 h 10000"/>
                                <a:gd name="connsiteX44" fmla="*/ 8682 w 10000"/>
                                <a:gd name="connsiteY44" fmla="*/ 139 h 10000"/>
                                <a:gd name="connsiteX45" fmla="*/ 8682 w 10000"/>
                                <a:gd name="connsiteY45" fmla="*/ 139 h 10000"/>
                                <a:gd name="connsiteX46" fmla="*/ 8639 w 10000"/>
                                <a:gd name="connsiteY46" fmla="*/ 139 h 10000"/>
                                <a:gd name="connsiteX47" fmla="*/ 8604 w 10000"/>
                                <a:gd name="connsiteY47" fmla="*/ 147 h 10000"/>
                                <a:gd name="connsiteX48" fmla="*/ 8570 w 10000"/>
                                <a:gd name="connsiteY48" fmla="*/ 158 h 10000"/>
                                <a:gd name="connsiteX49" fmla="*/ 8570 w 10000"/>
                                <a:gd name="connsiteY49" fmla="*/ 158 h 10000"/>
                                <a:gd name="connsiteX50" fmla="*/ 8494 w 10000"/>
                                <a:gd name="connsiteY50" fmla="*/ 154 h 10000"/>
                                <a:gd name="connsiteX51" fmla="*/ 8450 w 10000"/>
                                <a:gd name="connsiteY51" fmla="*/ 150 h 10000"/>
                                <a:gd name="connsiteX52" fmla="*/ 8450 w 10000"/>
                                <a:gd name="connsiteY52" fmla="*/ 150 h 10000"/>
                                <a:gd name="connsiteX53" fmla="*/ 8416 w 10000"/>
                                <a:gd name="connsiteY53" fmla="*/ 147 h 10000"/>
                                <a:gd name="connsiteX54" fmla="*/ 8382 w 10000"/>
                                <a:gd name="connsiteY54" fmla="*/ 142 h 10000"/>
                                <a:gd name="connsiteX55" fmla="*/ 8382 w 10000"/>
                                <a:gd name="connsiteY55" fmla="*/ 142 h 10000"/>
                                <a:gd name="connsiteX56" fmla="*/ 8305 w 10000"/>
                                <a:gd name="connsiteY56" fmla="*/ 147 h 10000"/>
                                <a:gd name="connsiteX57" fmla="*/ 8305 w 10000"/>
                                <a:gd name="connsiteY57" fmla="*/ 154 h 10000"/>
                                <a:gd name="connsiteX58" fmla="*/ 8305 w 10000"/>
                                <a:gd name="connsiteY58" fmla="*/ 173 h 10000"/>
                                <a:gd name="connsiteX59" fmla="*/ 8305 w 10000"/>
                                <a:gd name="connsiteY59" fmla="*/ 173 h 10000"/>
                                <a:gd name="connsiteX60" fmla="*/ 8262 w 10000"/>
                                <a:gd name="connsiteY60" fmla="*/ 169 h 10000"/>
                                <a:gd name="connsiteX61" fmla="*/ 8262 w 10000"/>
                                <a:gd name="connsiteY61" fmla="*/ 166 h 10000"/>
                                <a:gd name="connsiteX62" fmla="*/ 8262 w 10000"/>
                                <a:gd name="connsiteY62" fmla="*/ 166 h 10000"/>
                                <a:gd name="connsiteX63" fmla="*/ 8228 w 10000"/>
                                <a:gd name="connsiteY63" fmla="*/ 166 h 10000"/>
                                <a:gd name="connsiteX64" fmla="*/ 8228 w 10000"/>
                                <a:gd name="connsiteY64" fmla="*/ 161 h 10000"/>
                                <a:gd name="connsiteX65" fmla="*/ 8228 w 10000"/>
                                <a:gd name="connsiteY65" fmla="*/ 161 h 10000"/>
                                <a:gd name="connsiteX66" fmla="*/ 8151 w 10000"/>
                                <a:gd name="connsiteY66" fmla="*/ 161 h 10000"/>
                                <a:gd name="connsiteX67" fmla="*/ 8073 w 10000"/>
                                <a:gd name="connsiteY67" fmla="*/ 166 h 10000"/>
                                <a:gd name="connsiteX68" fmla="*/ 8039 w 10000"/>
                                <a:gd name="connsiteY68" fmla="*/ 173 h 10000"/>
                                <a:gd name="connsiteX69" fmla="*/ 8039 w 10000"/>
                                <a:gd name="connsiteY69" fmla="*/ 184 h 10000"/>
                                <a:gd name="connsiteX70" fmla="*/ 8039 w 10000"/>
                                <a:gd name="connsiteY70" fmla="*/ 184 h 10000"/>
                                <a:gd name="connsiteX71" fmla="*/ 8039 w 10000"/>
                                <a:gd name="connsiteY71" fmla="*/ 184 h 10000"/>
                                <a:gd name="connsiteX72" fmla="*/ 8073 w 10000"/>
                                <a:gd name="connsiteY72" fmla="*/ 188 h 10000"/>
                                <a:gd name="connsiteX73" fmla="*/ 8073 w 10000"/>
                                <a:gd name="connsiteY73" fmla="*/ 188 h 10000"/>
                                <a:gd name="connsiteX74" fmla="*/ 8039 w 10000"/>
                                <a:gd name="connsiteY74" fmla="*/ 192 h 10000"/>
                                <a:gd name="connsiteX75" fmla="*/ 8039 w 10000"/>
                                <a:gd name="connsiteY75" fmla="*/ 192 h 10000"/>
                                <a:gd name="connsiteX76" fmla="*/ 7997 w 10000"/>
                                <a:gd name="connsiteY76" fmla="*/ 188 h 10000"/>
                                <a:gd name="connsiteX77" fmla="*/ 7963 w 10000"/>
                                <a:gd name="connsiteY77" fmla="*/ 184 h 10000"/>
                                <a:gd name="connsiteX78" fmla="*/ 7963 w 10000"/>
                                <a:gd name="connsiteY78" fmla="*/ 184 h 10000"/>
                                <a:gd name="connsiteX79" fmla="*/ 7885 w 10000"/>
                                <a:gd name="connsiteY79" fmla="*/ 188 h 10000"/>
                                <a:gd name="connsiteX80" fmla="*/ 7851 w 10000"/>
                                <a:gd name="connsiteY80" fmla="*/ 195 h 10000"/>
                                <a:gd name="connsiteX81" fmla="*/ 7851 w 10000"/>
                                <a:gd name="connsiteY81" fmla="*/ 195 h 10000"/>
                                <a:gd name="connsiteX82" fmla="*/ 7885 w 10000"/>
                                <a:gd name="connsiteY82" fmla="*/ 206 h 10000"/>
                                <a:gd name="connsiteX83" fmla="*/ 7885 w 10000"/>
                                <a:gd name="connsiteY83" fmla="*/ 211 h 10000"/>
                                <a:gd name="connsiteX84" fmla="*/ 7885 w 10000"/>
                                <a:gd name="connsiteY84" fmla="*/ 218 h 10000"/>
                                <a:gd name="connsiteX85" fmla="*/ 7885 w 10000"/>
                                <a:gd name="connsiteY85" fmla="*/ 218 h 10000"/>
                                <a:gd name="connsiteX86" fmla="*/ 7851 w 10000"/>
                                <a:gd name="connsiteY86" fmla="*/ 218 h 10000"/>
                                <a:gd name="connsiteX87" fmla="*/ 7774 w 10000"/>
                                <a:gd name="connsiteY87" fmla="*/ 214 h 10000"/>
                                <a:gd name="connsiteX88" fmla="*/ 7774 w 10000"/>
                                <a:gd name="connsiteY88" fmla="*/ 214 h 10000"/>
                                <a:gd name="connsiteX89" fmla="*/ 7740 w 10000"/>
                                <a:gd name="connsiteY89" fmla="*/ 214 h 10000"/>
                                <a:gd name="connsiteX90" fmla="*/ 7663 w 10000"/>
                                <a:gd name="connsiteY90" fmla="*/ 222 h 10000"/>
                                <a:gd name="connsiteX91" fmla="*/ 7663 w 10000"/>
                                <a:gd name="connsiteY91" fmla="*/ 222 h 10000"/>
                                <a:gd name="connsiteX92" fmla="*/ 7698 w 10000"/>
                                <a:gd name="connsiteY92" fmla="*/ 233 h 10000"/>
                                <a:gd name="connsiteX93" fmla="*/ 7808 w 10000"/>
                                <a:gd name="connsiteY93" fmla="*/ 241 h 10000"/>
                                <a:gd name="connsiteX94" fmla="*/ 7808 w 10000"/>
                                <a:gd name="connsiteY94" fmla="*/ 241 h 10000"/>
                                <a:gd name="connsiteX95" fmla="*/ 7698 w 10000"/>
                                <a:gd name="connsiteY95" fmla="*/ 244 h 10000"/>
                                <a:gd name="connsiteX96" fmla="*/ 7620 w 10000"/>
                                <a:gd name="connsiteY96" fmla="*/ 248 h 10000"/>
                                <a:gd name="connsiteX97" fmla="*/ 7620 w 10000"/>
                                <a:gd name="connsiteY97" fmla="*/ 248 h 10000"/>
                                <a:gd name="connsiteX98" fmla="*/ 7620 w 10000"/>
                                <a:gd name="connsiteY98" fmla="*/ 256 h 10000"/>
                                <a:gd name="connsiteX99" fmla="*/ 7663 w 10000"/>
                                <a:gd name="connsiteY99" fmla="*/ 263 h 10000"/>
                                <a:gd name="connsiteX100" fmla="*/ 7698 w 10000"/>
                                <a:gd name="connsiteY100" fmla="*/ 267 h 10000"/>
                                <a:gd name="connsiteX101" fmla="*/ 7808 w 10000"/>
                                <a:gd name="connsiteY101" fmla="*/ 270 h 10000"/>
                                <a:gd name="connsiteX102" fmla="*/ 7808 w 10000"/>
                                <a:gd name="connsiteY102" fmla="*/ 270 h 10000"/>
                                <a:gd name="connsiteX103" fmla="*/ 7774 w 10000"/>
                                <a:gd name="connsiteY103" fmla="*/ 275 h 10000"/>
                                <a:gd name="connsiteX104" fmla="*/ 7740 w 10000"/>
                                <a:gd name="connsiteY104" fmla="*/ 275 h 10000"/>
                                <a:gd name="connsiteX105" fmla="*/ 7740 w 10000"/>
                                <a:gd name="connsiteY105" fmla="*/ 275 h 10000"/>
                                <a:gd name="connsiteX106" fmla="*/ 7663 w 10000"/>
                                <a:gd name="connsiteY106" fmla="*/ 282 h 10000"/>
                                <a:gd name="connsiteX107" fmla="*/ 7663 w 10000"/>
                                <a:gd name="connsiteY107" fmla="*/ 289 h 10000"/>
                                <a:gd name="connsiteX108" fmla="*/ 7698 w 10000"/>
                                <a:gd name="connsiteY108" fmla="*/ 297 h 10000"/>
                                <a:gd name="connsiteX109" fmla="*/ 7808 w 10000"/>
                                <a:gd name="connsiteY109" fmla="*/ 297 h 10000"/>
                                <a:gd name="connsiteX110" fmla="*/ 7808 w 10000"/>
                                <a:gd name="connsiteY110" fmla="*/ 297 h 10000"/>
                                <a:gd name="connsiteX111" fmla="*/ 7808 w 10000"/>
                                <a:gd name="connsiteY111" fmla="*/ 308 h 10000"/>
                                <a:gd name="connsiteX112" fmla="*/ 7808 w 10000"/>
                                <a:gd name="connsiteY112" fmla="*/ 312 h 10000"/>
                                <a:gd name="connsiteX113" fmla="*/ 7774 w 10000"/>
                                <a:gd name="connsiteY113" fmla="*/ 320 h 10000"/>
                                <a:gd name="connsiteX114" fmla="*/ 7774 w 10000"/>
                                <a:gd name="connsiteY114" fmla="*/ 331 h 10000"/>
                                <a:gd name="connsiteX115" fmla="*/ 7774 w 10000"/>
                                <a:gd name="connsiteY115" fmla="*/ 331 h 10000"/>
                                <a:gd name="connsiteX116" fmla="*/ 7808 w 10000"/>
                                <a:gd name="connsiteY116" fmla="*/ 334 h 10000"/>
                                <a:gd name="connsiteX117" fmla="*/ 7885 w 10000"/>
                                <a:gd name="connsiteY117" fmla="*/ 339 h 10000"/>
                                <a:gd name="connsiteX118" fmla="*/ 7963 w 10000"/>
                                <a:gd name="connsiteY118" fmla="*/ 342 h 10000"/>
                                <a:gd name="connsiteX119" fmla="*/ 8039 w 10000"/>
                                <a:gd name="connsiteY119" fmla="*/ 339 h 10000"/>
                                <a:gd name="connsiteX120" fmla="*/ 8039 w 10000"/>
                                <a:gd name="connsiteY120" fmla="*/ 339 h 10000"/>
                                <a:gd name="connsiteX121" fmla="*/ 8039 w 10000"/>
                                <a:gd name="connsiteY121" fmla="*/ 346 h 10000"/>
                                <a:gd name="connsiteX122" fmla="*/ 7997 w 10000"/>
                                <a:gd name="connsiteY122" fmla="*/ 353 h 10000"/>
                                <a:gd name="connsiteX123" fmla="*/ 7997 w 10000"/>
                                <a:gd name="connsiteY123" fmla="*/ 353 h 10000"/>
                                <a:gd name="connsiteX124" fmla="*/ 8039 w 10000"/>
                                <a:gd name="connsiteY124" fmla="*/ 357 h 10000"/>
                                <a:gd name="connsiteX125" fmla="*/ 8073 w 10000"/>
                                <a:gd name="connsiteY125" fmla="*/ 364 h 10000"/>
                                <a:gd name="connsiteX126" fmla="*/ 8228 w 10000"/>
                                <a:gd name="connsiteY126" fmla="*/ 369 h 10000"/>
                                <a:gd name="connsiteX127" fmla="*/ 8228 w 10000"/>
                                <a:gd name="connsiteY127" fmla="*/ 369 h 10000"/>
                                <a:gd name="connsiteX128" fmla="*/ 7963 w 10000"/>
                                <a:gd name="connsiteY128" fmla="*/ 428 h 10000"/>
                                <a:gd name="connsiteX129" fmla="*/ 7698 w 10000"/>
                                <a:gd name="connsiteY129" fmla="*/ 489 h 10000"/>
                                <a:gd name="connsiteX130" fmla="*/ 7698 w 10000"/>
                                <a:gd name="connsiteY130" fmla="*/ 489 h 10000"/>
                                <a:gd name="connsiteX131" fmla="*/ 7509 w 10000"/>
                                <a:gd name="connsiteY131" fmla="*/ 519 h 10000"/>
                                <a:gd name="connsiteX132" fmla="*/ 7509 w 10000"/>
                                <a:gd name="connsiteY132" fmla="*/ 519 h 10000"/>
                                <a:gd name="connsiteX133" fmla="*/ 7286 w 10000"/>
                                <a:gd name="connsiteY133" fmla="*/ 579 h 10000"/>
                                <a:gd name="connsiteX134" fmla="*/ 7055 w 10000"/>
                                <a:gd name="connsiteY134" fmla="*/ 639 h 10000"/>
                                <a:gd name="connsiteX135" fmla="*/ 7055 w 10000"/>
                                <a:gd name="connsiteY135" fmla="*/ 639 h 10000"/>
                                <a:gd name="connsiteX136" fmla="*/ 7020 w 10000"/>
                                <a:gd name="connsiteY136" fmla="*/ 650 h 10000"/>
                                <a:gd name="connsiteX137" fmla="*/ 6978 w 10000"/>
                                <a:gd name="connsiteY137" fmla="*/ 662 h 10000"/>
                                <a:gd name="connsiteX138" fmla="*/ 6978 w 10000"/>
                                <a:gd name="connsiteY138" fmla="*/ 662 h 10000"/>
                                <a:gd name="connsiteX139" fmla="*/ 6944 w 10000"/>
                                <a:gd name="connsiteY139" fmla="*/ 684 h 10000"/>
                                <a:gd name="connsiteX140" fmla="*/ 6866 w 10000"/>
                                <a:gd name="connsiteY140" fmla="*/ 711 h 10000"/>
                                <a:gd name="connsiteX141" fmla="*/ 6866 w 10000"/>
                                <a:gd name="connsiteY141" fmla="*/ 711 h 10000"/>
                                <a:gd name="connsiteX142" fmla="*/ 6832 w 10000"/>
                                <a:gd name="connsiteY142" fmla="*/ 737 h 10000"/>
                                <a:gd name="connsiteX143" fmla="*/ 6832 w 10000"/>
                                <a:gd name="connsiteY143" fmla="*/ 737 h 10000"/>
                                <a:gd name="connsiteX144" fmla="*/ 6721 w 10000"/>
                                <a:gd name="connsiteY144" fmla="*/ 782 h 10000"/>
                                <a:gd name="connsiteX145" fmla="*/ 6643 w 10000"/>
                                <a:gd name="connsiteY145" fmla="*/ 834 h 10000"/>
                                <a:gd name="connsiteX146" fmla="*/ 6643 w 10000"/>
                                <a:gd name="connsiteY146" fmla="*/ 834 h 10000"/>
                                <a:gd name="connsiteX147" fmla="*/ 6601 w 10000"/>
                                <a:gd name="connsiteY147" fmla="*/ 876 h 10000"/>
                                <a:gd name="connsiteX148" fmla="*/ 6601 w 10000"/>
                                <a:gd name="connsiteY148" fmla="*/ 876 h 10000"/>
                                <a:gd name="connsiteX149" fmla="*/ 6413 w 10000"/>
                                <a:gd name="connsiteY149" fmla="*/ 823 h 10000"/>
                                <a:gd name="connsiteX150" fmla="*/ 6268 w 10000"/>
                                <a:gd name="connsiteY150" fmla="*/ 767 h 10000"/>
                                <a:gd name="connsiteX151" fmla="*/ 6268 w 10000"/>
                                <a:gd name="connsiteY151" fmla="*/ 767 h 10000"/>
                                <a:gd name="connsiteX152" fmla="*/ 6113 w 10000"/>
                                <a:gd name="connsiteY152" fmla="*/ 711 h 10000"/>
                                <a:gd name="connsiteX153" fmla="*/ 6113 w 10000"/>
                                <a:gd name="connsiteY153" fmla="*/ 711 h 10000"/>
                                <a:gd name="connsiteX154" fmla="*/ 6036 w 10000"/>
                                <a:gd name="connsiteY154" fmla="*/ 673 h 10000"/>
                                <a:gd name="connsiteX155" fmla="*/ 5959 w 10000"/>
                                <a:gd name="connsiteY155" fmla="*/ 636 h 10000"/>
                                <a:gd name="connsiteX156" fmla="*/ 5959 w 10000"/>
                                <a:gd name="connsiteY156" fmla="*/ 636 h 10000"/>
                                <a:gd name="connsiteX157" fmla="*/ 5925 w 10000"/>
                                <a:gd name="connsiteY157" fmla="*/ 605 h 10000"/>
                                <a:gd name="connsiteX158" fmla="*/ 5925 w 10000"/>
                                <a:gd name="connsiteY158" fmla="*/ 605 h 10000"/>
                                <a:gd name="connsiteX159" fmla="*/ 5891 w 10000"/>
                                <a:gd name="connsiteY159" fmla="*/ 594 h 10000"/>
                                <a:gd name="connsiteX160" fmla="*/ 5891 w 10000"/>
                                <a:gd name="connsiteY160" fmla="*/ 594 h 10000"/>
                                <a:gd name="connsiteX161" fmla="*/ 5959 w 10000"/>
                                <a:gd name="connsiteY161" fmla="*/ 560 h 10000"/>
                                <a:gd name="connsiteX162" fmla="*/ 5959 w 10000"/>
                                <a:gd name="connsiteY162" fmla="*/ 560 h 10000"/>
                                <a:gd name="connsiteX163" fmla="*/ 6002 w 10000"/>
                                <a:gd name="connsiteY163" fmla="*/ 549 h 10000"/>
                                <a:gd name="connsiteX164" fmla="*/ 6113 w 10000"/>
                                <a:gd name="connsiteY164" fmla="*/ 530 h 10000"/>
                                <a:gd name="connsiteX165" fmla="*/ 6302 w 10000"/>
                                <a:gd name="connsiteY165" fmla="*/ 508 h 10000"/>
                                <a:gd name="connsiteX166" fmla="*/ 6302 w 10000"/>
                                <a:gd name="connsiteY166" fmla="*/ 508 h 10000"/>
                                <a:gd name="connsiteX167" fmla="*/ 6533 w 10000"/>
                                <a:gd name="connsiteY167" fmla="*/ 473 h 10000"/>
                                <a:gd name="connsiteX168" fmla="*/ 6790 w 10000"/>
                                <a:gd name="connsiteY168" fmla="*/ 440 h 10000"/>
                                <a:gd name="connsiteX169" fmla="*/ 6790 w 10000"/>
                                <a:gd name="connsiteY169" fmla="*/ 440 h 10000"/>
                                <a:gd name="connsiteX170" fmla="*/ 6790 w 10000"/>
                                <a:gd name="connsiteY170" fmla="*/ 444 h 10000"/>
                                <a:gd name="connsiteX171" fmla="*/ 6832 w 10000"/>
                                <a:gd name="connsiteY171" fmla="*/ 444 h 10000"/>
                                <a:gd name="connsiteX172" fmla="*/ 6832 w 10000"/>
                                <a:gd name="connsiteY172" fmla="*/ 444 h 10000"/>
                                <a:gd name="connsiteX173" fmla="*/ 6866 w 10000"/>
                                <a:gd name="connsiteY173" fmla="*/ 436 h 10000"/>
                                <a:gd name="connsiteX174" fmla="*/ 6866 w 10000"/>
                                <a:gd name="connsiteY174" fmla="*/ 436 h 10000"/>
                                <a:gd name="connsiteX175" fmla="*/ 6910 w 10000"/>
                                <a:gd name="connsiteY175" fmla="*/ 440 h 10000"/>
                                <a:gd name="connsiteX176" fmla="*/ 6978 w 10000"/>
                                <a:gd name="connsiteY176" fmla="*/ 444 h 10000"/>
                                <a:gd name="connsiteX177" fmla="*/ 6978 w 10000"/>
                                <a:gd name="connsiteY177" fmla="*/ 444 h 10000"/>
                                <a:gd name="connsiteX178" fmla="*/ 7020 w 10000"/>
                                <a:gd name="connsiteY178" fmla="*/ 436 h 10000"/>
                                <a:gd name="connsiteX179" fmla="*/ 7020 w 10000"/>
                                <a:gd name="connsiteY179" fmla="*/ 436 h 10000"/>
                                <a:gd name="connsiteX180" fmla="*/ 7055 w 10000"/>
                                <a:gd name="connsiteY180" fmla="*/ 440 h 10000"/>
                                <a:gd name="connsiteX181" fmla="*/ 7098 w 10000"/>
                                <a:gd name="connsiteY181" fmla="*/ 440 h 10000"/>
                                <a:gd name="connsiteX182" fmla="*/ 7098 w 10000"/>
                                <a:gd name="connsiteY182" fmla="*/ 440 h 10000"/>
                                <a:gd name="connsiteX183" fmla="*/ 7166 w 10000"/>
                                <a:gd name="connsiteY183" fmla="*/ 436 h 10000"/>
                                <a:gd name="connsiteX184" fmla="*/ 7166 w 10000"/>
                                <a:gd name="connsiteY184" fmla="*/ 433 h 10000"/>
                                <a:gd name="connsiteX185" fmla="*/ 7166 w 10000"/>
                                <a:gd name="connsiteY185" fmla="*/ 433 h 10000"/>
                                <a:gd name="connsiteX186" fmla="*/ 7209 w 10000"/>
                                <a:gd name="connsiteY186" fmla="*/ 433 h 10000"/>
                                <a:gd name="connsiteX187" fmla="*/ 7243 w 10000"/>
                                <a:gd name="connsiteY187" fmla="*/ 433 h 10000"/>
                                <a:gd name="connsiteX188" fmla="*/ 7243 w 10000"/>
                                <a:gd name="connsiteY188" fmla="*/ 433 h 10000"/>
                                <a:gd name="connsiteX189" fmla="*/ 7286 w 10000"/>
                                <a:gd name="connsiteY189" fmla="*/ 428 h 10000"/>
                                <a:gd name="connsiteX190" fmla="*/ 7286 w 10000"/>
                                <a:gd name="connsiteY190" fmla="*/ 421 h 10000"/>
                                <a:gd name="connsiteX191" fmla="*/ 7286 w 10000"/>
                                <a:gd name="connsiteY191" fmla="*/ 421 h 10000"/>
                                <a:gd name="connsiteX192" fmla="*/ 7321 w 10000"/>
                                <a:gd name="connsiteY192" fmla="*/ 421 h 10000"/>
                                <a:gd name="connsiteX193" fmla="*/ 7363 w 10000"/>
                                <a:gd name="connsiteY193" fmla="*/ 421 h 10000"/>
                                <a:gd name="connsiteX194" fmla="*/ 7363 w 10000"/>
                                <a:gd name="connsiteY194" fmla="*/ 421 h 10000"/>
                                <a:gd name="connsiteX195" fmla="*/ 7397 w 10000"/>
                                <a:gd name="connsiteY195" fmla="*/ 417 h 10000"/>
                                <a:gd name="connsiteX196" fmla="*/ 7397 w 10000"/>
                                <a:gd name="connsiteY196" fmla="*/ 409 h 10000"/>
                                <a:gd name="connsiteX197" fmla="*/ 7321 w 10000"/>
                                <a:gd name="connsiteY197" fmla="*/ 406 h 10000"/>
                                <a:gd name="connsiteX198" fmla="*/ 7321 w 10000"/>
                                <a:gd name="connsiteY198" fmla="*/ 406 h 10000"/>
                                <a:gd name="connsiteX199" fmla="*/ 7363 w 10000"/>
                                <a:gd name="connsiteY199" fmla="*/ 398 h 10000"/>
                                <a:gd name="connsiteX200" fmla="*/ 7397 w 10000"/>
                                <a:gd name="connsiteY200" fmla="*/ 395 h 10000"/>
                                <a:gd name="connsiteX201" fmla="*/ 7397 w 10000"/>
                                <a:gd name="connsiteY201" fmla="*/ 391 h 10000"/>
                                <a:gd name="connsiteX202" fmla="*/ 7397 w 10000"/>
                                <a:gd name="connsiteY202" fmla="*/ 383 h 10000"/>
                                <a:gd name="connsiteX203" fmla="*/ 7397 w 10000"/>
                                <a:gd name="connsiteY203" fmla="*/ 383 h 10000"/>
                                <a:gd name="connsiteX204" fmla="*/ 7363 w 10000"/>
                                <a:gd name="connsiteY204" fmla="*/ 383 h 10000"/>
                                <a:gd name="connsiteX205" fmla="*/ 7286 w 10000"/>
                                <a:gd name="connsiteY205" fmla="*/ 380 h 10000"/>
                                <a:gd name="connsiteX206" fmla="*/ 7286 w 10000"/>
                                <a:gd name="connsiteY206" fmla="*/ 380 h 10000"/>
                                <a:gd name="connsiteX207" fmla="*/ 7321 w 10000"/>
                                <a:gd name="connsiteY207" fmla="*/ 372 h 10000"/>
                                <a:gd name="connsiteX208" fmla="*/ 7321 w 10000"/>
                                <a:gd name="connsiteY208" fmla="*/ 369 h 10000"/>
                                <a:gd name="connsiteX209" fmla="*/ 7321 w 10000"/>
                                <a:gd name="connsiteY209" fmla="*/ 364 h 10000"/>
                                <a:gd name="connsiteX210" fmla="*/ 7321 w 10000"/>
                                <a:gd name="connsiteY210" fmla="*/ 364 h 10000"/>
                                <a:gd name="connsiteX211" fmla="*/ 7286 w 10000"/>
                                <a:gd name="connsiteY211" fmla="*/ 364 h 10000"/>
                                <a:gd name="connsiteX212" fmla="*/ 7243 w 10000"/>
                                <a:gd name="connsiteY212" fmla="*/ 364 h 10000"/>
                                <a:gd name="connsiteX213" fmla="*/ 7243 w 10000"/>
                                <a:gd name="connsiteY213" fmla="*/ 364 h 10000"/>
                                <a:gd name="connsiteX214" fmla="*/ 7243 w 10000"/>
                                <a:gd name="connsiteY214" fmla="*/ 361 h 10000"/>
                                <a:gd name="connsiteX215" fmla="*/ 7243 w 10000"/>
                                <a:gd name="connsiteY215" fmla="*/ 353 h 10000"/>
                                <a:gd name="connsiteX216" fmla="*/ 7243 w 10000"/>
                                <a:gd name="connsiteY216" fmla="*/ 353 h 10000"/>
                                <a:gd name="connsiteX217" fmla="*/ 7209 w 10000"/>
                                <a:gd name="connsiteY217" fmla="*/ 353 h 10000"/>
                                <a:gd name="connsiteX218" fmla="*/ 7209 w 10000"/>
                                <a:gd name="connsiteY218" fmla="*/ 350 h 10000"/>
                                <a:gd name="connsiteX219" fmla="*/ 7209 w 10000"/>
                                <a:gd name="connsiteY219" fmla="*/ 350 h 10000"/>
                                <a:gd name="connsiteX220" fmla="*/ 7098 w 10000"/>
                                <a:gd name="connsiteY220" fmla="*/ 350 h 10000"/>
                                <a:gd name="connsiteX221" fmla="*/ 7098 w 10000"/>
                                <a:gd name="connsiteY221" fmla="*/ 350 h 10000"/>
                                <a:gd name="connsiteX222" fmla="*/ 7055 w 10000"/>
                                <a:gd name="connsiteY222" fmla="*/ 342 h 10000"/>
                                <a:gd name="connsiteX223" fmla="*/ 7055 w 10000"/>
                                <a:gd name="connsiteY223" fmla="*/ 342 h 10000"/>
                                <a:gd name="connsiteX224" fmla="*/ 7020 w 10000"/>
                                <a:gd name="connsiteY224" fmla="*/ 342 h 10000"/>
                                <a:gd name="connsiteX225" fmla="*/ 6978 w 10000"/>
                                <a:gd name="connsiteY225" fmla="*/ 342 h 10000"/>
                                <a:gd name="connsiteX226" fmla="*/ 6910 w 10000"/>
                                <a:gd name="connsiteY226" fmla="*/ 350 h 10000"/>
                                <a:gd name="connsiteX227" fmla="*/ 6910 w 10000"/>
                                <a:gd name="connsiteY227" fmla="*/ 350 h 10000"/>
                                <a:gd name="connsiteX228" fmla="*/ 6866 w 10000"/>
                                <a:gd name="connsiteY228" fmla="*/ 342 h 10000"/>
                                <a:gd name="connsiteX229" fmla="*/ 6866 w 10000"/>
                                <a:gd name="connsiteY229" fmla="*/ 342 h 10000"/>
                                <a:gd name="connsiteX230" fmla="*/ 6832 w 10000"/>
                                <a:gd name="connsiteY230" fmla="*/ 342 h 10000"/>
                                <a:gd name="connsiteX231" fmla="*/ 6790 w 10000"/>
                                <a:gd name="connsiteY231" fmla="*/ 346 h 10000"/>
                                <a:gd name="connsiteX232" fmla="*/ 6755 w 10000"/>
                                <a:gd name="connsiteY232" fmla="*/ 353 h 10000"/>
                                <a:gd name="connsiteX233" fmla="*/ 6755 w 10000"/>
                                <a:gd name="connsiteY233" fmla="*/ 353 h 10000"/>
                                <a:gd name="connsiteX234" fmla="*/ 6721 w 10000"/>
                                <a:gd name="connsiteY234" fmla="*/ 353 h 10000"/>
                                <a:gd name="connsiteX235" fmla="*/ 6721 w 10000"/>
                                <a:gd name="connsiteY235" fmla="*/ 350 h 10000"/>
                                <a:gd name="connsiteX236" fmla="*/ 6721 w 10000"/>
                                <a:gd name="connsiteY236" fmla="*/ 350 h 10000"/>
                                <a:gd name="connsiteX237" fmla="*/ 6643 w 10000"/>
                                <a:gd name="connsiteY237" fmla="*/ 350 h 10000"/>
                                <a:gd name="connsiteX238" fmla="*/ 6601 w 10000"/>
                                <a:gd name="connsiteY238" fmla="*/ 350 h 10000"/>
                                <a:gd name="connsiteX239" fmla="*/ 6601 w 10000"/>
                                <a:gd name="connsiteY239" fmla="*/ 361 h 10000"/>
                                <a:gd name="connsiteX240" fmla="*/ 6601 w 10000"/>
                                <a:gd name="connsiteY240" fmla="*/ 361 h 10000"/>
                                <a:gd name="connsiteX241" fmla="*/ 6533 w 10000"/>
                                <a:gd name="connsiteY241" fmla="*/ 361 h 10000"/>
                                <a:gd name="connsiteX242" fmla="*/ 6533 w 10000"/>
                                <a:gd name="connsiteY242" fmla="*/ 361 h 10000"/>
                                <a:gd name="connsiteX243" fmla="*/ 6490 w 10000"/>
                                <a:gd name="connsiteY243" fmla="*/ 364 h 10000"/>
                                <a:gd name="connsiteX244" fmla="*/ 6456 w 10000"/>
                                <a:gd name="connsiteY244" fmla="*/ 369 h 10000"/>
                                <a:gd name="connsiteX245" fmla="*/ 6490 w 10000"/>
                                <a:gd name="connsiteY245" fmla="*/ 376 h 10000"/>
                                <a:gd name="connsiteX246" fmla="*/ 6533 w 10000"/>
                                <a:gd name="connsiteY246" fmla="*/ 380 h 10000"/>
                                <a:gd name="connsiteX247" fmla="*/ 6533 w 10000"/>
                                <a:gd name="connsiteY247" fmla="*/ 380 h 10000"/>
                                <a:gd name="connsiteX248" fmla="*/ 6490 w 10000"/>
                                <a:gd name="connsiteY248" fmla="*/ 380 h 10000"/>
                                <a:gd name="connsiteX249" fmla="*/ 6456 w 10000"/>
                                <a:gd name="connsiteY249" fmla="*/ 380 h 10000"/>
                                <a:gd name="connsiteX250" fmla="*/ 6456 w 10000"/>
                                <a:gd name="connsiteY250" fmla="*/ 380 h 10000"/>
                                <a:gd name="connsiteX251" fmla="*/ 6413 w 10000"/>
                                <a:gd name="connsiteY251" fmla="*/ 387 h 10000"/>
                                <a:gd name="connsiteX252" fmla="*/ 6413 w 10000"/>
                                <a:gd name="connsiteY252" fmla="*/ 391 h 10000"/>
                                <a:gd name="connsiteX253" fmla="*/ 6413 w 10000"/>
                                <a:gd name="connsiteY253" fmla="*/ 391 h 10000"/>
                                <a:gd name="connsiteX254" fmla="*/ 6456 w 10000"/>
                                <a:gd name="connsiteY254" fmla="*/ 395 h 10000"/>
                                <a:gd name="connsiteX255" fmla="*/ 6490 w 10000"/>
                                <a:gd name="connsiteY255" fmla="*/ 395 h 10000"/>
                                <a:gd name="connsiteX256" fmla="*/ 6490 w 10000"/>
                                <a:gd name="connsiteY256" fmla="*/ 395 h 10000"/>
                                <a:gd name="connsiteX257" fmla="*/ 6456 w 10000"/>
                                <a:gd name="connsiteY257" fmla="*/ 403 h 10000"/>
                                <a:gd name="connsiteX258" fmla="*/ 6490 w 10000"/>
                                <a:gd name="connsiteY258" fmla="*/ 409 h 10000"/>
                                <a:gd name="connsiteX259" fmla="*/ 6490 w 10000"/>
                                <a:gd name="connsiteY259" fmla="*/ 409 h 10000"/>
                                <a:gd name="connsiteX260" fmla="*/ 6533 w 10000"/>
                                <a:gd name="connsiteY260" fmla="*/ 409 h 10000"/>
                                <a:gd name="connsiteX261" fmla="*/ 6601 w 10000"/>
                                <a:gd name="connsiteY261" fmla="*/ 414 h 10000"/>
                                <a:gd name="connsiteX262" fmla="*/ 6601 w 10000"/>
                                <a:gd name="connsiteY262" fmla="*/ 414 h 10000"/>
                                <a:gd name="connsiteX263" fmla="*/ 6567 w 10000"/>
                                <a:gd name="connsiteY263" fmla="*/ 421 h 10000"/>
                                <a:gd name="connsiteX264" fmla="*/ 6567 w 10000"/>
                                <a:gd name="connsiteY264" fmla="*/ 425 h 10000"/>
                                <a:gd name="connsiteX265" fmla="*/ 6567 w 10000"/>
                                <a:gd name="connsiteY265" fmla="*/ 428 h 10000"/>
                                <a:gd name="connsiteX266" fmla="*/ 6567 w 10000"/>
                                <a:gd name="connsiteY266" fmla="*/ 428 h 10000"/>
                                <a:gd name="connsiteX267" fmla="*/ 6643 w 10000"/>
                                <a:gd name="connsiteY267" fmla="*/ 425 h 10000"/>
                                <a:gd name="connsiteX268" fmla="*/ 6678 w 10000"/>
                                <a:gd name="connsiteY268" fmla="*/ 425 h 10000"/>
                                <a:gd name="connsiteX269" fmla="*/ 6678 w 10000"/>
                                <a:gd name="connsiteY269" fmla="*/ 425 h 10000"/>
                                <a:gd name="connsiteX270" fmla="*/ 6533 w 10000"/>
                                <a:gd name="connsiteY270" fmla="*/ 447 h 10000"/>
                                <a:gd name="connsiteX271" fmla="*/ 6344 w 10000"/>
                                <a:gd name="connsiteY271" fmla="*/ 466 h 10000"/>
                                <a:gd name="connsiteX272" fmla="*/ 6344 w 10000"/>
                                <a:gd name="connsiteY272" fmla="*/ 466 h 10000"/>
                                <a:gd name="connsiteX273" fmla="*/ 6156 w 10000"/>
                                <a:gd name="connsiteY273" fmla="*/ 489 h 10000"/>
                                <a:gd name="connsiteX274" fmla="*/ 6156 w 10000"/>
                                <a:gd name="connsiteY274" fmla="*/ 489 h 10000"/>
                                <a:gd name="connsiteX275" fmla="*/ 5771 w 10000"/>
                                <a:gd name="connsiteY275" fmla="*/ 526 h 10000"/>
                                <a:gd name="connsiteX276" fmla="*/ 5771 w 10000"/>
                                <a:gd name="connsiteY276" fmla="*/ 526 h 10000"/>
                                <a:gd name="connsiteX277" fmla="*/ 5702 w 10000"/>
                                <a:gd name="connsiteY277" fmla="*/ 466 h 10000"/>
                                <a:gd name="connsiteX278" fmla="*/ 5625 w 10000"/>
                                <a:gd name="connsiteY278" fmla="*/ 403 h 10000"/>
                                <a:gd name="connsiteX279" fmla="*/ 5625 w 10000"/>
                                <a:gd name="connsiteY279" fmla="*/ 403 h 10000"/>
                                <a:gd name="connsiteX280" fmla="*/ 5582 w 10000"/>
                                <a:gd name="connsiteY280" fmla="*/ 346 h 10000"/>
                                <a:gd name="connsiteX281" fmla="*/ 5548 w 10000"/>
                                <a:gd name="connsiteY281" fmla="*/ 293 h 10000"/>
                                <a:gd name="connsiteX282" fmla="*/ 5548 w 10000"/>
                                <a:gd name="connsiteY282" fmla="*/ 293 h 10000"/>
                                <a:gd name="connsiteX283" fmla="*/ 5548 w 10000"/>
                                <a:gd name="connsiteY283" fmla="*/ 278 h 10000"/>
                                <a:gd name="connsiteX284" fmla="*/ 5582 w 10000"/>
                                <a:gd name="connsiteY284" fmla="*/ 263 h 10000"/>
                                <a:gd name="connsiteX285" fmla="*/ 5582 w 10000"/>
                                <a:gd name="connsiteY285" fmla="*/ 263 h 10000"/>
                                <a:gd name="connsiteX286" fmla="*/ 5625 w 10000"/>
                                <a:gd name="connsiteY286" fmla="*/ 256 h 10000"/>
                                <a:gd name="connsiteX287" fmla="*/ 5659 w 10000"/>
                                <a:gd name="connsiteY287" fmla="*/ 248 h 10000"/>
                                <a:gd name="connsiteX288" fmla="*/ 5659 w 10000"/>
                                <a:gd name="connsiteY288" fmla="*/ 248 h 10000"/>
                                <a:gd name="connsiteX289" fmla="*/ 5702 w 10000"/>
                                <a:gd name="connsiteY289" fmla="*/ 256 h 10000"/>
                                <a:gd name="connsiteX290" fmla="*/ 5771 w 10000"/>
                                <a:gd name="connsiteY290" fmla="*/ 256 h 10000"/>
                                <a:gd name="connsiteX291" fmla="*/ 5847 w 10000"/>
                                <a:gd name="connsiteY291" fmla="*/ 252 h 10000"/>
                                <a:gd name="connsiteX292" fmla="*/ 5847 w 10000"/>
                                <a:gd name="connsiteY292" fmla="*/ 244 h 10000"/>
                                <a:gd name="connsiteX293" fmla="*/ 5847 w 10000"/>
                                <a:gd name="connsiteY293" fmla="*/ 244 h 10000"/>
                                <a:gd name="connsiteX294" fmla="*/ 5891 w 10000"/>
                                <a:gd name="connsiteY294" fmla="*/ 248 h 10000"/>
                                <a:gd name="connsiteX295" fmla="*/ 5959 w 10000"/>
                                <a:gd name="connsiteY295" fmla="*/ 252 h 10000"/>
                                <a:gd name="connsiteX296" fmla="*/ 5959 w 10000"/>
                                <a:gd name="connsiteY296" fmla="*/ 252 h 10000"/>
                                <a:gd name="connsiteX297" fmla="*/ 6036 w 10000"/>
                                <a:gd name="connsiteY297" fmla="*/ 252 h 10000"/>
                                <a:gd name="connsiteX298" fmla="*/ 6079 w 10000"/>
                                <a:gd name="connsiteY298" fmla="*/ 244 h 10000"/>
                                <a:gd name="connsiteX299" fmla="*/ 6079 w 10000"/>
                                <a:gd name="connsiteY299" fmla="*/ 229 h 10000"/>
                                <a:gd name="connsiteX300" fmla="*/ 6079 w 10000"/>
                                <a:gd name="connsiteY300" fmla="*/ 229 h 10000"/>
                                <a:gd name="connsiteX301" fmla="*/ 6113 w 10000"/>
                                <a:gd name="connsiteY301" fmla="*/ 229 h 10000"/>
                                <a:gd name="connsiteX302" fmla="*/ 6156 w 10000"/>
                                <a:gd name="connsiteY302" fmla="*/ 233 h 10000"/>
                                <a:gd name="connsiteX303" fmla="*/ 6190 w 10000"/>
                                <a:gd name="connsiteY303" fmla="*/ 233 h 10000"/>
                                <a:gd name="connsiteX304" fmla="*/ 6224 w 10000"/>
                                <a:gd name="connsiteY304" fmla="*/ 233 h 10000"/>
                                <a:gd name="connsiteX305" fmla="*/ 6224 w 10000"/>
                                <a:gd name="connsiteY305" fmla="*/ 233 h 10000"/>
                                <a:gd name="connsiteX306" fmla="*/ 6268 w 10000"/>
                                <a:gd name="connsiteY306" fmla="*/ 229 h 10000"/>
                                <a:gd name="connsiteX307" fmla="*/ 6302 w 10000"/>
                                <a:gd name="connsiteY307" fmla="*/ 222 h 10000"/>
                                <a:gd name="connsiteX308" fmla="*/ 6302 w 10000"/>
                                <a:gd name="connsiteY308" fmla="*/ 214 h 10000"/>
                                <a:gd name="connsiteX309" fmla="*/ 6268 w 10000"/>
                                <a:gd name="connsiteY309" fmla="*/ 206 h 10000"/>
                                <a:gd name="connsiteX310" fmla="*/ 6268 w 10000"/>
                                <a:gd name="connsiteY310" fmla="*/ 206 h 10000"/>
                                <a:gd name="connsiteX311" fmla="*/ 6344 w 10000"/>
                                <a:gd name="connsiteY311" fmla="*/ 206 h 10000"/>
                                <a:gd name="connsiteX312" fmla="*/ 6413 w 10000"/>
                                <a:gd name="connsiteY312" fmla="*/ 211 h 10000"/>
                                <a:gd name="connsiteX313" fmla="*/ 6490 w 10000"/>
                                <a:gd name="connsiteY313" fmla="*/ 206 h 10000"/>
                                <a:gd name="connsiteX314" fmla="*/ 6490 w 10000"/>
                                <a:gd name="connsiteY314" fmla="*/ 200 h 10000"/>
                                <a:gd name="connsiteX315" fmla="*/ 6490 w 10000"/>
                                <a:gd name="connsiteY315" fmla="*/ 200 h 10000"/>
                                <a:gd name="connsiteX316" fmla="*/ 6490 w 10000"/>
                                <a:gd name="connsiteY316" fmla="*/ 192 h 10000"/>
                                <a:gd name="connsiteX317" fmla="*/ 6456 w 10000"/>
                                <a:gd name="connsiteY317" fmla="*/ 188 h 10000"/>
                                <a:gd name="connsiteX318" fmla="*/ 6413 w 10000"/>
                                <a:gd name="connsiteY318" fmla="*/ 181 h 10000"/>
                                <a:gd name="connsiteX319" fmla="*/ 6413 w 10000"/>
                                <a:gd name="connsiteY319" fmla="*/ 177 h 10000"/>
                                <a:gd name="connsiteX320" fmla="*/ 6413 w 10000"/>
                                <a:gd name="connsiteY320" fmla="*/ 177 h 10000"/>
                                <a:gd name="connsiteX321" fmla="*/ 6456 w 10000"/>
                                <a:gd name="connsiteY321" fmla="*/ 177 h 10000"/>
                                <a:gd name="connsiteX322" fmla="*/ 6490 w 10000"/>
                                <a:gd name="connsiteY322" fmla="*/ 177 h 10000"/>
                                <a:gd name="connsiteX323" fmla="*/ 6490 w 10000"/>
                                <a:gd name="connsiteY323" fmla="*/ 177 h 10000"/>
                                <a:gd name="connsiteX324" fmla="*/ 6533 w 10000"/>
                                <a:gd name="connsiteY324" fmla="*/ 173 h 10000"/>
                                <a:gd name="connsiteX325" fmla="*/ 6567 w 10000"/>
                                <a:gd name="connsiteY325" fmla="*/ 169 h 10000"/>
                                <a:gd name="connsiteX326" fmla="*/ 6567 w 10000"/>
                                <a:gd name="connsiteY326" fmla="*/ 158 h 10000"/>
                                <a:gd name="connsiteX327" fmla="*/ 6567 w 10000"/>
                                <a:gd name="connsiteY327" fmla="*/ 158 h 10000"/>
                                <a:gd name="connsiteX328" fmla="*/ 6533 w 10000"/>
                                <a:gd name="connsiteY328" fmla="*/ 150 h 10000"/>
                                <a:gd name="connsiteX329" fmla="*/ 6456 w 10000"/>
                                <a:gd name="connsiteY329" fmla="*/ 147 h 10000"/>
                                <a:gd name="connsiteX330" fmla="*/ 6456 w 10000"/>
                                <a:gd name="connsiteY330" fmla="*/ 147 h 10000"/>
                                <a:gd name="connsiteX331" fmla="*/ 6567 w 10000"/>
                                <a:gd name="connsiteY331" fmla="*/ 139 h 10000"/>
                                <a:gd name="connsiteX332" fmla="*/ 6601 w 10000"/>
                                <a:gd name="connsiteY332" fmla="*/ 131 h 10000"/>
                                <a:gd name="connsiteX333" fmla="*/ 6601 w 10000"/>
                                <a:gd name="connsiteY333" fmla="*/ 124 h 10000"/>
                                <a:gd name="connsiteX334" fmla="*/ 6601 w 10000"/>
                                <a:gd name="connsiteY334" fmla="*/ 124 h 10000"/>
                                <a:gd name="connsiteX335" fmla="*/ 6567 w 10000"/>
                                <a:gd name="connsiteY335" fmla="*/ 120 h 10000"/>
                                <a:gd name="connsiteX336" fmla="*/ 6567 w 10000"/>
                                <a:gd name="connsiteY336" fmla="*/ 117 h 10000"/>
                                <a:gd name="connsiteX337" fmla="*/ 6567 w 10000"/>
                                <a:gd name="connsiteY337" fmla="*/ 113 h 10000"/>
                                <a:gd name="connsiteX338" fmla="*/ 6567 w 10000"/>
                                <a:gd name="connsiteY338" fmla="*/ 113 h 10000"/>
                                <a:gd name="connsiteX339" fmla="*/ 6490 w 10000"/>
                                <a:gd name="connsiteY339" fmla="*/ 105 h 10000"/>
                                <a:gd name="connsiteX340" fmla="*/ 6490 w 10000"/>
                                <a:gd name="connsiteY340" fmla="*/ 105 h 10000"/>
                                <a:gd name="connsiteX341" fmla="*/ 6533 w 10000"/>
                                <a:gd name="connsiteY341" fmla="*/ 102 h 10000"/>
                                <a:gd name="connsiteX342" fmla="*/ 6567 w 10000"/>
                                <a:gd name="connsiteY342" fmla="*/ 94 h 10000"/>
                                <a:gd name="connsiteX343" fmla="*/ 6567 w 10000"/>
                                <a:gd name="connsiteY343" fmla="*/ 86 h 10000"/>
                                <a:gd name="connsiteX344" fmla="*/ 6533 w 10000"/>
                                <a:gd name="connsiteY344" fmla="*/ 79 h 10000"/>
                                <a:gd name="connsiteX345" fmla="*/ 6533 w 10000"/>
                                <a:gd name="connsiteY345" fmla="*/ 79 h 10000"/>
                                <a:gd name="connsiteX346" fmla="*/ 6456 w 10000"/>
                                <a:gd name="connsiteY346" fmla="*/ 83 h 10000"/>
                                <a:gd name="connsiteX347" fmla="*/ 6413 w 10000"/>
                                <a:gd name="connsiteY347" fmla="*/ 83 h 10000"/>
                                <a:gd name="connsiteX348" fmla="*/ 6378 w 10000"/>
                                <a:gd name="connsiteY348" fmla="*/ 79 h 10000"/>
                                <a:gd name="connsiteX349" fmla="*/ 6378 w 10000"/>
                                <a:gd name="connsiteY349" fmla="*/ 79 h 10000"/>
                                <a:gd name="connsiteX350" fmla="*/ 6413 w 10000"/>
                                <a:gd name="connsiteY350" fmla="*/ 72 h 10000"/>
                                <a:gd name="connsiteX351" fmla="*/ 6413 w 10000"/>
                                <a:gd name="connsiteY351" fmla="*/ 64 h 10000"/>
                                <a:gd name="connsiteX352" fmla="*/ 6413 w 10000"/>
                                <a:gd name="connsiteY352" fmla="*/ 64 h 10000"/>
                                <a:gd name="connsiteX353" fmla="*/ 6344 w 10000"/>
                                <a:gd name="connsiteY353" fmla="*/ 61 h 10000"/>
                                <a:gd name="connsiteX354" fmla="*/ 6268 w 10000"/>
                                <a:gd name="connsiteY354" fmla="*/ 53 h 10000"/>
                                <a:gd name="connsiteX355" fmla="*/ 6268 w 10000"/>
                                <a:gd name="connsiteY355" fmla="*/ 53 h 10000"/>
                                <a:gd name="connsiteX356" fmla="*/ 6268 w 10000"/>
                                <a:gd name="connsiteY356" fmla="*/ 45 h 10000"/>
                                <a:gd name="connsiteX357" fmla="*/ 6224 w 10000"/>
                                <a:gd name="connsiteY357" fmla="*/ 38 h 10000"/>
                                <a:gd name="connsiteX358" fmla="*/ 6156 w 10000"/>
                                <a:gd name="connsiteY358" fmla="*/ 38 h 10000"/>
                                <a:gd name="connsiteX359" fmla="*/ 6079 w 10000"/>
                                <a:gd name="connsiteY359" fmla="*/ 38 h 10000"/>
                                <a:gd name="connsiteX360" fmla="*/ 6079 w 10000"/>
                                <a:gd name="connsiteY360" fmla="*/ 38 h 10000"/>
                                <a:gd name="connsiteX361" fmla="*/ 6079 w 10000"/>
                                <a:gd name="connsiteY361" fmla="*/ 34 h 10000"/>
                                <a:gd name="connsiteX362" fmla="*/ 6079 w 10000"/>
                                <a:gd name="connsiteY362" fmla="*/ 34 h 10000"/>
                                <a:gd name="connsiteX363" fmla="*/ 6036 w 10000"/>
                                <a:gd name="connsiteY363" fmla="*/ 30 h 10000"/>
                                <a:gd name="connsiteX364" fmla="*/ 6002 w 10000"/>
                                <a:gd name="connsiteY364" fmla="*/ 22 h 10000"/>
                                <a:gd name="connsiteX365" fmla="*/ 5959 w 10000"/>
                                <a:gd name="connsiteY365" fmla="*/ 19 h 10000"/>
                                <a:gd name="connsiteX366" fmla="*/ 5891 w 10000"/>
                                <a:gd name="connsiteY366" fmla="*/ 15 h 10000"/>
                                <a:gd name="connsiteX367" fmla="*/ 5891 w 10000"/>
                                <a:gd name="connsiteY367" fmla="*/ 15 h 10000"/>
                                <a:gd name="connsiteX368" fmla="*/ 5847 w 10000"/>
                                <a:gd name="connsiteY368" fmla="*/ 15 h 10000"/>
                                <a:gd name="connsiteX369" fmla="*/ 5813 w 10000"/>
                                <a:gd name="connsiteY369" fmla="*/ 19 h 10000"/>
                                <a:gd name="connsiteX370" fmla="*/ 5813 w 10000"/>
                                <a:gd name="connsiteY370" fmla="*/ 19 h 10000"/>
                                <a:gd name="connsiteX371" fmla="*/ 5813 w 10000"/>
                                <a:gd name="connsiteY371" fmla="*/ 15 h 10000"/>
                                <a:gd name="connsiteX372" fmla="*/ 5771 w 10000"/>
                                <a:gd name="connsiteY372" fmla="*/ 11 h 10000"/>
                                <a:gd name="connsiteX373" fmla="*/ 5771 w 10000"/>
                                <a:gd name="connsiteY373" fmla="*/ 11 h 10000"/>
                                <a:gd name="connsiteX374" fmla="*/ 5702 w 10000"/>
                                <a:gd name="connsiteY374" fmla="*/ 15 h 10000"/>
                                <a:gd name="connsiteX375" fmla="*/ 5702 w 10000"/>
                                <a:gd name="connsiteY375" fmla="*/ 15 h 10000"/>
                                <a:gd name="connsiteX376" fmla="*/ 5659 w 10000"/>
                                <a:gd name="connsiteY376" fmla="*/ 8 h 10000"/>
                                <a:gd name="connsiteX377" fmla="*/ 5548 w 10000"/>
                                <a:gd name="connsiteY377" fmla="*/ 0 h 10000"/>
                                <a:gd name="connsiteX378" fmla="*/ 5548 w 10000"/>
                                <a:gd name="connsiteY378" fmla="*/ 0 h 10000"/>
                                <a:gd name="connsiteX379" fmla="*/ 5514 w 10000"/>
                                <a:gd name="connsiteY379" fmla="*/ 0 h 10000"/>
                                <a:gd name="connsiteX380" fmla="*/ 5472 w 10000"/>
                                <a:gd name="connsiteY380" fmla="*/ 3 h 10000"/>
                                <a:gd name="connsiteX381" fmla="*/ 5437 w 10000"/>
                                <a:gd name="connsiteY381" fmla="*/ 11 h 10000"/>
                                <a:gd name="connsiteX382" fmla="*/ 5437 w 10000"/>
                                <a:gd name="connsiteY382" fmla="*/ 11 h 10000"/>
                                <a:gd name="connsiteX383" fmla="*/ 5325 w 10000"/>
                                <a:gd name="connsiteY383" fmla="*/ 11 h 10000"/>
                                <a:gd name="connsiteX384" fmla="*/ 5325 w 10000"/>
                                <a:gd name="connsiteY384" fmla="*/ 11 h 10000"/>
                                <a:gd name="connsiteX385" fmla="*/ 5325 w 10000"/>
                                <a:gd name="connsiteY385" fmla="*/ 3 h 10000"/>
                                <a:gd name="connsiteX386" fmla="*/ 5325 w 10000"/>
                                <a:gd name="connsiteY386" fmla="*/ 3 h 10000"/>
                                <a:gd name="connsiteX387" fmla="*/ 5249 w 10000"/>
                                <a:gd name="connsiteY387" fmla="*/ 0 h 10000"/>
                                <a:gd name="connsiteX388" fmla="*/ 5206 w 10000"/>
                                <a:gd name="connsiteY388" fmla="*/ 0 h 10000"/>
                                <a:gd name="connsiteX389" fmla="*/ 5060 w 10000"/>
                                <a:gd name="connsiteY389" fmla="*/ 3 h 10000"/>
                                <a:gd name="connsiteX390" fmla="*/ 5060 w 10000"/>
                                <a:gd name="connsiteY390" fmla="*/ 3 h 10000"/>
                                <a:gd name="connsiteX391" fmla="*/ 5060 w 10000"/>
                                <a:gd name="connsiteY391" fmla="*/ 8 h 10000"/>
                                <a:gd name="connsiteX392" fmla="*/ 5060 w 10000"/>
                                <a:gd name="connsiteY392" fmla="*/ 8 h 10000"/>
                                <a:gd name="connsiteX393" fmla="*/ 4983 w 10000"/>
                                <a:gd name="connsiteY393" fmla="*/ 8 h 10000"/>
                                <a:gd name="connsiteX394" fmla="*/ 4906 w 10000"/>
                                <a:gd name="connsiteY394" fmla="*/ 11 h 10000"/>
                                <a:gd name="connsiteX395" fmla="*/ 4906 w 10000"/>
                                <a:gd name="connsiteY395" fmla="*/ 11 h 10000"/>
                                <a:gd name="connsiteX396" fmla="*/ 4794 w 10000"/>
                                <a:gd name="connsiteY396" fmla="*/ 8 h 10000"/>
                                <a:gd name="connsiteX397" fmla="*/ 4794 w 10000"/>
                                <a:gd name="connsiteY397" fmla="*/ 8 h 10000"/>
                                <a:gd name="connsiteX398" fmla="*/ 4718 w 10000"/>
                                <a:gd name="connsiteY398" fmla="*/ 11 h 10000"/>
                                <a:gd name="connsiteX399" fmla="*/ 4684 w 10000"/>
                                <a:gd name="connsiteY399" fmla="*/ 15 h 10000"/>
                                <a:gd name="connsiteX400" fmla="*/ 4684 w 10000"/>
                                <a:gd name="connsiteY400" fmla="*/ 30 h 10000"/>
                                <a:gd name="connsiteX401" fmla="*/ 4684 w 10000"/>
                                <a:gd name="connsiteY401" fmla="*/ 30 h 10000"/>
                                <a:gd name="connsiteX402" fmla="*/ 4564 w 10000"/>
                                <a:gd name="connsiteY402" fmla="*/ 30 h 10000"/>
                                <a:gd name="connsiteX403" fmla="*/ 4529 w 10000"/>
                                <a:gd name="connsiteY403" fmla="*/ 30 h 10000"/>
                                <a:gd name="connsiteX404" fmla="*/ 4495 w 10000"/>
                                <a:gd name="connsiteY404" fmla="*/ 30 h 10000"/>
                                <a:gd name="connsiteX405" fmla="*/ 4495 w 10000"/>
                                <a:gd name="connsiteY405" fmla="*/ 30 h 10000"/>
                                <a:gd name="connsiteX406" fmla="*/ 4452 w 10000"/>
                                <a:gd name="connsiteY406" fmla="*/ 38 h 10000"/>
                                <a:gd name="connsiteX407" fmla="*/ 4452 w 10000"/>
                                <a:gd name="connsiteY407" fmla="*/ 38 h 10000"/>
                                <a:gd name="connsiteX408" fmla="*/ 4452 w 10000"/>
                                <a:gd name="connsiteY408" fmla="*/ 41 h 10000"/>
                                <a:gd name="connsiteX409" fmla="*/ 4452 w 10000"/>
                                <a:gd name="connsiteY409" fmla="*/ 45 h 10000"/>
                                <a:gd name="connsiteX410" fmla="*/ 4452 w 10000"/>
                                <a:gd name="connsiteY410" fmla="*/ 45 h 10000"/>
                                <a:gd name="connsiteX411" fmla="*/ 4418 w 10000"/>
                                <a:gd name="connsiteY411" fmla="*/ 49 h 10000"/>
                                <a:gd name="connsiteX412" fmla="*/ 4375 w 10000"/>
                                <a:gd name="connsiteY412" fmla="*/ 53 h 10000"/>
                                <a:gd name="connsiteX413" fmla="*/ 4375 w 10000"/>
                                <a:gd name="connsiteY413" fmla="*/ 56 h 10000"/>
                                <a:gd name="connsiteX414" fmla="*/ 4375 w 10000"/>
                                <a:gd name="connsiteY414" fmla="*/ 56 h 10000"/>
                                <a:gd name="connsiteX415" fmla="*/ 4307 w 10000"/>
                                <a:gd name="connsiteY415" fmla="*/ 56 h 10000"/>
                                <a:gd name="connsiteX416" fmla="*/ 4264 w 10000"/>
                                <a:gd name="connsiteY416" fmla="*/ 61 h 10000"/>
                                <a:gd name="connsiteX417" fmla="*/ 4264 w 10000"/>
                                <a:gd name="connsiteY417" fmla="*/ 67 h 10000"/>
                                <a:gd name="connsiteX418" fmla="*/ 4307 w 10000"/>
                                <a:gd name="connsiteY418" fmla="*/ 72 h 10000"/>
                                <a:gd name="connsiteX419" fmla="*/ 4307 w 10000"/>
                                <a:gd name="connsiteY419" fmla="*/ 72 h 10000"/>
                                <a:gd name="connsiteX420" fmla="*/ 4307 w 10000"/>
                                <a:gd name="connsiteY420" fmla="*/ 75 h 10000"/>
                                <a:gd name="connsiteX421" fmla="*/ 4264 w 10000"/>
                                <a:gd name="connsiteY421" fmla="*/ 86 h 10000"/>
                                <a:gd name="connsiteX422" fmla="*/ 4264 w 10000"/>
                                <a:gd name="connsiteY422" fmla="*/ 86 h 10000"/>
                                <a:gd name="connsiteX423" fmla="*/ 4187 w 10000"/>
                                <a:gd name="connsiteY423" fmla="*/ 90 h 10000"/>
                                <a:gd name="connsiteX424" fmla="*/ 4153 w 10000"/>
                                <a:gd name="connsiteY424" fmla="*/ 94 h 10000"/>
                                <a:gd name="connsiteX425" fmla="*/ 4153 w 10000"/>
                                <a:gd name="connsiteY425" fmla="*/ 102 h 10000"/>
                                <a:gd name="connsiteX426" fmla="*/ 4153 w 10000"/>
                                <a:gd name="connsiteY426" fmla="*/ 102 h 10000"/>
                                <a:gd name="connsiteX427" fmla="*/ 4187 w 10000"/>
                                <a:gd name="connsiteY427" fmla="*/ 105 h 10000"/>
                                <a:gd name="connsiteX428" fmla="*/ 4230 w 10000"/>
                                <a:gd name="connsiteY428" fmla="*/ 109 h 10000"/>
                                <a:gd name="connsiteX429" fmla="*/ 4230 w 10000"/>
                                <a:gd name="connsiteY429" fmla="*/ 117 h 10000"/>
                                <a:gd name="connsiteX430" fmla="*/ 4230 w 10000"/>
                                <a:gd name="connsiteY430" fmla="*/ 117 h 10000"/>
                                <a:gd name="connsiteX431" fmla="*/ 4187 w 10000"/>
                                <a:gd name="connsiteY431" fmla="*/ 117 h 10000"/>
                                <a:gd name="connsiteX432" fmla="*/ 4153 w 10000"/>
                                <a:gd name="connsiteY432" fmla="*/ 120 h 10000"/>
                                <a:gd name="connsiteX433" fmla="*/ 4118 w 10000"/>
                                <a:gd name="connsiteY433" fmla="*/ 128 h 10000"/>
                                <a:gd name="connsiteX434" fmla="*/ 4118 w 10000"/>
                                <a:gd name="connsiteY434" fmla="*/ 139 h 10000"/>
                                <a:gd name="connsiteX435" fmla="*/ 4187 w 10000"/>
                                <a:gd name="connsiteY435" fmla="*/ 142 h 10000"/>
                                <a:gd name="connsiteX436" fmla="*/ 4187 w 10000"/>
                                <a:gd name="connsiteY436" fmla="*/ 142 h 10000"/>
                                <a:gd name="connsiteX437" fmla="*/ 4230 w 10000"/>
                                <a:gd name="connsiteY437" fmla="*/ 154 h 10000"/>
                                <a:gd name="connsiteX438" fmla="*/ 4230 w 10000"/>
                                <a:gd name="connsiteY438" fmla="*/ 154 h 10000"/>
                                <a:gd name="connsiteX439" fmla="*/ 4187 w 10000"/>
                                <a:gd name="connsiteY439" fmla="*/ 166 h 10000"/>
                                <a:gd name="connsiteX440" fmla="*/ 4187 w 10000"/>
                                <a:gd name="connsiteY440" fmla="*/ 166 h 10000"/>
                                <a:gd name="connsiteX441" fmla="*/ 4187 w 10000"/>
                                <a:gd name="connsiteY441" fmla="*/ 169 h 10000"/>
                                <a:gd name="connsiteX442" fmla="*/ 4230 w 10000"/>
                                <a:gd name="connsiteY442" fmla="*/ 177 h 10000"/>
                                <a:gd name="connsiteX443" fmla="*/ 4230 w 10000"/>
                                <a:gd name="connsiteY443" fmla="*/ 177 h 10000"/>
                                <a:gd name="connsiteX444" fmla="*/ 4341 w 10000"/>
                                <a:gd name="connsiteY444" fmla="*/ 177 h 10000"/>
                                <a:gd name="connsiteX445" fmla="*/ 4341 w 10000"/>
                                <a:gd name="connsiteY445" fmla="*/ 177 h 10000"/>
                                <a:gd name="connsiteX446" fmla="*/ 4341 w 10000"/>
                                <a:gd name="connsiteY446" fmla="*/ 181 h 10000"/>
                                <a:gd name="connsiteX447" fmla="*/ 4341 w 10000"/>
                                <a:gd name="connsiteY447" fmla="*/ 188 h 10000"/>
                                <a:gd name="connsiteX448" fmla="*/ 4341 w 10000"/>
                                <a:gd name="connsiteY448" fmla="*/ 195 h 10000"/>
                                <a:gd name="connsiteX449" fmla="*/ 4375 w 10000"/>
                                <a:gd name="connsiteY449" fmla="*/ 200 h 10000"/>
                                <a:gd name="connsiteX450" fmla="*/ 4375 w 10000"/>
                                <a:gd name="connsiteY450" fmla="*/ 200 h 10000"/>
                                <a:gd name="connsiteX451" fmla="*/ 4495 w 10000"/>
                                <a:gd name="connsiteY451" fmla="*/ 200 h 10000"/>
                                <a:gd name="connsiteX452" fmla="*/ 4495 w 10000"/>
                                <a:gd name="connsiteY452" fmla="*/ 200 h 10000"/>
                                <a:gd name="connsiteX453" fmla="*/ 4529 w 10000"/>
                                <a:gd name="connsiteY453" fmla="*/ 206 h 10000"/>
                                <a:gd name="connsiteX454" fmla="*/ 4529 w 10000"/>
                                <a:gd name="connsiteY454" fmla="*/ 206 h 10000"/>
                                <a:gd name="connsiteX455" fmla="*/ 4495 w 10000"/>
                                <a:gd name="connsiteY455" fmla="*/ 214 h 10000"/>
                                <a:gd name="connsiteX456" fmla="*/ 4495 w 10000"/>
                                <a:gd name="connsiteY456" fmla="*/ 214 h 10000"/>
                                <a:gd name="connsiteX457" fmla="*/ 4529 w 10000"/>
                                <a:gd name="connsiteY457" fmla="*/ 218 h 10000"/>
                                <a:gd name="connsiteX458" fmla="*/ 4606 w 10000"/>
                                <a:gd name="connsiteY458" fmla="*/ 222 h 10000"/>
                                <a:gd name="connsiteX459" fmla="*/ 4606 w 10000"/>
                                <a:gd name="connsiteY459" fmla="*/ 222 h 10000"/>
                                <a:gd name="connsiteX460" fmla="*/ 4684 w 10000"/>
                                <a:gd name="connsiteY460" fmla="*/ 222 h 10000"/>
                                <a:gd name="connsiteX461" fmla="*/ 4752 w 10000"/>
                                <a:gd name="connsiteY461" fmla="*/ 222 h 10000"/>
                                <a:gd name="connsiteX462" fmla="*/ 4829 w 10000"/>
                                <a:gd name="connsiteY462" fmla="*/ 233 h 10000"/>
                                <a:gd name="connsiteX463" fmla="*/ 4829 w 10000"/>
                                <a:gd name="connsiteY463" fmla="*/ 233 h 10000"/>
                                <a:gd name="connsiteX464" fmla="*/ 4906 w 10000"/>
                                <a:gd name="connsiteY464" fmla="*/ 237 h 10000"/>
                                <a:gd name="connsiteX465" fmla="*/ 4983 w 10000"/>
                                <a:gd name="connsiteY465" fmla="*/ 241 h 10000"/>
                                <a:gd name="connsiteX466" fmla="*/ 4983 w 10000"/>
                                <a:gd name="connsiteY466" fmla="*/ 241 h 10000"/>
                                <a:gd name="connsiteX467" fmla="*/ 5017 w 10000"/>
                                <a:gd name="connsiteY467" fmla="*/ 244 h 10000"/>
                                <a:gd name="connsiteX468" fmla="*/ 5017 w 10000"/>
                                <a:gd name="connsiteY468" fmla="*/ 244 h 10000"/>
                                <a:gd name="connsiteX469" fmla="*/ 5060 w 10000"/>
                                <a:gd name="connsiteY469" fmla="*/ 248 h 10000"/>
                                <a:gd name="connsiteX470" fmla="*/ 5137 w 10000"/>
                                <a:gd name="connsiteY470" fmla="*/ 244 h 10000"/>
                                <a:gd name="connsiteX471" fmla="*/ 5137 w 10000"/>
                                <a:gd name="connsiteY471" fmla="*/ 244 h 10000"/>
                                <a:gd name="connsiteX472" fmla="*/ 5171 w 10000"/>
                                <a:gd name="connsiteY472" fmla="*/ 252 h 10000"/>
                                <a:gd name="connsiteX473" fmla="*/ 5206 w 10000"/>
                                <a:gd name="connsiteY473" fmla="*/ 256 h 10000"/>
                                <a:gd name="connsiteX474" fmla="*/ 5206 w 10000"/>
                                <a:gd name="connsiteY474" fmla="*/ 256 h 10000"/>
                                <a:gd name="connsiteX475" fmla="*/ 5171 w 10000"/>
                                <a:gd name="connsiteY475" fmla="*/ 301 h 10000"/>
                                <a:gd name="connsiteX476" fmla="*/ 5171 w 10000"/>
                                <a:gd name="connsiteY476" fmla="*/ 346 h 10000"/>
                                <a:gd name="connsiteX477" fmla="*/ 5171 w 10000"/>
                                <a:gd name="connsiteY477" fmla="*/ 346 h 10000"/>
                                <a:gd name="connsiteX478" fmla="*/ 5206 w 10000"/>
                                <a:gd name="connsiteY478" fmla="*/ 380 h 10000"/>
                                <a:gd name="connsiteX479" fmla="*/ 5206 w 10000"/>
                                <a:gd name="connsiteY479" fmla="*/ 380 h 10000"/>
                                <a:gd name="connsiteX480" fmla="*/ 5283 w 10000"/>
                                <a:gd name="connsiteY480" fmla="*/ 440 h 10000"/>
                                <a:gd name="connsiteX481" fmla="*/ 5283 w 10000"/>
                                <a:gd name="connsiteY481" fmla="*/ 440 h 10000"/>
                                <a:gd name="connsiteX482" fmla="*/ 5283 w 10000"/>
                                <a:gd name="connsiteY482" fmla="*/ 466 h 10000"/>
                                <a:gd name="connsiteX483" fmla="*/ 5325 w 10000"/>
                                <a:gd name="connsiteY483" fmla="*/ 492 h 10000"/>
                                <a:gd name="connsiteX484" fmla="*/ 5325 w 10000"/>
                                <a:gd name="connsiteY484" fmla="*/ 492 h 10000"/>
                                <a:gd name="connsiteX485" fmla="*/ 5360 w 10000"/>
                                <a:gd name="connsiteY485" fmla="*/ 530 h 10000"/>
                                <a:gd name="connsiteX486" fmla="*/ 5360 w 10000"/>
                                <a:gd name="connsiteY486" fmla="*/ 530 h 10000"/>
                                <a:gd name="connsiteX487" fmla="*/ 5472 w 10000"/>
                                <a:gd name="connsiteY487" fmla="*/ 579 h 10000"/>
                                <a:gd name="connsiteX488" fmla="*/ 5472 w 10000"/>
                                <a:gd name="connsiteY488" fmla="*/ 579 h 10000"/>
                                <a:gd name="connsiteX489" fmla="*/ 5582 w 10000"/>
                                <a:gd name="connsiteY489" fmla="*/ 639 h 10000"/>
                                <a:gd name="connsiteX490" fmla="*/ 5702 w 10000"/>
                                <a:gd name="connsiteY490" fmla="*/ 695 h 10000"/>
                                <a:gd name="connsiteX491" fmla="*/ 5702 w 10000"/>
                                <a:gd name="connsiteY491" fmla="*/ 695 h 10000"/>
                                <a:gd name="connsiteX492" fmla="*/ 5472 w 10000"/>
                                <a:gd name="connsiteY492" fmla="*/ 677 h 10000"/>
                                <a:gd name="connsiteX493" fmla="*/ 5249 w 10000"/>
                                <a:gd name="connsiteY493" fmla="*/ 654 h 10000"/>
                                <a:gd name="connsiteX494" fmla="*/ 5249 w 10000"/>
                                <a:gd name="connsiteY494" fmla="*/ 654 h 10000"/>
                                <a:gd name="connsiteX495" fmla="*/ 4983 w 10000"/>
                                <a:gd name="connsiteY495" fmla="*/ 631 h 10000"/>
                                <a:gd name="connsiteX496" fmla="*/ 4752 w 10000"/>
                                <a:gd name="connsiteY496" fmla="*/ 609 h 10000"/>
                                <a:gd name="connsiteX497" fmla="*/ 4752 w 10000"/>
                                <a:gd name="connsiteY497" fmla="*/ 609 h 10000"/>
                                <a:gd name="connsiteX498" fmla="*/ 4606 w 10000"/>
                                <a:gd name="connsiteY498" fmla="*/ 560 h 10000"/>
                                <a:gd name="connsiteX499" fmla="*/ 4495 w 10000"/>
                                <a:gd name="connsiteY499" fmla="*/ 508 h 10000"/>
                                <a:gd name="connsiteX500" fmla="*/ 4495 w 10000"/>
                                <a:gd name="connsiteY500" fmla="*/ 508 h 10000"/>
                                <a:gd name="connsiteX501" fmla="*/ 4452 w 10000"/>
                                <a:gd name="connsiteY501" fmla="*/ 478 h 10000"/>
                                <a:gd name="connsiteX502" fmla="*/ 4452 w 10000"/>
                                <a:gd name="connsiteY502" fmla="*/ 444 h 10000"/>
                                <a:gd name="connsiteX503" fmla="*/ 4452 w 10000"/>
                                <a:gd name="connsiteY503" fmla="*/ 444 h 10000"/>
                                <a:gd name="connsiteX504" fmla="*/ 4495 w 10000"/>
                                <a:gd name="connsiteY504" fmla="*/ 440 h 10000"/>
                                <a:gd name="connsiteX505" fmla="*/ 4529 w 10000"/>
                                <a:gd name="connsiteY505" fmla="*/ 436 h 10000"/>
                                <a:gd name="connsiteX506" fmla="*/ 4529 w 10000"/>
                                <a:gd name="connsiteY506" fmla="*/ 436 h 10000"/>
                                <a:gd name="connsiteX507" fmla="*/ 4564 w 10000"/>
                                <a:gd name="connsiteY507" fmla="*/ 436 h 10000"/>
                                <a:gd name="connsiteX508" fmla="*/ 4640 w 10000"/>
                                <a:gd name="connsiteY508" fmla="*/ 436 h 10000"/>
                                <a:gd name="connsiteX509" fmla="*/ 4640 w 10000"/>
                                <a:gd name="connsiteY509" fmla="*/ 428 h 10000"/>
                                <a:gd name="connsiteX510" fmla="*/ 4640 w 10000"/>
                                <a:gd name="connsiteY510" fmla="*/ 425 h 10000"/>
                                <a:gd name="connsiteX511" fmla="*/ 4640 w 10000"/>
                                <a:gd name="connsiteY511" fmla="*/ 425 h 10000"/>
                                <a:gd name="connsiteX512" fmla="*/ 4684 w 10000"/>
                                <a:gd name="connsiteY512" fmla="*/ 425 h 10000"/>
                                <a:gd name="connsiteX513" fmla="*/ 4718 w 10000"/>
                                <a:gd name="connsiteY513" fmla="*/ 425 h 10000"/>
                                <a:gd name="connsiteX514" fmla="*/ 4718 w 10000"/>
                                <a:gd name="connsiteY514" fmla="*/ 425 h 10000"/>
                                <a:gd name="connsiteX515" fmla="*/ 4752 w 10000"/>
                                <a:gd name="connsiteY515" fmla="*/ 421 h 10000"/>
                                <a:gd name="connsiteX516" fmla="*/ 4752 w 10000"/>
                                <a:gd name="connsiteY516" fmla="*/ 417 h 10000"/>
                                <a:gd name="connsiteX517" fmla="*/ 4752 w 10000"/>
                                <a:gd name="connsiteY517" fmla="*/ 409 h 10000"/>
                                <a:gd name="connsiteX518" fmla="*/ 4718 w 10000"/>
                                <a:gd name="connsiteY518" fmla="*/ 406 h 10000"/>
                                <a:gd name="connsiteX519" fmla="*/ 4718 w 10000"/>
                                <a:gd name="connsiteY519" fmla="*/ 406 h 10000"/>
                                <a:gd name="connsiteX520" fmla="*/ 4829 w 10000"/>
                                <a:gd name="connsiteY520" fmla="*/ 406 h 10000"/>
                                <a:gd name="connsiteX521" fmla="*/ 4829 w 10000"/>
                                <a:gd name="connsiteY521" fmla="*/ 406 h 10000"/>
                                <a:gd name="connsiteX522" fmla="*/ 4829 w 10000"/>
                                <a:gd name="connsiteY522" fmla="*/ 398 h 10000"/>
                                <a:gd name="connsiteX523" fmla="*/ 4829 w 10000"/>
                                <a:gd name="connsiteY523" fmla="*/ 395 h 10000"/>
                                <a:gd name="connsiteX524" fmla="*/ 4752 w 10000"/>
                                <a:gd name="connsiteY524" fmla="*/ 383 h 10000"/>
                                <a:gd name="connsiteX525" fmla="*/ 4752 w 10000"/>
                                <a:gd name="connsiteY525" fmla="*/ 383 h 10000"/>
                                <a:gd name="connsiteX526" fmla="*/ 4794 w 10000"/>
                                <a:gd name="connsiteY526" fmla="*/ 380 h 10000"/>
                                <a:gd name="connsiteX527" fmla="*/ 4794 w 10000"/>
                                <a:gd name="connsiteY527" fmla="*/ 372 h 10000"/>
                                <a:gd name="connsiteX528" fmla="*/ 4752 w 10000"/>
                                <a:gd name="connsiteY528" fmla="*/ 364 h 10000"/>
                                <a:gd name="connsiteX529" fmla="*/ 4718 w 10000"/>
                                <a:gd name="connsiteY529" fmla="*/ 361 h 10000"/>
                                <a:gd name="connsiteX530" fmla="*/ 4718 w 10000"/>
                                <a:gd name="connsiteY530" fmla="*/ 361 h 10000"/>
                                <a:gd name="connsiteX531" fmla="*/ 4718 w 10000"/>
                                <a:gd name="connsiteY531" fmla="*/ 353 h 10000"/>
                                <a:gd name="connsiteX532" fmla="*/ 4684 w 10000"/>
                                <a:gd name="connsiteY532" fmla="*/ 350 h 10000"/>
                                <a:gd name="connsiteX533" fmla="*/ 4640 w 10000"/>
                                <a:gd name="connsiteY533" fmla="*/ 346 h 10000"/>
                                <a:gd name="connsiteX534" fmla="*/ 4564 w 10000"/>
                                <a:gd name="connsiteY534" fmla="*/ 346 h 10000"/>
                                <a:gd name="connsiteX535" fmla="*/ 4564 w 10000"/>
                                <a:gd name="connsiteY535" fmla="*/ 346 h 10000"/>
                                <a:gd name="connsiteX536" fmla="*/ 4529 w 10000"/>
                                <a:gd name="connsiteY536" fmla="*/ 342 h 10000"/>
                                <a:gd name="connsiteX537" fmla="*/ 4529 w 10000"/>
                                <a:gd name="connsiteY537" fmla="*/ 334 h 10000"/>
                                <a:gd name="connsiteX538" fmla="*/ 4529 w 10000"/>
                                <a:gd name="connsiteY538" fmla="*/ 334 h 10000"/>
                                <a:gd name="connsiteX539" fmla="*/ 4418 w 10000"/>
                                <a:gd name="connsiteY539" fmla="*/ 334 h 10000"/>
                                <a:gd name="connsiteX540" fmla="*/ 4375 w 10000"/>
                                <a:gd name="connsiteY540" fmla="*/ 339 h 10000"/>
                                <a:gd name="connsiteX541" fmla="*/ 4375 w 10000"/>
                                <a:gd name="connsiteY541" fmla="*/ 339 h 10000"/>
                                <a:gd name="connsiteX542" fmla="*/ 4307 w 10000"/>
                                <a:gd name="connsiteY542" fmla="*/ 334 h 10000"/>
                                <a:gd name="connsiteX543" fmla="*/ 4230 w 10000"/>
                                <a:gd name="connsiteY543" fmla="*/ 331 h 10000"/>
                                <a:gd name="connsiteX544" fmla="*/ 4187 w 10000"/>
                                <a:gd name="connsiteY544" fmla="*/ 334 h 10000"/>
                                <a:gd name="connsiteX545" fmla="*/ 4153 w 10000"/>
                                <a:gd name="connsiteY545" fmla="*/ 339 h 10000"/>
                                <a:gd name="connsiteX546" fmla="*/ 4153 w 10000"/>
                                <a:gd name="connsiteY546" fmla="*/ 339 h 10000"/>
                                <a:gd name="connsiteX547" fmla="*/ 4076 w 10000"/>
                                <a:gd name="connsiteY547" fmla="*/ 339 h 10000"/>
                                <a:gd name="connsiteX548" fmla="*/ 4042 w 10000"/>
                                <a:gd name="connsiteY548" fmla="*/ 339 h 10000"/>
                                <a:gd name="connsiteX549" fmla="*/ 3998 w 10000"/>
                                <a:gd name="connsiteY549" fmla="*/ 339 h 10000"/>
                                <a:gd name="connsiteX550" fmla="*/ 3998 w 10000"/>
                                <a:gd name="connsiteY550" fmla="*/ 346 h 10000"/>
                                <a:gd name="connsiteX551" fmla="*/ 3998 w 10000"/>
                                <a:gd name="connsiteY551" fmla="*/ 346 h 10000"/>
                                <a:gd name="connsiteX552" fmla="*/ 3888 w 10000"/>
                                <a:gd name="connsiteY552" fmla="*/ 350 h 10000"/>
                                <a:gd name="connsiteX553" fmla="*/ 3888 w 10000"/>
                                <a:gd name="connsiteY553" fmla="*/ 350 h 10000"/>
                                <a:gd name="connsiteX554" fmla="*/ 3888 w 10000"/>
                                <a:gd name="connsiteY554" fmla="*/ 361 h 10000"/>
                                <a:gd name="connsiteX555" fmla="*/ 3888 w 10000"/>
                                <a:gd name="connsiteY555" fmla="*/ 372 h 10000"/>
                                <a:gd name="connsiteX556" fmla="*/ 3888 w 10000"/>
                                <a:gd name="connsiteY556" fmla="*/ 372 h 10000"/>
                                <a:gd name="connsiteX557" fmla="*/ 3853 w 10000"/>
                                <a:gd name="connsiteY557" fmla="*/ 380 h 10000"/>
                                <a:gd name="connsiteX558" fmla="*/ 3853 w 10000"/>
                                <a:gd name="connsiteY558" fmla="*/ 387 h 10000"/>
                                <a:gd name="connsiteX559" fmla="*/ 3888 w 10000"/>
                                <a:gd name="connsiteY559" fmla="*/ 391 h 10000"/>
                                <a:gd name="connsiteX560" fmla="*/ 3888 w 10000"/>
                                <a:gd name="connsiteY560" fmla="*/ 391 h 10000"/>
                                <a:gd name="connsiteX561" fmla="*/ 3853 w 10000"/>
                                <a:gd name="connsiteY561" fmla="*/ 398 h 10000"/>
                                <a:gd name="connsiteX562" fmla="*/ 3888 w 10000"/>
                                <a:gd name="connsiteY562" fmla="*/ 403 h 10000"/>
                                <a:gd name="connsiteX563" fmla="*/ 3964 w 10000"/>
                                <a:gd name="connsiteY563" fmla="*/ 414 h 10000"/>
                                <a:gd name="connsiteX564" fmla="*/ 3964 w 10000"/>
                                <a:gd name="connsiteY564" fmla="*/ 414 h 10000"/>
                                <a:gd name="connsiteX565" fmla="*/ 3930 w 10000"/>
                                <a:gd name="connsiteY565" fmla="*/ 417 h 10000"/>
                                <a:gd name="connsiteX566" fmla="*/ 3964 w 10000"/>
                                <a:gd name="connsiteY566" fmla="*/ 421 h 10000"/>
                                <a:gd name="connsiteX567" fmla="*/ 4042 w 10000"/>
                                <a:gd name="connsiteY567" fmla="*/ 425 h 10000"/>
                                <a:gd name="connsiteX568" fmla="*/ 4042 w 10000"/>
                                <a:gd name="connsiteY568" fmla="*/ 425 h 10000"/>
                                <a:gd name="connsiteX569" fmla="*/ 4042 w 10000"/>
                                <a:gd name="connsiteY569" fmla="*/ 433 h 10000"/>
                                <a:gd name="connsiteX570" fmla="*/ 4042 w 10000"/>
                                <a:gd name="connsiteY570" fmla="*/ 433 h 10000"/>
                                <a:gd name="connsiteX571" fmla="*/ 4076 w 10000"/>
                                <a:gd name="connsiteY571" fmla="*/ 436 h 10000"/>
                                <a:gd name="connsiteX572" fmla="*/ 4153 w 10000"/>
                                <a:gd name="connsiteY572" fmla="*/ 436 h 10000"/>
                                <a:gd name="connsiteX573" fmla="*/ 4153 w 10000"/>
                                <a:gd name="connsiteY573" fmla="*/ 436 h 10000"/>
                                <a:gd name="connsiteX574" fmla="*/ 4187 w 10000"/>
                                <a:gd name="connsiteY574" fmla="*/ 440 h 10000"/>
                                <a:gd name="connsiteX575" fmla="*/ 4264 w 10000"/>
                                <a:gd name="connsiteY575" fmla="*/ 444 h 10000"/>
                                <a:gd name="connsiteX576" fmla="*/ 4307 w 10000"/>
                                <a:gd name="connsiteY576" fmla="*/ 440 h 10000"/>
                                <a:gd name="connsiteX577" fmla="*/ 4307 w 10000"/>
                                <a:gd name="connsiteY577" fmla="*/ 440 h 10000"/>
                                <a:gd name="connsiteX578" fmla="*/ 4264 w 10000"/>
                                <a:gd name="connsiteY578" fmla="*/ 470 h 10000"/>
                                <a:gd name="connsiteX579" fmla="*/ 4307 w 10000"/>
                                <a:gd name="connsiteY579" fmla="*/ 500 h 10000"/>
                                <a:gd name="connsiteX580" fmla="*/ 4341 w 10000"/>
                                <a:gd name="connsiteY580" fmla="*/ 560 h 10000"/>
                                <a:gd name="connsiteX581" fmla="*/ 4341 w 10000"/>
                                <a:gd name="connsiteY581" fmla="*/ 560 h 10000"/>
                                <a:gd name="connsiteX582" fmla="*/ 4230 w 10000"/>
                                <a:gd name="connsiteY582" fmla="*/ 553 h 10000"/>
                                <a:gd name="connsiteX583" fmla="*/ 4118 w 10000"/>
                                <a:gd name="connsiteY583" fmla="*/ 542 h 10000"/>
                                <a:gd name="connsiteX584" fmla="*/ 4118 w 10000"/>
                                <a:gd name="connsiteY584" fmla="*/ 542 h 10000"/>
                                <a:gd name="connsiteX585" fmla="*/ 3776 w 10000"/>
                                <a:gd name="connsiteY585" fmla="*/ 500 h 10000"/>
                                <a:gd name="connsiteX586" fmla="*/ 3399 w 10000"/>
                                <a:gd name="connsiteY586" fmla="*/ 459 h 10000"/>
                                <a:gd name="connsiteX587" fmla="*/ 2680 w 10000"/>
                                <a:gd name="connsiteY587" fmla="*/ 369 h 10000"/>
                                <a:gd name="connsiteX588" fmla="*/ 2680 w 10000"/>
                                <a:gd name="connsiteY588" fmla="*/ 369 h 10000"/>
                                <a:gd name="connsiteX589" fmla="*/ 2757 w 10000"/>
                                <a:gd name="connsiteY589" fmla="*/ 369 h 10000"/>
                                <a:gd name="connsiteX590" fmla="*/ 2757 w 10000"/>
                                <a:gd name="connsiteY590" fmla="*/ 364 h 10000"/>
                                <a:gd name="connsiteX591" fmla="*/ 2757 w 10000"/>
                                <a:gd name="connsiteY591" fmla="*/ 353 h 10000"/>
                                <a:gd name="connsiteX592" fmla="*/ 2757 w 10000"/>
                                <a:gd name="connsiteY592" fmla="*/ 353 h 10000"/>
                                <a:gd name="connsiteX593" fmla="*/ 2835 w 10000"/>
                                <a:gd name="connsiteY593" fmla="*/ 353 h 10000"/>
                                <a:gd name="connsiteX594" fmla="*/ 2911 w 10000"/>
                                <a:gd name="connsiteY594" fmla="*/ 353 h 10000"/>
                                <a:gd name="connsiteX595" fmla="*/ 2911 w 10000"/>
                                <a:gd name="connsiteY595" fmla="*/ 353 h 10000"/>
                                <a:gd name="connsiteX596" fmla="*/ 2945 w 10000"/>
                                <a:gd name="connsiteY596" fmla="*/ 350 h 10000"/>
                                <a:gd name="connsiteX597" fmla="*/ 2945 w 10000"/>
                                <a:gd name="connsiteY597" fmla="*/ 342 h 10000"/>
                                <a:gd name="connsiteX598" fmla="*/ 2911 w 10000"/>
                                <a:gd name="connsiteY598" fmla="*/ 331 h 10000"/>
                                <a:gd name="connsiteX599" fmla="*/ 2911 w 10000"/>
                                <a:gd name="connsiteY599" fmla="*/ 331 h 10000"/>
                                <a:gd name="connsiteX600" fmla="*/ 2945 w 10000"/>
                                <a:gd name="connsiteY600" fmla="*/ 331 h 10000"/>
                                <a:gd name="connsiteX601" fmla="*/ 3023 w 10000"/>
                                <a:gd name="connsiteY601" fmla="*/ 327 h 10000"/>
                                <a:gd name="connsiteX602" fmla="*/ 3023 w 10000"/>
                                <a:gd name="connsiteY602" fmla="*/ 327 h 10000"/>
                                <a:gd name="connsiteX603" fmla="*/ 3023 w 10000"/>
                                <a:gd name="connsiteY603" fmla="*/ 320 h 10000"/>
                                <a:gd name="connsiteX604" fmla="*/ 2980 w 10000"/>
                                <a:gd name="connsiteY604" fmla="*/ 308 h 10000"/>
                                <a:gd name="connsiteX605" fmla="*/ 2980 w 10000"/>
                                <a:gd name="connsiteY605" fmla="*/ 308 h 10000"/>
                                <a:gd name="connsiteX606" fmla="*/ 3057 w 10000"/>
                                <a:gd name="connsiteY606" fmla="*/ 308 h 10000"/>
                                <a:gd name="connsiteX607" fmla="*/ 3100 w 10000"/>
                                <a:gd name="connsiteY607" fmla="*/ 305 h 10000"/>
                                <a:gd name="connsiteX608" fmla="*/ 3100 w 10000"/>
                                <a:gd name="connsiteY608" fmla="*/ 305 h 10000"/>
                                <a:gd name="connsiteX609" fmla="*/ 3100 w 10000"/>
                                <a:gd name="connsiteY609" fmla="*/ 301 h 10000"/>
                                <a:gd name="connsiteX610" fmla="*/ 3100 w 10000"/>
                                <a:gd name="connsiteY610" fmla="*/ 297 h 10000"/>
                                <a:gd name="connsiteX611" fmla="*/ 3134 w 10000"/>
                                <a:gd name="connsiteY611" fmla="*/ 297 h 10000"/>
                                <a:gd name="connsiteX612" fmla="*/ 3134 w 10000"/>
                                <a:gd name="connsiteY612" fmla="*/ 297 h 10000"/>
                                <a:gd name="connsiteX613" fmla="*/ 3057 w 10000"/>
                                <a:gd name="connsiteY613" fmla="*/ 289 h 10000"/>
                                <a:gd name="connsiteX614" fmla="*/ 3023 w 10000"/>
                                <a:gd name="connsiteY614" fmla="*/ 286 h 10000"/>
                                <a:gd name="connsiteX615" fmla="*/ 3023 w 10000"/>
                                <a:gd name="connsiteY615" fmla="*/ 286 h 10000"/>
                                <a:gd name="connsiteX616" fmla="*/ 3100 w 10000"/>
                                <a:gd name="connsiteY616" fmla="*/ 278 h 10000"/>
                                <a:gd name="connsiteX617" fmla="*/ 3168 w 10000"/>
                                <a:gd name="connsiteY617" fmla="*/ 270 h 10000"/>
                                <a:gd name="connsiteX618" fmla="*/ 3168 w 10000"/>
                                <a:gd name="connsiteY618" fmla="*/ 270 h 10000"/>
                                <a:gd name="connsiteX619" fmla="*/ 3100 w 10000"/>
                                <a:gd name="connsiteY619" fmla="*/ 263 h 10000"/>
                                <a:gd name="connsiteX620" fmla="*/ 3023 w 10000"/>
                                <a:gd name="connsiteY620" fmla="*/ 259 h 10000"/>
                                <a:gd name="connsiteX621" fmla="*/ 3023 w 10000"/>
                                <a:gd name="connsiteY621" fmla="*/ 259 h 10000"/>
                                <a:gd name="connsiteX622" fmla="*/ 3023 w 10000"/>
                                <a:gd name="connsiteY622" fmla="*/ 256 h 10000"/>
                                <a:gd name="connsiteX623" fmla="*/ 3057 w 10000"/>
                                <a:gd name="connsiteY623" fmla="*/ 252 h 10000"/>
                                <a:gd name="connsiteX624" fmla="*/ 3134 w 10000"/>
                                <a:gd name="connsiteY624" fmla="*/ 248 h 10000"/>
                                <a:gd name="connsiteX625" fmla="*/ 3134 w 10000"/>
                                <a:gd name="connsiteY625" fmla="*/ 248 h 10000"/>
                                <a:gd name="connsiteX626" fmla="*/ 3134 w 10000"/>
                                <a:gd name="connsiteY626" fmla="*/ 241 h 10000"/>
                                <a:gd name="connsiteX627" fmla="*/ 3100 w 10000"/>
                                <a:gd name="connsiteY627" fmla="*/ 233 h 10000"/>
                                <a:gd name="connsiteX628" fmla="*/ 3057 w 10000"/>
                                <a:gd name="connsiteY628" fmla="*/ 233 h 10000"/>
                                <a:gd name="connsiteX629" fmla="*/ 2980 w 10000"/>
                                <a:gd name="connsiteY629" fmla="*/ 229 h 10000"/>
                                <a:gd name="connsiteX630" fmla="*/ 2980 w 10000"/>
                                <a:gd name="connsiteY630" fmla="*/ 229 h 10000"/>
                                <a:gd name="connsiteX631" fmla="*/ 2980 w 10000"/>
                                <a:gd name="connsiteY631" fmla="*/ 225 h 10000"/>
                                <a:gd name="connsiteX632" fmla="*/ 2980 w 10000"/>
                                <a:gd name="connsiteY632" fmla="*/ 222 h 10000"/>
                                <a:gd name="connsiteX633" fmla="*/ 3023 w 10000"/>
                                <a:gd name="connsiteY633" fmla="*/ 218 h 10000"/>
                                <a:gd name="connsiteX634" fmla="*/ 3023 w 10000"/>
                                <a:gd name="connsiteY634" fmla="*/ 214 h 10000"/>
                                <a:gd name="connsiteX635" fmla="*/ 3023 w 10000"/>
                                <a:gd name="connsiteY635" fmla="*/ 214 h 10000"/>
                                <a:gd name="connsiteX636" fmla="*/ 3023 w 10000"/>
                                <a:gd name="connsiteY636" fmla="*/ 206 h 10000"/>
                                <a:gd name="connsiteX637" fmla="*/ 2980 w 10000"/>
                                <a:gd name="connsiteY637" fmla="*/ 200 h 10000"/>
                                <a:gd name="connsiteX638" fmla="*/ 2980 w 10000"/>
                                <a:gd name="connsiteY638" fmla="*/ 200 h 10000"/>
                                <a:gd name="connsiteX639" fmla="*/ 2869 w 10000"/>
                                <a:gd name="connsiteY639" fmla="*/ 203 h 10000"/>
                                <a:gd name="connsiteX640" fmla="*/ 2835 w 10000"/>
                                <a:gd name="connsiteY640" fmla="*/ 203 h 10000"/>
                                <a:gd name="connsiteX641" fmla="*/ 2791 w 10000"/>
                                <a:gd name="connsiteY641" fmla="*/ 200 h 10000"/>
                                <a:gd name="connsiteX642" fmla="*/ 2791 w 10000"/>
                                <a:gd name="connsiteY642" fmla="*/ 200 h 10000"/>
                                <a:gd name="connsiteX643" fmla="*/ 2869 w 10000"/>
                                <a:gd name="connsiteY643" fmla="*/ 192 h 10000"/>
                                <a:gd name="connsiteX644" fmla="*/ 2869 w 10000"/>
                                <a:gd name="connsiteY644" fmla="*/ 192 h 10000"/>
                                <a:gd name="connsiteX645" fmla="*/ 2869 w 10000"/>
                                <a:gd name="connsiteY645" fmla="*/ 181 h 10000"/>
                                <a:gd name="connsiteX646" fmla="*/ 2835 w 10000"/>
                                <a:gd name="connsiteY646" fmla="*/ 177 h 10000"/>
                                <a:gd name="connsiteX647" fmla="*/ 2835 w 10000"/>
                                <a:gd name="connsiteY647" fmla="*/ 177 h 10000"/>
                                <a:gd name="connsiteX648" fmla="*/ 2715 w 10000"/>
                                <a:gd name="connsiteY648" fmla="*/ 177 h 10000"/>
                                <a:gd name="connsiteX649" fmla="*/ 2646 w 10000"/>
                                <a:gd name="connsiteY649" fmla="*/ 181 h 10000"/>
                                <a:gd name="connsiteX650" fmla="*/ 2646 w 10000"/>
                                <a:gd name="connsiteY650" fmla="*/ 181 h 10000"/>
                                <a:gd name="connsiteX651" fmla="*/ 2603 w 10000"/>
                                <a:gd name="connsiteY651" fmla="*/ 181 h 10000"/>
                                <a:gd name="connsiteX652" fmla="*/ 2603 w 10000"/>
                                <a:gd name="connsiteY652" fmla="*/ 177 h 10000"/>
                                <a:gd name="connsiteX653" fmla="*/ 2646 w 10000"/>
                                <a:gd name="connsiteY653" fmla="*/ 173 h 10000"/>
                                <a:gd name="connsiteX654" fmla="*/ 2646 w 10000"/>
                                <a:gd name="connsiteY654" fmla="*/ 173 h 10000"/>
                                <a:gd name="connsiteX655" fmla="*/ 2603 w 10000"/>
                                <a:gd name="connsiteY655" fmla="*/ 166 h 10000"/>
                                <a:gd name="connsiteX656" fmla="*/ 2603 w 10000"/>
                                <a:gd name="connsiteY656" fmla="*/ 161 h 10000"/>
                                <a:gd name="connsiteX657" fmla="*/ 2603 w 10000"/>
                                <a:gd name="connsiteY657" fmla="*/ 161 h 10000"/>
                                <a:gd name="connsiteX658" fmla="*/ 2569 w 10000"/>
                                <a:gd name="connsiteY658" fmla="*/ 158 h 10000"/>
                                <a:gd name="connsiteX659" fmla="*/ 2569 w 10000"/>
                                <a:gd name="connsiteY659" fmla="*/ 154 h 10000"/>
                                <a:gd name="connsiteX660" fmla="*/ 2569 w 10000"/>
                                <a:gd name="connsiteY660" fmla="*/ 154 h 10000"/>
                                <a:gd name="connsiteX661" fmla="*/ 2492 w 10000"/>
                                <a:gd name="connsiteY661" fmla="*/ 158 h 10000"/>
                                <a:gd name="connsiteX662" fmla="*/ 2458 w 10000"/>
                                <a:gd name="connsiteY662" fmla="*/ 161 h 10000"/>
                                <a:gd name="connsiteX663" fmla="*/ 2380 w 10000"/>
                                <a:gd name="connsiteY663" fmla="*/ 161 h 10000"/>
                                <a:gd name="connsiteX664" fmla="*/ 2338 w 10000"/>
                                <a:gd name="connsiteY664" fmla="*/ 166 h 10000"/>
                                <a:gd name="connsiteX665" fmla="*/ 2338 w 10000"/>
                                <a:gd name="connsiteY665" fmla="*/ 166 h 10000"/>
                                <a:gd name="connsiteX666" fmla="*/ 2338 w 10000"/>
                                <a:gd name="connsiteY666" fmla="*/ 154 h 10000"/>
                                <a:gd name="connsiteX667" fmla="*/ 2304 w 10000"/>
                                <a:gd name="connsiteY667" fmla="*/ 147 h 10000"/>
                                <a:gd name="connsiteX668" fmla="*/ 2304 w 10000"/>
                                <a:gd name="connsiteY668" fmla="*/ 147 h 10000"/>
                                <a:gd name="connsiteX669" fmla="*/ 2226 w 10000"/>
                                <a:gd name="connsiteY669" fmla="*/ 142 h 10000"/>
                                <a:gd name="connsiteX670" fmla="*/ 2149 w 10000"/>
                                <a:gd name="connsiteY670" fmla="*/ 147 h 10000"/>
                                <a:gd name="connsiteX671" fmla="*/ 2149 w 10000"/>
                                <a:gd name="connsiteY671" fmla="*/ 147 h 10000"/>
                                <a:gd name="connsiteX672" fmla="*/ 2115 w 10000"/>
                                <a:gd name="connsiteY672" fmla="*/ 154 h 10000"/>
                                <a:gd name="connsiteX673" fmla="*/ 2115 w 10000"/>
                                <a:gd name="connsiteY673" fmla="*/ 161 h 10000"/>
                                <a:gd name="connsiteX674" fmla="*/ 2081 w 10000"/>
                                <a:gd name="connsiteY674" fmla="*/ 161 h 10000"/>
                                <a:gd name="connsiteX675" fmla="*/ 2081 w 10000"/>
                                <a:gd name="connsiteY675" fmla="*/ 161 h 10000"/>
                                <a:gd name="connsiteX676" fmla="*/ 2038 w 10000"/>
                                <a:gd name="connsiteY676" fmla="*/ 154 h 10000"/>
                                <a:gd name="connsiteX677" fmla="*/ 2004 w 10000"/>
                                <a:gd name="connsiteY677" fmla="*/ 147 h 10000"/>
                                <a:gd name="connsiteX678" fmla="*/ 2004 w 10000"/>
                                <a:gd name="connsiteY678" fmla="*/ 147 h 10000"/>
                                <a:gd name="connsiteX679" fmla="*/ 1927 w 10000"/>
                                <a:gd name="connsiteY679" fmla="*/ 150 h 10000"/>
                                <a:gd name="connsiteX680" fmla="*/ 1850 w 10000"/>
                                <a:gd name="connsiteY680" fmla="*/ 154 h 10000"/>
                                <a:gd name="connsiteX681" fmla="*/ 1850 w 10000"/>
                                <a:gd name="connsiteY681" fmla="*/ 158 h 10000"/>
                                <a:gd name="connsiteX682" fmla="*/ 1850 w 10000"/>
                                <a:gd name="connsiteY682" fmla="*/ 166 h 10000"/>
                                <a:gd name="connsiteX683" fmla="*/ 1850 w 10000"/>
                                <a:gd name="connsiteY683" fmla="*/ 166 h 10000"/>
                                <a:gd name="connsiteX684" fmla="*/ 1816 w 10000"/>
                                <a:gd name="connsiteY684" fmla="*/ 166 h 10000"/>
                                <a:gd name="connsiteX685" fmla="*/ 1772 w 10000"/>
                                <a:gd name="connsiteY685" fmla="*/ 169 h 10000"/>
                                <a:gd name="connsiteX686" fmla="*/ 1772 w 10000"/>
                                <a:gd name="connsiteY686" fmla="*/ 169 h 10000"/>
                                <a:gd name="connsiteX687" fmla="*/ 1772 w 10000"/>
                                <a:gd name="connsiteY687" fmla="*/ 161 h 10000"/>
                                <a:gd name="connsiteX688" fmla="*/ 1738 w 10000"/>
                                <a:gd name="connsiteY688" fmla="*/ 154 h 10000"/>
                                <a:gd name="connsiteX689" fmla="*/ 1738 w 10000"/>
                                <a:gd name="connsiteY689" fmla="*/ 154 h 10000"/>
                                <a:gd name="connsiteX690" fmla="*/ 1662 w 10000"/>
                                <a:gd name="connsiteY690" fmla="*/ 158 h 10000"/>
                                <a:gd name="connsiteX691" fmla="*/ 1584 w 10000"/>
                                <a:gd name="connsiteY691" fmla="*/ 161 h 10000"/>
                                <a:gd name="connsiteX692" fmla="*/ 1584 w 10000"/>
                                <a:gd name="connsiteY692" fmla="*/ 169 h 10000"/>
                                <a:gd name="connsiteX693" fmla="*/ 1627 w 10000"/>
                                <a:gd name="connsiteY693" fmla="*/ 177 h 10000"/>
                                <a:gd name="connsiteX694" fmla="*/ 1627 w 10000"/>
                                <a:gd name="connsiteY694" fmla="*/ 177 h 10000"/>
                                <a:gd name="connsiteX695" fmla="*/ 1584 w 10000"/>
                                <a:gd name="connsiteY695" fmla="*/ 177 h 10000"/>
                                <a:gd name="connsiteX696" fmla="*/ 1584 w 10000"/>
                                <a:gd name="connsiteY696" fmla="*/ 177 h 10000"/>
                                <a:gd name="connsiteX697" fmla="*/ 1550 w 10000"/>
                                <a:gd name="connsiteY697" fmla="*/ 173 h 10000"/>
                                <a:gd name="connsiteX698" fmla="*/ 1550 w 10000"/>
                                <a:gd name="connsiteY698" fmla="*/ 173 h 10000"/>
                                <a:gd name="connsiteX699" fmla="*/ 1439 w 10000"/>
                                <a:gd name="connsiteY699" fmla="*/ 173 h 10000"/>
                                <a:gd name="connsiteX700" fmla="*/ 1361 w 10000"/>
                                <a:gd name="connsiteY700" fmla="*/ 177 h 10000"/>
                                <a:gd name="connsiteX701" fmla="*/ 1361 w 10000"/>
                                <a:gd name="connsiteY701" fmla="*/ 177 h 10000"/>
                                <a:gd name="connsiteX702" fmla="*/ 1361 w 10000"/>
                                <a:gd name="connsiteY702" fmla="*/ 184 h 10000"/>
                                <a:gd name="connsiteX703" fmla="*/ 1361 w 10000"/>
                                <a:gd name="connsiteY703" fmla="*/ 184 h 10000"/>
                                <a:gd name="connsiteX704" fmla="*/ 1285 w 10000"/>
                                <a:gd name="connsiteY704" fmla="*/ 188 h 10000"/>
                                <a:gd name="connsiteX705" fmla="*/ 1173 w 10000"/>
                                <a:gd name="connsiteY705" fmla="*/ 188 h 10000"/>
                                <a:gd name="connsiteX706" fmla="*/ 1173 w 10000"/>
                                <a:gd name="connsiteY706" fmla="*/ 188 h 10000"/>
                                <a:gd name="connsiteX707" fmla="*/ 1173 w 10000"/>
                                <a:gd name="connsiteY707" fmla="*/ 195 h 10000"/>
                                <a:gd name="connsiteX708" fmla="*/ 1207 w 10000"/>
                                <a:gd name="connsiteY708" fmla="*/ 200 h 10000"/>
                                <a:gd name="connsiteX709" fmla="*/ 1285 w 10000"/>
                                <a:gd name="connsiteY709" fmla="*/ 211 h 10000"/>
                                <a:gd name="connsiteX710" fmla="*/ 1285 w 10000"/>
                                <a:gd name="connsiteY710" fmla="*/ 211 h 10000"/>
                                <a:gd name="connsiteX711" fmla="*/ 1173 w 10000"/>
                                <a:gd name="connsiteY711" fmla="*/ 211 h 10000"/>
                                <a:gd name="connsiteX712" fmla="*/ 1131 w 10000"/>
                                <a:gd name="connsiteY712" fmla="*/ 211 h 10000"/>
                                <a:gd name="connsiteX713" fmla="*/ 1096 w 10000"/>
                                <a:gd name="connsiteY713" fmla="*/ 214 h 10000"/>
                                <a:gd name="connsiteX714" fmla="*/ 1096 w 10000"/>
                                <a:gd name="connsiteY714" fmla="*/ 214 h 10000"/>
                                <a:gd name="connsiteX715" fmla="*/ 1096 w 10000"/>
                                <a:gd name="connsiteY715" fmla="*/ 218 h 10000"/>
                                <a:gd name="connsiteX716" fmla="*/ 1096 w 10000"/>
                                <a:gd name="connsiteY716" fmla="*/ 225 h 10000"/>
                                <a:gd name="connsiteX717" fmla="*/ 1096 w 10000"/>
                                <a:gd name="connsiteY717" fmla="*/ 225 h 10000"/>
                                <a:gd name="connsiteX718" fmla="*/ 1062 w 10000"/>
                                <a:gd name="connsiteY718" fmla="*/ 229 h 10000"/>
                                <a:gd name="connsiteX719" fmla="*/ 1062 w 10000"/>
                                <a:gd name="connsiteY719" fmla="*/ 233 h 10000"/>
                                <a:gd name="connsiteX720" fmla="*/ 1062 w 10000"/>
                                <a:gd name="connsiteY720" fmla="*/ 233 h 10000"/>
                                <a:gd name="connsiteX721" fmla="*/ 1062 w 10000"/>
                                <a:gd name="connsiteY721" fmla="*/ 237 h 10000"/>
                                <a:gd name="connsiteX722" fmla="*/ 1062 w 10000"/>
                                <a:gd name="connsiteY722" fmla="*/ 241 h 10000"/>
                                <a:gd name="connsiteX723" fmla="*/ 1131 w 10000"/>
                                <a:gd name="connsiteY723" fmla="*/ 244 h 10000"/>
                                <a:gd name="connsiteX724" fmla="*/ 1131 w 10000"/>
                                <a:gd name="connsiteY724" fmla="*/ 244 h 10000"/>
                                <a:gd name="connsiteX725" fmla="*/ 1096 w 10000"/>
                                <a:gd name="connsiteY725" fmla="*/ 244 h 10000"/>
                                <a:gd name="connsiteX726" fmla="*/ 1062 w 10000"/>
                                <a:gd name="connsiteY726" fmla="*/ 244 h 10000"/>
                                <a:gd name="connsiteX727" fmla="*/ 1062 w 10000"/>
                                <a:gd name="connsiteY727" fmla="*/ 244 h 10000"/>
                                <a:gd name="connsiteX728" fmla="*/ 1020 w 10000"/>
                                <a:gd name="connsiteY728" fmla="*/ 248 h 10000"/>
                                <a:gd name="connsiteX729" fmla="*/ 1020 w 10000"/>
                                <a:gd name="connsiteY729" fmla="*/ 248 h 10000"/>
                                <a:gd name="connsiteX730" fmla="*/ 985 w 10000"/>
                                <a:gd name="connsiteY730" fmla="*/ 252 h 10000"/>
                                <a:gd name="connsiteX731" fmla="*/ 1020 w 10000"/>
                                <a:gd name="connsiteY731" fmla="*/ 259 h 10000"/>
                                <a:gd name="connsiteX732" fmla="*/ 1062 w 10000"/>
                                <a:gd name="connsiteY732" fmla="*/ 263 h 10000"/>
                                <a:gd name="connsiteX733" fmla="*/ 1131 w 10000"/>
                                <a:gd name="connsiteY733" fmla="*/ 263 h 10000"/>
                                <a:gd name="connsiteX734" fmla="*/ 1131 w 10000"/>
                                <a:gd name="connsiteY734" fmla="*/ 263 h 10000"/>
                                <a:gd name="connsiteX735" fmla="*/ 1131 w 10000"/>
                                <a:gd name="connsiteY735" fmla="*/ 267 h 10000"/>
                                <a:gd name="connsiteX736" fmla="*/ 1096 w 10000"/>
                                <a:gd name="connsiteY736" fmla="*/ 267 h 10000"/>
                                <a:gd name="connsiteX737" fmla="*/ 1062 w 10000"/>
                                <a:gd name="connsiteY737" fmla="*/ 270 h 10000"/>
                                <a:gd name="connsiteX738" fmla="*/ 1062 w 10000"/>
                                <a:gd name="connsiteY738" fmla="*/ 270 h 10000"/>
                                <a:gd name="connsiteX739" fmla="*/ 1020 w 10000"/>
                                <a:gd name="connsiteY739" fmla="*/ 278 h 10000"/>
                                <a:gd name="connsiteX740" fmla="*/ 1020 w 10000"/>
                                <a:gd name="connsiteY740" fmla="*/ 286 h 10000"/>
                                <a:gd name="connsiteX741" fmla="*/ 1020 w 10000"/>
                                <a:gd name="connsiteY741" fmla="*/ 286 h 10000"/>
                                <a:gd name="connsiteX742" fmla="*/ 1096 w 10000"/>
                                <a:gd name="connsiteY742" fmla="*/ 289 h 10000"/>
                                <a:gd name="connsiteX743" fmla="*/ 1173 w 10000"/>
                                <a:gd name="connsiteY743" fmla="*/ 289 h 10000"/>
                                <a:gd name="connsiteX744" fmla="*/ 1173 w 10000"/>
                                <a:gd name="connsiteY744" fmla="*/ 289 h 10000"/>
                                <a:gd name="connsiteX745" fmla="*/ 1096 w 10000"/>
                                <a:gd name="connsiteY745" fmla="*/ 297 h 10000"/>
                                <a:gd name="connsiteX746" fmla="*/ 1096 w 10000"/>
                                <a:gd name="connsiteY746" fmla="*/ 305 h 10000"/>
                                <a:gd name="connsiteX747" fmla="*/ 1131 w 10000"/>
                                <a:gd name="connsiteY747" fmla="*/ 312 h 10000"/>
                                <a:gd name="connsiteX748" fmla="*/ 1251 w 10000"/>
                                <a:gd name="connsiteY748" fmla="*/ 312 h 10000"/>
                                <a:gd name="connsiteX749" fmla="*/ 1251 w 10000"/>
                                <a:gd name="connsiteY749" fmla="*/ 312 h 10000"/>
                                <a:gd name="connsiteX750" fmla="*/ 1251 w 10000"/>
                                <a:gd name="connsiteY750" fmla="*/ 316 h 10000"/>
                                <a:gd name="connsiteX751" fmla="*/ 1207 w 10000"/>
                                <a:gd name="connsiteY751" fmla="*/ 320 h 10000"/>
                                <a:gd name="connsiteX752" fmla="*/ 1173 w 10000"/>
                                <a:gd name="connsiteY752" fmla="*/ 323 h 10000"/>
                                <a:gd name="connsiteX753" fmla="*/ 1173 w 10000"/>
                                <a:gd name="connsiteY753" fmla="*/ 327 h 10000"/>
                                <a:gd name="connsiteX754" fmla="*/ 1173 w 10000"/>
                                <a:gd name="connsiteY754" fmla="*/ 327 h 10000"/>
                                <a:gd name="connsiteX755" fmla="*/ 1207 w 10000"/>
                                <a:gd name="connsiteY755" fmla="*/ 334 h 10000"/>
                                <a:gd name="connsiteX756" fmla="*/ 1251 w 10000"/>
                                <a:gd name="connsiteY756" fmla="*/ 339 h 10000"/>
                                <a:gd name="connsiteX757" fmla="*/ 1251 w 10000"/>
                                <a:gd name="connsiteY757" fmla="*/ 339 h 10000"/>
                                <a:gd name="connsiteX758" fmla="*/ 1319 w 10000"/>
                                <a:gd name="connsiteY758" fmla="*/ 339 h 10000"/>
                                <a:gd name="connsiteX759" fmla="*/ 1396 w 10000"/>
                                <a:gd name="connsiteY759" fmla="*/ 334 h 10000"/>
                                <a:gd name="connsiteX760" fmla="*/ 1396 w 10000"/>
                                <a:gd name="connsiteY760" fmla="*/ 334 h 10000"/>
                                <a:gd name="connsiteX761" fmla="*/ 1361 w 10000"/>
                                <a:gd name="connsiteY761" fmla="*/ 342 h 10000"/>
                                <a:gd name="connsiteX762" fmla="*/ 1319 w 10000"/>
                                <a:gd name="connsiteY762" fmla="*/ 346 h 10000"/>
                                <a:gd name="connsiteX763" fmla="*/ 1319 w 10000"/>
                                <a:gd name="connsiteY763" fmla="*/ 350 h 10000"/>
                                <a:gd name="connsiteX764" fmla="*/ 1319 w 10000"/>
                                <a:gd name="connsiteY764" fmla="*/ 350 h 10000"/>
                                <a:gd name="connsiteX765" fmla="*/ 1361 w 10000"/>
                                <a:gd name="connsiteY765" fmla="*/ 353 h 10000"/>
                                <a:gd name="connsiteX766" fmla="*/ 1396 w 10000"/>
                                <a:gd name="connsiteY766" fmla="*/ 357 h 10000"/>
                                <a:gd name="connsiteX767" fmla="*/ 1507 w 10000"/>
                                <a:gd name="connsiteY767" fmla="*/ 357 h 10000"/>
                                <a:gd name="connsiteX768" fmla="*/ 1507 w 10000"/>
                                <a:gd name="connsiteY768" fmla="*/ 357 h 10000"/>
                                <a:gd name="connsiteX769" fmla="*/ 1550 w 10000"/>
                                <a:gd name="connsiteY769" fmla="*/ 353 h 10000"/>
                                <a:gd name="connsiteX770" fmla="*/ 1584 w 10000"/>
                                <a:gd name="connsiteY770" fmla="*/ 353 h 10000"/>
                                <a:gd name="connsiteX771" fmla="*/ 1584 w 10000"/>
                                <a:gd name="connsiteY771" fmla="*/ 353 h 10000"/>
                                <a:gd name="connsiteX772" fmla="*/ 1584 w 10000"/>
                                <a:gd name="connsiteY772" fmla="*/ 353 h 10000"/>
                                <a:gd name="connsiteX773" fmla="*/ 1584 w 10000"/>
                                <a:gd name="connsiteY773" fmla="*/ 361 h 10000"/>
                                <a:gd name="connsiteX774" fmla="*/ 1550 w 10000"/>
                                <a:gd name="connsiteY774" fmla="*/ 369 h 10000"/>
                                <a:gd name="connsiteX775" fmla="*/ 1550 w 10000"/>
                                <a:gd name="connsiteY775" fmla="*/ 369 h 10000"/>
                                <a:gd name="connsiteX776" fmla="*/ 1584 w 10000"/>
                                <a:gd name="connsiteY776" fmla="*/ 372 h 10000"/>
                                <a:gd name="connsiteX777" fmla="*/ 1627 w 10000"/>
                                <a:gd name="connsiteY777" fmla="*/ 372 h 10000"/>
                                <a:gd name="connsiteX778" fmla="*/ 1738 w 10000"/>
                                <a:gd name="connsiteY778" fmla="*/ 376 h 10000"/>
                                <a:gd name="connsiteX779" fmla="*/ 1738 w 10000"/>
                                <a:gd name="connsiteY779" fmla="*/ 376 h 10000"/>
                                <a:gd name="connsiteX780" fmla="*/ 1772 w 10000"/>
                                <a:gd name="connsiteY780" fmla="*/ 369 h 10000"/>
                                <a:gd name="connsiteX781" fmla="*/ 1816 w 10000"/>
                                <a:gd name="connsiteY781" fmla="*/ 364 h 10000"/>
                                <a:gd name="connsiteX782" fmla="*/ 1816 w 10000"/>
                                <a:gd name="connsiteY782" fmla="*/ 364 h 10000"/>
                                <a:gd name="connsiteX783" fmla="*/ 1850 w 10000"/>
                                <a:gd name="connsiteY783" fmla="*/ 364 h 10000"/>
                                <a:gd name="connsiteX784" fmla="*/ 1850 w 10000"/>
                                <a:gd name="connsiteY784" fmla="*/ 364 h 10000"/>
                                <a:gd name="connsiteX785" fmla="*/ 1850 w 10000"/>
                                <a:gd name="connsiteY785" fmla="*/ 372 h 10000"/>
                                <a:gd name="connsiteX786" fmla="*/ 1850 w 10000"/>
                                <a:gd name="connsiteY786" fmla="*/ 376 h 10000"/>
                                <a:gd name="connsiteX787" fmla="*/ 1850 w 10000"/>
                                <a:gd name="connsiteY787" fmla="*/ 376 h 10000"/>
                                <a:gd name="connsiteX788" fmla="*/ 1892 w 10000"/>
                                <a:gd name="connsiteY788" fmla="*/ 383 h 10000"/>
                                <a:gd name="connsiteX789" fmla="*/ 1961 w 10000"/>
                                <a:gd name="connsiteY789" fmla="*/ 383 h 10000"/>
                                <a:gd name="connsiteX790" fmla="*/ 2038 w 10000"/>
                                <a:gd name="connsiteY790" fmla="*/ 380 h 10000"/>
                                <a:gd name="connsiteX791" fmla="*/ 2081 w 10000"/>
                                <a:gd name="connsiteY791" fmla="*/ 372 h 10000"/>
                                <a:gd name="connsiteX792" fmla="*/ 2081 w 10000"/>
                                <a:gd name="connsiteY792" fmla="*/ 372 h 10000"/>
                                <a:gd name="connsiteX793" fmla="*/ 2115 w 10000"/>
                                <a:gd name="connsiteY793" fmla="*/ 376 h 10000"/>
                                <a:gd name="connsiteX794" fmla="*/ 2115 w 10000"/>
                                <a:gd name="connsiteY794" fmla="*/ 380 h 10000"/>
                                <a:gd name="connsiteX795" fmla="*/ 2115 w 10000"/>
                                <a:gd name="connsiteY795" fmla="*/ 383 h 10000"/>
                                <a:gd name="connsiteX796" fmla="*/ 2115 w 10000"/>
                                <a:gd name="connsiteY796" fmla="*/ 383 h 10000"/>
                                <a:gd name="connsiteX797" fmla="*/ 2226 w 10000"/>
                                <a:gd name="connsiteY797" fmla="*/ 387 h 10000"/>
                                <a:gd name="connsiteX798" fmla="*/ 2304 w 10000"/>
                                <a:gd name="connsiteY798" fmla="*/ 383 h 10000"/>
                                <a:gd name="connsiteX799" fmla="*/ 2304 w 10000"/>
                                <a:gd name="connsiteY799" fmla="*/ 383 h 10000"/>
                                <a:gd name="connsiteX800" fmla="*/ 2680 w 10000"/>
                                <a:gd name="connsiteY800" fmla="*/ 425 h 10000"/>
                                <a:gd name="connsiteX801" fmla="*/ 3134 w 10000"/>
                                <a:gd name="connsiteY801" fmla="*/ 473 h 10000"/>
                                <a:gd name="connsiteX802" fmla="*/ 3776 w 10000"/>
                                <a:gd name="connsiteY802" fmla="*/ 549 h 10000"/>
                                <a:gd name="connsiteX803" fmla="*/ 3776 w 10000"/>
                                <a:gd name="connsiteY803" fmla="*/ 549 h 10000"/>
                                <a:gd name="connsiteX804" fmla="*/ 3246 w 10000"/>
                                <a:gd name="connsiteY804" fmla="*/ 537 h 10000"/>
                                <a:gd name="connsiteX805" fmla="*/ 2980 w 10000"/>
                                <a:gd name="connsiteY805" fmla="*/ 534 h 10000"/>
                                <a:gd name="connsiteX806" fmla="*/ 2680 w 10000"/>
                                <a:gd name="connsiteY806" fmla="*/ 530 h 10000"/>
                                <a:gd name="connsiteX807" fmla="*/ 2680 w 10000"/>
                                <a:gd name="connsiteY807" fmla="*/ 530 h 10000"/>
                                <a:gd name="connsiteX808" fmla="*/ 2038 w 10000"/>
                                <a:gd name="connsiteY808" fmla="*/ 526 h 10000"/>
                                <a:gd name="connsiteX809" fmla="*/ 2038 w 10000"/>
                                <a:gd name="connsiteY809" fmla="*/ 526 h 10000"/>
                                <a:gd name="connsiteX810" fmla="*/ 1096 w 10000"/>
                                <a:gd name="connsiteY810" fmla="*/ 473 h 10000"/>
                                <a:gd name="connsiteX811" fmla="*/ 565 w 10000"/>
                                <a:gd name="connsiteY811" fmla="*/ 466 h 10000"/>
                                <a:gd name="connsiteX812" fmla="*/ 154 w 10000"/>
                                <a:gd name="connsiteY812" fmla="*/ 489 h 10000"/>
                                <a:gd name="connsiteX813" fmla="*/ 0 w 10000"/>
                                <a:gd name="connsiteY813" fmla="*/ 567 h 10000"/>
                                <a:gd name="connsiteX814" fmla="*/ 232 w 10000"/>
                                <a:gd name="connsiteY814" fmla="*/ 590 h 10000"/>
                                <a:gd name="connsiteX815" fmla="*/ 565 w 10000"/>
                                <a:gd name="connsiteY815" fmla="*/ 609 h 10000"/>
                                <a:gd name="connsiteX816" fmla="*/ 797 w 10000"/>
                                <a:gd name="connsiteY816" fmla="*/ 609 h 10000"/>
                                <a:gd name="connsiteX817" fmla="*/ 797 w 10000"/>
                                <a:gd name="connsiteY817" fmla="*/ 609 h 10000"/>
                                <a:gd name="connsiteX818" fmla="*/ 874 w 10000"/>
                                <a:gd name="connsiteY818" fmla="*/ 613 h 10000"/>
                                <a:gd name="connsiteX819" fmla="*/ 2038 w 10000"/>
                                <a:gd name="connsiteY819" fmla="*/ 553 h 10000"/>
                                <a:gd name="connsiteX820" fmla="*/ 2569 w 10000"/>
                                <a:gd name="connsiteY820" fmla="*/ 556 h 10000"/>
                                <a:gd name="connsiteX821" fmla="*/ 3100 w 10000"/>
                                <a:gd name="connsiteY821" fmla="*/ 567 h 10000"/>
                                <a:gd name="connsiteX822" fmla="*/ 3587 w 10000"/>
                                <a:gd name="connsiteY822" fmla="*/ 579 h 10000"/>
                                <a:gd name="connsiteX823" fmla="*/ 3587 w 10000"/>
                                <a:gd name="connsiteY823" fmla="*/ 579 h 10000"/>
                                <a:gd name="connsiteX824" fmla="*/ 3888 w 10000"/>
                                <a:gd name="connsiteY824" fmla="*/ 586 h 10000"/>
                                <a:gd name="connsiteX825" fmla="*/ 3888 w 10000"/>
                                <a:gd name="connsiteY825" fmla="*/ 586 h 10000"/>
                                <a:gd name="connsiteX826" fmla="*/ 4153 w 10000"/>
                                <a:gd name="connsiteY826" fmla="*/ 601 h 10000"/>
                                <a:gd name="connsiteX827" fmla="*/ 4418 w 10000"/>
                                <a:gd name="connsiteY827" fmla="*/ 620 h 10000"/>
                                <a:gd name="connsiteX828" fmla="*/ 4418 w 10000"/>
                                <a:gd name="connsiteY828" fmla="*/ 620 h 10000"/>
                                <a:gd name="connsiteX829" fmla="*/ 4606 w 10000"/>
                                <a:gd name="connsiteY829" fmla="*/ 639 h 10000"/>
                                <a:gd name="connsiteX830" fmla="*/ 4872 w 10000"/>
                                <a:gd name="connsiteY830" fmla="*/ 665 h 10000"/>
                                <a:gd name="connsiteX831" fmla="*/ 4872 w 10000"/>
                                <a:gd name="connsiteY831" fmla="*/ 665 h 10000"/>
                                <a:gd name="connsiteX832" fmla="*/ 5137 w 10000"/>
                                <a:gd name="connsiteY832" fmla="*/ 695 h 10000"/>
                                <a:gd name="connsiteX833" fmla="*/ 5360 w 10000"/>
                                <a:gd name="connsiteY833" fmla="*/ 726 h 10000"/>
                                <a:gd name="connsiteX834" fmla="*/ 5659 w 10000"/>
                                <a:gd name="connsiteY834" fmla="*/ 786 h 10000"/>
                                <a:gd name="connsiteX835" fmla="*/ 5659 w 10000"/>
                                <a:gd name="connsiteY835" fmla="*/ 786 h 10000"/>
                                <a:gd name="connsiteX836" fmla="*/ 5771 w 10000"/>
                                <a:gd name="connsiteY836" fmla="*/ 820 h 10000"/>
                                <a:gd name="connsiteX837" fmla="*/ 5891 w 10000"/>
                                <a:gd name="connsiteY837" fmla="*/ 857 h 10000"/>
                                <a:gd name="connsiteX838" fmla="*/ 6113 w 10000"/>
                                <a:gd name="connsiteY838" fmla="*/ 932 h 10000"/>
                                <a:gd name="connsiteX839" fmla="*/ 6113 w 10000"/>
                                <a:gd name="connsiteY839" fmla="*/ 932 h 10000"/>
                                <a:gd name="connsiteX840" fmla="*/ 6268 w 10000"/>
                                <a:gd name="connsiteY840" fmla="*/ 1000 h 10000"/>
                                <a:gd name="connsiteX841" fmla="*/ 6344 w 10000"/>
                                <a:gd name="connsiteY841" fmla="*/ 1060 h 10000"/>
                                <a:gd name="connsiteX842" fmla="*/ 6456 w 10000"/>
                                <a:gd name="connsiteY842" fmla="*/ 1173 h 10000"/>
                                <a:gd name="connsiteX843" fmla="*/ 6456 w 10000"/>
                                <a:gd name="connsiteY843" fmla="*/ 1173 h 10000"/>
                                <a:gd name="connsiteX844" fmla="*/ 6490 w 10000"/>
                                <a:gd name="connsiteY844" fmla="*/ 1270 h 10000"/>
                                <a:gd name="connsiteX845" fmla="*/ 6490 w 10000"/>
                                <a:gd name="connsiteY845" fmla="*/ 1346 h 10000"/>
                                <a:gd name="connsiteX846" fmla="*/ 6490 w 10000"/>
                                <a:gd name="connsiteY846" fmla="*/ 1346 h 10000"/>
                                <a:gd name="connsiteX847" fmla="*/ 6413 w 10000"/>
                                <a:gd name="connsiteY847" fmla="*/ 5677 h 10000"/>
                                <a:gd name="connsiteX848" fmla="*/ 6378 w 10000"/>
                                <a:gd name="connsiteY848" fmla="*/ 9997 h 10000"/>
                                <a:gd name="connsiteX849" fmla="*/ 6378 w 10000"/>
                                <a:gd name="connsiteY849" fmla="*/ 9997 h 10000"/>
                                <a:gd name="connsiteX850" fmla="*/ 6378 w 10000"/>
                                <a:gd name="connsiteY850" fmla="*/ 10000 h 10000"/>
                                <a:gd name="connsiteX851" fmla="*/ 6910 w 10000"/>
                                <a:gd name="connsiteY851" fmla="*/ 10000 h 10000"/>
                                <a:gd name="connsiteX852" fmla="*/ 6910 w 10000"/>
                                <a:gd name="connsiteY852" fmla="*/ 10000 h 10000"/>
                                <a:gd name="connsiteX853" fmla="*/ 6910 w 10000"/>
                                <a:gd name="connsiteY853" fmla="*/ 9997 h 10000"/>
                                <a:gd name="connsiteX854" fmla="*/ 6910 w 10000"/>
                                <a:gd name="connsiteY854" fmla="*/ 9997 h 10000"/>
                                <a:gd name="connsiteX855" fmla="*/ 6910 w 10000"/>
                                <a:gd name="connsiteY855" fmla="*/ 8632 h 10000"/>
                                <a:gd name="connsiteX856" fmla="*/ 6944 w 10000"/>
                                <a:gd name="connsiteY856" fmla="*/ 5662 h 10000"/>
                                <a:gd name="connsiteX857" fmla="*/ 6978 w 10000"/>
                                <a:gd name="connsiteY857" fmla="*/ 1331 h 10000"/>
                                <a:gd name="connsiteX858" fmla="*/ 6978 w 10000"/>
                                <a:gd name="connsiteY858" fmla="*/ 1331 h 10000"/>
                                <a:gd name="connsiteX859" fmla="*/ 7020 w 10000"/>
                                <a:gd name="connsiteY859" fmla="*/ 1195 h 10000"/>
                                <a:gd name="connsiteX860" fmla="*/ 7020 w 10000"/>
                                <a:gd name="connsiteY860" fmla="*/ 1064 h 10000"/>
                                <a:gd name="connsiteX861" fmla="*/ 7020 w 10000"/>
                                <a:gd name="connsiteY861" fmla="*/ 1064 h 10000"/>
                                <a:gd name="connsiteX862" fmla="*/ 6978 w 10000"/>
                                <a:gd name="connsiteY862" fmla="*/ 1000 h 10000"/>
                                <a:gd name="connsiteX863" fmla="*/ 7020 w 10000"/>
                                <a:gd name="connsiteY863" fmla="*/ 936 h 10000"/>
                                <a:gd name="connsiteX864" fmla="*/ 7020 w 10000"/>
                                <a:gd name="connsiteY864" fmla="*/ 936 h 10000"/>
                                <a:gd name="connsiteX865" fmla="*/ 7020 w 10000"/>
                                <a:gd name="connsiteY865" fmla="*/ 917 h 10000"/>
                                <a:gd name="connsiteX866" fmla="*/ 7020 w 10000"/>
                                <a:gd name="connsiteY866" fmla="*/ 917 h 10000"/>
                                <a:gd name="connsiteX867" fmla="*/ 7055 w 10000"/>
                                <a:gd name="connsiteY867" fmla="*/ 876 h 10000"/>
                                <a:gd name="connsiteX868" fmla="*/ 7098 w 10000"/>
                                <a:gd name="connsiteY868" fmla="*/ 834 h 10000"/>
                                <a:gd name="connsiteX869" fmla="*/ 7209 w 10000"/>
                                <a:gd name="connsiteY869" fmla="*/ 748 h 10000"/>
                                <a:gd name="connsiteX870" fmla="*/ 7209 w 10000"/>
                                <a:gd name="connsiteY870" fmla="*/ 748 h 10000"/>
                                <a:gd name="connsiteX871" fmla="*/ 7286 w 10000"/>
                                <a:gd name="connsiteY871" fmla="*/ 718 h 10000"/>
                                <a:gd name="connsiteX872" fmla="*/ 7363 w 10000"/>
                                <a:gd name="connsiteY872" fmla="*/ 688 h 10000"/>
                                <a:gd name="connsiteX873" fmla="*/ 7551 w 10000"/>
                                <a:gd name="connsiteY873" fmla="*/ 628 h 10000"/>
                                <a:gd name="connsiteX874" fmla="*/ 7551 w 10000"/>
                                <a:gd name="connsiteY874" fmla="*/ 628 h 10000"/>
                                <a:gd name="connsiteX875" fmla="*/ 7698 w 10000"/>
                                <a:gd name="connsiteY875" fmla="*/ 583 h 10000"/>
                                <a:gd name="connsiteX876" fmla="*/ 7851 w 10000"/>
                                <a:gd name="connsiteY876" fmla="*/ 542 h 10000"/>
                                <a:gd name="connsiteX877" fmla="*/ 7851 w 10000"/>
                                <a:gd name="connsiteY877" fmla="*/ 542 h 10000"/>
                                <a:gd name="connsiteX878" fmla="*/ 8228 w 10000"/>
                                <a:gd name="connsiteY878" fmla="*/ 459 h 10000"/>
                                <a:gd name="connsiteX879" fmla="*/ 8228 w 10000"/>
                                <a:gd name="connsiteY879" fmla="*/ 459 h 10000"/>
                                <a:gd name="connsiteX880" fmla="*/ 8416 w 10000"/>
                                <a:gd name="connsiteY880" fmla="*/ 417 h 10000"/>
                                <a:gd name="connsiteX881" fmla="*/ 8528 w 10000"/>
                                <a:gd name="connsiteY881" fmla="*/ 398 h 10000"/>
                                <a:gd name="connsiteX882" fmla="*/ 8639 w 10000"/>
                                <a:gd name="connsiteY882" fmla="*/ 380 h 10000"/>
                                <a:gd name="connsiteX883" fmla="*/ 8639 w 10000"/>
                                <a:gd name="connsiteY883" fmla="*/ 380 h 10000"/>
                                <a:gd name="connsiteX884" fmla="*/ 8639 w 10000"/>
                                <a:gd name="connsiteY884" fmla="*/ 387 h 10000"/>
                                <a:gd name="connsiteX885" fmla="*/ 8716 w 10000"/>
                                <a:gd name="connsiteY885" fmla="*/ 395 h 10000"/>
                                <a:gd name="connsiteX886" fmla="*/ 8793 w 10000"/>
                                <a:gd name="connsiteY886" fmla="*/ 398 h 10000"/>
                                <a:gd name="connsiteX887" fmla="*/ 8904 w 10000"/>
                                <a:gd name="connsiteY887" fmla="*/ 398 h 10000"/>
                                <a:gd name="connsiteX888" fmla="*/ 8904 w 10000"/>
                                <a:gd name="connsiteY888" fmla="*/ 398 h 10000"/>
                                <a:gd name="connsiteX889" fmla="*/ 8947 w 10000"/>
                                <a:gd name="connsiteY889" fmla="*/ 391 h 10000"/>
                                <a:gd name="connsiteX890" fmla="*/ 8981 w 10000"/>
                                <a:gd name="connsiteY890" fmla="*/ 387 h 10000"/>
                                <a:gd name="connsiteX891" fmla="*/ 8981 w 10000"/>
                                <a:gd name="connsiteY891" fmla="*/ 387 h 10000"/>
                                <a:gd name="connsiteX892" fmla="*/ 9058 w 10000"/>
                                <a:gd name="connsiteY892" fmla="*/ 391 h 10000"/>
                                <a:gd name="connsiteX893" fmla="*/ 9170 w 10000"/>
                                <a:gd name="connsiteY893" fmla="*/ 395 h 10000"/>
                                <a:gd name="connsiteX894" fmla="*/ 9204 w 10000"/>
                                <a:gd name="connsiteY894" fmla="*/ 395 h 10000"/>
                                <a:gd name="connsiteX895" fmla="*/ 9281 w 10000"/>
                                <a:gd name="connsiteY895" fmla="*/ 391 h 10000"/>
                                <a:gd name="connsiteX896" fmla="*/ 9281 w 10000"/>
                                <a:gd name="connsiteY896" fmla="*/ 387 h 10000"/>
                                <a:gd name="connsiteX897" fmla="*/ 9281 w 10000"/>
                                <a:gd name="connsiteY897" fmla="*/ 380 h 10000"/>
                                <a:gd name="connsiteX898" fmla="*/ 9281 w 10000"/>
                                <a:gd name="connsiteY898" fmla="*/ 380 h 10000"/>
                                <a:gd name="connsiteX899" fmla="*/ 9358 w 10000"/>
                                <a:gd name="connsiteY899" fmla="*/ 380 h 10000"/>
                                <a:gd name="connsiteX900" fmla="*/ 9469 w 10000"/>
                                <a:gd name="connsiteY900" fmla="*/ 383 h 10000"/>
                                <a:gd name="connsiteX901" fmla="*/ 9469 w 10000"/>
                                <a:gd name="connsiteY901" fmla="*/ 383 h 10000"/>
                                <a:gd name="connsiteX902" fmla="*/ 9512 w 10000"/>
                                <a:gd name="connsiteY902" fmla="*/ 380 h 10000"/>
                                <a:gd name="connsiteX903" fmla="*/ 9547 w 10000"/>
                                <a:gd name="connsiteY903" fmla="*/ 372 h 10000"/>
                                <a:gd name="connsiteX904" fmla="*/ 9512 w 10000"/>
                                <a:gd name="connsiteY904" fmla="*/ 357 h 10000"/>
                                <a:gd name="connsiteX905" fmla="*/ 9512 w 10000"/>
                                <a:gd name="connsiteY905" fmla="*/ 357 h 10000"/>
                                <a:gd name="connsiteX906" fmla="*/ 9657 w 10000"/>
                                <a:gd name="connsiteY906" fmla="*/ 361 h 10000"/>
                                <a:gd name="connsiteX907" fmla="*/ 9777 w 10000"/>
                                <a:gd name="connsiteY907" fmla="*/ 357 h 10000"/>
                                <a:gd name="connsiteX908" fmla="*/ 9777 w 10000"/>
                                <a:gd name="connsiteY908" fmla="*/ 357 h 10000"/>
                                <a:gd name="connsiteX909" fmla="*/ 9777 w 10000"/>
                                <a:gd name="connsiteY909" fmla="*/ 350 h 10000"/>
                                <a:gd name="connsiteX910" fmla="*/ 9735 w 10000"/>
                                <a:gd name="connsiteY910" fmla="*/ 342 h 10000"/>
                                <a:gd name="connsiteX911" fmla="*/ 9701 w 10000"/>
                                <a:gd name="connsiteY911" fmla="*/ 331 h 10000"/>
                                <a:gd name="connsiteX912" fmla="*/ 9701 w 10000"/>
                                <a:gd name="connsiteY912" fmla="*/ 331 h 10000"/>
                                <a:gd name="connsiteX913" fmla="*/ 9812 w 10000"/>
                                <a:gd name="connsiteY913" fmla="*/ 327 h 10000"/>
                                <a:gd name="connsiteX914" fmla="*/ 9889 w 10000"/>
                                <a:gd name="connsiteY914" fmla="*/ 327 h 10000"/>
                                <a:gd name="connsiteX915" fmla="*/ 9923 w 10000"/>
                                <a:gd name="connsiteY915" fmla="*/ 323 h 10000"/>
                                <a:gd name="connsiteX916" fmla="*/ 9923 w 10000"/>
                                <a:gd name="connsiteY916" fmla="*/ 323 h 10000"/>
                                <a:gd name="connsiteX917" fmla="*/ 9966 w 10000"/>
                                <a:gd name="connsiteY917" fmla="*/ 316 h 10000"/>
                                <a:gd name="connsiteX918" fmla="*/ 9923 w 10000"/>
                                <a:gd name="connsiteY918" fmla="*/ 308 h 10000"/>
                                <a:gd name="connsiteX919" fmla="*/ 9812 w 10000"/>
                                <a:gd name="connsiteY919" fmla="*/ 293 h 10000"/>
                                <a:gd name="connsiteX920" fmla="*/ 9812 w 10000"/>
                                <a:gd name="connsiteY920" fmla="*/ 293 h 10000"/>
                                <a:gd name="connsiteX921" fmla="*/ 9966 w 10000"/>
                                <a:gd name="connsiteY921" fmla="*/ 286 h 10000"/>
                                <a:gd name="connsiteX922" fmla="*/ 10000 w 10000"/>
                                <a:gd name="connsiteY922" fmla="*/ 278 h 10000"/>
                                <a:gd name="connsiteX923" fmla="*/ 10000 w 10000"/>
                                <a:gd name="connsiteY923" fmla="*/ 270 h 10000"/>
                                <a:gd name="connsiteX924" fmla="*/ 10000 w 10000"/>
                                <a:gd name="connsiteY924" fmla="*/ 270 h 10000"/>
                                <a:gd name="connsiteX0" fmla="*/ 9846 w 9846"/>
                                <a:gd name="connsiteY0" fmla="*/ 270 h 10000"/>
                                <a:gd name="connsiteX1" fmla="*/ 9846 w 9846"/>
                                <a:gd name="connsiteY1" fmla="*/ 270 h 10000"/>
                                <a:gd name="connsiteX2" fmla="*/ 9769 w 9846"/>
                                <a:gd name="connsiteY2" fmla="*/ 259 h 10000"/>
                                <a:gd name="connsiteX3" fmla="*/ 9692 w 9846"/>
                                <a:gd name="connsiteY3" fmla="*/ 252 h 10000"/>
                                <a:gd name="connsiteX4" fmla="*/ 9692 w 9846"/>
                                <a:gd name="connsiteY4" fmla="*/ 252 h 10000"/>
                                <a:gd name="connsiteX5" fmla="*/ 9769 w 9846"/>
                                <a:gd name="connsiteY5" fmla="*/ 241 h 10000"/>
                                <a:gd name="connsiteX6" fmla="*/ 9769 w 9846"/>
                                <a:gd name="connsiteY6" fmla="*/ 229 h 10000"/>
                                <a:gd name="connsiteX7" fmla="*/ 9735 w 9846"/>
                                <a:gd name="connsiteY7" fmla="*/ 218 h 10000"/>
                                <a:gd name="connsiteX8" fmla="*/ 9658 w 9846"/>
                                <a:gd name="connsiteY8" fmla="*/ 211 h 10000"/>
                                <a:gd name="connsiteX9" fmla="*/ 9658 w 9846"/>
                                <a:gd name="connsiteY9" fmla="*/ 211 h 10000"/>
                                <a:gd name="connsiteX10" fmla="*/ 9623 w 9846"/>
                                <a:gd name="connsiteY10" fmla="*/ 214 h 10000"/>
                                <a:gd name="connsiteX11" fmla="*/ 9623 w 9846"/>
                                <a:gd name="connsiteY11" fmla="*/ 214 h 10000"/>
                                <a:gd name="connsiteX12" fmla="*/ 9623 w 9846"/>
                                <a:gd name="connsiteY12" fmla="*/ 195 h 10000"/>
                                <a:gd name="connsiteX13" fmla="*/ 9581 w 9846"/>
                                <a:gd name="connsiteY13" fmla="*/ 184 h 10000"/>
                                <a:gd name="connsiteX14" fmla="*/ 9547 w 9846"/>
                                <a:gd name="connsiteY14" fmla="*/ 181 h 10000"/>
                                <a:gd name="connsiteX15" fmla="*/ 9547 w 9846"/>
                                <a:gd name="connsiteY15" fmla="*/ 181 h 10000"/>
                                <a:gd name="connsiteX16" fmla="*/ 9435 w 9846"/>
                                <a:gd name="connsiteY16" fmla="*/ 181 h 10000"/>
                                <a:gd name="connsiteX17" fmla="*/ 9358 w 9846"/>
                                <a:gd name="connsiteY17" fmla="*/ 184 h 10000"/>
                                <a:gd name="connsiteX18" fmla="*/ 9358 w 9846"/>
                                <a:gd name="connsiteY18" fmla="*/ 184 h 10000"/>
                                <a:gd name="connsiteX19" fmla="*/ 9358 w 9846"/>
                                <a:gd name="connsiteY19" fmla="*/ 169 h 10000"/>
                                <a:gd name="connsiteX20" fmla="*/ 9358 w 9846"/>
                                <a:gd name="connsiteY20" fmla="*/ 169 h 10000"/>
                                <a:gd name="connsiteX21" fmla="*/ 9281 w 9846"/>
                                <a:gd name="connsiteY21" fmla="*/ 161 h 10000"/>
                                <a:gd name="connsiteX22" fmla="*/ 9204 w 9846"/>
                                <a:gd name="connsiteY22" fmla="*/ 161 h 10000"/>
                                <a:gd name="connsiteX23" fmla="*/ 9170 w 9846"/>
                                <a:gd name="connsiteY23" fmla="*/ 166 h 10000"/>
                                <a:gd name="connsiteX24" fmla="*/ 9170 w 9846"/>
                                <a:gd name="connsiteY24" fmla="*/ 166 h 10000"/>
                                <a:gd name="connsiteX25" fmla="*/ 9127 w 9846"/>
                                <a:gd name="connsiteY25" fmla="*/ 154 h 10000"/>
                                <a:gd name="connsiteX26" fmla="*/ 9127 w 9846"/>
                                <a:gd name="connsiteY26" fmla="*/ 154 h 10000"/>
                                <a:gd name="connsiteX27" fmla="*/ 9050 w 9846"/>
                                <a:gd name="connsiteY27" fmla="*/ 147 h 10000"/>
                                <a:gd name="connsiteX28" fmla="*/ 9050 w 9846"/>
                                <a:gd name="connsiteY28" fmla="*/ 147 h 10000"/>
                                <a:gd name="connsiteX29" fmla="*/ 9016 w 9846"/>
                                <a:gd name="connsiteY29" fmla="*/ 147 h 10000"/>
                                <a:gd name="connsiteX30" fmla="*/ 8981 w 9846"/>
                                <a:gd name="connsiteY30" fmla="*/ 150 h 10000"/>
                                <a:gd name="connsiteX31" fmla="*/ 8938 w 9846"/>
                                <a:gd name="connsiteY31" fmla="*/ 154 h 10000"/>
                                <a:gd name="connsiteX32" fmla="*/ 8938 w 9846"/>
                                <a:gd name="connsiteY32" fmla="*/ 154 h 10000"/>
                                <a:gd name="connsiteX33" fmla="*/ 8938 w 9846"/>
                                <a:gd name="connsiteY33" fmla="*/ 154 h 10000"/>
                                <a:gd name="connsiteX34" fmla="*/ 8904 w 9846"/>
                                <a:gd name="connsiteY34" fmla="*/ 147 h 10000"/>
                                <a:gd name="connsiteX35" fmla="*/ 8862 w 9846"/>
                                <a:gd name="connsiteY35" fmla="*/ 142 h 10000"/>
                                <a:gd name="connsiteX36" fmla="*/ 8793 w 9846"/>
                                <a:gd name="connsiteY36" fmla="*/ 142 h 10000"/>
                                <a:gd name="connsiteX37" fmla="*/ 8793 w 9846"/>
                                <a:gd name="connsiteY37" fmla="*/ 142 h 10000"/>
                                <a:gd name="connsiteX38" fmla="*/ 8750 w 9846"/>
                                <a:gd name="connsiteY38" fmla="*/ 142 h 10000"/>
                                <a:gd name="connsiteX39" fmla="*/ 8716 w 9846"/>
                                <a:gd name="connsiteY39" fmla="*/ 150 h 10000"/>
                                <a:gd name="connsiteX40" fmla="*/ 8716 w 9846"/>
                                <a:gd name="connsiteY40" fmla="*/ 154 h 10000"/>
                                <a:gd name="connsiteX41" fmla="*/ 8639 w 9846"/>
                                <a:gd name="connsiteY41" fmla="*/ 154 h 10000"/>
                                <a:gd name="connsiteX42" fmla="*/ 8639 w 9846"/>
                                <a:gd name="connsiteY42" fmla="*/ 154 h 10000"/>
                                <a:gd name="connsiteX43" fmla="*/ 8605 w 9846"/>
                                <a:gd name="connsiteY43" fmla="*/ 147 h 10000"/>
                                <a:gd name="connsiteX44" fmla="*/ 8528 w 9846"/>
                                <a:gd name="connsiteY44" fmla="*/ 139 h 10000"/>
                                <a:gd name="connsiteX45" fmla="*/ 8528 w 9846"/>
                                <a:gd name="connsiteY45" fmla="*/ 139 h 10000"/>
                                <a:gd name="connsiteX46" fmla="*/ 8485 w 9846"/>
                                <a:gd name="connsiteY46" fmla="*/ 139 h 10000"/>
                                <a:gd name="connsiteX47" fmla="*/ 8450 w 9846"/>
                                <a:gd name="connsiteY47" fmla="*/ 147 h 10000"/>
                                <a:gd name="connsiteX48" fmla="*/ 8416 w 9846"/>
                                <a:gd name="connsiteY48" fmla="*/ 158 h 10000"/>
                                <a:gd name="connsiteX49" fmla="*/ 8416 w 9846"/>
                                <a:gd name="connsiteY49" fmla="*/ 158 h 10000"/>
                                <a:gd name="connsiteX50" fmla="*/ 8340 w 9846"/>
                                <a:gd name="connsiteY50" fmla="*/ 154 h 10000"/>
                                <a:gd name="connsiteX51" fmla="*/ 8296 w 9846"/>
                                <a:gd name="connsiteY51" fmla="*/ 150 h 10000"/>
                                <a:gd name="connsiteX52" fmla="*/ 8296 w 9846"/>
                                <a:gd name="connsiteY52" fmla="*/ 150 h 10000"/>
                                <a:gd name="connsiteX53" fmla="*/ 8262 w 9846"/>
                                <a:gd name="connsiteY53" fmla="*/ 147 h 10000"/>
                                <a:gd name="connsiteX54" fmla="*/ 8228 w 9846"/>
                                <a:gd name="connsiteY54" fmla="*/ 142 h 10000"/>
                                <a:gd name="connsiteX55" fmla="*/ 8228 w 9846"/>
                                <a:gd name="connsiteY55" fmla="*/ 142 h 10000"/>
                                <a:gd name="connsiteX56" fmla="*/ 8151 w 9846"/>
                                <a:gd name="connsiteY56" fmla="*/ 147 h 10000"/>
                                <a:gd name="connsiteX57" fmla="*/ 8151 w 9846"/>
                                <a:gd name="connsiteY57" fmla="*/ 154 h 10000"/>
                                <a:gd name="connsiteX58" fmla="*/ 8151 w 9846"/>
                                <a:gd name="connsiteY58" fmla="*/ 173 h 10000"/>
                                <a:gd name="connsiteX59" fmla="*/ 8151 w 9846"/>
                                <a:gd name="connsiteY59" fmla="*/ 173 h 10000"/>
                                <a:gd name="connsiteX60" fmla="*/ 8108 w 9846"/>
                                <a:gd name="connsiteY60" fmla="*/ 169 h 10000"/>
                                <a:gd name="connsiteX61" fmla="*/ 8108 w 9846"/>
                                <a:gd name="connsiteY61" fmla="*/ 166 h 10000"/>
                                <a:gd name="connsiteX62" fmla="*/ 8108 w 9846"/>
                                <a:gd name="connsiteY62" fmla="*/ 166 h 10000"/>
                                <a:gd name="connsiteX63" fmla="*/ 8074 w 9846"/>
                                <a:gd name="connsiteY63" fmla="*/ 166 h 10000"/>
                                <a:gd name="connsiteX64" fmla="*/ 8074 w 9846"/>
                                <a:gd name="connsiteY64" fmla="*/ 161 h 10000"/>
                                <a:gd name="connsiteX65" fmla="*/ 8074 w 9846"/>
                                <a:gd name="connsiteY65" fmla="*/ 161 h 10000"/>
                                <a:gd name="connsiteX66" fmla="*/ 7997 w 9846"/>
                                <a:gd name="connsiteY66" fmla="*/ 161 h 10000"/>
                                <a:gd name="connsiteX67" fmla="*/ 7919 w 9846"/>
                                <a:gd name="connsiteY67" fmla="*/ 166 h 10000"/>
                                <a:gd name="connsiteX68" fmla="*/ 7885 w 9846"/>
                                <a:gd name="connsiteY68" fmla="*/ 173 h 10000"/>
                                <a:gd name="connsiteX69" fmla="*/ 7885 w 9846"/>
                                <a:gd name="connsiteY69" fmla="*/ 184 h 10000"/>
                                <a:gd name="connsiteX70" fmla="*/ 7885 w 9846"/>
                                <a:gd name="connsiteY70" fmla="*/ 184 h 10000"/>
                                <a:gd name="connsiteX71" fmla="*/ 7885 w 9846"/>
                                <a:gd name="connsiteY71" fmla="*/ 184 h 10000"/>
                                <a:gd name="connsiteX72" fmla="*/ 7919 w 9846"/>
                                <a:gd name="connsiteY72" fmla="*/ 188 h 10000"/>
                                <a:gd name="connsiteX73" fmla="*/ 7919 w 9846"/>
                                <a:gd name="connsiteY73" fmla="*/ 188 h 10000"/>
                                <a:gd name="connsiteX74" fmla="*/ 7885 w 9846"/>
                                <a:gd name="connsiteY74" fmla="*/ 192 h 10000"/>
                                <a:gd name="connsiteX75" fmla="*/ 7885 w 9846"/>
                                <a:gd name="connsiteY75" fmla="*/ 192 h 10000"/>
                                <a:gd name="connsiteX76" fmla="*/ 7843 w 9846"/>
                                <a:gd name="connsiteY76" fmla="*/ 188 h 10000"/>
                                <a:gd name="connsiteX77" fmla="*/ 7809 w 9846"/>
                                <a:gd name="connsiteY77" fmla="*/ 184 h 10000"/>
                                <a:gd name="connsiteX78" fmla="*/ 7809 w 9846"/>
                                <a:gd name="connsiteY78" fmla="*/ 184 h 10000"/>
                                <a:gd name="connsiteX79" fmla="*/ 7731 w 9846"/>
                                <a:gd name="connsiteY79" fmla="*/ 188 h 10000"/>
                                <a:gd name="connsiteX80" fmla="*/ 7697 w 9846"/>
                                <a:gd name="connsiteY80" fmla="*/ 195 h 10000"/>
                                <a:gd name="connsiteX81" fmla="*/ 7697 w 9846"/>
                                <a:gd name="connsiteY81" fmla="*/ 195 h 10000"/>
                                <a:gd name="connsiteX82" fmla="*/ 7731 w 9846"/>
                                <a:gd name="connsiteY82" fmla="*/ 206 h 10000"/>
                                <a:gd name="connsiteX83" fmla="*/ 7731 w 9846"/>
                                <a:gd name="connsiteY83" fmla="*/ 211 h 10000"/>
                                <a:gd name="connsiteX84" fmla="*/ 7731 w 9846"/>
                                <a:gd name="connsiteY84" fmla="*/ 218 h 10000"/>
                                <a:gd name="connsiteX85" fmla="*/ 7731 w 9846"/>
                                <a:gd name="connsiteY85" fmla="*/ 218 h 10000"/>
                                <a:gd name="connsiteX86" fmla="*/ 7697 w 9846"/>
                                <a:gd name="connsiteY86" fmla="*/ 218 h 10000"/>
                                <a:gd name="connsiteX87" fmla="*/ 7620 w 9846"/>
                                <a:gd name="connsiteY87" fmla="*/ 214 h 10000"/>
                                <a:gd name="connsiteX88" fmla="*/ 7620 w 9846"/>
                                <a:gd name="connsiteY88" fmla="*/ 214 h 10000"/>
                                <a:gd name="connsiteX89" fmla="*/ 7586 w 9846"/>
                                <a:gd name="connsiteY89" fmla="*/ 214 h 10000"/>
                                <a:gd name="connsiteX90" fmla="*/ 7509 w 9846"/>
                                <a:gd name="connsiteY90" fmla="*/ 222 h 10000"/>
                                <a:gd name="connsiteX91" fmla="*/ 7509 w 9846"/>
                                <a:gd name="connsiteY91" fmla="*/ 222 h 10000"/>
                                <a:gd name="connsiteX92" fmla="*/ 7544 w 9846"/>
                                <a:gd name="connsiteY92" fmla="*/ 233 h 10000"/>
                                <a:gd name="connsiteX93" fmla="*/ 7654 w 9846"/>
                                <a:gd name="connsiteY93" fmla="*/ 241 h 10000"/>
                                <a:gd name="connsiteX94" fmla="*/ 7654 w 9846"/>
                                <a:gd name="connsiteY94" fmla="*/ 241 h 10000"/>
                                <a:gd name="connsiteX95" fmla="*/ 7544 w 9846"/>
                                <a:gd name="connsiteY95" fmla="*/ 244 h 10000"/>
                                <a:gd name="connsiteX96" fmla="*/ 7466 w 9846"/>
                                <a:gd name="connsiteY96" fmla="*/ 248 h 10000"/>
                                <a:gd name="connsiteX97" fmla="*/ 7466 w 9846"/>
                                <a:gd name="connsiteY97" fmla="*/ 248 h 10000"/>
                                <a:gd name="connsiteX98" fmla="*/ 7466 w 9846"/>
                                <a:gd name="connsiteY98" fmla="*/ 256 h 10000"/>
                                <a:gd name="connsiteX99" fmla="*/ 7509 w 9846"/>
                                <a:gd name="connsiteY99" fmla="*/ 263 h 10000"/>
                                <a:gd name="connsiteX100" fmla="*/ 7544 w 9846"/>
                                <a:gd name="connsiteY100" fmla="*/ 267 h 10000"/>
                                <a:gd name="connsiteX101" fmla="*/ 7654 w 9846"/>
                                <a:gd name="connsiteY101" fmla="*/ 270 h 10000"/>
                                <a:gd name="connsiteX102" fmla="*/ 7654 w 9846"/>
                                <a:gd name="connsiteY102" fmla="*/ 270 h 10000"/>
                                <a:gd name="connsiteX103" fmla="*/ 7620 w 9846"/>
                                <a:gd name="connsiteY103" fmla="*/ 275 h 10000"/>
                                <a:gd name="connsiteX104" fmla="*/ 7586 w 9846"/>
                                <a:gd name="connsiteY104" fmla="*/ 275 h 10000"/>
                                <a:gd name="connsiteX105" fmla="*/ 7586 w 9846"/>
                                <a:gd name="connsiteY105" fmla="*/ 275 h 10000"/>
                                <a:gd name="connsiteX106" fmla="*/ 7509 w 9846"/>
                                <a:gd name="connsiteY106" fmla="*/ 282 h 10000"/>
                                <a:gd name="connsiteX107" fmla="*/ 7509 w 9846"/>
                                <a:gd name="connsiteY107" fmla="*/ 289 h 10000"/>
                                <a:gd name="connsiteX108" fmla="*/ 7544 w 9846"/>
                                <a:gd name="connsiteY108" fmla="*/ 297 h 10000"/>
                                <a:gd name="connsiteX109" fmla="*/ 7654 w 9846"/>
                                <a:gd name="connsiteY109" fmla="*/ 297 h 10000"/>
                                <a:gd name="connsiteX110" fmla="*/ 7654 w 9846"/>
                                <a:gd name="connsiteY110" fmla="*/ 297 h 10000"/>
                                <a:gd name="connsiteX111" fmla="*/ 7654 w 9846"/>
                                <a:gd name="connsiteY111" fmla="*/ 308 h 10000"/>
                                <a:gd name="connsiteX112" fmla="*/ 7654 w 9846"/>
                                <a:gd name="connsiteY112" fmla="*/ 312 h 10000"/>
                                <a:gd name="connsiteX113" fmla="*/ 7620 w 9846"/>
                                <a:gd name="connsiteY113" fmla="*/ 320 h 10000"/>
                                <a:gd name="connsiteX114" fmla="*/ 7620 w 9846"/>
                                <a:gd name="connsiteY114" fmla="*/ 331 h 10000"/>
                                <a:gd name="connsiteX115" fmla="*/ 7620 w 9846"/>
                                <a:gd name="connsiteY115" fmla="*/ 331 h 10000"/>
                                <a:gd name="connsiteX116" fmla="*/ 7654 w 9846"/>
                                <a:gd name="connsiteY116" fmla="*/ 334 h 10000"/>
                                <a:gd name="connsiteX117" fmla="*/ 7731 w 9846"/>
                                <a:gd name="connsiteY117" fmla="*/ 339 h 10000"/>
                                <a:gd name="connsiteX118" fmla="*/ 7809 w 9846"/>
                                <a:gd name="connsiteY118" fmla="*/ 342 h 10000"/>
                                <a:gd name="connsiteX119" fmla="*/ 7885 w 9846"/>
                                <a:gd name="connsiteY119" fmla="*/ 339 h 10000"/>
                                <a:gd name="connsiteX120" fmla="*/ 7885 w 9846"/>
                                <a:gd name="connsiteY120" fmla="*/ 339 h 10000"/>
                                <a:gd name="connsiteX121" fmla="*/ 7885 w 9846"/>
                                <a:gd name="connsiteY121" fmla="*/ 346 h 10000"/>
                                <a:gd name="connsiteX122" fmla="*/ 7843 w 9846"/>
                                <a:gd name="connsiteY122" fmla="*/ 353 h 10000"/>
                                <a:gd name="connsiteX123" fmla="*/ 7843 w 9846"/>
                                <a:gd name="connsiteY123" fmla="*/ 353 h 10000"/>
                                <a:gd name="connsiteX124" fmla="*/ 7885 w 9846"/>
                                <a:gd name="connsiteY124" fmla="*/ 357 h 10000"/>
                                <a:gd name="connsiteX125" fmla="*/ 7919 w 9846"/>
                                <a:gd name="connsiteY125" fmla="*/ 364 h 10000"/>
                                <a:gd name="connsiteX126" fmla="*/ 8074 w 9846"/>
                                <a:gd name="connsiteY126" fmla="*/ 369 h 10000"/>
                                <a:gd name="connsiteX127" fmla="*/ 8074 w 9846"/>
                                <a:gd name="connsiteY127" fmla="*/ 369 h 10000"/>
                                <a:gd name="connsiteX128" fmla="*/ 7809 w 9846"/>
                                <a:gd name="connsiteY128" fmla="*/ 428 h 10000"/>
                                <a:gd name="connsiteX129" fmla="*/ 7544 w 9846"/>
                                <a:gd name="connsiteY129" fmla="*/ 489 h 10000"/>
                                <a:gd name="connsiteX130" fmla="*/ 7544 w 9846"/>
                                <a:gd name="connsiteY130" fmla="*/ 489 h 10000"/>
                                <a:gd name="connsiteX131" fmla="*/ 7355 w 9846"/>
                                <a:gd name="connsiteY131" fmla="*/ 519 h 10000"/>
                                <a:gd name="connsiteX132" fmla="*/ 7355 w 9846"/>
                                <a:gd name="connsiteY132" fmla="*/ 519 h 10000"/>
                                <a:gd name="connsiteX133" fmla="*/ 7132 w 9846"/>
                                <a:gd name="connsiteY133" fmla="*/ 579 h 10000"/>
                                <a:gd name="connsiteX134" fmla="*/ 6901 w 9846"/>
                                <a:gd name="connsiteY134" fmla="*/ 639 h 10000"/>
                                <a:gd name="connsiteX135" fmla="*/ 6901 w 9846"/>
                                <a:gd name="connsiteY135" fmla="*/ 639 h 10000"/>
                                <a:gd name="connsiteX136" fmla="*/ 6866 w 9846"/>
                                <a:gd name="connsiteY136" fmla="*/ 650 h 10000"/>
                                <a:gd name="connsiteX137" fmla="*/ 6824 w 9846"/>
                                <a:gd name="connsiteY137" fmla="*/ 662 h 10000"/>
                                <a:gd name="connsiteX138" fmla="*/ 6824 w 9846"/>
                                <a:gd name="connsiteY138" fmla="*/ 662 h 10000"/>
                                <a:gd name="connsiteX139" fmla="*/ 6790 w 9846"/>
                                <a:gd name="connsiteY139" fmla="*/ 684 h 10000"/>
                                <a:gd name="connsiteX140" fmla="*/ 6712 w 9846"/>
                                <a:gd name="connsiteY140" fmla="*/ 711 h 10000"/>
                                <a:gd name="connsiteX141" fmla="*/ 6712 w 9846"/>
                                <a:gd name="connsiteY141" fmla="*/ 711 h 10000"/>
                                <a:gd name="connsiteX142" fmla="*/ 6678 w 9846"/>
                                <a:gd name="connsiteY142" fmla="*/ 737 h 10000"/>
                                <a:gd name="connsiteX143" fmla="*/ 6678 w 9846"/>
                                <a:gd name="connsiteY143" fmla="*/ 737 h 10000"/>
                                <a:gd name="connsiteX144" fmla="*/ 6567 w 9846"/>
                                <a:gd name="connsiteY144" fmla="*/ 782 h 10000"/>
                                <a:gd name="connsiteX145" fmla="*/ 6489 w 9846"/>
                                <a:gd name="connsiteY145" fmla="*/ 834 h 10000"/>
                                <a:gd name="connsiteX146" fmla="*/ 6489 w 9846"/>
                                <a:gd name="connsiteY146" fmla="*/ 834 h 10000"/>
                                <a:gd name="connsiteX147" fmla="*/ 6447 w 9846"/>
                                <a:gd name="connsiteY147" fmla="*/ 876 h 10000"/>
                                <a:gd name="connsiteX148" fmla="*/ 6447 w 9846"/>
                                <a:gd name="connsiteY148" fmla="*/ 876 h 10000"/>
                                <a:gd name="connsiteX149" fmla="*/ 6259 w 9846"/>
                                <a:gd name="connsiteY149" fmla="*/ 823 h 10000"/>
                                <a:gd name="connsiteX150" fmla="*/ 6114 w 9846"/>
                                <a:gd name="connsiteY150" fmla="*/ 767 h 10000"/>
                                <a:gd name="connsiteX151" fmla="*/ 6114 w 9846"/>
                                <a:gd name="connsiteY151" fmla="*/ 767 h 10000"/>
                                <a:gd name="connsiteX152" fmla="*/ 5959 w 9846"/>
                                <a:gd name="connsiteY152" fmla="*/ 711 h 10000"/>
                                <a:gd name="connsiteX153" fmla="*/ 5959 w 9846"/>
                                <a:gd name="connsiteY153" fmla="*/ 711 h 10000"/>
                                <a:gd name="connsiteX154" fmla="*/ 5882 w 9846"/>
                                <a:gd name="connsiteY154" fmla="*/ 673 h 10000"/>
                                <a:gd name="connsiteX155" fmla="*/ 5805 w 9846"/>
                                <a:gd name="connsiteY155" fmla="*/ 636 h 10000"/>
                                <a:gd name="connsiteX156" fmla="*/ 5805 w 9846"/>
                                <a:gd name="connsiteY156" fmla="*/ 636 h 10000"/>
                                <a:gd name="connsiteX157" fmla="*/ 5771 w 9846"/>
                                <a:gd name="connsiteY157" fmla="*/ 605 h 10000"/>
                                <a:gd name="connsiteX158" fmla="*/ 5771 w 9846"/>
                                <a:gd name="connsiteY158" fmla="*/ 605 h 10000"/>
                                <a:gd name="connsiteX159" fmla="*/ 5737 w 9846"/>
                                <a:gd name="connsiteY159" fmla="*/ 594 h 10000"/>
                                <a:gd name="connsiteX160" fmla="*/ 5737 w 9846"/>
                                <a:gd name="connsiteY160" fmla="*/ 594 h 10000"/>
                                <a:gd name="connsiteX161" fmla="*/ 5805 w 9846"/>
                                <a:gd name="connsiteY161" fmla="*/ 560 h 10000"/>
                                <a:gd name="connsiteX162" fmla="*/ 5805 w 9846"/>
                                <a:gd name="connsiteY162" fmla="*/ 560 h 10000"/>
                                <a:gd name="connsiteX163" fmla="*/ 5848 w 9846"/>
                                <a:gd name="connsiteY163" fmla="*/ 549 h 10000"/>
                                <a:gd name="connsiteX164" fmla="*/ 5959 w 9846"/>
                                <a:gd name="connsiteY164" fmla="*/ 530 h 10000"/>
                                <a:gd name="connsiteX165" fmla="*/ 6148 w 9846"/>
                                <a:gd name="connsiteY165" fmla="*/ 508 h 10000"/>
                                <a:gd name="connsiteX166" fmla="*/ 6148 w 9846"/>
                                <a:gd name="connsiteY166" fmla="*/ 508 h 10000"/>
                                <a:gd name="connsiteX167" fmla="*/ 6379 w 9846"/>
                                <a:gd name="connsiteY167" fmla="*/ 473 h 10000"/>
                                <a:gd name="connsiteX168" fmla="*/ 6636 w 9846"/>
                                <a:gd name="connsiteY168" fmla="*/ 440 h 10000"/>
                                <a:gd name="connsiteX169" fmla="*/ 6636 w 9846"/>
                                <a:gd name="connsiteY169" fmla="*/ 440 h 10000"/>
                                <a:gd name="connsiteX170" fmla="*/ 6636 w 9846"/>
                                <a:gd name="connsiteY170" fmla="*/ 444 h 10000"/>
                                <a:gd name="connsiteX171" fmla="*/ 6678 w 9846"/>
                                <a:gd name="connsiteY171" fmla="*/ 444 h 10000"/>
                                <a:gd name="connsiteX172" fmla="*/ 6678 w 9846"/>
                                <a:gd name="connsiteY172" fmla="*/ 444 h 10000"/>
                                <a:gd name="connsiteX173" fmla="*/ 6712 w 9846"/>
                                <a:gd name="connsiteY173" fmla="*/ 436 h 10000"/>
                                <a:gd name="connsiteX174" fmla="*/ 6712 w 9846"/>
                                <a:gd name="connsiteY174" fmla="*/ 436 h 10000"/>
                                <a:gd name="connsiteX175" fmla="*/ 6756 w 9846"/>
                                <a:gd name="connsiteY175" fmla="*/ 440 h 10000"/>
                                <a:gd name="connsiteX176" fmla="*/ 6824 w 9846"/>
                                <a:gd name="connsiteY176" fmla="*/ 444 h 10000"/>
                                <a:gd name="connsiteX177" fmla="*/ 6824 w 9846"/>
                                <a:gd name="connsiteY177" fmla="*/ 444 h 10000"/>
                                <a:gd name="connsiteX178" fmla="*/ 6866 w 9846"/>
                                <a:gd name="connsiteY178" fmla="*/ 436 h 10000"/>
                                <a:gd name="connsiteX179" fmla="*/ 6866 w 9846"/>
                                <a:gd name="connsiteY179" fmla="*/ 436 h 10000"/>
                                <a:gd name="connsiteX180" fmla="*/ 6901 w 9846"/>
                                <a:gd name="connsiteY180" fmla="*/ 440 h 10000"/>
                                <a:gd name="connsiteX181" fmla="*/ 6944 w 9846"/>
                                <a:gd name="connsiteY181" fmla="*/ 440 h 10000"/>
                                <a:gd name="connsiteX182" fmla="*/ 6944 w 9846"/>
                                <a:gd name="connsiteY182" fmla="*/ 440 h 10000"/>
                                <a:gd name="connsiteX183" fmla="*/ 7012 w 9846"/>
                                <a:gd name="connsiteY183" fmla="*/ 436 h 10000"/>
                                <a:gd name="connsiteX184" fmla="*/ 7012 w 9846"/>
                                <a:gd name="connsiteY184" fmla="*/ 433 h 10000"/>
                                <a:gd name="connsiteX185" fmla="*/ 7012 w 9846"/>
                                <a:gd name="connsiteY185" fmla="*/ 433 h 10000"/>
                                <a:gd name="connsiteX186" fmla="*/ 7055 w 9846"/>
                                <a:gd name="connsiteY186" fmla="*/ 433 h 10000"/>
                                <a:gd name="connsiteX187" fmla="*/ 7089 w 9846"/>
                                <a:gd name="connsiteY187" fmla="*/ 433 h 10000"/>
                                <a:gd name="connsiteX188" fmla="*/ 7089 w 9846"/>
                                <a:gd name="connsiteY188" fmla="*/ 433 h 10000"/>
                                <a:gd name="connsiteX189" fmla="*/ 7132 w 9846"/>
                                <a:gd name="connsiteY189" fmla="*/ 428 h 10000"/>
                                <a:gd name="connsiteX190" fmla="*/ 7132 w 9846"/>
                                <a:gd name="connsiteY190" fmla="*/ 421 h 10000"/>
                                <a:gd name="connsiteX191" fmla="*/ 7132 w 9846"/>
                                <a:gd name="connsiteY191" fmla="*/ 421 h 10000"/>
                                <a:gd name="connsiteX192" fmla="*/ 7167 w 9846"/>
                                <a:gd name="connsiteY192" fmla="*/ 421 h 10000"/>
                                <a:gd name="connsiteX193" fmla="*/ 7209 w 9846"/>
                                <a:gd name="connsiteY193" fmla="*/ 421 h 10000"/>
                                <a:gd name="connsiteX194" fmla="*/ 7209 w 9846"/>
                                <a:gd name="connsiteY194" fmla="*/ 421 h 10000"/>
                                <a:gd name="connsiteX195" fmla="*/ 7243 w 9846"/>
                                <a:gd name="connsiteY195" fmla="*/ 417 h 10000"/>
                                <a:gd name="connsiteX196" fmla="*/ 7243 w 9846"/>
                                <a:gd name="connsiteY196" fmla="*/ 409 h 10000"/>
                                <a:gd name="connsiteX197" fmla="*/ 7167 w 9846"/>
                                <a:gd name="connsiteY197" fmla="*/ 406 h 10000"/>
                                <a:gd name="connsiteX198" fmla="*/ 7167 w 9846"/>
                                <a:gd name="connsiteY198" fmla="*/ 406 h 10000"/>
                                <a:gd name="connsiteX199" fmla="*/ 7209 w 9846"/>
                                <a:gd name="connsiteY199" fmla="*/ 398 h 10000"/>
                                <a:gd name="connsiteX200" fmla="*/ 7243 w 9846"/>
                                <a:gd name="connsiteY200" fmla="*/ 395 h 10000"/>
                                <a:gd name="connsiteX201" fmla="*/ 7243 w 9846"/>
                                <a:gd name="connsiteY201" fmla="*/ 391 h 10000"/>
                                <a:gd name="connsiteX202" fmla="*/ 7243 w 9846"/>
                                <a:gd name="connsiteY202" fmla="*/ 383 h 10000"/>
                                <a:gd name="connsiteX203" fmla="*/ 7243 w 9846"/>
                                <a:gd name="connsiteY203" fmla="*/ 383 h 10000"/>
                                <a:gd name="connsiteX204" fmla="*/ 7209 w 9846"/>
                                <a:gd name="connsiteY204" fmla="*/ 383 h 10000"/>
                                <a:gd name="connsiteX205" fmla="*/ 7132 w 9846"/>
                                <a:gd name="connsiteY205" fmla="*/ 380 h 10000"/>
                                <a:gd name="connsiteX206" fmla="*/ 7132 w 9846"/>
                                <a:gd name="connsiteY206" fmla="*/ 380 h 10000"/>
                                <a:gd name="connsiteX207" fmla="*/ 7167 w 9846"/>
                                <a:gd name="connsiteY207" fmla="*/ 372 h 10000"/>
                                <a:gd name="connsiteX208" fmla="*/ 7167 w 9846"/>
                                <a:gd name="connsiteY208" fmla="*/ 369 h 10000"/>
                                <a:gd name="connsiteX209" fmla="*/ 7167 w 9846"/>
                                <a:gd name="connsiteY209" fmla="*/ 364 h 10000"/>
                                <a:gd name="connsiteX210" fmla="*/ 7167 w 9846"/>
                                <a:gd name="connsiteY210" fmla="*/ 364 h 10000"/>
                                <a:gd name="connsiteX211" fmla="*/ 7132 w 9846"/>
                                <a:gd name="connsiteY211" fmla="*/ 364 h 10000"/>
                                <a:gd name="connsiteX212" fmla="*/ 7089 w 9846"/>
                                <a:gd name="connsiteY212" fmla="*/ 364 h 10000"/>
                                <a:gd name="connsiteX213" fmla="*/ 7089 w 9846"/>
                                <a:gd name="connsiteY213" fmla="*/ 364 h 10000"/>
                                <a:gd name="connsiteX214" fmla="*/ 7089 w 9846"/>
                                <a:gd name="connsiteY214" fmla="*/ 361 h 10000"/>
                                <a:gd name="connsiteX215" fmla="*/ 7089 w 9846"/>
                                <a:gd name="connsiteY215" fmla="*/ 353 h 10000"/>
                                <a:gd name="connsiteX216" fmla="*/ 7089 w 9846"/>
                                <a:gd name="connsiteY216" fmla="*/ 353 h 10000"/>
                                <a:gd name="connsiteX217" fmla="*/ 7055 w 9846"/>
                                <a:gd name="connsiteY217" fmla="*/ 353 h 10000"/>
                                <a:gd name="connsiteX218" fmla="*/ 7055 w 9846"/>
                                <a:gd name="connsiteY218" fmla="*/ 350 h 10000"/>
                                <a:gd name="connsiteX219" fmla="*/ 7055 w 9846"/>
                                <a:gd name="connsiteY219" fmla="*/ 350 h 10000"/>
                                <a:gd name="connsiteX220" fmla="*/ 6944 w 9846"/>
                                <a:gd name="connsiteY220" fmla="*/ 350 h 10000"/>
                                <a:gd name="connsiteX221" fmla="*/ 6944 w 9846"/>
                                <a:gd name="connsiteY221" fmla="*/ 350 h 10000"/>
                                <a:gd name="connsiteX222" fmla="*/ 6901 w 9846"/>
                                <a:gd name="connsiteY222" fmla="*/ 342 h 10000"/>
                                <a:gd name="connsiteX223" fmla="*/ 6901 w 9846"/>
                                <a:gd name="connsiteY223" fmla="*/ 342 h 10000"/>
                                <a:gd name="connsiteX224" fmla="*/ 6866 w 9846"/>
                                <a:gd name="connsiteY224" fmla="*/ 342 h 10000"/>
                                <a:gd name="connsiteX225" fmla="*/ 6824 w 9846"/>
                                <a:gd name="connsiteY225" fmla="*/ 342 h 10000"/>
                                <a:gd name="connsiteX226" fmla="*/ 6756 w 9846"/>
                                <a:gd name="connsiteY226" fmla="*/ 350 h 10000"/>
                                <a:gd name="connsiteX227" fmla="*/ 6756 w 9846"/>
                                <a:gd name="connsiteY227" fmla="*/ 350 h 10000"/>
                                <a:gd name="connsiteX228" fmla="*/ 6712 w 9846"/>
                                <a:gd name="connsiteY228" fmla="*/ 342 h 10000"/>
                                <a:gd name="connsiteX229" fmla="*/ 6712 w 9846"/>
                                <a:gd name="connsiteY229" fmla="*/ 342 h 10000"/>
                                <a:gd name="connsiteX230" fmla="*/ 6678 w 9846"/>
                                <a:gd name="connsiteY230" fmla="*/ 342 h 10000"/>
                                <a:gd name="connsiteX231" fmla="*/ 6636 w 9846"/>
                                <a:gd name="connsiteY231" fmla="*/ 346 h 10000"/>
                                <a:gd name="connsiteX232" fmla="*/ 6601 w 9846"/>
                                <a:gd name="connsiteY232" fmla="*/ 353 h 10000"/>
                                <a:gd name="connsiteX233" fmla="*/ 6601 w 9846"/>
                                <a:gd name="connsiteY233" fmla="*/ 353 h 10000"/>
                                <a:gd name="connsiteX234" fmla="*/ 6567 w 9846"/>
                                <a:gd name="connsiteY234" fmla="*/ 353 h 10000"/>
                                <a:gd name="connsiteX235" fmla="*/ 6567 w 9846"/>
                                <a:gd name="connsiteY235" fmla="*/ 350 h 10000"/>
                                <a:gd name="connsiteX236" fmla="*/ 6567 w 9846"/>
                                <a:gd name="connsiteY236" fmla="*/ 350 h 10000"/>
                                <a:gd name="connsiteX237" fmla="*/ 6489 w 9846"/>
                                <a:gd name="connsiteY237" fmla="*/ 350 h 10000"/>
                                <a:gd name="connsiteX238" fmla="*/ 6447 w 9846"/>
                                <a:gd name="connsiteY238" fmla="*/ 350 h 10000"/>
                                <a:gd name="connsiteX239" fmla="*/ 6447 w 9846"/>
                                <a:gd name="connsiteY239" fmla="*/ 361 h 10000"/>
                                <a:gd name="connsiteX240" fmla="*/ 6447 w 9846"/>
                                <a:gd name="connsiteY240" fmla="*/ 361 h 10000"/>
                                <a:gd name="connsiteX241" fmla="*/ 6379 w 9846"/>
                                <a:gd name="connsiteY241" fmla="*/ 361 h 10000"/>
                                <a:gd name="connsiteX242" fmla="*/ 6379 w 9846"/>
                                <a:gd name="connsiteY242" fmla="*/ 361 h 10000"/>
                                <a:gd name="connsiteX243" fmla="*/ 6336 w 9846"/>
                                <a:gd name="connsiteY243" fmla="*/ 364 h 10000"/>
                                <a:gd name="connsiteX244" fmla="*/ 6302 w 9846"/>
                                <a:gd name="connsiteY244" fmla="*/ 369 h 10000"/>
                                <a:gd name="connsiteX245" fmla="*/ 6336 w 9846"/>
                                <a:gd name="connsiteY245" fmla="*/ 376 h 10000"/>
                                <a:gd name="connsiteX246" fmla="*/ 6379 w 9846"/>
                                <a:gd name="connsiteY246" fmla="*/ 380 h 10000"/>
                                <a:gd name="connsiteX247" fmla="*/ 6379 w 9846"/>
                                <a:gd name="connsiteY247" fmla="*/ 380 h 10000"/>
                                <a:gd name="connsiteX248" fmla="*/ 6336 w 9846"/>
                                <a:gd name="connsiteY248" fmla="*/ 380 h 10000"/>
                                <a:gd name="connsiteX249" fmla="*/ 6302 w 9846"/>
                                <a:gd name="connsiteY249" fmla="*/ 380 h 10000"/>
                                <a:gd name="connsiteX250" fmla="*/ 6302 w 9846"/>
                                <a:gd name="connsiteY250" fmla="*/ 380 h 10000"/>
                                <a:gd name="connsiteX251" fmla="*/ 6259 w 9846"/>
                                <a:gd name="connsiteY251" fmla="*/ 387 h 10000"/>
                                <a:gd name="connsiteX252" fmla="*/ 6259 w 9846"/>
                                <a:gd name="connsiteY252" fmla="*/ 391 h 10000"/>
                                <a:gd name="connsiteX253" fmla="*/ 6259 w 9846"/>
                                <a:gd name="connsiteY253" fmla="*/ 391 h 10000"/>
                                <a:gd name="connsiteX254" fmla="*/ 6302 w 9846"/>
                                <a:gd name="connsiteY254" fmla="*/ 395 h 10000"/>
                                <a:gd name="connsiteX255" fmla="*/ 6336 w 9846"/>
                                <a:gd name="connsiteY255" fmla="*/ 395 h 10000"/>
                                <a:gd name="connsiteX256" fmla="*/ 6336 w 9846"/>
                                <a:gd name="connsiteY256" fmla="*/ 395 h 10000"/>
                                <a:gd name="connsiteX257" fmla="*/ 6302 w 9846"/>
                                <a:gd name="connsiteY257" fmla="*/ 403 h 10000"/>
                                <a:gd name="connsiteX258" fmla="*/ 6336 w 9846"/>
                                <a:gd name="connsiteY258" fmla="*/ 409 h 10000"/>
                                <a:gd name="connsiteX259" fmla="*/ 6336 w 9846"/>
                                <a:gd name="connsiteY259" fmla="*/ 409 h 10000"/>
                                <a:gd name="connsiteX260" fmla="*/ 6379 w 9846"/>
                                <a:gd name="connsiteY260" fmla="*/ 409 h 10000"/>
                                <a:gd name="connsiteX261" fmla="*/ 6447 w 9846"/>
                                <a:gd name="connsiteY261" fmla="*/ 414 h 10000"/>
                                <a:gd name="connsiteX262" fmla="*/ 6447 w 9846"/>
                                <a:gd name="connsiteY262" fmla="*/ 414 h 10000"/>
                                <a:gd name="connsiteX263" fmla="*/ 6413 w 9846"/>
                                <a:gd name="connsiteY263" fmla="*/ 421 h 10000"/>
                                <a:gd name="connsiteX264" fmla="*/ 6413 w 9846"/>
                                <a:gd name="connsiteY264" fmla="*/ 425 h 10000"/>
                                <a:gd name="connsiteX265" fmla="*/ 6413 w 9846"/>
                                <a:gd name="connsiteY265" fmla="*/ 428 h 10000"/>
                                <a:gd name="connsiteX266" fmla="*/ 6413 w 9846"/>
                                <a:gd name="connsiteY266" fmla="*/ 428 h 10000"/>
                                <a:gd name="connsiteX267" fmla="*/ 6489 w 9846"/>
                                <a:gd name="connsiteY267" fmla="*/ 425 h 10000"/>
                                <a:gd name="connsiteX268" fmla="*/ 6524 w 9846"/>
                                <a:gd name="connsiteY268" fmla="*/ 425 h 10000"/>
                                <a:gd name="connsiteX269" fmla="*/ 6524 w 9846"/>
                                <a:gd name="connsiteY269" fmla="*/ 425 h 10000"/>
                                <a:gd name="connsiteX270" fmla="*/ 6379 w 9846"/>
                                <a:gd name="connsiteY270" fmla="*/ 447 h 10000"/>
                                <a:gd name="connsiteX271" fmla="*/ 6190 w 9846"/>
                                <a:gd name="connsiteY271" fmla="*/ 466 h 10000"/>
                                <a:gd name="connsiteX272" fmla="*/ 6190 w 9846"/>
                                <a:gd name="connsiteY272" fmla="*/ 466 h 10000"/>
                                <a:gd name="connsiteX273" fmla="*/ 6002 w 9846"/>
                                <a:gd name="connsiteY273" fmla="*/ 489 h 10000"/>
                                <a:gd name="connsiteX274" fmla="*/ 6002 w 9846"/>
                                <a:gd name="connsiteY274" fmla="*/ 489 h 10000"/>
                                <a:gd name="connsiteX275" fmla="*/ 5617 w 9846"/>
                                <a:gd name="connsiteY275" fmla="*/ 526 h 10000"/>
                                <a:gd name="connsiteX276" fmla="*/ 5617 w 9846"/>
                                <a:gd name="connsiteY276" fmla="*/ 526 h 10000"/>
                                <a:gd name="connsiteX277" fmla="*/ 5548 w 9846"/>
                                <a:gd name="connsiteY277" fmla="*/ 466 h 10000"/>
                                <a:gd name="connsiteX278" fmla="*/ 5471 w 9846"/>
                                <a:gd name="connsiteY278" fmla="*/ 403 h 10000"/>
                                <a:gd name="connsiteX279" fmla="*/ 5471 w 9846"/>
                                <a:gd name="connsiteY279" fmla="*/ 403 h 10000"/>
                                <a:gd name="connsiteX280" fmla="*/ 5428 w 9846"/>
                                <a:gd name="connsiteY280" fmla="*/ 346 h 10000"/>
                                <a:gd name="connsiteX281" fmla="*/ 5394 w 9846"/>
                                <a:gd name="connsiteY281" fmla="*/ 293 h 10000"/>
                                <a:gd name="connsiteX282" fmla="*/ 5394 w 9846"/>
                                <a:gd name="connsiteY282" fmla="*/ 293 h 10000"/>
                                <a:gd name="connsiteX283" fmla="*/ 5394 w 9846"/>
                                <a:gd name="connsiteY283" fmla="*/ 278 h 10000"/>
                                <a:gd name="connsiteX284" fmla="*/ 5428 w 9846"/>
                                <a:gd name="connsiteY284" fmla="*/ 263 h 10000"/>
                                <a:gd name="connsiteX285" fmla="*/ 5428 w 9846"/>
                                <a:gd name="connsiteY285" fmla="*/ 263 h 10000"/>
                                <a:gd name="connsiteX286" fmla="*/ 5471 w 9846"/>
                                <a:gd name="connsiteY286" fmla="*/ 256 h 10000"/>
                                <a:gd name="connsiteX287" fmla="*/ 5505 w 9846"/>
                                <a:gd name="connsiteY287" fmla="*/ 248 h 10000"/>
                                <a:gd name="connsiteX288" fmla="*/ 5505 w 9846"/>
                                <a:gd name="connsiteY288" fmla="*/ 248 h 10000"/>
                                <a:gd name="connsiteX289" fmla="*/ 5548 w 9846"/>
                                <a:gd name="connsiteY289" fmla="*/ 256 h 10000"/>
                                <a:gd name="connsiteX290" fmla="*/ 5617 w 9846"/>
                                <a:gd name="connsiteY290" fmla="*/ 256 h 10000"/>
                                <a:gd name="connsiteX291" fmla="*/ 5693 w 9846"/>
                                <a:gd name="connsiteY291" fmla="*/ 252 h 10000"/>
                                <a:gd name="connsiteX292" fmla="*/ 5693 w 9846"/>
                                <a:gd name="connsiteY292" fmla="*/ 244 h 10000"/>
                                <a:gd name="connsiteX293" fmla="*/ 5693 w 9846"/>
                                <a:gd name="connsiteY293" fmla="*/ 244 h 10000"/>
                                <a:gd name="connsiteX294" fmla="*/ 5737 w 9846"/>
                                <a:gd name="connsiteY294" fmla="*/ 248 h 10000"/>
                                <a:gd name="connsiteX295" fmla="*/ 5805 w 9846"/>
                                <a:gd name="connsiteY295" fmla="*/ 252 h 10000"/>
                                <a:gd name="connsiteX296" fmla="*/ 5805 w 9846"/>
                                <a:gd name="connsiteY296" fmla="*/ 252 h 10000"/>
                                <a:gd name="connsiteX297" fmla="*/ 5882 w 9846"/>
                                <a:gd name="connsiteY297" fmla="*/ 252 h 10000"/>
                                <a:gd name="connsiteX298" fmla="*/ 5925 w 9846"/>
                                <a:gd name="connsiteY298" fmla="*/ 244 h 10000"/>
                                <a:gd name="connsiteX299" fmla="*/ 5925 w 9846"/>
                                <a:gd name="connsiteY299" fmla="*/ 229 h 10000"/>
                                <a:gd name="connsiteX300" fmla="*/ 5925 w 9846"/>
                                <a:gd name="connsiteY300" fmla="*/ 229 h 10000"/>
                                <a:gd name="connsiteX301" fmla="*/ 5959 w 9846"/>
                                <a:gd name="connsiteY301" fmla="*/ 229 h 10000"/>
                                <a:gd name="connsiteX302" fmla="*/ 6002 w 9846"/>
                                <a:gd name="connsiteY302" fmla="*/ 233 h 10000"/>
                                <a:gd name="connsiteX303" fmla="*/ 6036 w 9846"/>
                                <a:gd name="connsiteY303" fmla="*/ 233 h 10000"/>
                                <a:gd name="connsiteX304" fmla="*/ 6070 w 9846"/>
                                <a:gd name="connsiteY304" fmla="*/ 233 h 10000"/>
                                <a:gd name="connsiteX305" fmla="*/ 6070 w 9846"/>
                                <a:gd name="connsiteY305" fmla="*/ 233 h 10000"/>
                                <a:gd name="connsiteX306" fmla="*/ 6114 w 9846"/>
                                <a:gd name="connsiteY306" fmla="*/ 229 h 10000"/>
                                <a:gd name="connsiteX307" fmla="*/ 6148 w 9846"/>
                                <a:gd name="connsiteY307" fmla="*/ 222 h 10000"/>
                                <a:gd name="connsiteX308" fmla="*/ 6148 w 9846"/>
                                <a:gd name="connsiteY308" fmla="*/ 214 h 10000"/>
                                <a:gd name="connsiteX309" fmla="*/ 6114 w 9846"/>
                                <a:gd name="connsiteY309" fmla="*/ 206 h 10000"/>
                                <a:gd name="connsiteX310" fmla="*/ 6114 w 9846"/>
                                <a:gd name="connsiteY310" fmla="*/ 206 h 10000"/>
                                <a:gd name="connsiteX311" fmla="*/ 6190 w 9846"/>
                                <a:gd name="connsiteY311" fmla="*/ 206 h 10000"/>
                                <a:gd name="connsiteX312" fmla="*/ 6259 w 9846"/>
                                <a:gd name="connsiteY312" fmla="*/ 211 h 10000"/>
                                <a:gd name="connsiteX313" fmla="*/ 6336 w 9846"/>
                                <a:gd name="connsiteY313" fmla="*/ 206 h 10000"/>
                                <a:gd name="connsiteX314" fmla="*/ 6336 w 9846"/>
                                <a:gd name="connsiteY314" fmla="*/ 200 h 10000"/>
                                <a:gd name="connsiteX315" fmla="*/ 6336 w 9846"/>
                                <a:gd name="connsiteY315" fmla="*/ 200 h 10000"/>
                                <a:gd name="connsiteX316" fmla="*/ 6336 w 9846"/>
                                <a:gd name="connsiteY316" fmla="*/ 192 h 10000"/>
                                <a:gd name="connsiteX317" fmla="*/ 6302 w 9846"/>
                                <a:gd name="connsiteY317" fmla="*/ 188 h 10000"/>
                                <a:gd name="connsiteX318" fmla="*/ 6259 w 9846"/>
                                <a:gd name="connsiteY318" fmla="*/ 181 h 10000"/>
                                <a:gd name="connsiteX319" fmla="*/ 6259 w 9846"/>
                                <a:gd name="connsiteY319" fmla="*/ 177 h 10000"/>
                                <a:gd name="connsiteX320" fmla="*/ 6259 w 9846"/>
                                <a:gd name="connsiteY320" fmla="*/ 177 h 10000"/>
                                <a:gd name="connsiteX321" fmla="*/ 6302 w 9846"/>
                                <a:gd name="connsiteY321" fmla="*/ 177 h 10000"/>
                                <a:gd name="connsiteX322" fmla="*/ 6336 w 9846"/>
                                <a:gd name="connsiteY322" fmla="*/ 177 h 10000"/>
                                <a:gd name="connsiteX323" fmla="*/ 6336 w 9846"/>
                                <a:gd name="connsiteY323" fmla="*/ 177 h 10000"/>
                                <a:gd name="connsiteX324" fmla="*/ 6379 w 9846"/>
                                <a:gd name="connsiteY324" fmla="*/ 173 h 10000"/>
                                <a:gd name="connsiteX325" fmla="*/ 6413 w 9846"/>
                                <a:gd name="connsiteY325" fmla="*/ 169 h 10000"/>
                                <a:gd name="connsiteX326" fmla="*/ 6413 w 9846"/>
                                <a:gd name="connsiteY326" fmla="*/ 158 h 10000"/>
                                <a:gd name="connsiteX327" fmla="*/ 6413 w 9846"/>
                                <a:gd name="connsiteY327" fmla="*/ 158 h 10000"/>
                                <a:gd name="connsiteX328" fmla="*/ 6379 w 9846"/>
                                <a:gd name="connsiteY328" fmla="*/ 150 h 10000"/>
                                <a:gd name="connsiteX329" fmla="*/ 6302 w 9846"/>
                                <a:gd name="connsiteY329" fmla="*/ 147 h 10000"/>
                                <a:gd name="connsiteX330" fmla="*/ 6302 w 9846"/>
                                <a:gd name="connsiteY330" fmla="*/ 147 h 10000"/>
                                <a:gd name="connsiteX331" fmla="*/ 6413 w 9846"/>
                                <a:gd name="connsiteY331" fmla="*/ 139 h 10000"/>
                                <a:gd name="connsiteX332" fmla="*/ 6447 w 9846"/>
                                <a:gd name="connsiteY332" fmla="*/ 131 h 10000"/>
                                <a:gd name="connsiteX333" fmla="*/ 6447 w 9846"/>
                                <a:gd name="connsiteY333" fmla="*/ 124 h 10000"/>
                                <a:gd name="connsiteX334" fmla="*/ 6447 w 9846"/>
                                <a:gd name="connsiteY334" fmla="*/ 124 h 10000"/>
                                <a:gd name="connsiteX335" fmla="*/ 6413 w 9846"/>
                                <a:gd name="connsiteY335" fmla="*/ 120 h 10000"/>
                                <a:gd name="connsiteX336" fmla="*/ 6413 w 9846"/>
                                <a:gd name="connsiteY336" fmla="*/ 117 h 10000"/>
                                <a:gd name="connsiteX337" fmla="*/ 6413 w 9846"/>
                                <a:gd name="connsiteY337" fmla="*/ 113 h 10000"/>
                                <a:gd name="connsiteX338" fmla="*/ 6413 w 9846"/>
                                <a:gd name="connsiteY338" fmla="*/ 113 h 10000"/>
                                <a:gd name="connsiteX339" fmla="*/ 6336 w 9846"/>
                                <a:gd name="connsiteY339" fmla="*/ 105 h 10000"/>
                                <a:gd name="connsiteX340" fmla="*/ 6336 w 9846"/>
                                <a:gd name="connsiteY340" fmla="*/ 105 h 10000"/>
                                <a:gd name="connsiteX341" fmla="*/ 6379 w 9846"/>
                                <a:gd name="connsiteY341" fmla="*/ 102 h 10000"/>
                                <a:gd name="connsiteX342" fmla="*/ 6413 w 9846"/>
                                <a:gd name="connsiteY342" fmla="*/ 94 h 10000"/>
                                <a:gd name="connsiteX343" fmla="*/ 6413 w 9846"/>
                                <a:gd name="connsiteY343" fmla="*/ 86 h 10000"/>
                                <a:gd name="connsiteX344" fmla="*/ 6379 w 9846"/>
                                <a:gd name="connsiteY344" fmla="*/ 79 h 10000"/>
                                <a:gd name="connsiteX345" fmla="*/ 6379 w 9846"/>
                                <a:gd name="connsiteY345" fmla="*/ 79 h 10000"/>
                                <a:gd name="connsiteX346" fmla="*/ 6302 w 9846"/>
                                <a:gd name="connsiteY346" fmla="*/ 83 h 10000"/>
                                <a:gd name="connsiteX347" fmla="*/ 6259 w 9846"/>
                                <a:gd name="connsiteY347" fmla="*/ 83 h 10000"/>
                                <a:gd name="connsiteX348" fmla="*/ 6224 w 9846"/>
                                <a:gd name="connsiteY348" fmla="*/ 79 h 10000"/>
                                <a:gd name="connsiteX349" fmla="*/ 6224 w 9846"/>
                                <a:gd name="connsiteY349" fmla="*/ 79 h 10000"/>
                                <a:gd name="connsiteX350" fmla="*/ 6259 w 9846"/>
                                <a:gd name="connsiteY350" fmla="*/ 72 h 10000"/>
                                <a:gd name="connsiteX351" fmla="*/ 6259 w 9846"/>
                                <a:gd name="connsiteY351" fmla="*/ 64 h 10000"/>
                                <a:gd name="connsiteX352" fmla="*/ 6259 w 9846"/>
                                <a:gd name="connsiteY352" fmla="*/ 64 h 10000"/>
                                <a:gd name="connsiteX353" fmla="*/ 6190 w 9846"/>
                                <a:gd name="connsiteY353" fmla="*/ 61 h 10000"/>
                                <a:gd name="connsiteX354" fmla="*/ 6114 w 9846"/>
                                <a:gd name="connsiteY354" fmla="*/ 53 h 10000"/>
                                <a:gd name="connsiteX355" fmla="*/ 6114 w 9846"/>
                                <a:gd name="connsiteY355" fmla="*/ 53 h 10000"/>
                                <a:gd name="connsiteX356" fmla="*/ 6114 w 9846"/>
                                <a:gd name="connsiteY356" fmla="*/ 45 h 10000"/>
                                <a:gd name="connsiteX357" fmla="*/ 6070 w 9846"/>
                                <a:gd name="connsiteY357" fmla="*/ 38 h 10000"/>
                                <a:gd name="connsiteX358" fmla="*/ 6002 w 9846"/>
                                <a:gd name="connsiteY358" fmla="*/ 38 h 10000"/>
                                <a:gd name="connsiteX359" fmla="*/ 5925 w 9846"/>
                                <a:gd name="connsiteY359" fmla="*/ 38 h 10000"/>
                                <a:gd name="connsiteX360" fmla="*/ 5925 w 9846"/>
                                <a:gd name="connsiteY360" fmla="*/ 38 h 10000"/>
                                <a:gd name="connsiteX361" fmla="*/ 5925 w 9846"/>
                                <a:gd name="connsiteY361" fmla="*/ 34 h 10000"/>
                                <a:gd name="connsiteX362" fmla="*/ 5925 w 9846"/>
                                <a:gd name="connsiteY362" fmla="*/ 34 h 10000"/>
                                <a:gd name="connsiteX363" fmla="*/ 5882 w 9846"/>
                                <a:gd name="connsiteY363" fmla="*/ 30 h 10000"/>
                                <a:gd name="connsiteX364" fmla="*/ 5848 w 9846"/>
                                <a:gd name="connsiteY364" fmla="*/ 22 h 10000"/>
                                <a:gd name="connsiteX365" fmla="*/ 5805 w 9846"/>
                                <a:gd name="connsiteY365" fmla="*/ 19 h 10000"/>
                                <a:gd name="connsiteX366" fmla="*/ 5737 w 9846"/>
                                <a:gd name="connsiteY366" fmla="*/ 15 h 10000"/>
                                <a:gd name="connsiteX367" fmla="*/ 5737 w 9846"/>
                                <a:gd name="connsiteY367" fmla="*/ 15 h 10000"/>
                                <a:gd name="connsiteX368" fmla="*/ 5693 w 9846"/>
                                <a:gd name="connsiteY368" fmla="*/ 15 h 10000"/>
                                <a:gd name="connsiteX369" fmla="*/ 5659 w 9846"/>
                                <a:gd name="connsiteY369" fmla="*/ 19 h 10000"/>
                                <a:gd name="connsiteX370" fmla="*/ 5659 w 9846"/>
                                <a:gd name="connsiteY370" fmla="*/ 19 h 10000"/>
                                <a:gd name="connsiteX371" fmla="*/ 5659 w 9846"/>
                                <a:gd name="connsiteY371" fmla="*/ 15 h 10000"/>
                                <a:gd name="connsiteX372" fmla="*/ 5617 w 9846"/>
                                <a:gd name="connsiteY372" fmla="*/ 11 h 10000"/>
                                <a:gd name="connsiteX373" fmla="*/ 5617 w 9846"/>
                                <a:gd name="connsiteY373" fmla="*/ 11 h 10000"/>
                                <a:gd name="connsiteX374" fmla="*/ 5548 w 9846"/>
                                <a:gd name="connsiteY374" fmla="*/ 15 h 10000"/>
                                <a:gd name="connsiteX375" fmla="*/ 5548 w 9846"/>
                                <a:gd name="connsiteY375" fmla="*/ 15 h 10000"/>
                                <a:gd name="connsiteX376" fmla="*/ 5505 w 9846"/>
                                <a:gd name="connsiteY376" fmla="*/ 8 h 10000"/>
                                <a:gd name="connsiteX377" fmla="*/ 5394 w 9846"/>
                                <a:gd name="connsiteY377" fmla="*/ 0 h 10000"/>
                                <a:gd name="connsiteX378" fmla="*/ 5394 w 9846"/>
                                <a:gd name="connsiteY378" fmla="*/ 0 h 10000"/>
                                <a:gd name="connsiteX379" fmla="*/ 5360 w 9846"/>
                                <a:gd name="connsiteY379" fmla="*/ 0 h 10000"/>
                                <a:gd name="connsiteX380" fmla="*/ 5318 w 9846"/>
                                <a:gd name="connsiteY380" fmla="*/ 3 h 10000"/>
                                <a:gd name="connsiteX381" fmla="*/ 5283 w 9846"/>
                                <a:gd name="connsiteY381" fmla="*/ 11 h 10000"/>
                                <a:gd name="connsiteX382" fmla="*/ 5283 w 9846"/>
                                <a:gd name="connsiteY382" fmla="*/ 11 h 10000"/>
                                <a:gd name="connsiteX383" fmla="*/ 5171 w 9846"/>
                                <a:gd name="connsiteY383" fmla="*/ 11 h 10000"/>
                                <a:gd name="connsiteX384" fmla="*/ 5171 w 9846"/>
                                <a:gd name="connsiteY384" fmla="*/ 11 h 10000"/>
                                <a:gd name="connsiteX385" fmla="*/ 5171 w 9846"/>
                                <a:gd name="connsiteY385" fmla="*/ 3 h 10000"/>
                                <a:gd name="connsiteX386" fmla="*/ 5171 w 9846"/>
                                <a:gd name="connsiteY386" fmla="*/ 3 h 10000"/>
                                <a:gd name="connsiteX387" fmla="*/ 5095 w 9846"/>
                                <a:gd name="connsiteY387" fmla="*/ 0 h 10000"/>
                                <a:gd name="connsiteX388" fmla="*/ 5052 w 9846"/>
                                <a:gd name="connsiteY388" fmla="*/ 0 h 10000"/>
                                <a:gd name="connsiteX389" fmla="*/ 4906 w 9846"/>
                                <a:gd name="connsiteY389" fmla="*/ 3 h 10000"/>
                                <a:gd name="connsiteX390" fmla="*/ 4906 w 9846"/>
                                <a:gd name="connsiteY390" fmla="*/ 3 h 10000"/>
                                <a:gd name="connsiteX391" fmla="*/ 4906 w 9846"/>
                                <a:gd name="connsiteY391" fmla="*/ 8 h 10000"/>
                                <a:gd name="connsiteX392" fmla="*/ 4906 w 9846"/>
                                <a:gd name="connsiteY392" fmla="*/ 8 h 10000"/>
                                <a:gd name="connsiteX393" fmla="*/ 4829 w 9846"/>
                                <a:gd name="connsiteY393" fmla="*/ 8 h 10000"/>
                                <a:gd name="connsiteX394" fmla="*/ 4752 w 9846"/>
                                <a:gd name="connsiteY394" fmla="*/ 11 h 10000"/>
                                <a:gd name="connsiteX395" fmla="*/ 4752 w 9846"/>
                                <a:gd name="connsiteY395" fmla="*/ 11 h 10000"/>
                                <a:gd name="connsiteX396" fmla="*/ 4640 w 9846"/>
                                <a:gd name="connsiteY396" fmla="*/ 8 h 10000"/>
                                <a:gd name="connsiteX397" fmla="*/ 4640 w 9846"/>
                                <a:gd name="connsiteY397" fmla="*/ 8 h 10000"/>
                                <a:gd name="connsiteX398" fmla="*/ 4564 w 9846"/>
                                <a:gd name="connsiteY398" fmla="*/ 11 h 10000"/>
                                <a:gd name="connsiteX399" fmla="*/ 4530 w 9846"/>
                                <a:gd name="connsiteY399" fmla="*/ 15 h 10000"/>
                                <a:gd name="connsiteX400" fmla="*/ 4530 w 9846"/>
                                <a:gd name="connsiteY400" fmla="*/ 30 h 10000"/>
                                <a:gd name="connsiteX401" fmla="*/ 4530 w 9846"/>
                                <a:gd name="connsiteY401" fmla="*/ 30 h 10000"/>
                                <a:gd name="connsiteX402" fmla="*/ 4410 w 9846"/>
                                <a:gd name="connsiteY402" fmla="*/ 30 h 10000"/>
                                <a:gd name="connsiteX403" fmla="*/ 4375 w 9846"/>
                                <a:gd name="connsiteY403" fmla="*/ 30 h 10000"/>
                                <a:gd name="connsiteX404" fmla="*/ 4341 w 9846"/>
                                <a:gd name="connsiteY404" fmla="*/ 30 h 10000"/>
                                <a:gd name="connsiteX405" fmla="*/ 4341 w 9846"/>
                                <a:gd name="connsiteY405" fmla="*/ 30 h 10000"/>
                                <a:gd name="connsiteX406" fmla="*/ 4298 w 9846"/>
                                <a:gd name="connsiteY406" fmla="*/ 38 h 10000"/>
                                <a:gd name="connsiteX407" fmla="*/ 4298 w 9846"/>
                                <a:gd name="connsiteY407" fmla="*/ 38 h 10000"/>
                                <a:gd name="connsiteX408" fmla="*/ 4298 w 9846"/>
                                <a:gd name="connsiteY408" fmla="*/ 41 h 10000"/>
                                <a:gd name="connsiteX409" fmla="*/ 4298 w 9846"/>
                                <a:gd name="connsiteY409" fmla="*/ 45 h 10000"/>
                                <a:gd name="connsiteX410" fmla="*/ 4298 w 9846"/>
                                <a:gd name="connsiteY410" fmla="*/ 45 h 10000"/>
                                <a:gd name="connsiteX411" fmla="*/ 4264 w 9846"/>
                                <a:gd name="connsiteY411" fmla="*/ 49 h 10000"/>
                                <a:gd name="connsiteX412" fmla="*/ 4221 w 9846"/>
                                <a:gd name="connsiteY412" fmla="*/ 53 h 10000"/>
                                <a:gd name="connsiteX413" fmla="*/ 4221 w 9846"/>
                                <a:gd name="connsiteY413" fmla="*/ 56 h 10000"/>
                                <a:gd name="connsiteX414" fmla="*/ 4221 w 9846"/>
                                <a:gd name="connsiteY414" fmla="*/ 56 h 10000"/>
                                <a:gd name="connsiteX415" fmla="*/ 4153 w 9846"/>
                                <a:gd name="connsiteY415" fmla="*/ 56 h 10000"/>
                                <a:gd name="connsiteX416" fmla="*/ 4110 w 9846"/>
                                <a:gd name="connsiteY416" fmla="*/ 61 h 10000"/>
                                <a:gd name="connsiteX417" fmla="*/ 4110 w 9846"/>
                                <a:gd name="connsiteY417" fmla="*/ 67 h 10000"/>
                                <a:gd name="connsiteX418" fmla="*/ 4153 w 9846"/>
                                <a:gd name="connsiteY418" fmla="*/ 72 h 10000"/>
                                <a:gd name="connsiteX419" fmla="*/ 4153 w 9846"/>
                                <a:gd name="connsiteY419" fmla="*/ 72 h 10000"/>
                                <a:gd name="connsiteX420" fmla="*/ 4153 w 9846"/>
                                <a:gd name="connsiteY420" fmla="*/ 75 h 10000"/>
                                <a:gd name="connsiteX421" fmla="*/ 4110 w 9846"/>
                                <a:gd name="connsiteY421" fmla="*/ 86 h 10000"/>
                                <a:gd name="connsiteX422" fmla="*/ 4110 w 9846"/>
                                <a:gd name="connsiteY422" fmla="*/ 86 h 10000"/>
                                <a:gd name="connsiteX423" fmla="*/ 4033 w 9846"/>
                                <a:gd name="connsiteY423" fmla="*/ 90 h 10000"/>
                                <a:gd name="connsiteX424" fmla="*/ 3999 w 9846"/>
                                <a:gd name="connsiteY424" fmla="*/ 94 h 10000"/>
                                <a:gd name="connsiteX425" fmla="*/ 3999 w 9846"/>
                                <a:gd name="connsiteY425" fmla="*/ 102 h 10000"/>
                                <a:gd name="connsiteX426" fmla="*/ 3999 w 9846"/>
                                <a:gd name="connsiteY426" fmla="*/ 102 h 10000"/>
                                <a:gd name="connsiteX427" fmla="*/ 4033 w 9846"/>
                                <a:gd name="connsiteY427" fmla="*/ 105 h 10000"/>
                                <a:gd name="connsiteX428" fmla="*/ 4076 w 9846"/>
                                <a:gd name="connsiteY428" fmla="*/ 109 h 10000"/>
                                <a:gd name="connsiteX429" fmla="*/ 4076 w 9846"/>
                                <a:gd name="connsiteY429" fmla="*/ 117 h 10000"/>
                                <a:gd name="connsiteX430" fmla="*/ 4076 w 9846"/>
                                <a:gd name="connsiteY430" fmla="*/ 117 h 10000"/>
                                <a:gd name="connsiteX431" fmla="*/ 4033 w 9846"/>
                                <a:gd name="connsiteY431" fmla="*/ 117 h 10000"/>
                                <a:gd name="connsiteX432" fmla="*/ 3999 w 9846"/>
                                <a:gd name="connsiteY432" fmla="*/ 120 h 10000"/>
                                <a:gd name="connsiteX433" fmla="*/ 3964 w 9846"/>
                                <a:gd name="connsiteY433" fmla="*/ 128 h 10000"/>
                                <a:gd name="connsiteX434" fmla="*/ 3964 w 9846"/>
                                <a:gd name="connsiteY434" fmla="*/ 139 h 10000"/>
                                <a:gd name="connsiteX435" fmla="*/ 4033 w 9846"/>
                                <a:gd name="connsiteY435" fmla="*/ 142 h 10000"/>
                                <a:gd name="connsiteX436" fmla="*/ 4033 w 9846"/>
                                <a:gd name="connsiteY436" fmla="*/ 142 h 10000"/>
                                <a:gd name="connsiteX437" fmla="*/ 4076 w 9846"/>
                                <a:gd name="connsiteY437" fmla="*/ 154 h 10000"/>
                                <a:gd name="connsiteX438" fmla="*/ 4076 w 9846"/>
                                <a:gd name="connsiteY438" fmla="*/ 154 h 10000"/>
                                <a:gd name="connsiteX439" fmla="*/ 4033 w 9846"/>
                                <a:gd name="connsiteY439" fmla="*/ 166 h 10000"/>
                                <a:gd name="connsiteX440" fmla="*/ 4033 w 9846"/>
                                <a:gd name="connsiteY440" fmla="*/ 166 h 10000"/>
                                <a:gd name="connsiteX441" fmla="*/ 4033 w 9846"/>
                                <a:gd name="connsiteY441" fmla="*/ 169 h 10000"/>
                                <a:gd name="connsiteX442" fmla="*/ 4076 w 9846"/>
                                <a:gd name="connsiteY442" fmla="*/ 177 h 10000"/>
                                <a:gd name="connsiteX443" fmla="*/ 4076 w 9846"/>
                                <a:gd name="connsiteY443" fmla="*/ 177 h 10000"/>
                                <a:gd name="connsiteX444" fmla="*/ 4187 w 9846"/>
                                <a:gd name="connsiteY444" fmla="*/ 177 h 10000"/>
                                <a:gd name="connsiteX445" fmla="*/ 4187 w 9846"/>
                                <a:gd name="connsiteY445" fmla="*/ 177 h 10000"/>
                                <a:gd name="connsiteX446" fmla="*/ 4187 w 9846"/>
                                <a:gd name="connsiteY446" fmla="*/ 181 h 10000"/>
                                <a:gd name="connsiteX447" fmla="*/ 4187 w 9846"/>
                                <a:gd name="connsiteY447" fmla="*/ 188 h 10000"/>
                                <a:gd name="connsiteX448" fmla="*/ 4187 w 9846"/>
                                <a:gd name="connsiteY448" fmla="*/ 195 h 10000"/>
                                <a:gd name="connsiteX449" fmla="*/ 4221 w 9846"/>
                                <a:gd name="connsiteY449" fmla="*/ 200 h 10000"/>
                                <a:gd name="connsiteX450" fmla="*/ 4221 w 9846"/>
                                <a:gd name="connsiteY450" fmla="*/ 200 h 10000"/>
                                <a:gd name="connsiteX451" fmla="*/ 4341 w 9846"/>
                                <a:gd name="connsiteY451" fmla="*/ 200 h 10000"/>
                                <a:gd name="connsiteX452" fmla="*/ 4341 w 9846"/>
                                <a:gd name="connsiteY452" fmla="*/ 200 h 10000"/>
                                <a:gd name="connsiteX453" fmla="*/ 4375 w 9846"/>
                                <a:gd name="connsiteY453" fmla="*/ 206 h 10000"/>
                                <a:gd name="connsiteX454" fmla="*/ 4375 w 9846"/>
                                <a:gd name="connsiteY454" fmla="*/ 206 h 10000"/>
                                <a:gd name="connsiteX455" fmla="*/ 4341 w 9846"/>
                                <a:gd name="connsiteY455" fmla="*/ 214 h 10000"/>
                                <a:gd name="connsiteX456" fmla="*/ 4341 w 9846"/>
                                <a:gd name="connsiteY456" fmla="*/ 214 h 10000"/>
                                <a:gd name="connsiteX457" fmla="*/ 4375 w 9846"/>
                                <a:gd name="connsiteY457" fmla="*/ 218 h 10000"/>
                                <a:gd name="connsiteX458" fmla="*/ 4452 w 9846"/>
                                <a:gd name="connsiteY458" fmla="*/ 222 h 10000"/>
                                <a:gd name="connsiteX459" fmla="*/ 4452 w 9846"/>
                                <a:gd name="connsiteY459" fmla="*/ 222 h 10000"/>
                                <a:gd name="connsiteX460" fmla="*/ 4530 w 9846"/>
                                <a:gd name="connsiteY460" fmla="*/ 222 h 10000"/>
                                <a:gd name="connsiteX461" fmla="*/ 4598 w 9846"/>
                                <a:gd name="connsiteY461" fmla="*/ 222 h 10000"/>
                                <a:gd name="connsiteX462" fmla="*/ 4675 w 9846"/>
                                <a:gd name="connsiteY462" fmla="*/ 233 h 10000"/>
                                <a:gd name="connsiteX463" fmla="*/ 4675 w 9846"/>
                                <a:gd name="connsiteY463" fmla="*/ 233 h 10000"/>
                                <a:gd name="connsiteX464" fmla="*/ 4752 w 9846"/>
                                <a:gd name="connsiteY464" fmla="*/ 237 h 10000"/>
                                <a:gd name="connsiteX465" fmla="*/ 4829 w 9846"/>
                                <a:gd name="connsiteY465" fmla="*/ 241 h 10000"/>
                                <a:gd name="connsiteX466" fmla="*/ 4829 w 9846"/>
                                <a:gd name="connsiteY466" fmla="*/ 241 h 10000"/>
                                <a:gd name="connsiteX467" fmla="*/ 4863 w 9846"/>
                                <a:gd name="connsiteY467" fmla="*/ 244 h 10000"/>
                                <a:gd name="connsiteX468" fmla="*/ 4863 w 9846"/>
                                <a:gd name="connsiteY468" fmla="*/ 244 h 10000"/>
                                <a:gd name="connsiteX469" fmla="*/ 4906 w 9846"/>
                                <a:gd name="connsiteY469" fmla="*/ 248 h 10000"/>
                                <a:gd name="connsiteX470" fmla="*/ 4983 w 9846"/>
                                <a:gd name="connsiteY470" fmla="*/ 244 h 10000"/>
                                <a:gd name="connsiteX471" fmla="*/ 4983 w 9846"/>
                                <a:gd name="connsiteY471" fmla="*/ 244 h 10000"/>
                                <a:gd name="connsiteX472" fmla="*/ 5017 w 9846"/>
                                <a:gd name="connsiteY472" fmla="*/ 252 h 10000"/>
                                <a:gd name="connsiteX473" fmla="*/ 5052 w 9846"/>
                                <a:gd name="connsiteY473" fmla="*/ 256 h 10000"/>
                                <a:gd name="connsiteX474" fmla="*/ 5052 w 9846"/>
                                <a:gd name="connsiteY474" fmla="*/ 256 h 10000"/>
                                <a:gd name="connsiteX475" fmla="*/ 5017 w 9846"/>
                                <a:gd name="connsiteY475" fmla="*/ 301 h 10000"/>
                                <a:gd name="connsiteX476" fmla="*/ 5017 w 9846"/>
                                <a:gd name="connsiteY476" fmla="*/ 346 h 10000"/>
                                <a:gd name="connsiteX477" fmla="*/ 5017 w 9846"/>
                                <a:gd name="connsiteY477" fmla="*/ 346 h 10000"/>
                                <a:gd name="connsiteX478" fmla="*/ 5052 w 9846"/>
                                <a:gd name="connsiteY478" fmla="*/ 380 h 10000"/>
                                <a:gd name="connsiteX479" fmla="*/ 5052 w 9846"/>
                                <a:gd name="connsiteY479" fmla="*/ 380 h 10000"/>
                                <a:gd name="connsiteX480" fmla="*/ 5129 w 9846"/>
                                <a:gd name="connsiteY480" fmla="*/ 440 h 10000"/>
                                <a:gd name="connsiteX481" fmla="*/ 5129 w 9846"/>
                                <a:gd name="connsiteY481" fmla="*/ 440 h 10000"/>
                                <a:gd name="connsiteX482" fmla="*/ 5129 w 9846"/>
                                <a:gd name="connsiteY482" fmla="*/ 466 h 10000"/>
                                <a:gd name="connsiteX483" fmla="*/ 5171 w 9846"/>
                                <a:gd name="connsiteY483" fmla="*/ 492 h 10000"/>
                                <a:gd name="connsiteX484" fmla="*/ 5171 w 9846"/>
                                <a:gd name="connsiteY484" fmla="*/ 492 h 10000"/>
                                <a:gd name="connsiteX485" fmla="*/ 5206 w 9846"/>
                                <a:gd name="connsiteY485" fmla="*/ 530 h 10000"/>
                                <a:gd name="connsiteX486" fmla="*/ 5206 w 9846"/>
                                <a:gd name="connsiteY486" fmla="*/ 530 h 10000"/>
                                <a:gd name="connsiteX487" fmla="*/ 5318 w 9846"/>
                                <a:gd name="connsiteY487" fmla="*/ 579 h 10000"/>
                                <a:gd name="connsiteX488" fmla="*/ 5318 w 9846"/>
                                <a:gd name="connsiteY488" fmla="*/ 579 h 10000"/>
                                <a:gd name="connsiteX489" fmla="*/ 5428 w 9846"/>
                                <a:gd name="connsiteY489" fmla="*/ 639 h 10000"/>
                                <a:gd name="connsiteX490" fmla="*/ 5548 w 9846"/>
                                <a:gd name="connsiteY490" fmla="*/ 695 h 10000"/>
                                <a:gd name="connsiteX491" fmla="*/ 5548 w 9846"/>
                                <a:gd name="connsiteY491" fmla="*/ 695 h 10000"/>
                                <a:gd name="connsiteX492" fmla="*/ 5318 w 9846"/>
                                <a:gd name="connsiteY492" fmla="*/ 677 h 10000"/>
                                <a:gd name="connsiteX493" fmla="*/ 5095 w 9846"/>
                                <a:gd name="connsiteY493" fmla="*/ 654 h 10000"/>
                                <a:gd name="connsiteX494" fmla="*/ 5095 w 9846"/>
                                <a:gd name="connsiteY494" fmla="*/ 654 h 10000"/>
                                <a:gd name="connsiteX495" fmla="*/ 4829 w 9846"/>
                                <a:gd name="connsiteY495" fmla="*/ 631 h 10000"/>
                                <a:gd name="connsiteX496" fmla="*/ 4598 w 9846"/>
                                <a:gd name="connsiteY496" fmla="*/ 609 h 10000"/>
                                <a:gd name="connsiteX497" fmla="*/ 4598 w 9846"/>
                                <a:gd name="connsiteY497" fmla="*/ 609 h 10000"/>
                                <a:gd name="connsiteX498" fmla="*/ 4452 w 9846"/>
                                <a:gd name="connsiteY498" fmla="*/ 560 h 10000"/>
                                <a:gd name="connsiteX499" fmla="*/ 4341 w 9846"/>
                                <a:gd name="connsiteY499" fmla="*/ 508 h 10000"/>
                                <a:gd name="connsiteX500" fmla="*/ 4341 w 9846"/>
                                <a:gd name="connsiteY500" fmla="*/ 508 h 10000"/>
                                <a:gd name="connsiteX501" fmla="*/ 4298 w 9846"/>
                                <a:gd name="connsiteY501" fmla="*/ 478 h 10000"/>
                                <a:gd name="connsiteX502" fmla="*/ 4298 w 9846"/>
                                <a:gd name="connsiteY502" fmla="*/ 444 h 10000"/>
                                <a:gd name="connsiteX503" fmla="*/ 4298 w 9846"/>
                                <a:gd name="connsiteY503" fmla="*/ 444 h 10000"/>
                                <a:gd name="connsiteX504" fmla="*/ 4341 w 9846"/>
                                <a:gd name="connsiteY504" fmla="*/ 440 h 10000"/>
                                <a:gd name="connsiteX505" fmla="*/ 4375 w 9846"/>
                                <a:gd name="connsiteY505" fmla="*/ 436 h 10000"/>
                                <a:gd name="connsiteX506" fmla="*/ 4375 w 9846"/>
                                <a:gd name="connsiteY506" fmla="*/ 436 h 10000"/>
                                <a:gd name="connsiteX507" fmla="*/ 4410 w 9846"/>
                                <a:gd name="connsiteY507" fmla="*/ 436 h 10000"/>
                                <a:gd name="connsiteX508" fmla="*/ 4486 w 9846"/>
                                <a:gd name="connsiteY508" fmla="*/ 436 h 10000"/>
                                <a:gd name="connsiteX509" fmla="*/ 4486 w 9846"/>
                                <a:gd name="connsiteY509" fmla="*/ 428 h 10000"/>
                                <a:gd name="connsiteX510" fmla="*/ 4486 w 9846"/>
                                <a:gd name="connsiteY510" fmla="*/ 425 h 10000"/>
                                <a:gd name="connsiteX511" fmla="*/ 4486 w 9846"/>
                                <a:gd name="connsiteY511" fmla="*/ 425 h 10000"/>
                                <a:gd name="connsiteX512" fmla="*/ 4530 w 9846"/>
                                <a:gd name="connsiteY512" fmla="*/ 425 h 10000"/>
                                <a:gd name="connsiteX513" fmla="*/ 4564 w 9846"/>
                                <a:gd name="connsiteY513" fmla="*/ 425 h 10000"/>
                                <a:gd name="connsiteX514" fmla="*/ 4564 w 9846"/>
                                <a:gd name="connsiteY514" fmla="*/ 425 h 10000"/>
                                <a:gd name="connsiteX515" fmla="*/ 4598 w 9846"/>
                                <a:gd name="connsiteY515" fmla="*/ 421 h 10000"/>
                                <a:gd name="connsiteX516" fmla="*/ 4598 w 9846"/>
                                <a:gd name="connsiteY516" fmla="*/ 417 h 10000"/>
                                <a:gd name="connsiteX517" fmla="*/ 4598 w 9846"/>
                                <a:gd name="connsiteY517" fmla="*/ 409 h 10000"/>
                                <a:gd name="connsiteX518" fmla="*/ 4564 w 9846"/>
                                <a:gd name="connsiteY518" fmla="*/ 406 h 10000"/>
                                <a:gd name="connsiteX519" fmla="*/ 4564 w 9846"/>
                                <a:gd name="connsiteY519" fmla="*/ 406 h 10000"/>
                                <a:gd name="connsiteX520" fmla="*/ 4675 w 9846"/>
                                <a:gd name="connsiteY520" fmla="*/ 406 h 10000"/>
                                <a:gd name="connsiteX521" fmla="*/ 4675 w 9846"/>
                                <a:gd name="connsiteY521" fmla="*/ 406 h 10000"/>
                                <a:gd name="connsiteX522" fmla="*/ 4675 w 9846"/>
                                <a:gd name="connsiteY522" fmla="*/ 398 h 10000"/>
                                <a:gd name="connsiteX523" fmla="*/ 4675 w 9846"/>
                                <a:gd name="connsiteY523" fmla="*/ 395 h 10000"/>
                                <a:gd name="connsiteX524" fmla="*/ 4598 w 9846"/>
                                <a:gd name="connsiteY524" fmla="*/ 383 h 10000"/>
                                <a:gd name="connsiteX525" fmla="*/ 4598 w 9846"/>
                                <a:gd name="connsiteY525" fmla="*/ 383 h 10000"/>
                                <a:gd name="connsiteX526" fmla="*/ 4640 w 9846"/>
                                <a:gd name="connsiteY526" fmla="*/ 380 h 10000"/>
                                <a:gd name="connsiteX527" fmla="*/ 4640 w 9846"/>
                                <a:gd name="connsiteY527" fmla="*/ 372 h 10000"/>
                                <a:gd name="connsiteX528" fmla="*/ 4598 w 9846"/>
                                <a:gd name="connsiteY528" fmla="*/ 364 h 10000"/>
                                <a:gd name="connsiteX529" fmla="*/ 4564 w 9846"/>
                                <a:gd name="connsiteY529" fmla="*/ 361 h 10000"/>
                                <a:gd name="connsiteX530" fmla="*/ 4564 w 9846"/>
                                <a:gd name="connsiteY530" fmla="*/ 361 h 10000"/>
                                <a:gd name="connsiteX531" fmla="*/ 4564 w 9846"/>
                                <a:gd name="connsiteY531" fmla="*/ 353 h 10000"/>
                                <a:gd name="connsiteX532" fmla="*/ 4530 w 9846"/>
                                <a:gd name="connsiteY532" fmla="*/ 350 h 10000"/>
                                <a:gd name="connsiteX533" fmla="*/ 4486 w 9846"/>
                                <a:gd name="connsiteY533" fmla="*/ 346 h 10000"/>
                                <a:gd name="connsiteX534" fmla="*/ 4410 w 9846"/>
                                <a:gd name="connsiteY534" fmla="*/ 346 h 10000"/>
                                <a:gd name="connsiteX535" fmla="*/ 4410 w 9846"/>
                                <a:gd name="connsiteY535" fmla="*/ 346 h 10000"/>
                                <a:gd name="connsiteX536" fmla="*/ 4375 w 9846"/>
                                <a:gd name="connsiteY536" fmla="*/ 342 h 10000"/>
                                <a:gd name="connsiteX537" fmla="*/ 4375 w 9846"/>
                                <a:gd name="connsiteY537" fmla="*/ 334 h 10000"/>
                                <a:gd name="connsiteX538" fmla="*/ 4375 w 9846"/>
                                <a:gd name="connsiteY538" fmla="*/ 334 h 10000"/>
                                <a:gd name="connsiteX539" fmla="*/ 4264 w 9846"/>
                                <a:gd name="connsiteY539" fmla="*/ 334 h 10000"/>
                                <a:gd name="connsiteX540" fmla="*/ 4221 w 9846"/>
                                <a:gd name="connsiteY540" fmla="*/ 339 h 10000"/>
                                <a:gd name="connsiteX541" fmla="*/ 4221 w 9846"/>
                                <a:gd name="connsiteY541" fmla="*/ 339 h 10000"/>
                                <a:gd name="connsiteX542" fmla="*/ 4153 w 9846"/>
                                <a:gd name="connsiteY542" fmla="*/ 334 h 10000"/>
                                <a:gd name="connsiteX543" fmla="*/ 4076 w 9846"/>
                                <a:gd name="connsiteY543" fmla="*/ 331 h 10000"/>
                                <a:gd name="connsiteX544" fmla="*/ 4033 w 9846"/>
                                <a:gd name="connsiteY544" fmla="*/ 334 h 10000"/>
                                <a:gd name="connsiteX545" fmla="*/ 3999 w 9846"/>
                                <a:gd name="connsiteY545" fmla="*/ 339 h 10000"/>
                                <a:gd name="connsiteX546" fmla="*/ 3999 w 9846"/>
                                <a:gd name="connsiteY546" fmla="*/ 339 h 10000"/>
                                <a:gd name="connsiteX547" fmla="*/ 3922 w 9846"/>
                                <a:gd name="connsiteY547" fmla="*/ 339 h 10000"/>
                                <a:gd name="connsiteX548" fmla="*/ 3888 w 9846"/>
                                <a:gd name="connsiteY548" fmla="*/ 339 h 10000"/>
                                <a:gd name="connsiteX549" fmla="*/ 3844 w 9846"/>
                                <a:gd name="connsiteY549" fmla="*/ 339 h 10000"/>
                                <a:gd name="connsiteX550" fmla="*/ 3844 w 9846"/>
                                <a:gd name="connsiteY550" fmla="*/ 346 h 10000"/>
                                <a:gd name="connsiteX551" fmla="*/ 3844 w 9846"/>
                                <a:gd name="connsiteY551" fmla="*/ 346 h 10000"/>
                                <a:gd name="connsiteX552" fmla="*/ 3734 w 9846"/>
                                <a:gd name="connsiteY552" fmla="*/ 350 h 10000"/>
                                <a:gd name="connsiteX553" fmla="*/ 3734 w 9846"/>
                                <a:gd name="connsiteY553" fmla="*/ 350 h 10000"/>
                                <a:gd name="connsiteX554" fmla="*/ 3734 w 9846"/>
                                <a:gd name="connsiteY554" fmla="*/ 361 h 10000"/>
                                <a:gd name="connsiteX555" fmla="*/ 3734 w 9846"/>
                                <a:gd name="connsiteY555" fmla="*/ 372 h 10000"/>
                                <a:gd name="connsiteX556" fmla="*/ 3734 w 9846"/>
                                <a:gd name="connsiteY556" fmla="*/ 372 h 10000"/>
                                <a:gd name="connsiteX557" fmla="*/ 3699 w 9846"/>
                                <a:gd name="connsiteY557" fmla="*/ 380 h 10000"/>
                                <a:gd name="connsiteX558" fmla="*/ 3699 w 9846"/>
                                <a:gd name="connsiteY558" fmla="*/ 387 h 10000"/>
                                <a:gd name="connsiteX559" fmla="*/ 3734 w 9846"/>
                                <a:gd name="connsiteY559" fmla="*/ 391 h 10000"/>
                                <a:gd name="connsiteX560" fmla="*/ 3734 w 9846"/>
                                <a:gd name="connsiteY560" fmla="*/ 391 h 10000"/>
                                <a:gd name="connsiteX561" fmla="*/ 3699 w 9846"/>
                                <a:gd name="connsiteY561" fmla="*/ 398 h 10000"/>
                                <a:gd name="connsiteX562" fmla="*/ 3734 w 9846"/>
                                <a:gd name="connsiteY562" fmla="*/ 403 h 10000"/>
                                <a:gd name="connsiteX563" fmla="*/ 3810 w 9846"/>
                                <a:gd name="connsiteY563" fmla="*/ 414 h 10000"/>
                                <a:gd name="connsiteX564" fmla="*/ 3810 w 9846"/>
                                <a:gd name="connsiteY564" fmla="*/ 414 h 10000"/>
                                <a:gd name="connsiteX565" fmla="*/ 3776 w 9846"/>
                                <a:gd name="connsiteY565" fmla="*/ 417 h 10000"/>
                                <a:gd name="connsiteX566" fmla="*/ 3810 w 9846"/>
                                <a:gd name="connsiteY566" fmla="*/ 421 h 10000"/>
                                <a:gd name="connsiteX567" fmla="*/ 3888 w 9846"/>
                                <a:gd name="connsiteY567" fmla="*/ 425 h 10000"/>
                                <a:gd name="connsiteX568" fmla="*/ 3888 w 9846"/>
                                <a:gd name="connsiteY568" fmla="*/ 425 h 10000"/>
                                <a:gd name="connsiteX569" fmla="*/ 3888 w 9846"/>
                                <a:gd name="connsiteY569" fmla="*/ 433 h 10000"/>
                                <a:gd name="connsiteX570" fmla="*/ 3888 w 9846"/>
                                <a:gd name="connsiteY570" fmla="*/ 433 h 10000"/>
                                <a:gd name="connsiteX571" fmla="*/ 3922 w 9846"/>
                                <a:gd name="connsiteY571" fmla="*/ 436 h 10000"/>
                                <a:gd name="connsiteX572" fmla="*/ 3999 w 9846"/>
                                <a:gd name="connsiteY572" fmla="*/ 436 h 10000"/>
                                <a:gd name="connsiteX573" fmla="*/ 3999 w 9846"/>
                                <a:gd name="connsiteY573" fmla="*/ 436 h 10000"/>
                                <a:gd name="connsiteX574" fmla="*/ 4033 w 9846"/>
                                <a:gd name="connsiteY574" fmla="*/ 440 h 10000"/>
                                <a:gd name="connsiteX575" fmla="*/ 4110 w 9846"/>
                                <a:gd name="connsiteY575" fmla="*/ 444 h 10000"/>
                                <a:gd name="connsiteX576" fmla="*/ 4153 w 9846"/>
                                <a:gd name="connsiteY576" fmla="*/ 440 h 10000"/>
                                <a:gd name="connsiteX577" fmla="*/ 4153 w 9846"/>
                                <a:gd name="connsiteY577" fmla="*/ 440 h 10000"/>
                                <a:gd name="connsiteX578" fmla="*/ 4110 w 9846"/>
                                <a:gd name="connsiteY578" fmla="*/ 470 h 10000"/>
                                <a:gd name="connsiteX579" fmla="*/ 4153 w 9846"/>
                                <a:gd name="connsiteY579" fmla="*/ 500 h 10000"/>
                                <a:gd name="connsiteX580" fmla="*/ 4187 w 9846"/>
                                <a:gd name="connsiteY580" fmla="*/ 560 h 10000"/>
                                <a:gd name="connsiteX581" fmla="*/ 4187 w 9846"/>
                                <a:gd name="connsiteY581" fmla="*/ 560 h 10000"/>
                                <a:gd name="connsiteX582" fmla="*/ 4076 w 9846"/>
                                <a:gd name="connsiteY582" fmla="*/ 553 h 10000"/>
                                <a:gd name="connsiteX583" fmla="*/ 3964 w 9846"/>
                                <a:gd name="connsiteY583" fmla="*/ 542 h 10000"/>
                                <a:gd name="connsiteX584" fmla="*/ 3964 w 9846"/>
                                <a:gd name="connsiteY584" fmla="*/ 542 h 10000"/>
                                <a:gd name="connsiteX585" fmla="*/ 3622 w 9846"/>
                                <a:gd name="connsiteY585" fmla="*/ 500 h 10000"/>
                                <a:gd name="connsiteX586" fmla="*/ 3245 w 9846"/>
                                <a:gd name="connsiteY586" fmla="*/ 459 h 10000"/>
                                <a:gd name="connsiteX587" fmla="*/ 2526 w 9846"/>
                                <a:gd name="connsiteY587" fmla="*/ 369 h 10000"/>
                                <a:gd name="connsiteX588" fmla="*/ 2526 w 9846"/>
                                <a:gd name="connsiteY588" fmla="*/ 369 h 10000"/>
                                <a:gd name="connsiteX589" fmla="*/ 2603 w 9846"/>
                                <a:gd name="connsiteY589" fmla="*/ 369 h 10000"/>
                                <a:gd name="connsiteX590" fmla="*/ 2603 w 9846"/>
                                <a:gd name="connsiteY590" fmla="*/ 364 h 10000"/>
                                <a:gd name="connsiteX591" fmla="*/ 2603 w 9846"/>
                                <a:gd name="connsiteY591" fmla="*/ 353 h 10000"/>
                                <a:gd name="connsiteX592" fmla="*/ 2603 w 9846"/>
                                <a:gd name="connsiteY592" fmla="*/ 353 h 10000"/>
                                <a:gd name="connsiteX593" fmla="*/ 2681 w 9846"/>
                                <a:gd name="connsiteY593" fmla="*/ 353 h 10000"/>
                                <a:gd name="connsiteX594" fmla="*/ 2757 w 9846"/>
                                <a:gd name="connsiteY594" fmla="*/ 353 h 10000"/>
                                <a:gd name="connsiteX595" fmla="*/ 2757 w 9846"/>
                                <a:gd name="connsiteY595" fmla="*/ 353 h 10000"/>
                                <a:gd name="connsiteX596" fmla="*/ 2791 w 9846"/>
                                <a:gd name="connsiteY596" fmla="*/ 350 h 10000"/>
                                <a:gd name="connsiteX597" fmla="*/ 2791 w 9846"/>
                                <a:gd name="connsiteY597" fmla="*/ 342 h 10000"/>
                                <a:gd name="connsiteX598" fmla="*/ 2757 w 9846"/>
                                <a:gd name="connsiteY598" fmla="*/ 331 h 10000"/>
                                <a:gd name="connsiteX599" fmla="*/ 2757 w 9846"/>
                                <a:gd name="connsiteY599" fmla="*/ 331 h 10000"/>
                                <a:gd name="connsiteX600" fmla="*/ 2791 w 9846"/>
                                <a:gd name="connsiteY600" fmla="*/ 331 h 10000"/>
                                <a:gd name="connsiteX601" fmla="*/ 2869 w 9846"/>
                                <a:gd name="connsiteY601" fmla="*/ 327 h 10000"/>
                                <a:gd name="connsiteX602" fmla="*/ 2869 w 9846"/>
                                <a:gd name="connsiteY602" fmla="*/ 327 h 10000"/>
                                <a:gd name="connsiteX603" fmla="*/ 2869 w 9846"/>
                                <a:gd name="connsiteY603" fmla="*/ 320 h 10000"/>
                                <a:gd name="connsiteX604" fmla="*/ 2826 w 9846"/>
                                <a:gd name="connsiteY604" fmla="*/ 308 h 10000"/>
                                <a:gd name="connsiteX605" fmla="*/ 2826 w 9846"/>
                                <a:gd name="connsiteY605" fmla="*/ 308 h 10000"/>
                                <a:gd name="connsiteX606" fmla="*/ 2903 w 9846"/>
                                <a:gd name="connsiteY606" fmla="*/ 308 h 10000"/>
                                <a:gd name="connsiteX607" fmla="*/ 2946 w 9846"/>
                                <a:gd name="connsiteY607" fmla="*/ 305 h 10000"/>
                                <a:gd name="connsiteX608" fmla="*/ 2946 w 9846"/>
                                <a:gd name="connsiteY608" fmla="*/ 305 h 10000"/>
                                <a:gd name="connsiteX609" fmla="*/ 2946 w 9846"/>
                                <a:gd name="connsiteY609" fmla="*/ 301 h 10000"/>
                                <a:gd name="connsiteX610" fmla="*/ 2946 w 9846"/>
                                <a:gd name="connsiteY610" fmla="*/ 297 h 10000"/>
                                <a:gd name="connsiteX611" fmla="*/ 2980 w 9846"/>
                                <a:gd name="connsiteY611" fmla="*/ 297 h 10000"/>
                                <a:gd name="connsiteX612" fmla="*/ 2980 w 9846"/>
                                <a:gd name="connsiteY612" fmla="*/ 297 h 10000"/>
                                <a:gd name="connsiteX613" fmla="*/ 2903 w 9846"/>
                                <a:gd name="connsiteY613" fmla="*/ 289 h 10000"/>
                                <a:gd name="connsiteX614" fmla="*/ 2869 w 9846"/>
                                <a:gd name="connsiteY614" fmla="*/ 286 h 10000"/>
                                <a:gd name="connsiteX615" fmla="*/ 2869 w 9846"/>
                                <a:gd name="connsiteY615" fmla="*/ 286 h 10000"/>
                                <a:gd name="connsiteX616" fmla="*/ 2946 w 9846"/>
                                <a:gd name="connsiteY616" fmla="*/ 278 h 10000"/>
                                <a:gd name="connsiteX617" fmla="*/ 3014 w 9846"/>
                                <a:gd name="connsiteY617" fmla="*/ 270 h 10000"/>
                                <a:gd name="connsiteX618" fmla="*/ 3014 w 9846"/>
                                <a:gd name="connsiteY618" fmla="*/ 270 h 10000"/>
                                <a:gd name="connsiteX619" fmla="*/ 2946 w 9846"/>
                                <a:gd name="connsiteY619" fmla="*/ 263 h 10000"/>
                                <a:gd name="connsiteX620" fmla="*/ 2869 w 9846"/>
                                <a:gd name="connsiteY620" fmla="*/ 259 h 10000"/>
                                <a:gd name="connsiteX621" fmla="*/ 2869 w 9846"/>
                                <a:gd name="connsiteY621" fmla="*/ 259 h 10000"/>
                                <a:gd name="connsiteX622" fmla="*/ 2869 w 9846"/>
                                <a:gd name="connsiteY622" fmla="*/ 256 h 10000"/>
                                <a:gd name="connsiteX623" fmla="*/ 2903 w 9846"/>
                                <a:gd name="connsiteY623" fmla="*/ 252 h 10000"/>
                                <a:gd name="connsiteX624" fmla="*/ 2980 w 9846"/>
                                <a:gd name="connsiteY624" fmla="*/ 248 h 10000"/>
                                <a:gd name="connsiteX625" fmla="*/ 2980 w 9846"/>
                                <a:gd name="connsiteY625" fmla="*/ 248 h 10000"/>
                                <a:gd name="connsiteX626" fmla="*/ 2980 w 9846"/>
                                <a:gd name="connsiteY626" fmla="*/ 241 h 10000"/>
                                <a:gd name="connsiteX627" fmla="*/ 2946 w 9846"/>
                                <a:gd name="connsiteY627" fmla="*/ 233 h 10000"/>
                                <a:gd name="connsiteX628" fmla="*/ 2903 w 9846"/>
                                <a:gd name="connsiteY628" fmla="*/ 233 h 10000"/>
                                <a:gd name="connsiteX629" fmla="*/ 2826 w 9846"/>
                                <a:gd name="connsiteY629" fmla="*/ 229 h 10000"/>
                                <a:gd name="connsiteX630" fmla="*/ 2826 w 9846"/>
                                <a:gd name="connsiteY630" fmla="*/ 229 h 10000"/>
                                <a:gd name="connsiteX631" fmla="*/ 2826 w 9846"/>
                                <a:gd name="connsiteY631" fmla="*/ 225 h 10000"/>
                                <a:gd name="connsiteX632" fmla="*/ 2826 w 9846"/>
                                <a:gd name="connsiteY632" fmla="*/ 222 h 10000"/>
                                <a:gd name="connsiteX633" fmla="*/ 2869 w 9846"/>
                                <a:gd name="connsiteY633" fmla="*/ 218 h 10000"/>
                                <a:gd name="connsiteX634" fmla="*/ 2869 w 9846"/>
                                <a:gd name="connsiteY634" fmla="*/ 214 h 10000"/>
                                <a:gd name="connsiteX635" fmla="*/ 2869 w 9846"/>
                                <a:gd name="connsiteY635" fmla="*/ 214 h 10000"/>
                                <a:gd name="connsiteX636" fmla="*/ 2869 w 9846"/>
                                <a:gd name="connsiteY636" fmla="*/ 206 h 10000"/>
                                <a:gd name="connsiteX637" fmla="*/ 2826 w 9846"/>
                                <a:gd name="connsiteY637" fmla="*/ 200 h 10000"/>
                                <a:gd name="connsiteX638" fmla="*/ 2826 w 9846"/>
                                <a:gd name="connsiteY638" fmla="*/ 200 h 10000"/>
                                <a:gd name="connsiteX639" fmla="*/ 2715 w 9846"/>
                                <a:gd name="connsiteY639" fmla="*/ 203 h 10000"/>
                                <a:gd name="connsiteX640" fmla="*/ 2681 w 9846"/>
                                <a:gd name="connsiteY640" fmla="*/ 203 h 10000"/>
                                <a:gd name="connsiteX641" fmla="*/ 2637 w 9846"/>
                                <a:gd name="connsiteY641" fmla="*/ 200 h 10000"/>
                                <a:gd name="connsiteX642" fmla="*/ 2637 w 9846"/>
                                <a:gd name="connsiteY642" fmla="*/ 200 h 10000"/>
                                <a:gd name="connsiteX643" fmla="*/ 2715 w 9846"/>
                                <a:gd name="connsiteY643" fmla="*/ 192 h 10000"/>
                                <a:gd name="connsiteX644" fmla="*/ 2715 w 9846"/>
                                <a:gd name="connsiteY644" fmla="*/ 192 h 10000"/>
                                <a:gd name="connsiteX645" fmla="*/ 2715 w 9846"/>
                                <a:gd name="connsiteY645" fmla="*/ 181 h 10000"/>
                                <a:gd name="connsiteX646" fmla="*/ 2681 w 9846"/>
                                <a:gd name="connsiteY646" fmla="*/ 177 h 10000"/>
                                <a:gd name="connsiteX647" fmla="*/ 2681 w 9846"/>
                                <a:gd name="connsiteY647" fmla="*/ 177 h 10000"/>
                                <a:gd name="connsiteX648" fmla="*/ 2561 w 9846"/>
                                <a:gd name="connsiteY648" fmla="*/ 177 h 10000"/>
                                <a:gd name="connsiteX649" fmla="*/ 2492 w 9846"/>
                                <a:gd name="connsiteY649" fmla="*/ 181 h 10000"/>
                                <a:gd name="connsiteX650" fmla="*/ 2492 w 9846"/>
                                <a:gd name="connsiteY650" fmla="*/ 181 h 10000"/>
                                <a:gd name="connsiteX651" fmla="*/ 2449 w 9846"/>
                                <a:gd name="connsiteY651" fmla="*/ 181 h 10000"/>
                                <a:gd name="connsiteX652" fmla="*/ 2449 w 9846"/>
                                <a:gd name="connsiteY652" fmla="*/ 177 h 10000"/>
                                <a:gd name="connsiteX653" fmla="*/ 2492 w 9846"/>
                                <a:gd name="connsiteY653" fmla="*/ 173 h 10000"/>
                                <a:gd name="connsiteX654" fmla="*/ 2492 w 9846"/>
                                <a:gd name="connsiteY654" fmla="*/ 173 h 10000"/>
                                <a:gd name="connsiteX655" fmla="*/ 2449 w 9846"/>
                                <a:gd name="connsiteY655" fmla="*/ 166 h 10000"/>
                                <a:gd name="connsiteX656" fmla="*/ 2449 w 9846"/>
                                <a:gd name="connsiteY656" fmla="*/ 161 h 10000"/>
                                <a:gd name="connsiteX657" fmla="*/ 2449 w 9846"/>
                                <a:gd name="connsiteY657" fmla="*/ 161 h 10000"/>
                                <a:gd name="connsiteX658" fmla="*/ 2415 w 9846"/>
                                <a:gd name="connsiteY658" fmla="*/ 158 h 10000"/>
                                <a:gd name="connsiteX659" fmla="*/ 2415 w 9846"/>
                                <a:gd name="connsiteY659" fmla="*/ 154 h 10000"/>
                                <a:gd name="connsiteX660" fmla="*/ 2415 w 9846"/>
                                <a:gd name="connsiteY660" fmla="*/ 154 h 10000"/>
                                <a:gd name="connsiteX661" fmla="*/ 2338 w 9846"/>
                                <a:gd name="connsiteY661" fmla="*/ 158 h 10000"/>
                                <a:gd name="connsiteX662" fmla="*/ 2304 w 9846"/>
                                <a:gd name="connsiteY662" fmla="*/ 161 h 10000"/>
                                <a:gd name="connsiteX663" fmla="*/ 2226 w 9846"/>
                                <a:gd name="connsiteY663" fmla="*/ 161 h 10000"/>
                                <a:gd name="connsiteX664" fmla="*/ 2184 w 9846"/>
                                <a:gd name="connsiteY664" fmla="*/ 166 h 10000"/>
                                <a:gd name="connsiteX665" fmla="*/ 2184 w 9846"/>
                                <a:gd name="connsiteY665" fmla="*/ 166 h 10000"/>
                                <a:gd name="connsiteX666" fmla="*/ 2184 w 9846"/>
                                <a:gd name="connsiteY666" fmla="*/ 154 h 10000"/>
                                <a:gd name="connsiteX667" fmla="*/ 2150 w 9846"/>
                                <a:gd name="connsiteY667" fmla="*/ 147 h 10000"/>
                                <a:gd name="connsiteX668" fmla="*/ 2150 w 9846"/>
                                <a:gd name="connsiteY668" fmla="*/ 147 h 10000"/>
                                <a:gd name="connsiteX669" fmla="*/ 2072 w 9846"/>
                                <a:gd name="connsiteY669" fmla="*/ 142 h 10000"/>
                                <a:gd name="connsiteX670" fmla="*/ 1995 w 9846"/>
                                <a:gd name="connsiteY670" fmla="*/ 147 h 10000"/>
                                <a:gd name="connsiteX671" fmla="*/ 1995 w 9846"/>
                                <a:gd name="connsiteY671" fmla="*/ 147 h 10000"/>
                                <a:gd name="connsiteX672" fmla="*/ 1961 w 9846"/>
                                <a:gd name="connsiteY672" fmla="*/ 154 h 10000"/>
                                <a:gd name="connsiteX673" fmla="*/ 1961 w 9846"/>
                                <a:gd name="connsiteY673" fmla="*/ 161 h 10000"/>
                                <a:gd name="connsiteX674" fmla="*/ 1927 w 9846"/>
                                <a:gd name="connsiteY674" fmla="*/ 161 h 10000"/>
                                <a:gd name="connsiteX675" fmla="*/ 1927 w 9846"/>
                                <a:gd name="connsiteY675" fmla="*/ 161 h 10000"/>
                                <a:gd name="connsiteX676" fmla="*/ 1884 w 9846"/>
                                <a:gd name="connsiteY676" fmla="*/ 154 h 10000"/>
                                <a:gd name="connsiteX677" fmla="*/ 1850 w 9846"/>
                                <a:gd name="connsiteY677" fmla="*/ 147 h 10000"/>
                                <a:gd name="connsiteX678" fmla="*/ 1850 w 9846"/>
                                <a:gd name="connsiteY678" fmla="*/ 147 h 10000"/>
                                <a:gd name="connsiteX679" fmla="*/ 1773 w 9846"/>
                                <a:gd name="connsiteY679" fmla="*/ 150 h 10000"/>
                                <a:gd name="connsiteX680" fmla="*/ 1696 w 9846"/>
                                <a:gd name="connsiteY680" fmla="*/ 154 h 10000"/>
                                <a:gd name="connsiteX681" fmla="*/ 1696 w 9846"/>
                                <a:gd name="connsiteY681" fmla="*/ 158 h 10000"/>
                                <a:gd name="connsiteX682" fmla="*/ 1696 w 9846"/>
                                <a:gd name="connsiteY682" fmla="*/ 166 h 10000"/>
                                <a:gd name="connsiteX683" fmla="*/ 1696 w 9846"/>
                                <a:gd name="connsiteY683" fmla="*/ 166 h 10000"/>
                                <a:gd name="connsiteX684" fmla="*/ 1662 w 9846"/>
                                <a:gd name="connsiteY684" fmla="*/ 166 h 10000"/>
                                <a:gd name="connsiteX685" fmla="*/ 1618 w 9846"/>
                                <a:gd name="connsiteY685" fmla="*/ 169 h 10000"/>
                                <a:gd name="connsiteX686" fmla="*/ 1618 w 9846"/>
                                <a:gd name="connsiteY686" fmla="*/ 169 h 10000"/>
                                <a:gd name="connsiteX687" fmla="*/ 1618 w 9846"/>
                                <a:gd name="connsiteY687" fmla="*/ 161 h 10000"/>
                                <a:gd name="connsiteX688" fmla="*/ 1584 w 9846"/>
                                <a:gd name="connsiteY688" fmla="*/ 154 h 10000"/>
                                <a:gd name="connsiteX689" fmla="*/ 1584 w 9846"/>
                                <a:gd name="connsiteY689" fmla="*/ 154 h 10000"/>
                                <a:gd name="connsiteX690" fmla="*/ 1508 w 9846"/>
                                <a:gd name="connsiteY690" fmla="*/ 158 h 10000"/>
                                <a:gd name="connsiteX691" fmla="*/ 1430 w 9846"/>
                                <a:gd name="connsiteY691" fmla="*/ 161 h 10000"/>
                                <a:gd name="connsiteX692" fmla="*/ 1430 w 9846"/>
                                <a:gd name="connsiteY692" fmla="*/ 169 h 10000"/>
                                <a:gd name="connsiteX693" fmla="*/ 1473 w 9846"/>
                                <a:gd name="connsiteY693" fmla="*/ 177 h 10000"/>
                                <a:gd name="connsiteX694" fmla="*/ 1473 w 9846"/>
                                <a:gd name="connsiteY694" fmla="*/ 177 h 10000"/>
                                <a:gd name="connsiteX695" fmla="*/ 1430 w 9846"/>
                                <a:gd name="connsiteY695" fmla="*/ 177 h 10000"/>
                                <a:gd name="connsiteX696" fmla="*/ 1430 w 9846"/>
                                <a:gd name="connsiteY696" fmla="*/ 177 h 10000"/>
                                <a:gd name="connsiteX697" fmla="*/ 1396 w 9846"/>
                                <a:gd name="connsiteY697" fmla="*/ 173 h 10000"/>
                                <a:gd name="connsiteX698" fmla="*/ 1396 w 9846"/>
                                <a:gd name="connsiteY698" fmla="*/ 173 h 10000"/>
                                <a:gd name="connsiteX699" fmla="*/ 1285 w 9846"/>
                                <a:gd name="connsiteY699" fmla="*/ 173 h 10000"/>
                                <a:gd name="connsiteX700" fmla="*/ 1207 w 9846"/>
                                <a:gd name="connsiteY700" fmla="*/ 177 h 10000"/>
                                <a:gd name="connsiteX701" fmla="*/ 1207 w 9846"/>
                                <a:gd name="connsiteY701" fmla="*/ 177 h 10000"/>
                                <a:gd name="connsiteX702" fmla="*/ 1207 w 9846"/>
                                <a:gd name="connsiteY702" fmla="*/ 184 h 10000"/>
                                <a:gd name="connsiteX703" fmla="*/ 1207 w 9846"/>
                                <a:gd name="connsiteY703" fmla="*/ 184 h 10000"/>
                                <a:gd name="connsiteX704" fmla="*/ 1131 w 9846"/>
                                <a:gd name="connsiteY704" fmla="*/ 188 h 10000"/>
                                <a:gd name="connsiteX705" fmla="*/ 1019 w 9846"/>
                                <a:gd name="connsiteY705" fmla="*/ 188 h 10000"/>
                                <a:gd name="connsiteX706" fmla="*/ 1019 w 9846"/>
                                <a:gd name="connsiteY706" fmla="*/ 188 h 10000"/>
                                <a:gd name="connsiteX707" fmla="*/ 1019 w 9846"/>
                                <a:gd name="connsiteY707" fmla="*/ 195 h 10000"/>
                                <a:gd name="connsiteX708" fmla="*/ 1053 w 9846"/>
                                <a:gd name="connsiteY708" fmla="*/ 200 h 10000"/>
                                <a:gd name="connsiteX709" fmla="*/ 1131 w 9846"/>
                                <a:gd name="connsiteY709" fmla="*/ 211 h 10000"/>
                                <a:gd name="connsiteX710" fmla="*/ 1131 w 9846"/>
                                <a:gd name="connsiteY710" fmla="*/ 211 h 10000"/>
                                <a:gd name="connsiteX711" fmla="*/ 1019 w 9846"/>
                                <a:gd name="connsiteY711" fmla="*/ 211 h 10000"/>
                                <a:gd name="connsiteX712" fmla="*/ 977 w 9846"/>
                                <a:gd name="connsiteY712" fmla="*/ 211 h 10000"/>
                                <a:gd name="connsiteX713" fmla="*/ 942 w 9846"/>
                                <a:gd name="connsiteY713" fmla="*/ 214 h 10000"/>
                                <a:gd name="connsiteX714" fmla="*/ 942 w 9846"/>
                                <a:gd name="connsiteY714" fmla="*/ 214 h 10000"/>
                                <a:gd name="connsiteX715" fmla="*/ 942 w 9846"/>
                                <a:gd name="connsiteY715" fmla="*/ 218 h 10000"/>
                                <a:gd name="connsiteX716" fmla="*/ 942 w 9846"/>
                                <a:gd name="connsiteY716" fmla="*/ 225 h 10000"/>
                                <a:gd name="connsiteX717" fmla="*/ 942 w 9846"/>
                                <a:gd name="connsiteY717" fmla="*/ 225 h 10000"/>
                                <a:gd name="connsiteX718" fmla="*/ 908 w 9846"/>
                                <a:gd name="connsiteY718" fmla="*/ 229 h 10000"/>
                                <a:gd name="connsiteX719" fmla="*/ 908 w 9846"/>
                                <a:gd name="connsiteY719" fmla="*/ 233 h 10000"/>
                                <a:gd name="connsiteX720" fmla="*/ 908 w 9846"/>
                                <a:gd name="connsiteY720" fmla="*/ 233 h 10000"/>
                                <a:gd name="connsiteX721" fmla="*/ 908 w 9846"/>
                                <a:gd name="connsiteY721" fmla="*/ 237 h 10000"/>
                                <a:gd name="connsiteX722" fmla="*/ 908 w 9846"/>
                                <a:gd name="connsiteY722" fmla="*/ 241 h 10000"/>
                                <a:gd name="connsiteX723" fmla="*/ 977 w 9846"/>
                                <a:gd name="connsiteY723" fmla="*/ 244 h 10000"/>
                                <a:gd name="connsiteX724" fmla="*/ 977 w 9846"/>
                                <a:gd name="connsiteY724" fmla="*/ 244 h 10000"/>
                                <a:gd name="connsiteX725" fmla="*/ 942 w 9846"/>
                                <a:gd name="connsiteY725" fmla="*/ 244 h 10000"/>
                                <a:gd name="connsiteX726" fmla="*/ 908 w 9846"/>
                                <a:gd name="connsiteY726" fmla="*/ 244 h 10000"/>
                                <a:gd name="connsiteX727" fmla="*/ 908 w 9846"/>
                                <a:gd name="connsiteY727" fmla="*/ 244 h 10000"/>
                                <a:gd name="connsiteX728" fmla="*/ 866 w 9846"/>
                                <a:gd name="connsiteY728" fmla="*/ 248 h 10000"/>
                                <a:gd name="connsiteX729" fmla="*/ 866 w 9846"/>
                                <a:gd name="connsiteY729" fmla="*/ 248 h 10000"/>
                                <a:gd name="connsiteX730" fmla="*/ 831 w 9846"/>
                                <a:gd name="connsiteY730" fmla="*/ 252 h 10000"/>
                                <a:gd name="connsiteX731" fmla="*/ 866 w 9846"/>
                                <a:gd name="connsiteY731" fmla="*/ 259 h 10000"/>
                                <a:gd name="connsiteX732" fmla="*/ 908 w 9846"/>
                                <a:gd name="connsiteY732" fmla="*/ 263 h 10000"/>
                                <a:gd name="connsiteX733" fmla="*/ 977 w 9846"/>
                                <a:gd name="connsiteY733" fmla="*/ 263 h 10000"/>
                                <a:gd name="connsiteX734" fmla="*/ 977 w 9846"/>
                                <a:gd name="connsiteY734" fmla="*/ 263 h 10000"/>
                                <a:gd name="connsiteX735" fmla="*/ 977 w 9846"/>
                                <a:gd name="connsiteY735" fmla="*/ 267 h 10000"/>
                                <a:gd name="connsiteX736" fmla="*/ 942 w 9846"/>
                                <a:gd name="connsiteY736" fmla="*/ 267 h 10000"/>
                                <a:gd name="connsiteX737" fmla="*/ 908 w 9846"/>
                                <a:gd name="connsiteY737" fmla="*/ 270 h 10000"/>
                                <a:gd name="connsiteX738" fmla="*/ 908 w 9846"/>
                                <a:gd name="connsiteY738" fmla="*/ 270 h 10000"/>
                                <a:gd name="connsiteX739" fmla="*/ 866 w 9846"/>
                                <a:gd name="connsiteY739" fmla="*/ 278 h 10000"/>
                                <a:gd name="connsiteX740" fmla="*/ 866 w 9846"/>
                                <a:gd name="connsiteY740" fmla="*/ 286 h 10000"/>
                                <a:gd name="connsiteX741" fmla="*/ 866 w 9846"/>
                                <a:gd name="connsiteY741" fmla="*/ 286 h 10000"/>
                                <a:gd name="connsiteX742" fmla="*/ 942 w 9846"/>
                                <a:gd name="connsiteY742" fmla="*/ 289 h 10000"/>
                                <a:gd name="connsiteX743" fmla="*/ 1019 w 9846"/>
                                <a:gd name="connsiteY743" fmla="*/ 289 h 10000"/>
                                <a:gd name="connsiteX744" fmla="*/ 1019 w 9846"/>
                                <a:gd name="connsiteY744" fmla="*/ 289 h 10000"/>
                                <a:gd name="connsiteX745" fmla="*/ 942 w 9846"/>
                                <a:gd name="connsiteY745" fmla="*/ 297 h 10000"/>
                                <a:gd name="connsiteX746" fmla="*/ 942 w 9846"/>
                                <a:gd name="connsiteY746" fmla="*/ 305 h 10000"/>
                                <a:gd name="connsiteX747" fmla="*/ 977 w 9846"/>
                                <a:gd name="connsiteY747" fmla="*/ 312 h 10000"/>
                                <a:gd name="connsiteX748" fmla="*/ 1097 w 9846"/>
                                <a:gd name="connsiteY748" fmla="*/ 312 h 10000"/>
                                <a:gd name="connsiteX749" fmla="*/ 1097 w 9846"/>
                                <a:gd name="connsiteY749" fmla="*/ 312 h 10000"/>
                                <a:gd name="connsiteX750" fmla="*/ 1097 w 9846"/>
                                <a:gd name="connsiteY750" fmla="*/ 316 h 10000"/>
                                <a:gd name="connsiteX751" fmla="*/ 1053 w 9846"/>
                                <a:gd name="connsiteY751" fmla="*/ 320 h 10000"/>
                                <a:gd name="connsiteX752" fmla="*/ 1019 w 9846"/>
                                <a:gd name="connsiteY752" fmla="*/ 323 h 10000"/>
                                <a:gd name="connsiteX753" fmla="*/ 1019 w 9846"/>
                                <a:gd name="connsiteY753" fmla="*/ 327 h 10000"/>
                                <a:gd name="connsiteX754" fmla="*/ 1019 w 9846"/>
                                <a:gd name="connsiteY754" fmla="*/ 327 h 10000"/>
                                <a:gd name="connsiteX755" fmla="*/ 1053 w 9846"/>
                                <a:gd name="connsiteY755" fmla="*/ 334 h 10000"/>
                                <a:gd name="connsiteX756" fmla="*/ 1097 w 9846"/>
                                <a:gd name="connsiteY756" fmla="*/ 339 h 10000"/>
                                <a:gd name="connsiteX757" fmla="*/ 1097 w 9846"/>
                                <a:gd name="connsiteY757" fmla="*/ 339 h 10000"/>
                                <a:gd name="connsiteX758" fmla="*/ 1165 w 9846"/>
                                <a:gd name="connsiteY758" fmla="*/ 339 h 10000"/>
                                <a:gd name="connsiteX759" fmla="*/ 1242 w 9846"/>
                                <a:gd name="connsiteY759" fmla="*/ 334 h 10000"/>
                                <a:gd name="connsiteX760" fmla="*/ 1242 w 9846"/>
                                <a:gd name="connsiteY760" fmla="*/ 334 h 10000"/>
                                <a:gd name="connsiteX761" fmla="*/ 1207 w 9846"/>
                                <a:gd name="connsiteY761" fmla="*/ 342 h 10000"/>
                                <a:gd name="connsiteX762" fmla="*/ 1165 w 9846"/>
                                <a:gd name="connsiteY762" fmla="*/ 346 h 10000"/>
                                <a:gd name="connsiteX763" fmla="*/ 1165 w 9846"/>
                                <a:gd name="connsiteY763" fmla="*/ 350 h 10000"/>
                                <a:gd name="connsiteX764" fmla="*/ 1165 w 9846"/>
                                <a:gd name="connsiteY764" fmla="*/ 350 h 10000"/>
                                <a:gd name="connsiteX765" fmla="*/ 1207 w 9846"/>
                                <a:gd name="connsiteY765" fmla="*/ 353 h 10000"/>
                                <a:gd name="connsiteX766" fmla="*/ 1242 w 9846"/>
                                <a:gd name="connsiteY766" fmla="*/ 357 h 10000"/>
                                <a:gd name="connsiteX767" fmla="*/ 1353 w 9846"/>
                                <a:gd name="connsiteY767" fmla="*/ 357 h 10000"/>
                                <a:gd name="connsiteX768" fmla="*/ 1353 w 9846"/>
                                <a:gd name="connsiteY768" fmla="*/ 357 h 10000"/>
                                <a:gd name="connsiteX769" fmla="*/ 1396 w 9846"/>
                                <a:gd name="connsiteY769" fmla="*/ 353 h 10000"/>
                                <a:gd name="connsiteX770" fmla="*/ 1430 w 9846"/>
                                <a:gd name="connsiteY770" fmla="*/ 353 h 10000"/>
                                <a:gd name="connsiteX771" fmla="*/ 1430 w 9846"/>
                                <a:gd name="connsiteY771" fmla="*/ 353 h 10000"/>
                                <a:gd name="connsiteX772" fmla="*/ 1430 w 9846"/>
                                <a:gd name="connsiteY772" fmla="*/ 353 h 10000"/>
                                <a:gd name="connsiteX773" fmla="*/ 1430 w 9846"/>
                                <a:gd name="connsiteY773" fmla="*/ 361 h 10000"/>
                                <a:gd name="connsiteX774" fmla="*/ 1396 w 9846"/>
                                <a:gd name="connsiteY774" fmla="*/ 369 h 10000"/>
                                <a:gd name="connsiteX775" fmla="*/ 1396 w 9846"/>
                                <a:gd name="connsiteY775" fmla="*/ 369 h 10000"/>
                                <a:gd name="connsiteX776" fmla="*/ 1430 w 9846"/>
                                <a:gd name="connsiteY776" fmla="*/ 372 h 10000"/>
                                <a:gd name="connsiteX777" fmla="*/ 1473 w 9846"/>
                                <a:gd name="connsiteY777" fmla="*/ 372 h 10000"/>
                                <a:gd name="connsiteX778" fmla="*/ 1584 w 9846"/>
                                <a:gd name="connsiteY778" fmla="*/ 376 h 10000"/>
                                <a:gd name="connsiteX779" fmla="*/ 1584 w 9846"/>
                                <a:gd name="connsiteY779" fmla="*/ 376 h 10000"/>
                                <a:gd name="connsiteX780" fmla="*/ 1618 w 9846"/>
                                <a:gd name="connsiteY780" fmla="*/ 369 h 10000"/>
                                <a:gd name="connsiteX781" fmla="*/ 1662 w 9846"/>
                                <a:gd name="connsiteY781" fmla="*/ 364 h 10000"/>
                                <a:gd name="connsiteX782" fmla="*/ 1662 w 9846"/>
                                <a:gd name="connsiteY782" fmla="*/ 364 h 10000"/>
                                <a:gd name="connsiteX783" fmla="*/ 1696 w 9846"/>
                                <a:gd name="connsiteY783" fmla="*/ 364 h 10000"/>
                                <a:gd name="connsiteX784" fmla="*/ 1696 w 9846"/>
                                <a:gd name="connsiteY784" fmla="*/ 364 h 10000"/>
                                <a:gd name="connsiteX785" fmla="*/ 1696 w 9846"/>
                                <a:gd name="connsiteY785" fmla="*/ 372 h 10000"/>
                                <a:gd name="connsiteX786" fmla="*/ 1696 w 9846"/>
                                <a:gd name="connsiteY786" fmla="*/ 376 h 10000"/>
                                <a:gd name="connsiteX787" fmla="*/ 1696 w 9846"/>
                                <a:gd name="connsiteY787" fmla="*/ 376 h 10000"/>
                                <a:gd name="connsiteX788" fmla="*/ 1738 w 9846"/>
                                <a:gd name="connsiteY788" fmla="*/ 383 h 10000"/>
                                <a:gd name="connsiteX789" fmla="*/ 1807 w 9846"/>
                                <a:gd name="connsiteY789" fmla="*/ 383 h 10000"/>
                                <a:gd name="connsiteX790" fmla="*/ 1884 w 9846"/>
                                <a:gd name="connsiteY790" fmla="*/ 380 h 10000"/>
                                <a:gd name="connsiteX791" fmla="*/ 1927 w 9846"/>
                                <a:gd name="connsiteY791" fmla="*/ 372 h 10000"/>
                                <a:gd name="connsiteX792" fmla="*/ 1927 w 9846"/>
                                <a:gd name="connsiteY792" fmla="*/ 372 h 10000"/>
                                <a:gd name="connsiteX793" fmla="*/ 1961 w 9846"/>
                                <a:gd name="connsiteY793" fmla="*/ 376 h 10000"/>
                                <a:gd name="connsiteX794" fmla="*/ 1961 w 9846"/>
                                <a:gd name="connsiteY794" fmla="*/ 380 h 10000"/>
                                <a:gd name="connsiteX795" fmla="*/ 1961 w 9846"/>
                                <a:gd name="connsiteY795" fmla="*/ 383 h 10000"/>
                                <a:gd name="connsiteX796" fmla="*/ 1961 w 9846"/>
                                <a:gd name="connsiteY796" fmla="*/ 383 h 10000"/>
                                <a:gd name="connsiteX797" fmla="*/ 2072 w 9846"/>
                                <a:gd name="connsiteY797" fmla="*/ 387 h 10000"/>
                                <a:gd name="connsiteX798" fmla="*/ 2150 w 9846"/>
                                <a:gd name="connsiteY798" fmla="*/ 383 h 10000"/>
                                <a:gd name="connsiteX799" fmla="*/ 2150 w 9846"/>
                                <a:gd name="connsiteY799" fmla="*/ 383 h 10000"/>
                                <a:gd name="connsiteX800" fmla="*/ 2526 w 9846"/>
                                <a:gd name="connsiteY800" fmla="*/ 425 h 10000"/>
                                <a:gd name="connsiteX801" fmla="*/ 2980 w 9846"/>
                                <a:gd name="connsiteY801" fmla="*/ 473 h 10000"/>
                                <a:gd name="connsiteX802" fmla="*/ 3622 w 9846"/>
                                <a:gd name="connsiteY802" fmla="*/ 549 h 10000"/>
                                <a:gd name="connsiteX803" fmla="*/ 3622 w 9846"/>
                                <a:gd name="connsiteY803" fmla="*/ 549 h 10000"/>
                                <a:gd name="connsiteX804" fmla="*/ 3092 w 9846"/>
                                <a:gd name="connsiteY804" fmla="*/ 537 h 10000"/>
                                <a:gd name="connsiteX805" fmla="*/ 2826 w 9846"/>
                                <a:gd name="connsiteY805" fmla="*/ 534 h 10000"/>
                                <a:gd name="connsiteX806" fmla="*/ 2526 w 9846"/>
                                <a:gd name="connsiteY806" fmla="*/ 530 h 10000"/>
                                <a:gd name="connsiteX807" fmla="*/ 2526 w 9846"/>
                                <a:gd name="connsiteY807" fmla="*/ 530 h 10000"/>
                                <a:gd name="connsiteX808" fmla="*/ 1884 w 9846"/>
                                <a:gd name="connsiteY808" fmla="*/ 526 h 10000"/>
                                <a:gd name="connsiteX809" fmla="*/ 1884 w 9846"/>
                                <a:gd name="connsiteY809" fmla="*/ 526 h 10000"/>
                                <a:gd name="connsiteX810" fmla="*/ 942 w 9846"/>
                                <a:gd name="connsiteY810" fmla="*/ 473 h 10000"/>
                                <a:gd name="connsiteX811" fmla="*/ 411 w 9846"/>
                                <a:gd name="connsiteY811" fmla="*/ 466 h 10000"/>
                                <a:gd name="connsiteX812" fmla="*/ 0 w 9846"/>
                                <a:gd name="connsiteY812" fmla="*/ 489 h 10000"/>
                                <a:gd name="connsiteX813" fmla="*/ 78 w 9846"/>
                                <a:gd name="connsiteY813" fmla="*/ 590 h 10000"/>
                                <a:gd name="connsiteX814" fmla="*/ 411 w 9846"/>
                                <a:gd name="connsiteY814" fmla="*/ 609 h 10000"/>
                                <a:gd name="connsiteX815" fmla="*/ 643 w 9846"/>
                                <a:gd name="connsiteY815" fmla="*/ 609 h 10000"/>
                                <a:gd name="connsiteX816" fmla="*/ 643 w 9846"/>
                                <a:gd name="connsiteY816" fmla="*/ 609 h 10000"/>
                                <a:gd name="connsiteX817" fmla="*/ 720 w 9846"/>
                                <a:gd name="connsiteY817" fmla="*/ 613 h 10000"/>
                                <a:gd name="connsiteX818" fmla="*/ 1884 w 9846"/>
                                <a:gd name="connsiteY818" fmla="*/ 553 h 10000"/>
                                <a:gd name="connsiteX819" fmla="*/ 2415 w 9846"/>
                                <a:gd name="connsiteY819" fmla="*/ 556 h 10000"/>
                                <a:gd name="connsiteX820" fmla="*/ 2946 w 9846"/>
                                <a:gd name="connsiteY820" fmla="*/ 567 h 10000"/>
                                <a:gd name="connsiteX821" fmla="*/ 3433 w 9846"/>
                                <a:gd name="connsiteY821" fmla="*/ 579 h 10000"/>
                                <a:gd name="connsiteX822" fmla="*/ 3433 w 9846"/>
                                <a:gd name="connsiteY822" fmla="*/ 579 h 10000"/>
                                <a:gd name="connsiteX823" fmla="*/ 3734 w 9846"/>
                                <a:gd name="connsiteY823" fmla="*/ 586 h 10000"/>
                                <a:gd name="connsiteX824" fmla="*/ 3734 w 9846"/>
                                <a:gd name="connsiteY824" fmla="*/ 586 h 10000"/>
                                <a:gd name="connsiteX825" fmla="*/ 3999 w 9846"/>
                                <a:gd name="connsiteY825" fmla="*/ 601 h 10000"/>
                                <a:gd name="connsiteX826" fmla="*/ 4264 w 9846"/>
                                <a:gd name="connsiteY826" fmla="*/ 620 h 10000"/>
                                <a:gd name="connsiteX827" fmla="*/ 4264 w 9846"/>
                                <a:gd name="connsiteY827" fmla="*/ 620 h 10000"/>
                                <a:gd name="connsiteX828" fmla="*/ 4452 w 9846"/>
                                <a:gd name="connsiteY828" fmla="*/ 639 h 10000"/>
                                <a:gd name="connsiteX829" fmla="*/ 4718 w 9846"/>
                                <a:gd name="connsiteY829" fmla="*/ 665 h 10000"/>
                                <a:gd name="connsiteX830" fmla="*/ 4718 w 9846"/>
                                <a:gd name="connsiteY830" fmla="*/ 665 h 10000"/>
                                <a:gd name="connsiteX831" fmla="*/ 4983 w 9846"/>
                                <a:gd name="connsiteY831" fmla="*/ 695 h 10000"/>
                                <a:gd name="connsiteX832" fmla="*/ 5206 w 9846"/>
                                <a:gd name="connsiteY832" fmla="*/ 726 h 10000"/>
                                <a:gd name="connsiteX833" fmla="*/ 5505 w 9846"/>
                                <a:gd name="connsiteY833" fmla="*/ 786 h 10000"/>
                                <a:gd name="connsiteX834" fmla="*/ 5505 w 9846"/>
                                <a:gd name="connsiteY834" fmla="*/ 786 h 10000"/>
                                <a:gd name="connsiteX835" fmla="*/ 5617 w 9846"/>
                                <a:gd name="connsiteY835" fmla="*/ 820 h 10000"/>
                                <a:gd name="connsiteX836" fmla="*/ 5737 w 9846"/>
                                <a:gd name="connsiteY836" fmla="*/ 857 h 10000"/>
                                <a:gd name="connsiteX837" fmla="*/ 5959 w 9846"/>
                                <a:gd name="connsiteY837" fmla="*/ 932 h 10000"/>
                                <a:gd name="connsiteX838" fmla="*/ 5959 w 9846"/>
                                <a:gd name="connsiteY838" fmla="*/ 932 h 10000"/>
                                <a:gd name="connsiteX839" fmla="*/ 6114 w 9846"/>
                                <a:gd name="connsiteY839" fmla="*/ 1000 h 10000"/>
                                <a:gd name="connsiteX840" fmla="*/ 6190 w 9846"/>
                                <a:gd name="connsiteY840" fmla="*/ 1060 h 10000"/>
                                <a:gd name="connsiteX841" fmla="*/ 6302 w 9846"/>
                                <a:gd name="connsiteY841" fmla="*/ 1173 h 10000"/>
                                <a:gd name="connsiteX842" fmla="*/ 6302 w 9846"/>
                                <a:gd name="connsiteY842" fmla="*/ 1173 h 10000"/>
                                <a:gd name="connsiteX843" fmla="*/ 6336 w 9846"/>
                                <a:gd name="connsiteY843" fmla="*/ 1270 h 10000"/>
                                <a:gd name="connsiteX844" fmla="*/ 6336 w 9846"/>
                                <a:gd name="connsiteY844" fmla="*/ 1346 h 10000"/>
                                <a:gd name="connsiteX845" fmla="*/ 6336 w 9846"/>
                                <a:gd name="connsiteY845" fmla="*/ 1346 h 10000"/>
                                <a:gd name="connsiteX846" fmla="*/ 6259 w 9846"/>
                                <a:gd name="connsiteY846" fmla="*/ 5677 h 10000"/>
                                <a:gd name="connsiteX847" fmla="*/ 6224 w 9846"/>
                                <a:gd name="connsiteY847" fmla="*/ 9997 h 10000"/>
                                <a:gd name="connsiteX848" fmla="*/ 6224 w 9846"/>
                                <a:gd name="connsiteY848" fmla="*/ 9997 h 10000"/>
                                <a:gd name="connsiteX849" fmla="*/ 6224 w 9846"/>
                                <a:gd name="connsiteY849" fmla="*/ 10000 h 10000"/>
                                <a:gd name="connsiteX850" fmla="*/ 6756 w 9846"/>
                                <a:gd name="connsiteY850" fmla="*/ 10000 h 10000"/>
                                <a:gd name="connsiteX851" fmla="*/ 6756 w 9846"/>
                                <a:gd name="connsiteY851" fmla="*/ 10000 h 10000"/>
                                <a:gd name="connsiteX852" fmla="*/ 6756 w 9846"/>
                                <a:gd name="connsiteY852" fmla="*/ 9997 h 10000"/>
                                <a:gd name="connsiteX853" fmla="*/ 6756 w 9846"/>
                                <a:gd name="connsiteY853" fmla="*/ 9997 h 10000"/>
                                <a:gd name="connsiteX854" fmla="*/ 6756 w 9846"/>
                                <a:gd name="connsiteY854" fmla="*/ 8632 h 10000"/>
                                <a:gd name="connsiteX855" fmla="*/ 6790 w 9846"/>
                                <a:gd name="connsiteY855" fmla="*/ 5662 h 10000"/>
                                <a:gd name="connsiteX856" fmla="*/ 6824 w 9846"/>
                                <a:gd name="connsiteY856" fmla="*/ 1331 h 10000"/>
                                <a:gd name="connsiteX857" fmla="*/ 6824 w 9846"/>
                                <a:gd name="connsiteY857" fmla="*/ 1331 h 10000"/>
                                <a:gd name="connsiteX858" fmla="*/ 6866 w 9846"/>
                                <a:gd name="connsiteY858" fmla="*/ 1195 h 10000"/>
                                <a:gd name="connsiteX859" fmla="*/ 6866 w 9846"/>
                                <a:gd name="connsiteY859" fmla="*/ 1064 h 10000"/>
                                <a:gd name="connsiteX860" fmla="*/ 6866 w 9846"/>
                                <a:gd name="connsiteY860" fmla="*/ 1064 h 10000"/>
                                <a:gd name="connsiteX861" fmla="*/ 6824 w 9846"/>
                                <a:gd name="connsiteY861" fmla="*/ 1000 h 10000"/>
                                <a:gd name="connsiteX862" fmla="*/ 6866 w 9846"/>
                                <a:gd name="connsiteY862" fmla="*/ 936 h 10000"/>
                                <a:gd name="connsiteX863" fmla="*/ 6866 w 9846"/>
                                <a:gd name="connsiteY863" fmla="*/ 936 h 10000"/>
                                <a:gd name="connsiteX864" fmla="*/ 6866 w 9846"/>
                                <a:gd name="connsiteY864" fmla="*/ 917 h 10000"/>
                                <a:gd name="connsiteX865" fmla="*/ 6866 w 9846"/>
                                <a:gd name="connsiteY865" fmla="*/ 917 h 10000"/>
                                <a:gd name="connsiteX866" fmla="*/ 6901 w 9846"/>
                                <a:gd name="connsiteY866" fmla="*/ 876 h 10000"/>
                                <a:gd name="connsiteX867" fmla="*/ 6944 w 9846"/>
                                <a:gd name="connsiteY867" fmla="*/ 834 h 10000"/>
                                <a:gd name="connsiteX868" fmla="*/ 7055 w 9846"/>
                                <a:gd name="connsiteY868" fmla="*/ 748 h 10000"/>
                                <a:gd name="connsiteX869" fmla="*/ 7055 w 9846"/>
                                <a:gd name="connsiteY869" fmla="*/ 748 h 10000"/>
                                <a:gd name="connsiteX870" fmla="*/ 7132 w 9846"/>
                                <a:gd name="connsiteY870" fmla="*/ 718 h 10000"/>
                                <a:gd name="connsiteX871" fmla="*/ 7209 w 9846"/>
                                <a:gd name="connsiteY871" fmla="*/ 688 h 10000"/>
                                <a:gd name="connsiteX872" fmla="*/ 7397 w 9846"/>
                                <a:gd name="connsiteY872" fmla="*/ 628 h 10000"/>
                                <a:gd name="connsiteX873" fmla="*/ 7397 w 9846"/>
                                <a:gd name="connsiteY873" fmla="*/ 628 h 10000"/>
                                <a:gd name="connsiteX874" fmla="*/ 7544 w 9846"/>
                                <a:gd name="connsiteY874" fmla="*/ 583 h 10000"/>
                                <a:gd name="connsiteX875" fmla="*/ 7697 w 9846"/>
                                <a:gd name="connsiteY875" fmla="*/ 542 h 10000"/>
                                <a:gd name="connsiteX876" fmla="*/ 7697 w 9846"/>
                                <a:gd name="connsiteY876" fmla="*/ 542 h 10000"/>
                                <a:gd name="connsiteX877" fmla="*/ 8074 w 9846"/>
                                <a:gd name="connsiteY877" fmla="*/ 459 h 10000"/>
                                <a:gd name="connsiteX878" fmla="*/ 8074 w 9846"/>
                                <a:gd name="connsiteY878" fmla="*/ 459 h 10000"/>
                                <a:gd name="connsiteX879" fmla="*/ 8262 w 9846"/>
                                <a:gd name="connsiteY879" fmla="*/ 417 h 10000"/>
                                <a:gd name="connsiteX880" fmla="*/ 8374 w 9846"/>
                                <a:gd name="connsiteY880" fmla="*/ 398 h 10000"/>
                                <a:gd name="connsiteX881" fmla="*/ 8485 w 9846"/>
                                <a:gd name="connsiteY881" fmla="*/ 380 h 10000"/>
                                <a:gd name="connsiteX882" fmla="*/ 8485 w 9846"/>
                                <a:gd name="connsiteY882" fmla="*/ 380 h 10000"/>
                                <a:gd name="connsiteX883" fmla="*/ 8485 w 9846"/>
                                <a:gd name="connsiteY883" fmla="*/ 387 h 10000"/>
                                <a:gd name="connsiteX884" fmla="*/ 8562 w 9846"/>
                                <a:gd name="connsiteY884" fmla="*/ 395 h 10000"/>
                                <a:gd name="connsiteX885" fmla="*/ 8639 w 9846"/>
                                <a:gd name="connsiteY885" fmla="*/ 398 h 10000"/>
                                <a:gd name="connsiteX886" fmla="*/ 8750 w 9846"/>
                                <a:gd name="connsiteY886" fmla="*/ 398 h 10000"/>
                                <a:gd name="connsiteX887" fmla="*/ 8750 w 9846"/>
                                <a:gd name="connsiteY887" fmla="*/ 398 h 10000"/>
                                <a:gd name="connsiteX888" fmla="*/ 8793 w 9846"/>
                                <a:gd name="connsiteY888" fmla="*/ 391 h 10000"/>
                                <a:gd name="connsiteX889" fmla="*/ 8827 w 9846"/>
                                <a:gd name="connsiteY889" fmla="*/ 387 h 10000"/>
                                <a:gd name="connsiteX890" fmla="*/ 8827 w 9846"/>
                                <a:gd name="connsiteY890" fmla="*/ 387 h 10000"/>
                                <a:gd name="connsiteX891" fmla="*/ 8904 w 9846"/>
                                <a:gd name="connsiteY891" fmla="*/ 391 h 10000"/>
                                <a:gd name="connsiteX892" fmla="*/ 9016 w 9846"/>
                                <a:gd name="connsiteY892" fmla="*/ 395 h 10000"/>
                                <a:gd name="connsiteX893" fmla="*/ 9050 w 9846"/>
                                <a:gd name="connsiteY893" fmla="*/ 395 h 10000"/>
                                <a:gd name="connsiteX894" fmla="*/ 9127 w 9846"/>
                                <a:gd name="connsiteY894" fmla="*/ 391 h 10000"/>
                                <a:gd name="connsiteX895" fmla="*/ 9127 w 9846"/>
                                <a:gd name="connsiteY895" fmla="*/ 387 h 10000"/>
                                <a:gd name="connsiteX896" fmla="*/ 9127 w 9846"/>
                                <a:gd name="connsiteY896" fmla="*/ 380 h 10000"/>
                                <a:gd name="connsiteX897" fmla="*/ 9127 w 9846"/>
                                <a:gd name="connsiteY897" fmla="*/ 380 h 10000"/>
                                <a:gd name="connsiteX898" fmla="*/ 9204 w 9846"/>
                                <a:gd name="connsiteY898" fmla="*/ 380 h 10000"/>
                                <a:gd name="connsiteX899" fmla="*/ 9315 w 9846"/>
                                <a:gd name="connsiteY899" fmla="*/ 383 h 10000"/>
                                <a:gd name="connsiteX900" fmla="*/ 9315 w 9846"/>
                                <a:gd name="connsiteY900" fmla="*/ 383 h 10000"/>
                                <a:gd name="connsiteX901" fmla="*/ 9358 w 9846"/>
                                <a:gd name="connsiteY901" fmla="*/ 380 h 10000"/>
                                <a:gd name="connsiteX902" fmla="*/ 9393 w 9846"/>
                                <a:gd name="connsiteY902" fmla="*/ 372 h 10000"/>
                                <a:gd name="connsiteX903" fmla="*/ 9358 w 9846"/>
                                <a:gd name="connsiteY903" fmla="*/ 357 h 10000"/>
                                <a:gd name="connsiteX904" fmla="*/ 9358 w 9846"/>
                                <a:gd name="connsiteY904" fmla="*/ 357 h 10000"/>
                                <a:gd name="connsiteX905" fmla="*/ 9503 w 9846"/>
                                <a:gd name="connsiteY905" fmla="*/ 361 h 10000"/>
                                <a:gd name="connsiteX906" fmla="*/ 9623 w 9846"/>
                                <a:gd name="connsiteY906" fmla="*/ 357 h 10000"/>
                                <a:gd name="connsiteX907" fmla="*/ 9623 w 9846"/>
                                <a:gd name="connsiteY907" fmla="*/ 357 h 10000"/>
                                <a:gd name="connsiteX908" fmla="*/ 9623 w 9846"/>
                                <a:gd name="connsiteY908" fmla="*/ 350 h 10000"/>
                                <a:gd name="connsiteX909" fmla="*/ 9581 w 9846"/>
                                <a:gd name="connsiteY909" fmla="*/ 342 h 10000"/>
                                <a:gd name="connsiteX910" fmla="*/ 9547 w 9846"/>
                                <a:gd name="connsiteY910" fmla="*/ 331 h 10000"/>
                                <a:gd name="connsiteX911" fmla="*/ 9547 w 9846"/>
                                <a:gd name="connsiteY911" fmla="*/ 331 h 10000"/>
                                <a:gd name="connsiteX912" fmla="*/ 9658 w 9846"/>
                                <a:gd name="connsiteY912" fmla="*/ 327 h 10000"/>
                                <a:gd name="connsiteX913" fmla="*/ 9735 w 9846"/>
                                <a:gd name="connsiteY913" fmla="*/ 327 h 10000"/>
                                <a:gd name="connsiteX914" fmla="*/ 9769 w 9846"/>
                                <a:gd name="connsiteY914" fmla="*/ 323 h 10000"/>
                                <a:gd name="connsiteX915" fmla="*/ 9769 w 9846"/>
                                <a:gd name="connsiteY915" fmla="*/ 323 h 10000"/>
                                <a:gd name="connsiteX916" fmla="*/ 9812 w 9846"/>
                                <a:gd name="connsiteY916" fmla="*/ 316 h 10000"/>
                                <a:gd name="connsiteX917" fmla="*/ 9769 w 9846"/>
                                <a:gd name="connsiteY917" fmla="*/ 308 h 10000"/>
                                <a:gd name="connsiteX918" fmla="*/ 9658 w 9846"/>
                                <a:gd name="connsiteY918" fmla="*/ 293 h 10000"/>
                                <a:gd name="connsiteX919" fmla="*/ 9658 w 9846"/>
                                <a:gd name="connsiteY919" fmla="*/ 293 h 10000"/>
                                <a:gd name="connsiteX920" fmla="*/ 9812 w 9846"/>
                                <a:gd name="connsiteY920" fmla="*/ 286 h 10000"/>
                                <a:gd name="connsiteX921" fmla="*/ 9846 w 9846"/>
                                <a:gd name="connsiteY921" fmla="*/ 278 h 10000"/>
                                <a:gd name="connsiteX922" fmla="*/ 9846 w 9846"/>
                                <a:gd name="connsiteY922" fmla="*/ 270 h 10000"/>
                                <a:gd name="connsiteX923" fmla="*/ 9846 w 9846"/>
                                <a:gd name="connsiteY923" fmla="*/ 270 h 10000"/>
                                <a:gd name="connsiteX0" fmla="*/ 9921 w 9921"/>
                                <a:gd name="connsiteY0" fmla="*/ 270 h 10000"/>
                                <a:gd name="connsiteX1" fmla="*/ 9921 w 9921"/>
                                <a:gd name="connsiteY1" fmla="*/ 270 h 10000"/>
                                <a:gd name="connsiteX2" fmla="*/ 9843 w 9921"/>
                                <a:gd name="connsiteY2" fmla="*/ 259 h 10000"/>
                                <a:gd name="connsiteX3" fmla="*/ 9765 w 9921"/>
                                <a:gd name="connsiteY3" fmla="*/ 252 h 10000"/>
                                <a:gd name="connsiteX4" fmla="*/ 9765 w 9921"/>
                                <a:gd name="connsiteY4" fmla="*/ 252 h 10000"/>
                                <a:gd name="connsiteX5" fmla="*/ 9843 w 9921"/>
                                <a:gd name="connsiteY5" fmla="*/ 241 h 10000"/>
                                <a:gd name="connsiteX6" fmla="*/ 9843 w 9921"/>
                                <a:gd name="connsiteY6" fmla="*/ 229 h 10000"/>
                                <a:gd name="connsiteX7" fmla="*/ 9808 w 9921"/>
                                <a:gd name="connsiteY7" fmla="*/ 218 h 10000"/>
                                <a:gd name="connsiteX8" fmla="*/ 9730 w 9921"/>
                                <a:gd name="connsiteY8" fmla="*/ 211 h 10000"/>
                                <a:gd name="connsiteX9" fmla="*/ 9730 w 9921"/>
                                <a:gd name="connsiteY9" fmla="*/ 211 h 10000"/>
                                <a:gd name="connsiteX10" fmla="*/ 9695 w 9921"/>
                                <a:gd name="connsiteY10" fmla="*/ 214 h 10000"/>
                                <a:gd name="connsiteX11" fmla="*/ 9695 w 9921"/>
                                <a:gd name="connsiteY11" fmla="*/ 214 h 10000"/>
                                <a:gd name="connsiteX12" fmla="*/ 9695 w 9921"/>
                                <a:gd name="connsiteY12" fmla="*/ 195 h 10000"/>
                                <a:gd name="connsiteX13" fmla="*/ 9652 w 9921"/>
                                <a:gd name="connsiteY13" fmla="*/ 184 h 10000"/>
                                <a:gd name="connsiteX14" fmla="*/ 9617 w 9921"/>
                                <a:gd name="connsiteY14" fmla="*/ 181 h 10000"/>
                                <a:gd name="connsiteX15" fmla="*/ 9617 w 9921"/>
                                <a:gd name="connsiteY15" fmla="*/ 181 h 10000"/>
                                <a:gd name="connsiteX16" fmla="*/ 9504 w 9921"/>
                                <a:gd name="connsiteY16" fmla="*/ 181 h 10000"/>
                                <a:gd name="connsiteX17" fmla="*/ 9425 w 9921"/>
                                <a:gd name="connsiteY17" fmla="*/ 184 h 10000"/>
                                <a:gd name="connsiteX18" fmla="*/ 9425 w 9921"/>
                                <a:gd name="connsiteY18" fmla="*/ 184 h 10000"/>
                                <a:gd name="connsiteX19" fmla="*/ 9425 w 9921"/>
                                <a:gd name="connsiteY19" fmla="*/ 169 h 10000"/>
                                <a:gd name="connsiteX20" fmla="*/ 9425 w 9921"/>
                                <a:gd name="connsiteY20" fmla="*/ 169 h 10000"/>
                                <a:gd name="connsiteX21" fmla="*/ 9347 w 9921"/>
                                <a:gd name="connsiteY21" fmla="*/ 161 h 10000"/>
                                <a:gd name="connsiteX22" fmla="*/ 9269 w 9921"/>
                                <a:gd name="connsiteY22" fmla="*/ 161 h 10000"/>
                                <a:gd name="connsiteX23" fmla="*/ 9234 w 9921"/>
                                <a:gd name="connsiteY23" fmla="*/ 166 h 10000"/>
                                <a:gd name="connsiteX24" fmla="*/ 9234 w 9921"/>
                                <a:gd name="connsiteY24" fmla="*/ 166 h 10000"/>
                                <a:gd name="connsiteX25" fmla="*/ 9191 w 9921"/>
                                <a:gd name="connsiteY25" fmla="*/ 154 h 10000"/>
                                <a:gd name="connsiteX26" fmla="*/ 9191 w 9921"/>
                                <a:gd name="connsiteY26" fmla="*/ 154 h 10000"/>
                                <a:gd name="connsiteX27" fmla="*/ 9113 w 9921"/>
                                <a:gd name="connsiteY27" fmla="*/ 147 h 10000"/>
                                <a:gd name="connsiteX28" fmla="*/ 9113 w 9921"/>
                                <a:gd name="connsiteY28" fmla="*/ 147 h 10000"/>
                                <a:gd name="connsiteX29" fmla="*/ 9078 w 9921"/>
                                <a:gd name="connsiteY29" fmla="*/ 147 h 10000"/>
                                <a:gd name="connsiteX30" fmla="*/ 9042 w 9921"/>
                                <a:gd name="connsiteY30" fmla="*/ 150 h 10000"/>
                                <a:gd name="connsiteX31" fmla="*/ 8999 w 9921"/>
                                <a:gd name="connsiteY31" fmla="*/ 154 h 10000"/>
                                <a:gd name="connsiteX32" fmla="*/ 8999 w 9921"/>
                                <a:gd name="connsiteY32" fmla="*/ 154 h 10000"/>
                                <a:gd name="connsiteX33" fmla="*/ 8999 w 9921"/>
                                <a:gd name="connsiteY33" fmla="*/ 154 h 10000"/>
                                <a:gd name="connsiteX34" fmla="*/ 8964 w 9921"/>
                                <a:gd name="connsiteY34" fmla="*/ 147 h 10000"/>
                                <a:gd name="connsiteX35" fmla="*/ 8922 w 9921"/>
                                <a:gd name="connsiteY35" fmla="*/ 142 h 10000"/>
                                <a:gd name="connsiteX36" fmla="*/ 8852 w 9921"/>
                                <a:gd name="connsiteY36" fmla="*/ 142 h 10000"/>
                                <a:gd name="connsiteX37" fmla="*/ 8852 w 9921"/>
                                <a:gd name="connsiteY37" fmla="*/ 142 h 10000"/>
                                <a:gd name="connsiteX38" fmla="*/ 8808 w 9921"/>
                                <a:gd name="connsiteY38" fmla="*/ 142 h 10000"/>
                                <a:gd name="connsiteX39" fmla="*/ 8773 w 9921"/>
                                <a:gd name="connsiteY39" fmla="*/ 150 h 10000"/>
                                <a:gd name="connsiteX40" fmla="*/ 8773 w 9921"/>
                                <a:gd name="connsiteY40" fmla="*/ 154 h 10000"/>
                                <a:gd name="connsiteX41" fmla="*/ 8695 w 9921"/>
                                <a:gd name="connsiteY41" fmla="*/ 154 h 10000"/>
                                <a:gd name="connsiteX42" fmla="*/ 8695 w 9921"/>
                                <a:gd name="connsiteY42" fmla="*/ 154 h 10000"/>
                                <a:gd name="connsiteX43" fmla="*/ 8661 w 9921"/>
                                <a:gd name="connsiteY43" fmla="*/ 147 h 10000"/>
                                <a:gd name="connsiteX44" fmla="*/ 8582 w 9921"/>
                                <a:gd name="connsiteY44" fmla="*/ 139 h 10000"/>
                                <a:gd name="connsiteX45" fmla="*/ 8582 w 9921"/>
                                <a:gd name="connsiteY45" fmla="*/ 139 h 10000"/>
                                <a:gd name="connsiteX46" fmla="*/ 8539 w 9921"/>
                                <a:gd name="connsiteY46" fmla="*/ 139 h 10000"/>
                                <a:gd name="connsiteX47" fmla="*/ 8503 w 9921"/>
                                <a:gd name="connsiteY47" fmla="*/ 147 h 10000"/>
                                <a:gd name="connsiteX48" fmla="*/ 8469 w 9921"/>
                                <a:gd name="connsiteY48" fmla="*/ 158 h 10000"/>
                                <a:gd name="connsiteX49" fmla="*/ 8469 w 9921"/>
                                <a:gd name="connsiteY49" fmla="*/ 158 h 10000"/>
                                <a:gd name="connsiteX50" fmla="*/ 8391 w 9921"/>
                                <a:gd name="connsiteY50" fmla="*/ 154 h 10000"/>
                                <a:gd name="connsiteX51" fmla="*/ 8347 w 9921"/>
                                <a:gd name="connsiteY51" fmla="*/ 150 h 10000"/>
                                <a:gd name="connsiteX52" fmla="*/ 8347 w 9921"/>
                                <a:gd name="connsiteY52" fmla="*/ 150 h 10000"/>
                                <a:gd name="connsiteX53" fmla="*/ 8312 w 9921"/>
                                <a:gd name="connsiteY53" fmla="*/ 147 h 10000"/>
                                <a:gd name="connsiteX54" fmla="*/ 8278 w 9921"/>
                                <a:gd name="connsiteY54" fmla="*/ 142 h 10000"/>
                                <a:gd name="connsiteX55" fmla="*/ 8278 w 9921"/>
                                <a:gd name="connsiteY55" fmla="*/ 142 h 10000"/>
                                <a:gd name="connsiteX56" fmla="*/ 8199 w 9921"/>
                                <a:gd name="connsiteY56" fmla="*/ 147 h 10000"/>
                                <a:gd name="connsiteX57" fmla="*/ 8199 w 9921"/>
                                <a:gd name="connsiteY57" fmla="*/ 154 h 10000"/>
                                <a:gd name="connsiteX58" fmla="*/ 8199 w 9921"/>
                                <a:gd name="connsiteY58" fmla="*/ 173 h 10000"/>
                                <a:gd name="connsiteX59" fmla="*/ 8199 w 9921"/>
                                <a:gd name="connsiteY59" fmla="*/ 173 h 10000"/>
                                <a:gd name="connsiteX60" fmla="*/ 8156 w 9921"/>
                                <a:gd name="connsiteY60" fmla="*/ 169 h 10000"/>
                                <a:gd name="connsiteX61" fmla="*/ 8156 w 9921"/>
                                <a:gd name="connsiteY61" fmla="*/ 166 h 10000"/>
                                <a:gd name="connsiteX62" fmla="*/ 8156 w 9921"/>
                                <a:gd name="connsiteY62" fmla="*/ 166 h 10000"/>
                                <a:gd name="connsiteX63" fmla="*/ 8121 w 9921"/>
                                <a:gd name="connsiteY63" fmla="*/ 166 h 10000"/>
                                <a:gd name="connsiteX64" fmla="*/ 8121 w 9921"/>
                                <a:gd name="connsiteY64" fmla="*/ 161 h 10000"/>
                                <a:gd name="connsiteX65" fmla="*/ 8121 w 9921"/>
                                <a:gd name="connsiteY65" fmla="*/ 161 h 10000"/>
                                <a:gd name="connsiteX66" fmla="*/ 8043 w 9921"/>
                                <a:gd name="connsiteY66" fmla="*/ 161 h 10000"/>
                                <a:gd name="connsiteX67" fmla="*/ 7964 w 9921"/>
                                <a:gd name="connsiteY67" fmla="*/ 166 h 10000"/>
                                <a:gd name="connsiteX68" fmla="*/ 7929 w 9921"/>
                                <a:gd name="connsiteY68" fmla="*/ 173 h 10000"/>
                                <a:gd name="connsiteX69" fmla="*/ 7929 w 9921"/>
                                <a:gd name="connsiteY69" fmla="*/ 184 h 10000"/>
                                <a:gd name="connsiteX70" fmla="*/ 7929 w 9921"/>
                                <a:gd name="connsiteY70" fmla="*/ 184 h 10000"/>
                                <a:gd name="connsiteX71" fmla="*/ 7929 w 9921"/>
                                <a:gd name="connsiteY71" fmla="*/ 184 h 10000"/>
                                <a:gd name="connsiteX72" fmla="*/ 7964 w 9921"/>
                                <a:gd name="connsiteY72" fmla="*/ 188 h 10000"/>
                                <a:gd name="connsiteX73" fmla="*/ 7964 w 9921"/>
                                <a:gd name="connsiteY73" fmla="*/ 188 h 10000"/>
                                <a:gd name="connsiteX74" fmla="*/ 7929 w 9921"/>
                                <a:gd name="connsiteY74" fmla="*/ 192 h 10000"/>
                                <a:gd name="connsiteX75" fmla="*/ 7929 w 9921"/>
                                <a:gd name="connsiteY75" fmla="*/ 192 h 10000"/>
                                <a:gd name="connsiteX76" fmla="*/ 7887 w 9921"/>
                                <a:gd name="connsiteY76" fmla="*/ 188 h 10000"/>
                                <a:gd name="connsiteX77" fmla="*/ 7852 w 9921"/>
                                <a:gd name="connsiteY77" fmla="*/ 184 h 10000"/>
                                <a:gd name="connsiteX78" fmla="*/ 7852 w 9921"/>
                                <a:gd name="connsiteY78" fmla="*/ 184 h 10000"/>
                                <a:gd name="connsiteX79" fmla="*/ 7773 w 9921"/>
                                <a:gd name="connsiteY79" fmla="*/ 188 h 10000"/>
                                <a:gd name="connsiteX80" fmla="*/ 7738 w 9921"/>
                                <a:gd name="connsiteY80" fmla="*/ 195 h 10000"/>
                                <a:gd name="connsiteX81" fmla="*/ 7738 w 9921"/>
                                <a:gd name="connsiteY81" fmla="*/ 195 h 10000"/>
                                <a:gd name="connsiteX82" fmla="*/ 7773 w 9921"/>
                                <a:gd name="connsiteY82" fmla="*/ 206 h 10000"/>
                                <a:gd name="connsiteX83" fmla="*/ 7773 w 9921"/>
                                <a:gd name="connsiteY83" fmla="*/ 211 h 10000"/>
                                <a:gd name="connsiteX84" fmla="*/ 7773 w 9921"/>
                                <a:gd name="connsiteY84" fmla="*/ 218 h 10000"/>
                                <a:gd name="connsiteX85" fmla="*/ 7773 w 9921"/>
                                <a:gd name="connsiteY85" fmla="*/ 218 h 10000"/>
                                <a:gd name="connsiteX86" fmla="*/ 7738 w 9921"/>
                                <a:gd name="connsiteY86" fmla="*/ 218 h 10000"/>
                                <a:gd name="connsiteX87" fmla="*/ 7660 w 9921"/>
                                <a:gd name="connsiteY87" fmla="*/ 214 h 10000"/>
                                <a:gd name="connsiteX88" fmla="*/ 7660 w 9921"/>
                                <a:gd name="connsiteY88" fmla="*/ 214 h 10000"/>
                                <a:gd name="connsiteX89" fmla="*/ 7626 w 9921"/>
                                <a:gd name="connsiteY89" fmla="*/ 214 h 10000"/>
                                <a:gd name="connsiteX90" fmla="*/ 7547 w 9921"/>
                                <a:gd name="connsiteY90" fmla="*/ 222 h 10000"/>
                                <a:gd name="connsiteX91" fmla="*/ 7547 w 9921"/>
                                <a:gd name="connsiteY91" fmla="*/ 222 h 10000"/>
                                <a:gd name="connsiteX92" fmla="*/ 7583 w 9921"/>
                                <a:gd name="connsiteY92" fmla="*/ 233 h 10000"/>
                                <a:gd name="connsiteX93" fmla="*/ 7695 w 9921"/>
                                <a:gd name="connsiteY93" fmla="*/ 241 h 10000"/>
                                <a:gd name="connsiteX94" fmla="*/ 7695 w 9921"/>
                                <a:gd name="connsiteY94" fmla="*/ 241 h 10000"/>
                                <a:gd name="connsiteX95" fmla="*/ 7583 w 9921"/>
                                <a:gd name="connsiteY95" fmla="*/ 244 h 10000"/>
                                <a:gd name="connsiteX96" fmla="*/ 7504 w 9921"/>
                                <a:gd name="connsiteY96" fmla="*/ 248 h 10000"/>
                                <a:gd name="connsiteX97" fmla="*/ 7504 w 9921"/>
                                <a:gd name="connsiteY97" fmla="*/ 248 h 10000"/>
                                <a:gd name="connsiteX98" fmla="*/ 7504 w 9921"/>
                                <a:gd name="connsiteY98" fmla="*/ 256 h 10000"/>
                                <a:gd name="connsiteX99" fmla="*/ 7547 w 9921"/>
                                <a:gd name="connsiteY99" fmla="*/ 263 h 10000"/>
                                <a:gd name="connsiteX100" fmla="*/ 7583 w 9921"/>
                                <a:gd name="connsiteY100" fmla="*/ 267 h 10000"/>
                                <a:gd name="connsiteX101" fmla="*/ 7695 w 9921"/>
                                <a:gd name="connsiteY101" fmla="*/ 270 h 10000"/>
                                <a:gd name="connsiteX102" fmla="*/ 7695 w 9921"/>
                                <a:gd name="connsiteY102" fmla="*/ 270 h 10000"/>
                                <a:gd name="connsiteX103" fmla="*/ 7660 w 9921"/>
                                <a:gd name="connsiteY103" fmla="*/ 275 h 10000"/>
                                <a:gd name="connsiteX104" fmla="*/ 7626 w 9921"/>
                                <a:gd name="connsiteY104" fmla="*/ 275 h 10000"/>
                                <a:gd name="connsiteX105" fmla="*/ 7626 w 9921"/>
                                <a:gd name="connsiteY105" fmla="*/ 275 h 10000"/>
                                <a:gd name="connsiteX106" fmla="*/ 7547 w 9921"/>
                                <a:gd name="connsiteY106" fmla="*/ 282 h 10000"/>
                                <a:gd name="connsiteX107" fmla="*/ 7547 w 9921"/>
                                <a:gd name="connsiteY107" fmla="*/ 289 h 10000"/>
                                <a:gd name="connsiteX108" fmla="*/ 7583 w 9921"/>
                                <a:gd name="connsiteY108" fmla="*/ 297 h 10000"/>
                                <a:gd name="connsiteX109" fmla="*/ 7695 w 9921"/>
                                <a:gd name="connsiteY109" fmla="*/ 297 h 10000"/>
                                <a:gd name="connsiteX110" fmla="*/ 7695 w 9921"/>
                                <a:gd name="connsiteY110" fmla="*/ 297 h 10000"/>
                                <a:gd name="connsiteX111" fmla="*/ 7695 w 9921"/>
                                <a:gd name="connsiteY111" fmla="*/ 308 h 10000"/>
                                <a:gd name="connsiteX112" fmla="*/ 7695 w 9921"/>
                                <a:gd name="connsiteY112" fmla="*/ 312 h 10000"/>
                                <a:gd name="connsiteX113" fmla="*/ 7660 w 9921"/>
                                <a:gd name="connsiteY113" fmla="*/ 320 h 10000"/>
                                <a:gd name="connsiteX114" fmla="*/ 7660 w 9921"/>
                                <a:gd name="connsiteY114" fmla="*/ 331 h 10000"/>
                                <a:gd name="connsiteX115" fmla="*/ 7660 w 9921"/>
                                <a:gd name="connsiteY115" fmla="*/ 331 h 10000"/>
                                <a:gd name="connsiteX116" fmla="*/ 7695 w 9921"/>
                                <a:gd name="connsiteY116" fmla="*/ 334 h 10000"/>
                                <a:gd name="connsiteX117" fmla="*/ 7773 w 9921"/>
                                <a:gd name="connsiteY117" fmla="*/ 339 h 10000"/>
                                <a:gd name="connsiteX118" fmla="*/ 7852 w 9921"/>
                                <a:gd name="connsiteY118" fmla="*/ 342 h 10000"/>
                                <a:gd name="connsiteX119" fmla="*/ 7929 w 9921"/>
                                <a:gd name="connsiteY119" fmla="*/ 339 h 10000"/>
                                <a:gd name="connsiteX120" fmla="*/ 7929 w 9921"/>
                                <a:gd name="connsiteY120" fmla="*/ 339 h 10000"/>
                                <a:gd name="connsiteX121" fmla="*/ 7929 w 9921"/>
                                <a:gd name="connsiteY121" fmla="*/ 346 h 10000"/>
                                <a:gd name="connsiteX122" fmla="*/ 7887 w 9921"/>
                                <a:gd name="connsiteY122" fmla="*/ 353 h 10000"/>
                                <a:gd name="connsiteX123" fmla="*/ 7887 w 9921"/>
                                <a:gd name="connsiteY123" fmla="*/ 353 h 10000"/>
                                <a:gd name="connsiteX124" fmla="*/ 7929 w 9921"/>
                                <a:gd name="connsiteY124" fmla="*/ 357 h 10000"/>
                                <a:gd name="connsiteX125" fmla="*/ 7964 w 9921"/>
                                <a:gd name="connsiteY125" fmla="*/ 364 h 10000"/>
                                <a:gd name="connsiteX126" fmla="*/ 8121 w 9921"/>
                                <a:gd name="connsiteY126" fmla="*/ 369 h 10000"/>
                                <a:gd name="connsiteX127" fmla="*/ 8121 w 9921"/>
                                <a:gd name="connsiteY127" fmla="*/ 369 h 10000"/>
                                <a:gd name="connsiteX128" fmla="*/ 7852 w 9921"/>
                                <a:gd name="connsiteY128" fmla="*/ 428 h 10000"/>
                                <a:gd name="connsiteX129" fmla="*/ 7583 w 9921"/>
                                <a:gd name="connsiteY129" fmla="*/ 489 h 10000"/>
                                <a:gd name="connsiteX130" fmla="*/ 7583 w 9921"/>
                                <a:gd name="connsiteY130" fmla="*/ 489 h 10000"/>
                                <a:gd name="connsiteX131" fmla="*/ 7391 w 9921"/>
                                <a:gd name="connsiteY131" fmla="*/ 519 h 10000"/>
                                <a:gd name="connsiteX132" fmla="*/ 7391 w 9921"/>
                                <a:gd name="connsiteY132" fmla="*/ 519 h 10000"/>
                                <a:gd name="connsiteX133" fmla="*/ 7165 w 9921"/>
                                <a:gd name="connsiteY133" fmla="*/ 579 h 10000"/>
                                <a:gd name="connsiteX134" fmla="*/ 6930 w 9921"/>
                                <a:gd name="connsiteY134" fmla="*/ 639 h 10000"/>
                                <a:gd name="connsiteX135" fmla="*/ 6930 w 9921"/>
                                <a:gd name="connsiteY135" fmla="*/ 639 h 10000"/>
                                <a:gd name="connsiteX136" fmla="*/ 6894 w 9921"/>
                                <a:gd name="connsiteY136" fmla="*/ 650 h 10000"/>
                                <a:gd name="connsiteX137" fmla="*/ 6852 w 9921"/>
                                <a:gd name="connsiteY137" fmla="*/ 662 h 10000"/>
                                <a:gd name="connsiteX138" fmla="*/ 6852 w 9921"/>
                                <a:gd name="connsiteY138" fmla="*/ 662 h 10000"/>
                                <a:gd name="connsiteX139" fmla="*/ 6817 w 9921"/>
                                <a:gd name="connsiteY139" fmla="*/ 684 h 10000"/>
                                <a:gd name="connsiteX140" fmla="*/ 6738 w 9921"/>
                                <a:gd name="connsiteY140" fmla="*/ 711 h 10000"/>
                                <a:gd name="connsiteX141" fmla="*/ 6738 w 9921"/>
                                <a:gd name="connsiteY141" fmla="*/ 711 h 10000"/>
                                <a:gd name="connsiteX142" fmla="*/ 6703 w 9921"/>
                                <a:gd name="connsiteY142" fmla="*/ 737 h 10000"/>
                                <a:gd name="connsiteX143" fmla="*/ 6703 w 9921"/>
                                <a:gd name="connsiteY143" fmla="*/ 737 h 10000"/>
                                <a:gd name="connsiteX144" fmla="*/ 6591 w 9921"/>
                                <a:gd name="connsiteY144" fmla="*/ 782 h 10000"/>
                                <a:gd name="connsiteX145" fmla="*/ 6511 w 9921"/>
                                <a:gd name="connsiteY145" fmla="*/ 834 h 10000"/>
                                <a:gd name="connsiteX146" fmla="*/ 6511 w 9921"/>
                                <a:gd name="connsiteY146" fmla="*/ 834 h 10000"/>
                                <a:gd name="connsiteX147" fmla="*/ 6469 w 9921"/>
                                <a:gd name="connsiteY147" fmla="*/ 876 h 10000"/>
                                <a:gd name="connsiteX148" fmla="*/ 6469 w 9921"/>
                                <a:gd name="connsiteY148" fmla="*/ 876 h 10000"/>
                                <a:gd name="connsiteX149" fmla="*/ 6278 w 9921"/>
                                <a:gd name="connsiteY149" fmla="*/ 823 h 10000"/>
                                <a:gd name="connsiteX150" fmla="*/ 6131 w 9921"/>
                                <a:gd name="connsiteY150" fmla="*/ 767 h 10000"/>
                                <a:gd name="connsiteX151" fmla="*/ 6131 w 9921"/>
                                <a:gd name="connsiteY151" fmla="*/ 767 h 10000"/>
                                <a:gd name="connsiteX152" fmla="*/ 5973 w 9921"/>
                                <a:gd name="connsiteY152" fmla="*/ 711 h 10000"/>
                                <a:gd name="connsiteX153" fmla="*/ 5973 w 9921"/>
                                <a:gd name="connsiteY153" fmla="*/ 711 h 10000"/>
                                <a:gd name="connsiteX154" fmla="*/ 5895 w 9921"/>
                                <a:gd name="connsiteY154" fmla="*/ 673 h 10000"/>
                                <a:gd name="connsiteX155" fmla="*/ 5817 w 9921"/>
                                <a:gd name="connsiteY155" fmla="*/ 636 h 10000"/>
                                <a:gd name="connsiteX156" fmla="*/ 5817 w 9921"/>
                                <a:gd name="connsiteY156" fmla="*/ 636 h 10000"/>
                                <a:gd name="connsiteX157" fmla="*/ 5782 w 9921"/>
                                <a:gd name="connsiteY157" fmla="*/ 605 h 10000"/>
                                <a:gd name="connsiteX158" fmla="*/ 5782 w 9921"/>
                                <a:gd name="connsiteY158" fmla="*/ 605 h 10000"/>
                                <a:gd name="connsiteX159" fmla="*/ 5748 w 9921"/>
                                <a:gd name="connsiteY159" fmla="*/ 594 h 10000"/>
                                <a:gd name="connsiteX160" fmla="*/ 5748 w 9921"/>
                                <a:gd name="connsiteY160" fmla="*/ 594 h 10000"/>
                                <a:gd name="connsiteX161" fmla="*/ 5817 w 9921"/>
                                <a:gd name="connsiteY161" fmla="*/ 560 h 10000"/>
                                <a:gd name="connsiteX162" fmla="*/ 5817 w 9921"/>
                                <a:gd name="connsiteY162" fmla="*/ 560 h 10000"/>
                                <a:gd name="connsiteX163" fmla="*/ 5860 w 9921"/>
                                <a:gd name="connsiteY163" fmla="*/ 549 h 10000"/>
                                <a:gd name="connsiteX164" fmla="*/ 5973 w 9921"/>
                                <a:gd name="connsiteY164" fmla="*/ 530 h 10000"/>
                                <a:gd name="connsiteX165" fmla="*/ 6165 w 9921"/>
                                <a:gd name="connsiteY165" fmla="*/ 508 h 10000"/>
                                <a:gd name="connsiteX166" fmla="*/ 6165 w 9921"/>
                                <a:gd name="connsiteY166" fmla="*/ 508 h 10000"/>
                                <a:gd name="connsiteX167" fmla="*/ 6400 w 9921"/>
                                <a:gd name="connsiteY167" fmla="*/ 473 h 10000"/>
                                <a:gd name="connsiteX168" fmla="*/ 6661 w 9921"/>
                                <a:gd name="connsiteY168" fmla="*/ 440 h 10000"/>
                                <a:gd name="connsiteX169" fmla="*/ 6661 w 9921"/>
                                <a:gd name="connsiteY169" fmla="*/ 440 h 10000"/>
                                <a:gd name="connsiteX170" fmla="*/ 6661 w 9921"/>
                                <a:gd name="connsiteY170" fmla="*/ 444 h 10000"/>
                                <a:gd name="connsiteX171" fmla="*/ 6703 w 9921"/>
                                <a:gd name="connsiteY171" fmla="*/ 444 h 10000"/>
                                <a:gd name="connsiteX172" fmla="*/ 6703 w 9921"/>
                                <a:gd name="connsiteY172" fmla="*/ 444 h 10000"/>
                                <a:gd name="connsiteX173" fmla="*/ 6738 w 9921"/>
                                <a:gd name="connsiteY173" fmla="*/ 436 h 10000"/>
                                <a:gd name="connsiteX174" fmla="*/ 6738 w 9921"/>
                                <a:gd name="connsiteY174" fmla="*/ 436 h 10000"/>
                                <a:gd name="connsiteX175" fmla="*/ 6783 w 9921"/>
                                <a:gd name="connsiteY175" fmla="*/ 440 h 10000"/>
                                <a:gd name="connsiteX176" fmla="*/ 6852 w 9921"/>
                                <a:gd name="connsiteY176" fmla="*/ 444 h 10000"/>
                                <a:gd name="connsiteX177" fmla="*/ 6852 w 9921"/>
                                <a:gd name="connsiteY177" fmla="*/ 444 h 10000"/>
                                <a:gd name="connsiteX178" fmla="*/ 6894 w 9921"/>
                                <a:gd name="connsiteY178" fmla="*/ 436 h 10000"/>
                                <a:gd name="connsiteX179" fmla="*/ 6894 w 9921"/>
                                <a:gd name="connsiteY179" fmla="*/ 436 h 10000"/>
                                <a:gd name="connsiteX180" fmla="*/ 6930 w 9921"/>
                                <a:gd name="connsiteY180" fmla="*/ 440 h 10000"/>
                                <a:gd name="connsiteX181" fmla="*/ 6974 w 9921"/>
                                <a:gd name="connsiteY181" fmla="*/ 440 h 10000"/>
                                <a:gd name="connsiteX182" fmla="*/ 6974 w 9921"/>
                                <a:gd name="connsiteY182" fmla="*/ 440 h 10000"/>
                                <a:gd name="connsiteX183" fmla="*/ 7043 w 9921"/>
                                <a:gd name="connsiteY183" fmla="*/ 436 h 10000"/>
                                <a:gd name="connsiteX184" fmla="*/ 7043 w 9921"/>
                                <a:gd name="connsiteY184" fmla="*/ 433 h 10000"/>
                                <a:gd name="connsiteX185" fmla="*/ 7043 w 9921"/>
                                <a:gd name="connsiteY185" fmla="*/ 433 h 10000"/>
                                <a:gd name="connsiteX186" fmla="*/ 7086 w 9921"/>
                                <a:gd name="connsiteY186" fmla="*/ 433 h 10000"/>
                                <a:gd name="connsiteX187" fmla="*/ 7121 w 9921"/>
                                <a:gd name="connsiteY187" fmla="*/ 433 h 10000"/>
                                <a:gd name="connsiteX188" fmla="*/ 7121 w 9921"/>
                                <a:gd name="connsiteY188" fmla="*/ 433 h 10000"/>
                                <a:gd name="connsiteX189" fmla="*/ 7165 w 9921"/>
                                <a:gd name="connsiteY189" fmla="*/ 428 h 10000"/>
                                <a:gd name="connsiteX190" fmla="*/ 7165 w 9921"/>
                                <a:gd name="connsiteY190" fmla="*/ 421 h 10000"/>
                                <a:gd name="connsiteX191" fmla="*/ 7165 w 9921"/>
                                <a:gd name="connsiteY191" fmla="*/ 421 h 10000"/>
                                <a:gd name="connsiteX192" fmla="*/ 7200 w 9921"/>
                                <a:gd name="connsiteY192" fmla="*/ 421 h 10000"/>
                                <a:gd name="connsiteX193" fmla="*/ 7243 w 9921"/>
                                <a:gd name="connsiteY193" fmla="*/ 421 h 10000"/>
                                <a:gd name="connsiteX194" fmla="*/ 7243 w 9921"/>
                                <a:gd name="connsiteY194" fmla="*/ 421 h 10000"/>
                                <a:gd name="connsiteX195" fmla="*/ 7277 w 9921"/>
                                <a:gd name="connsiteY195" fmla="*/ 417 h 10000"/>
                                <a:gd name="connsiteX196" fmla="*/ 7277 w 9921"/>
                                <a:gd name="connsiteY196" fmla="*/ 409 h 10000"/>
                                <a:gd name="connsiteX197" fmla="*/ 7200 w 9921"/>
                                <a:gd name="connsiteY197" fmla="*/ 406 h 10000"/>
                                <a:gd name="connsiteX198" fmla="*/ 7200 w 9921"/>
                                <a:gd name="connsiteY198" fmla="*/ 406 h 10000"/>
                                <a:gd name="connsiteX199" fmla="*/ 7243 w 9921"/>
                                <a:gd name="connsiteY199" fmla="*/ 398 h 10000"/>
                                <a:gd name="connsiteX200" fmla="*/ 7277 w 9921"/>
                                <a:gd name="connsiteY200" fmla="*/ 395 h 10000"/>
                                <a:gd name="connsiteX201" fmla="*/ 7277 w 9921"/>
                                <a:gd name="connsiteY201" fmla="*/ 391 h 10000"/>
                                <a:gd name="connsiteX202" fmla="*/ 7277 w 9921"/>
                                <a:gd name="connsiteY202" fmla="*/ 383 h 10000"/>
                                <a:gd name="connsiteX203" fmla="*/ 7277 w 9921"/>
                                <a:gd name="connsiteY203" fmla="*/ 383 h 10000"/>
                                <a:gd name="connsiteX204" fmla="*/ 7243 w 9921"/>
                                <a:gd name="connsiteY204" fmla="*/ 383 h 10000"/>
                                <a:gd name="connsiteX205" fmla="*/ 7165 w 9921"/>
                                <a:gd name="connsiteY205" fmla="*/ 380 h 10000"/>
                                <a:gd name="connsiteX206" fmla="*/ 7165 w 9921"/>
                                <a:gd name="connsiteY206" fmla="*/ 380 h 10000"/>
                                <a:gd name="connsiteX207" fmla="*/ 7200 w 9921"/>
                                <a:gd name="connsiteY207" fmla="*/ 372 h 10000"/>
                                <a:gd name="connsiteX208" fmla="*/ 7200 w 9921"/>
                                <a:gd name="connsiteY208" fmla="*/ 369 h 10000"/>
                                <a:gd name="connsiteX209" fmla="*/ 7200 w 9921"/>
                                <a:gd name="connsiteY209" fmla="*/ 364 h 10000"/>
                                <a:gd name="connsiteX210" fmla="*/ 7200 w 9921"/>
                                <a:gd name="connsiteY210" fmla="*/ 364 h 10000"/>
                                <a:gd name="connsiteX211" fmla="*/ 7165 w 9921"/>
                                <a:gd name="connsiteY211" fmla="*/ 364 h 10000"/>
                                <a:gd name="connsiteX212" fmla="*/ 7121 w 9921"/>
                                <a:gd name="connsiteY212" fmla="*/ 364 h 10000"/>
                                <a:gd name="connsiteX213" fmla="*/ 7121 w 9921"/>
                                <a:gd name="connsiteY213" fmla="*/ 364 h 10000"/>
                                <a:gd name="connsiteX214" fmla="*/ 7121 w 9921"/>
                                <a:gd name="connsiteY214" fmla="*/ 361 h 10000"/>
                                <a:gd name="connsiteX215" fmla="*/ 7121 w 9921"/>
                                <a:gd name="connsiteY215" fmla="*/ 353 h 10000"/>
                                <a:gd name="connsiteX216" fmla="*/ 7121 w 9921"/>
                                <a:gd name="connsiteY216" fmla="*/ 353 h 10000"/>
                                <a:gd name="connsiteX217" fmla="*/ 7086 w 9921"/>
                                <a:gd name="connsiteY217" fmla="*/ 353 h 10000"/>
                                <a:gd name="connsiteX218" fmla="*/ 7086 w 9921"/>
                                <a:gd name="connsiteY218" fmla="*/ 350 h 10000"/>
                                <a:gd name="connsiteX219" fmla="*/ 7086 w 9921"/>
                                <a:gd name="connsiteY219" fmla="*/ 350 h 10000"/>
                                <a:gd name="connsiteX220" fmla="*/ 6974 w 9921"/>
                                <a:gd name="connsiteY220" fmla="*/ 350 h 10000"/>
                                <a:gd name="connsiteX221" fmla="*/ 6974 w 9921"/>
                                <a:gd name="connsiteY221" fmla="*/ 350 h 10000"/>
                                <a:gd name="connsiteX222" fmla="*/ 6930 w 9921"/>
                                <a:gd name="connsiteY222" fmla="*/ 342 h 10000"/>
                                <a:gd name="connsiteX223" fmla="*/ 6930 w 9921"/>
                                <a:gd name="connsiteY223" fmla="*/ 342 h 10000"/>
                                <a:gd name="connsiteX224" fmla="*/ 6894 w 9921"/>
                                <a:gd name="connsiteY224" fmla="*/ 342 h 10000"/>
                                <a:gd name="connsiteX225" fmla="*/ 6852 w 9921"/>
                                <a:gd name="connsiteY225" fmla="*/ 342 h 10000"/>
                                <a:gd name="connsiteX226" fmla="*/ 6783 w 9921"/>
                                <a:gd name="connsiteY226" fmla="*/ 350 h 10000"/>
                                <a:gd name="connsiteX227" fmla="*/ 6783 w 9921"/>
                                <a:gd name="connsiteY227" fmla="*/ 350 h 10000"/>
                                <a:gd name="connsiteX228" fmla="*/ 6738 w 9921"/>
                                <a:gd name="connsiteY228" fmla="*/ 342 h 10000"/>
                                <a:gd name="connsiteX229" fmla="*/ 6738 w 9921"/>
                                <a:gd name="connsiteY229" fmla="*/ 342 h 10000"/>
                                <a:gd name="connsiteX230" fmla="*/ 6703 w 9921"/>
                                <a:gd name="connsiteY230" fmla="*/ 342 h 10000"/>
                                <a:gd name="connsiteX231" fmla="*/ 6661 w 9921"/>
                                <a:gd name="connsiteY231" fmla="*/ 346 h 10000"/>
                                <a:gd name="connsiteX232" fmla="*/ 6625 w 9921"/>
                                <a:gd name="connsiteY232" fmla="*/ 353 h 10000"/>
                                <a:gd name="connsiteX233" fmla="*/ 6625 w 9921"/>
                                <a:gd name="connsiteY233" fmla="*/ 353 h 10000"/>
                                <a:gd name="connsiteX234" fmla="*/ 6591 w 9921"/>
                                <a:gd name="connsiteY234" fmla="*/ 353 h 10000"/>
                                <a:gd name="connsiteX235" fmla="*/ 6591 w 9921"/>
                                <a:gd name="connsiteY235" fmla="*/ 350 h 10000"/>
                                <a:gd name="connsiteX236" fmla="*/ 6591 w 9921"/>
                                <a:gd name="connsiteY236" fmla="*/ 350 h 10000"/>
                                <a:gd name="connsiteX237" fmla="*/ 6511 w 9921"/>
                                <a:gd name="connsiteY237" fmla="*/ 350 h 10000"/>
                                <a:gd name="connsiteX238" fmla="*/ 6469 w 9921"/>
                                <a:gd name="connsiteY238" fmla="*/ 350 h 10000"/>
                                <a:gd name="connsiteX239" fmla="*/ 6469 w 9921"/>
                                <a:gd name="connsiteY239" fmla="*/ 361 h 10000"/>
                                <a:gd name="connsiteX240" fmla="*/ 6469 w 9921"/>
                                <a:gd name="connsiteY240" fmla="*/ 361 h 10000"/>
                                <a:gd name="connsiteX241" fmla="*/ 6400 w 9921"/>
                                <a:gd name="connsiteY241" fmla="*/ 361 h 10000"/>
                                <a:gd name="connsiteX242" fmla="*/ 6400 w 9921"/>
                                <a:gd name="connsiteY242" fmla="*/ 361 h 10000"/>
                                <a:gd name="connsiteX243" fmla="*/ 6356 w 9921"/>
                                <a:gd name="connsiteY243" fmla="*/ 364 h 10000"/>
                                <a:gd name="connsiteX244" fmla="*/ 6322 w 9921"/>
                                <a:gd name="connsiteY244" fmla="*/ 369 h 10000"/>
                                <a:gd name="connsiteX245" fmla="*/ 6356 w 9921"/>
                                <a:gd name="connsiteY245" fmla="*/ 376 h 10000"/>
                                <a:gd name="connsiteX246" fmla="*/ 6400 w 9921"/>
                                <a:gd name="connsiteY246" fmla="*/ 380 h 10000"/>
                                <a:gd name="connsiteX247" fmla="*/ 6400 w 9921"/>
                                <a:gd name="connsiteY247" fmla="*/ 380 h 10000"/>
                                <a:gd name="connsiteX248" fmla="*/ 6356 w 9921"/>
                                <a:gd name="connsiteY248" fmla="*/ 380 h 10000"/>
                                <a:gd name="connsiteX249" fmla="*/ 6322 w 9921"/>
                                <a:gd name="connsiteY249" fmla="*/ 380 h 10000"/>
                                <a:gd name="connsiteX250" fmla="*/ 6322 w 9921"/>
                                <a:gd name="connsiteY250" fmla="*/ 380 h 10000"/>
                                <a:gd name="connsiteX251" fmla="*/ 6278 w 9921"/>
                                <a:gd name="connsiteY251" fmla="*/ 387 h 10000"/>
                                <a:gd name="connsiteX252" fmla="*/ 6278 w 9921"/>
                                <a:gd name="connsiteY252" fmla="*/ 391 h 10000"/>
                                <a:gd name="connsiteX253" fmla="*/ 6278 w 9921"/>
                                <a:gd name="connsiteY253" fmla="*/ 391 h 10000"/>
                                <a:gd name="connsiteX254" fmla="*/ 6322 w 9921"/>
                                <a:gd name="connsiteY254" fmla="*/ 395 h 10000"/>
                                <a:gd name="connsiteX255" fmla="*/ 6356 w 9921"/>
                                <a:gd name="connsiteY255" fmla="*/ 395 h 10000"/>
                                <a:gd name="connsiteX256" fmla="*/ 6356 w 9921"/>
                                <a:gd name="connsiteY256" fmla="*/ 395 h 10000"/>
                                <a:gd name="connsiteX257" fmla="*/ 6322 w 9921"/>
                                <a:gd name="connsiteY257" fmla="*/ 403 h 10000"/>
                                <a:gd name="connsiteX258" fmla="*/ 6356 w 9921"/>
                                <a:gd name="connsiteY258" fmla="*/ 409 h 10000"/>
                                <a:gd name="connsiteX259" fmla="*/ 6356 w 9921"/>
                                <a:gd name="connsiteY259" fmla="*/ 409 h 10000"/>
                                <a:gd name="connsiteX260" fmla="*/ 6400 w 9921"/>
                                <a:gd name="connsiteY260" fmla="*/ 409 h 10000"/>
                                <a:gd name="connsiteX261" fmla="*/ 6469 w 9921"/>
                                <a:gd name="connsiteY261" fmla="*/ 414 h 10000"/>
                                <a:gd name="connsiteX262" fmla="*/ 6469 w 9921"/>
                                <a:gd name="connsiteY262" fmla="*/ 414 h 10000"/>
                                <a:gd name="connsiteX263" fmla="*/ 6434 w 9921"/>
                                <a:gd name="connsiteY263" fmla="*/ 421 h 10000"/>
                                <a:gd name="connsiteX264" fmla="*/ 6434 w 9921"/>
                                <a:gd name="connsiteY264" fmla="*/ 425 h 10000"/>
                                <a:gd name="connsiteX265" fmla="*/ 6434 w 9921"/>
                                <a:gd name="connsiteY265" fmla="*/ 428 h 10000"/>
                                <a:gd name="connsiteX266" fmla="*/ 6434 w 9921"/>
                                <a:gd name="connsiteY266" fmla="*/ 428 h 10000"/>
                                <a:gd name="connsiteX267" fmla="*/ 6511 w 9921"/>
                                <a:gd name="connsiteY267" fmla="*/ 425 h 10000"/>
                                <a:gd name="connsiteX268" fmla="*/ 6547 w 9921"/>
                                <a:gd name="connsiteY268" fmla="*/ 425 h 10000"/>
                                <a:gd name="connsiteX269" fmla="*/ 6547 w 9921"/>
                                <a:gd name="connsiteY269" fmla="*/ 425 h 10000"/>
                                <a:gd name="connsiteX270" fmla="*/ 6400 w 9921"/>
                                <a:gd name="connsiteY270" fmla="*/ 447 h 10000"/>
                                <a:gd name="connsiteX271" fmla="*/ 6208 w 9921"/>
                                <a:gd name="connsiteY271" fmla="*/ 466 h 10000"/>
                                <a:gd name="connsiteX272" fmla="*/ 6208 w 9921"/>
                                <a:gd name="connsiteY272" fmla="*/ 466 h 10000"/>
                                <a:gd name="connsiteX273" fmla="*/ 6017 w 9921"/>
                                <a:gd name="connsiteY273" fmla="*/ 489 h 10000"/>
                                <a:gd name="connsiteX274" fmla="*/ 6017 w 9921"/>
                                <a:gd name="connsiteY274" fmla="*/ 489 h 10000"/>
                                <a:gd name="connsiteX275" fmla="*/ 5626 w 9921"/>
                                <a:gd name="connsiteY275" fmla="*/ 526 h 10000"/>
                                <a:gd name="connsiteX276" fmla="*/ 5626 w 9921"/>
                                <a:gd name="connsiteY276" fmla="*/ 526 h 10000"/>
                                <a:gd name="connsiteX277" fmla="*/ 5556 w 9921"/>
                                <a:gd name="connsiteY277" fmla="*/ 466 h 10000"/>
                                <a:gd name="connsiteX278" fmla="*/ 5478 w 9921"/>
                                <a:gd name="connsiteY278" fmla="*/ 403 h 10000"/>
                                <a:gd name="connsiteX279" fmla="*/ 5478 w 9921"/>
                                <a:gd name="connsiteY279" fmla="*/ 403 h 10000"/>
                                <a:gd name="connsiteX280" fmla="*/ 5434 w 9921"/>
                                <a:gd name="connsiteY280" fmla="*/ 346 h 10000"/>
                                <a:gd name="connsiteX281" fmla="*/ 5399 w 9921"/>
                                <a:gd name="connsiteY281" fmla="*/ 293 h 10000"/>
                                <a:gd name="connsiteX282" fmla="*/ 5399 w 9921"/>
                                <a:gd name="connsiteY282" fmla="*/ 293 h 10000"/>
                                <a:gd name="connsiteX283" fmla="*/ 5399 w 9921"/>
                                <a:gd name="connsiteY283" fmla="*/ 278 h 10000"/>
                                <a:gd name="connsiteX284" fmla="*/ 5434 w 9921"/>
                                <a:gd name="connsiteY284" fmla="*/ 263 h 10000"/>
                                <a:gd name="connsiteX285" fmla="*/ 5434 w 9921"/>
                                <a:gd name="connsiteY285" fmla="*/ 263 h 10000"/>
                                <a:gd name="connsiteX286" fmla="*/ 5478 w 9921"/>
                                <a:gd name="connsiteY286" fmla="*/ 256 h 10000"/>
                                <a:gd name="connsiteX287" fmla="*/ 5512 w 9921"/>
                                <a:gd name="connsiteY287" fmla="*/ 248 h 10000"/>
                                <a:gd name="connsiteX288" fmla="*/ 5512 w 9921"/>
                                <a:gd name="connsiteY288" fmla="*/ 248 h 10000"/>
                                <a:gd name="connsiteX289" fmla="*/ 5556 w 9921"/>
                                <a:gd name="connsiteY289" fmla="*/ 256 h 10000"/>
                                <a:gd name="connsiteX290" fmla="*/ 5626 w 9921"/>
                                <a:gd name="connsiteY290" fmla="*/ 256 h 10000"/>
                                <a:gd name="connsiteX291" fmla="*/ 5703 w 9921"/>
                                <a:gd name="connsiteY291" fmla="*/ 252 h 10000"/>
                                <a:gd name="connsiteX292" fmla="*/ 5703 w 9921"/>
                                <a:gd name="connsiteY292" fmla="*/ 244 h 10000"/>
                                <a:gd name="connsiteX293" fmla="*/ 5703 w 9921"/>
                                <a:gd name="connsiteY293" fmla="*/ 244 h 10000"/>
                                <a:gd name="connsiteX294" fmla="*/ 5748 w 9921"/>
                                <a:gd name="connsiteY294" fmla="*/ 248 h 10000"/>
                                <a:gd name="connsiteX295" fmla="*/ 5817 w 9921"/>
                                <a:gd name="connsiteY295" fmla="*/ 252 h 10000"/>
                                <a:gd name="connsiteX296" fmla="*/ 5817 w 9921"/>
                                <a:gd name="connsiteY296" fmla="*/ 252 h 10000"/>
                                <a:gd name="connsiteX297" fmla="*/ 5895 w 9921"/>
                                <a:gd name="connsiteY297" fmla="*/ 252 h 10000"/>
                                <a:gd name="connsiteX298" fmla="*/ 5939 w 9921"/>
                                <a:gd name="connsiteY298" fmla="*/ 244 h 10000"/>
                                <a:gd name="connsiteX299" fmla="*/ 5939 w 9921"/>
                                <a:gd name="connsiteY299" fmla="*/ 229 h 10000"/>
                                <a:gd name="connsiteX300" fmla="*/ 5939 w 9921"/>
                                <a:gd name="connsiteY300" fmla="*/ 229 h 10000"/>
                                <a:gd name="connsiteX301" fmla="*/ 5973 w 9921"/>
                                <a:gd name="connsiteY301" fmla="*/ 229 h 10000"/>
                                <a:gd name="connsiteX302" fmla="*/ 6017 w 9921"/>
                                <a:gd name="connsiteY302" fmla="*/ 233 h 10000"/>
                                <a:gd name="connsiteX303" fmla="*/ 6051 w 9921"/>
                                <a:gd name="connsiteY303" fmla="*/ 233 h 10000"/>
                                <a:gd name="connsiteX304" fmla="*/ 6086 w 9921"/>
                                <a:gd name="connsiteY304" fmla="*/ 233 h 10000"/>
                                <a:gd name="connsiteX305" fmla="*/ 6086 w 9921"/>
                                <a:gd name="connsiteY305" fmla="*/ 233 h 10000"/>
                                <a:gd name="connsiteX306" fmla="*/ 6131 w 9921"/>
                                <a:gd name="connsiteY306" fmla="*/ 229 h 10000"/>
                                <a:gd name="connsiteX307" fmla="*/ 6165 w 9921"/>
                                <a:gd name="connsiteY307" fmla="*/ 222 h 10000"/>
                                <a:gd name="connsiteX308" fmla="*/ 6165 w 9921"/>
                                <a:gd name="connsiteY308" fmla="*/ 214 h 10000"/>
                                <a:gd name="connsiteX309" fmla="*/ 6131 w 9921"/>
                                <a:gd name="connsiteY309" fmla="*/ 206 h 10000"/>
                                <a:gd name="connsiteX310" fmla="*/ 6131 w 9921"/>
                                <a:gd name="connsiteY310" fmla="*/ 206 h 10000"/>
                                <a:gd name="connsiteX311" fmla="*/ 6208 w 9921"/>
                                <a:gd name="connsiteY311" fmla="*/ 206 h 10000"/>
                                <a:gd name="connsiteX312" fmla="*/ 6278 w 9921"/>
                                <a:gd name="connsiteY312" fmla="*/ 211 h 10000"/>
                                <a:gd name="connsiteX313" fmla="*/ 6356 w 9921"/>
                                <a:gd name="connsiteY313" fmla="*/ 206 h 10000"/>
                                <a:gd name="connsiteX314" fmla="*/ 6356 w 9921"/>
                                <a:gd name="connsiteY314" fmla="*/ 200 h 10000"/>
                                <a:gd name="connsiteX315" fmla="*/ 6356 w 9921"/>
                                <a:gd name="connsiteY315" fmla="*/ 200 h 10000"/>
                                <a:gd name="connsiteX316" fmla="*/ 6356 w 9921"/>
                                <a:gd name="connsiteY316" fmla="*/ 192 h 10000"/>
                                <a:gd name="connsiteX317" fmla="*/ 6322 w 9921"/>
                                <a:gd name="connsiteY317" fmla="*/ 188 h 10000"/>
                                <a:gd name="connsiteX318" fmla="*/ 6278 w 9921"/>
                                <a:gd name="connsiteY318" fmla="*/ 181 h 10000"/>
                                <a:gd name="connsiteX319" fmla="*/ 6278 w 9921"/>
                                <a:gd name="connsiteY319" fmla="*/ 177 h 10000"/>
                                <a:gd name="connsiteX320" fmla="*/ 6278 w 9921"/>
                                <a:gd name="connsiteY320" fmla="*/ 177 h 10000"/>
                                <a:gd name="connsiteX321" fmla="*/ 6322 w 9921"/>
                                <a:gd name="connsiteY321" fmla="*/ 177 h 10000"/>
                                <a:gd name="connsiteX322" fmla="*/ 6356 w 9921"/>
                                <a:gd name="connsiteY322" fmla="*/ 177 h 10000"/>
                                <a:gd name="connsiteX323" fmla="*/ 6356 w 9921"/>
                                <a:gd name="connsiteY323" fmla="*/ 177 h 10000"/>
                                <a:gd name="connsiteX324" fmla="*/ 6400 w 9921"/>
                                <a:gd name="connsiteY324" fmla="*/ 173 h 10000"/>
                                <a:gd name="connsiteX325" fmla="*/ 6434 w 9921"/>
                                <a:gd name="connsiteY325" fmla="*/ 169 h 10000"/>
                                <a:gd name="connsiteX326" fmla="*/ 6434 w 9921"/>
                                <a:gd name="connsiteY326" fmla="*/ 158 h 10000"/>
                                <a:gd name="connsiteX327" fmla="*/ 6434 w 9921"/>
                                <a:gd name="connsiteY327" fmla="*/ 158 h 10000"/>
                                <a:gd name="connsiteX328" fmla="*/ 6400 w 9921"/>
                                <a:gd name="connsiteY328" fmla="*/ 150 h 10000"/>
                                <a:gd name="connsiteX329" fmla="*/ 6322 w 9921"/>
                                <a:gd name="connsiteY329" fmla="*/ 147 h 10000"/>
                                <a:gd name="connsiteX330" fmla="*/ 6322 w 9921"/>
                                <a:gd name="connsiteY330" fmla="*/ 147 h 10000"/>
                                <a:gd name="connsiteX331" fmla="*/ 6434 w 9921"/>
                                <a:gd name="connsiteY331" fmla="*/ 139 h 10000"/>
                                <a:gd name="connsiteX332" fmla="*/ 6469 w 9921"/>
                                <a:gd name="connsiteY332" fmla="*/ 131 h 10000"/>
                                <a:gd name="connsiteX333" fmla="*/ 6469 w 9921"/>
                                <a:gd name="connsiteY333" fmla="*/ 124 h 10000"/>
                                <a:gd name="connsiteX334" fmla="*/ 6469 w 9921"/>
                                <a:gd name="connsiteY334" fmla="*/ 124 h 10000"/>
                                <a:gd name="connsiteX335" fmla="*/ 6434 w 9921"/>
                                <a:gd name="connsiteY335" fmla="*/ 120 h 10000"/>
                                <a:gd name="connsiteX336" fmla="*/ 6434 w 9921"/>
                                <a:gd name="connsiteY336" fmla="*/ 117 h 10000"/>
                                <a:gd name="connsiteX337" fmla="*/ 6434 w 9921"/>
                                <a:gd name="connsiteY337" fmla="*/ 113 h 10000"/>
                                <a:gd name="connsiteX338" fmla="*/ 6434 w 9921"/>
                                <a:gd name="connsiteY338" fmla="*/ 113 h 10000"/>
                                <a:gd name="connsiteX339" fmla="*/ 6356 w 9921"/>
                                <a:gd name="connsiteY339" fmla="*/ 105 h 10000"/>
                                <a:gd name="connsiteX340" fmla="*/ 6356 w 9921"/>
                                <a:gd name="connsiteY340" fmla="*/ 105 h 10000"/>
                                <a:gd name="connsiteX341" fmla="*/ 6400 w 9921"/>
                                <a:gd name="connsiteY341" fmla="*/ 102 h 10000"/>
                                <a:gd name="connsiteX342" fmla="*/ 6434 w 9921"/>
                                <a:gd name="connsiteY342" fmla="*/ 94 h 10000"/>
                                <a:gd name="connsiteX343" fmla="*/ 6434 w 9921"/>
                                <a:gd name="connsiteY343" fmla="*/ 86 h 10000"/>
                                <a:gd name="connsiteX344" fmla="*/ 6400 w 9921"/>
                                <a:gd name="connsiteY344" fmla="*/ 79 h 10000"/>
                                <a:gd name="connsiteX345" fmla="*/ 6400 w 9921"/>
                                <a:gd name="connsiteY345" fmla="*/ 79 h 10000"/>
                                <a:gd name="connsiteX346" fmla="*/ 6322 w 9921"/>
                                <a:gd name="connsiteY346" fmla="*/ 83 h 10000"/>
                                <a:gd name="connsiteX347" fmla="*/ 6278 w 9921"/>
                                <a:gd name="connsiteY347" fmla="*/ 83 h 10000"/>
                                <a:gd name="connsiteX348" fmla="*/ 6242 w 9921"/>
                                <a:gd name="connsiteY348" fmla="*/ 79 h 10000"/>
                                <a:gd name="connsiteX349" fmla="*/ 6242 w 9921"/>
                                <a:gd name="connsiteY349" fmla="*/ 79 h 10000"/>
                                <a:gd name="connsiteX350" fmla="*/ 6278 w 9921"/>
                                <a:gd name="connsiteY350" fmla="*/ 72 h 10000"/>
                                <a:gd name="connsiteX351" fmla="*/ 6278 w 9921"/>
                                <a:gd name="connsiteY351" fmla="*/ 64 h 10000"/>
                                <a:gd name="connsiteX352" fmla="*/ 6278 w 9921"/>
                                <a:gd name="connsiteY352" fmla="*/ 64 h 10000"/>
                                <a:gd name="connsiteX353" fmla="*/ 6208 w 9921"/>
                                <a:gd name="connsiteY353" fmla="*/ 61 h 10000"/>
                                <a:gd name="connsiteX354" fmla="*/ 6131 w 9921"/>
                                <a:gd name="connsiteY354" fmla="*/ 53 h 10000"/>
                                <a:gd name="connsiteX355" fmla="*/ 6131 w 9921"/>
                                <a:gd name="connsiteY355" fmla="*/ 53 h 10000"/>
                                <a:gd name="connsiteX356" fmla="*/ 6131 w 9921"/>
                                <a:gd name="connsiteY356" fmla="*/ 45 h 10000"/>
                                <a:gd name="connsiteX357" fmla="*/ 6086 w 9921"/>
                                <a:gd name="connsiteY357" fmla="*/ 38 h 10000"/>
                                <a:gd name="connsiteX358" fmla="*/ 6017 w 9921"/>
                                <a:gd name="connsiteY358" fmla="*/ 38 h 10000"/>
                                <a:gd name="connsiteX359" fmla="*/ 5939 w 9921"/>
                                <a:gd name="connsiteY359" fmla="*/ 38 h 10000"/>
                                <a:gd name="connsiteX360" fmla="*/ 5939 w 9921"/>
                                <a:gd name="connsiteY360" fmla="*/ 38 h 10000"/>
                                <a:gd name="connsiteX361" fmla="*/ 5939 w 9921"/>
                                <a:gd name="connsiteY361" fmla="*/ 34 h 10000"/>
                                <a:gd name="connsiteX362" fmla="*/ 5939 w 9921"/>
                                <a:gd name="connsiteY362" fmla="*/ 34 h 10000"/>
                                <a:gd name="connsiteX363" fmla="*/ 5895 w 9921"/>
                                <a:gd name="connsiteY363" fmla="*/ 30 h 10000"/>
                                <a:gd name="connsiteX364" fmla="*/ 5860 w 9921"/>
                                <a:gd name="connsiteY364" fmla="*/ 22 h 10000"/>
                                <a:gd name="connsiteX365" fmla="*/ 5817 w 9921"/>
                                <a:gd name="connsiteY365" fmla="*/ 19 h 10000"/>
                                <a:gd name="connsiteX366" fmla="*/ 5748 w 9921"/>
                                <a:gd name="connsiteY366" fmla="*/ 15 h 10000"/>
                                <a:gd name="connsiteX367" fmla="*/ 5748 w 9921"/>
                                <a:gd name="connsiteY367" fmla="*/ 15 h 10000"/>
                                <a:gd name="connsiteX368" fmla="*/ 5703 w 9921"/>
                                <a:gd name="connsiteY368" fmla="*/ 15 h 10000"/>
                                <a:gd name="connsiteX369" fmla="*/ 5669 w 9921"/>
                                <a:gd name="connsiteY369" fmla="*/ 19 h 10000"/>
                                <a:gd name="connsiteX370" fmla="*/ 5669 w 9921"/>
                                <a:gd name="connsiteY370" fmla="*/ 19 h 10000"/>
                                <a:gd name="connsiteX371" fmla="*/ 5669 w 9921"/>
                                <a:gd name="connsiteY371" fmla="*/ 15 h 10000"/>
                                <a:gd name="connsiteX372" fmla="*/ 5626 w 9921"/>
                                <a:gd name="connsiteY372" fmla="*/ 11 h 10000"/>
                                <a:gd name="connsiteX373" fmla="*/ 5626 w 9921"/>
                                <a:gd name="connsiteY373" fmla="*/ 11 h 10000"/>
                                <a:gd name="connsiteX374" fmla="*/ 5556 w 9921"/>
                                <a:gd name="connsiteY374" fmla="*/ 15 h 10000"/>
                                <a:gd name="connsiteX375" fmla="*/ 5556 w 9921"/>
                                <a:gd name="connsiteY375" fmla="*/ 15 h 10000"/>
                                <a:gd name="connsiteX376" fmla="*/ 5512 w 9921"/>
                                <a:gd name="connsiteY376" fmla="*/ 8 h 10000"/>
                                <a:gd name="connsiteX377" fmla="*/ 5399 w 9921"/>
                                <a:gd name="connsiteY377" fmla="*/ 0 h 10000"/>
                                <a:gd name="connsiteX378" fmla="*/ 5399 w 9921"/>
                                <a:gd name="connsiteY378" fmla="*/ 0 h 10000"/>
                                <a:gd name="connsiteX379" fmla="*/ 5365 w 9921"/>
                                <a:gd name="connsiteY379" fmla="*/ 0 h 10000"/>
                                <a:gd name="connsiteX380" fmla="*/ 5322 w 9921"/>
                                <a:gd name="connsiteY380" fmla="*/ 3 h 10000"/>
                                <a:gd name="connsiteX381" fmla="*/ 5287 w 9921"/>
                                <a:gd name="connsiteY381" fmla="*/ 11 h 10000"/>
                                <a:gd name="connsiteX382" fmla="*/ 5287 w 9921"/>
                                <a:gd name="connsiteY382" fmla="*/ 11 h 10000"/>
                                <a:gd name="connsiteX383" fmla="*/ 5173 w 9921"/>
                                <a:gd name="connsiteY383" fmla="*/ 11 h 10000"/>
                                <a:gd name="connsiteX384" fmla="*/ 5173 w 9921"/>
                                <a:gd name="connsiteY384" fmla="*/ 11 h 10000"/>
                                <a:gd name="connsiteX385" fmla="*/ 5173 w 9921"/>
                                <a:gd name="connsiteY385" fmla="*/ 3 h 10000"/>
                                <a:gd name="connsiteX386" fmla="*/ 5173 w 9921"/>
                                <a:gd name="connsiteY386" fmla="*/ 3 h 10000"/>
                                <a:gd name="connsiteX387" fmla="*/ 5096 w 9921"/>
                                <a:gd name="connsiteY387" fmla="*/ 0 h 10000"/>
                                <a:gd name="connsiteX388" fmla="*/ 5052 w 9921"/>
                                <a:gd name="connsiteY388" fmla="*/ 0 h 10000"/>
                                <a:gd name="connsiteX389" fmla="*/ 4904 w 9921"/>
                                <a:gd name="connsiteY389" fmla="*/ 3 h 10000"/>
                                <a:gd name="connsiteX390" fmla="*/ 4904 w 9921"/>
                                <a:gd name="connsiteY390" fmla="*/ 3 h 10000"/>
                                <a:gd name="connsiteX391" fmla="*/ 4904 w 9921"/>
                                <a:gd name="connsiteY391" fmla="*/ 8 h 10000"/>
                                <a:gd name="connsiteX392" fmla="*/ 4904 w 9921"/>
                                <a:gd name="connsiteY392" fmla="*/ 8 h 10000"/>
                                <a:gd name="connsiteX393" fmla="*/ 4826 w 9921"/>
                                <a:gd name="connsiteY393" fmla="*/ 8 h 10000"/>
                                <a:gd name="connsiteX394" fmla="*/ 4747 w 9921"/>
                                <a:gd name="connsiteY394" fmla="*/ 11 h 10000"/>
                                <a:gd name="connsiteX395" fmla="*/ 4747 w 9921"/>
                                <a:gd name="connsiteY395" fmla="*/ 11 h 10000"/>
                                <a:gd name="connsiteX396" fmla="*/ 4634 w 9921"/>
                                <a:gd name="connsiteY396" fmla="*/ 8 h 10000"/>
                                <a:gd name="connsiteX397" fmla="*/ 4634 w 9921"/>
                                <a:gd name="connsiteY397" fmla="*/ 8 h 10000"/>
                                <a:gd name="connsiteX398" fmla="*/ 4556 w 9921"/>
                                <a:gd name="connsiteY398" fmla="*/ 11 h 10000"/>
                                <a:gd name="connsiteX399" fmla="*/ 4522 w 9921"/>
                                <a:gd name="connsiteY399" fmla="*/ 15 h 10000"/>
                                <a:gd name="connsiteX400" fmla="*/ 4522 w 9921"/>
                                <a:gd name="connsiteY400" fmla="*/ 30 h 10000"/>
                                <a:gd name="connsiteX401" fmla="*/ 4522 w 9921"/>
                                <a:gd name="connsiteY401" fmla="*/ 30 h 10000"/>
                                <a:gd name="connsiteX402" fmla="*/ 4400 w 9921"/>
                                <a:gd name="connsiteY402" fmla="*/ 30 h 10000"/>
                                <a:gd name="connsiteX403" fmla="*/ 4364 w 9921"/>
                                <a:gd name="connsiteY403" fmla="*/ 30 h 10000"/>
                                <a:gd name="connsiteX404" fmla="*/ 4330 w 9921"/>
                                <a:gd name="connsiteY404" fmla="*/ 30 h 10000"/>
                                <a:gd name="connsiteX405" fmla="*/ 4330 w 9921"/>
                                <a:gd name="connsiteY405" fmla="*/ 30 h 10000"/>
                                <a:gd name="connsiteX406" fmla="*/ 4286 w 9921"/>
                                <a:gd name="connsiteY406" fmla="*/ 38 h 10000"/>
                                <a:gd name="connsiteX407" fmla="*/ 4286 w 9921"/>
                                <a:gd name="connsiteY407" fmla="*/ 38 h 10000"/>
                                <a:gd name="connsiteX408" fmla="*/ 4286 w 9921"/>
                                <a:gd name="connsiteY408" fmla="*/ 41 h 10000"/>
                                <a:gd name="connsiteX409" fmla="*/ 4286 w 9921"/>
                                <a:gd name="connsiteY409" fmla="*/ 45 h 10000"/>
                                <a:gd name="connsiteX410" fmla="*/ 4286 w 9921"/>
                                <a:gd name="connsiteY410" fmla="*/ 45 h 10000"/>
                                <a:gd name="connsiteX411" fmla="*/ 4252 w 9921"/>
                                <a:gd name="connsiteY411" fmla="*/ 49 h 10000"/>
                                <a:gd name="connsiteX412" fmla="*/ 4208 w 9921"/>
                                <a:gd name="connsiteY412" fmla="*/ 53 h 10000"/>
                                <a:gd name="connsiteX413" fmla="*/ 4208 w 9921"/>
                                <a:gd name="connsiteY413" fmla="*/ 56 h 10000"/>
                                <a:gd name="connsiteX414" fmla="*/ 4208 w 9921"/>
                                <a:gd name="connsiteY414" fmla="*/ 56 h 10000"/>
                                <a:gd name="connsiteX415" fmla="*/ 4139 w 9921"/>
                                <a:gd name="connsiteY415" fmla="*/ 56 h 10000"/>
                                <a:gd name="connsiteX416" fmla="*/ 4095 w 9921"/>
                                <a:gd name="connsiteY416" fmla="*/ 61 h 10000"/>
                                <a:gd name="connsiteX417" fmla="*/ 4095 w 9921"/>
                                <a:gd name="connsiteY417" fmla="*/ 67 h 10000"/>
                                <a:gd name="connsiteX418" fmla="*/ 4139 w 9921"/>
                                <a:gd name="connsiteY418" fmla="*/ 72 h 10000"/>
                                <a:gd name="connsiteX419" fmla="*/ 4139 w 9921"/>
                                <a:gd name="connsiteY419" fmla="*/ 72 h 10000"/>
                                <a:gd name="connsiteX420" fmla="*/ 4139 w 9921"/>
                                <a:gd name="connsiteY420" fmla="*/ 75 h 10000"/>
                                <a:gd name="connsiteX421" fmla="*/ 4095 w 9921"/>
                                <a:gd name="connsiteY421" fmla="*/ 86 h 10000"/>
                                <a:gd name="connsiteX422" fmla="*/ 4095 w 9921"/>
                                <a:gd name="connsiteY422" fmla="*/ 86 h 10000"/>
                                <a:gd name="connsiteX423" fmla="*/ 4017 w 9921"/>
                                <a:gd name="connsiteY423" fmla="*/ 90 h 10000"/>
                                <a:gd name="connsiteX424" fmla="*/ 3983 w 9921"/>
                                <a:gd name="connsiteY424" fmla="*/ 94 h 10000"/>
                                <a:gd name="connsiteX425" fmla="*/ 3983 w 9921"/>
                                <a:gd name="connsiteY425" fmla="*/ 102 h 10000"/>
                                <a:gd name="connsiteX426" fmla="*/ 3983 w 9921"/>
                                <a:gd name="connsiteY426" fmla="*/ 102 h 10000"/>
                                <a:gd name="connsiteX427" fmla="*/ 4017 w 9921"/>
                                <a:gd name="connsiteY427" fmla="*/ 105 h 10000"/>
                                <a:gd name="connsiteX428" fmla="*/ 4061 w 9921"/>
                                <a:gd name="connsiteY428" fmla="*/ 109 h 10000"/>
                                <a:gd name="connsiteX429" fmla="*/ 4061 w 9921"/>
                                <a:gd name="connsiteY429" fmla="*/ 117 h 10000"/>
                                <a:gd name="connsiteX430" fmla="*/ 4061 w 9921"/>
                                <a:gd name="connsiteY430" fmla="*/ 117 h 10000"/>
                                <a:gd name="connsiteX431" fmla="*/ 4017 w 9921"/>
                                <a:gd name="connsiteY431" fmla="*/ 117 h 10000"/>
                                <a:gd name="connsiteX432" fmla="*/ 3983 w 9921"/>
                                <a:gd name="connsiteY432" fmla="*/ 120 h 10000"/>
                                <a:gd name="connsiteX433" fmla="*/ 3947 w 9921"/>
                                <a:gd name="connsiteY433" fmla="*/ 128 h 10000"/>
                                <a:gd name="connsiteX434" fmla="*/ 3947 w 9921"/>
                                <a:gd name="connsiteY434" fmla="*/ 139 h 10000"/>
                                <a:gd name="connsiteX435" fmla="*/ 4017 w 9921"/>
                                <a:gd name="connsiteY435" fmla="*/ 142 h 10000"/>
                                <a:gd name="connsiteX436" fmla="*/ 4017 w 9921"/>
                                <a:gd name="connsiteY436" fmla="*/ 142 h 10000"/>
                                <a:gd name="connsiteX437" fmla="*/ 4061 w 9921"/>
                                <a:gd name="connsiteY437" fmla="*/ 154 h 10000"/>
                                <a:gd name="connsiteX438" fmla="*/ 4061 w 9921"/>
                                <a:gd name="connsiteY438" fmla="*/ 154 h 10000"/>
                                <a:gd name="connsiteX439" fmla="*/ 4017 w 9921"/>
                                <a:gd name="connsiteY439" fmla="*/ 166 h 10000"/>
                                <a:gd name="connsiteX440" fmla="*/ 4017 w 9921"/>
                                <a:gd name="connsiteY440" fmla="*/ 166 h 10000"/>
                                <a:gd name="connsiteX441" fmla="*/ 4017 w 9921"/>
                                <a:gd name="connsiteY441" fmla="*/ 169 h 10000"/>
                                <a:gd name="connsiteX442" fmla="*/ 4061 w 9921"/>
                                <a:gd name="connsiteY442" fmla="*/ 177 h 10000"/>
                                <a:gd name="connsiteX443" fmla="*/ 4061 w 9921"/>
                                <a:gd name="connsiteY443" fmla="*/ 177 h 10000"/>
                                <a:gd name="connsiteX444" fmla="*/ 4173 w 9921"/>
                                <a:gd name="connsiteY444" fmla="*/ 177 h 10000"/>
                                <a:gd name="connsiteX445" fmla="*/ 4173 w 9921"/>
                                <a:gd name="connsiteY445" fmla="*/ 177 h 10000"/>
                                <a:gd name="connsiteX446" fmla="*/ 4173 w 9921"/>
                                <a:gd name="connsiteY446" fmla="*/ 181 h 10000"/>
                                <a:gd name="connsiteX447" fmla="*/ 4173 w 9921"/>
                                <a:gd name="connsiteY447" fmla="*/ 188 h 10000"/>
                                <a:gd name="connsiteX448" fmla="*/ 4173 w 9921"/>
                                <a:gd name="connsiteY448" fmla="*/ 195 h 10000"/>
                                <a:gd name="connsiteX449" fmla="*/ 4208 w 9921"/>
                                <a:gd name="connsiteY449" fmla="*/ 200 h 10000"/>
                                <a:gd name="connsiteX450" fmla="*/ 4208 w 9921"/>
                                <a:gd name="connsiteY450" fmla="*/ 200 h 10000"/>
                                <a:gd name="connsiteX451" fmla="*/ 4330 w 9921"/>
                                <a:gd name="connsiteY451" fmla="*/ 200 h 10000"/>
                                <a:gd name="connsiteX452" fmla="*/ 4330 w 9921"/>
                                <a:gd name="connsiteY452" fmla="*/ 200 h 10000"/>
                                <a:gd name="connsiteX453" fmla="*/ 4364 w 9921"/>
                                <a:gd name="connsiteY453" fmla="*/ 206 h 10000"/>
                                <a:gd name="connsiteX454" fmla="*/ 4364 w 9921"/>
                                <a:gd name="connsiteY454" fmla="*/ 206 h 10000"/>
                                <a:gd name="connsiteX455" fmla="*/ 4330 w 9921"/>
                                <a:gd name="connsiteY455" fmla="*/ 214 h 10000"/>
                                <a:gd name="connsiteX456" fmla="*/ 4330 w 9921"/>
                                <a:gd name="connsiteY456" fmla="*/ 214 h 10000"/>
                                <a:gd name="connsiteX457" fmla="*/ 4364 w 9921"/>
                                <a:gd name="connsiteY457" fmla="*/ 218 h 10000"/>
                                <a:gd name="connsiteX458" fmla="*/ 4443 w 9921"/>
                                <a:gd name="connsiteY458" fmla="*/ 222 h 10000"/>
                                <a:gd name="connsiteX459" fmla="*/ 4443 w 9921"/>
                                <a:gd name="connsiteY459" fmla="*/ 222 h 10000"/>
                                <a:gd name="connsiteX460" fmla="*/ 4522 w 9921"/>
                                <a:gd name="connsiteY460" fmla="*/ 222 h 10000"/>
                                <a:gd name="connsiteX461" fmla="*/ 4591 w 9921"/>
                                <a:gd name="connsiteY461" fmla="*/ 222 h 10000"/>
                                <a:gd name="connsiteX462" fmla="*/ 4669 w 9921"/>
                                <a:gd name="connsiteY462" fmla="*/ 233 h 10000"/>
                                <a:gd name="connsiteX463" fmla="*/ 4669 w 9921"/>
                                <a:gd name="connsiteY463" fmla="*/ 233 h 10000"/>
                                <a:gd name="connsiteX464" fmla="*/ 4747 w 9921"/>
                                <a:gd name="connsiteY464" fmla="*/ 237 h 10000"/>
                                <a:gd name="connsiteX465" fmla="*/ 4826 w 9921"/>
                                <a:gd name="connsiteY465" fmla="*/ 241 h 10000"/>
                                <a:gd name="connsiteX466" fmla="*/ 4826 w 9921"/>
                                <a:gd name="connsiteY466" fmla="*/ 241 h 10000"/>
                                <a:gd name="connsiteX467" fmla="*/ 4860 w 9921"/>
                                <a:gd name="connsiteY467" fmla="*/ 244 h 10000"/>
                                <a:gd name="connsiteX468" fmla="*/ 4860 w 9921"/>
                                <a:gd name="connsiteY468" fmla="*/ 244 h 10000"/>
                                <a:gd name="connsiteX469" fmla="*/ 4904 w 9921"/>
                                <a:gd name="connsiteY469" fmla="*/ 248 h 10000"/>
                                <a:gd name="connsiteX470" fmla="*/ 4982 w 9921"/>
                                <a:gd name="connsiteY470" fmla="*/ 244 h 10000"/>
                                <a:gd name="connsiteX471" fmla="*/ 4982 w 9921"/>
                                <a:gd name="connsiteY471" fmla="*/ 244 h 10000"/>
                                <a:gd name="connsiteX472" fmla="*/ 5016 w 9921"/>
                                <a:gd name="connsiteY472" fmla="*/ 252 h 10000"/>
                                <a:gd name="connsiteX473" fmla="*/ 5052 w 9921"/>
                                <a:gd name="connsiteY473" fmla="*/ 256 h 10000"/>
                                <a:gd name="connsiteX474" fmla="*/ 5052 w 9921"/>
                                <a:gd name="connsiteY474" fmla="*/ 256 h 10000"/>
                                <a:gd name="connsiteX475" fmla="*/ 5016 w 9921"/>
                                <a:gd name="connsiteY475" fmla="*/ 301 h 10000"/>
                                <a:gd name="connsiteX476" fmla="*/ 5016 w 9921"/>
                                <a:gd name="connsiteY476" fmla="*/ 346 h 10000"/>
                                <a:gd name="connsiteX477" fmla="*/ 5016 w 9921"/>
                                <a:gd name="connsiteY477" fmla="*/ 346 h 10000"/>
                                <a:gd name="connsiteX478" fmla="*/ 5052 w 9921"/>
                                <a:gd name="connsiteY478" fmla="*/ 380 h 10000"/>
                                <a:gd name="connsiteX479" fmla="*/ 5052 w 9921"/>
                                <a:gd name="connsiteY479" fmla="*/ 380 h 10000"/>
                                <a:gd name="connsiteX480" fmla="*/ 5130 w 9921"/>
                                <a:gd name="connsiteY480" fmla="*/ 440 h 10000"/>
                                <a:gd name="connsiteX481" fmla="*/ 5130 w 9921"/>
                                <a:gd name="connsiteY481" fmla="*/ 440 h 10000"/>
                                <a:gd name="connsiteX482" fmla="*/ 5130 w 9921"/>
                                <a:gd name="connsiteY482" fmla="*/ 466 h 10000"/>
                                <a:gd name="connsiteX483" fmla="*/ 5173 w 9921"/>
                                <a:gd name="connsiteY483" fmla="*/ 492 h 10000"/>
                                <a:gd name="connsiteX484" fmla="*/ 5173 w 9921"/>
                                <a:gd name="connsiteY484" fmla="*/ 492 h 10000"/>
                                <a:gd name="connsiteX485" fmla="*/ 5208 w 9921"/>
                                <a:gd name="connsiteY485" fmla="*/ 530 h 10000"/>
                                <a:gd name="connsiteX486" fmla="*/ 5208 w 9921"/>
                                <a:gd name="connsiteY486" fmla="*/ 530 h 10000"/>
                                <a:gd name="connsiteX487" fmla="*/ 5322 w 9921"/>
                                <a:gd name="connsiteY487" fmla="*/ 579 h 10000"/>
                                <a:gd name="connsiteX488" fmla="*/ 5322 w 9921"/>
                                <a:gd name="connsiteY488" fmla="*/ 579 h 10000"/>
                                <a:gd name="connsiteX489" fmla="*/ 5434 w 9921"/>
                                <a:gd name="connsiteY489" fmla="*/ 639 h 10000"/>
                                <a:gd name="connsiteX490" fmla="*/ 5556 w 9921"/>
                                <a:gd name="connsiteY490" fmla="*/ 695 h 10000"/>
                                <a:gd name="connsiteX491" fmla="*/ 5556 w 9921"/>
                                <a:gd name="connsiteY491" fmla="*/ 695 h 10000"/>
                                <a:gd name="connsiteX492" fmla="*/ 5322 w 9921"/>
                                <a:gd name="connsiteY492" fmla="*/ 677 h 10000"/>
                                <a:gd name="connsiteX493" fmla="*/ 5096 w 9921"/>
                                <a:gd name="connsiteY493" fmla="*/ 654 h 10000"/>
                                <a:gd name="connsiteX494" fmla="*/ 5096 w 9921"/>
                                <a:gd name="connsiteY494" fmla="*/ 654 h 10000"/>
                                <a:gd name="connsiteX495" fmla="*/ 4826 w 9921"/>
                                <a:gd name="connsiteY495" fmla="*/ 631 h 10000"/>
                                <a:gd name="connsiteX496" fmla="*/ 4591 w 9921"/>
                                <a:gd name="connsiteY496" fmla="*/ 609 h 10000"/>
                                <a:gd name="connsiteX497" fmla="*/ 4591 w 9921"/>
                                <a:gd name="connsiteY497" fmla="*/ 609 h 10000"/>
                                <a:gd name="connsiteX498" fmla="*/ 4443 w 9921"/>
                                <a:gd name="connsiteY498" fmla="*/ 560 h 10000"/>
                                <a:gd name="connsiteX499" fmla="*/ 4330 w 9921"/>
                                <a:gd name="connsiteY499" fmla="*/ 508 h 10000"/>
                                <a:gd name="connsiteX500" fmla="*/ 4330 w 9921"/>
                                <a:gd name="connsiteY500" fmla="*/ 508 h 10000"/>
                                <a:gd name="connsiteX501" fmla="*/ 4286 w 9921"/>
                                <a:gd name="connsiteY501" fmla="*/ 478 h 10000"/>
                                <a:gd name="connsiteX502" fmla="*/ 4286 w 9921"/>
                                <a:gd name="connsiteY502" fmla="*/ 444 h 10000"/>
                                <a:gd name="connsiteX503" fmla="*/ 4286 w 9921"/>
                                <a:gd name="connsiteY503" fmla="*/ 444 h 10000"/>
                                <a:gd name="connsiteX504" fmla="*/ 4330 w 9921"/>
                                <a:gd name="connsiteY504" fmla="*/ 440 h 10000"/>
                                <a:gd name="connsiteX505" fmla="*/ 4364 w 9921"/>
                                <a:gd name="connsiteY505" fmla="*/ 436 h 10000"/>
                                <a:gd name="connsiteX506" fmla="*/ 4364 w 9921"/>
                                <a:gd name="connsiteY506" fmla="*/ 436 h 10000"/>
                                <a:gd name="connsiteX507" fmla="*/ 4400 w 9921"/>
                                <a:gd name="connsiteY507" fmla="*/ 436 h 10000"/>
                                <a:gd name="connsiteX508" fmla="*/ 4477 w 9921"/>
                                <a:gd name="connsiteY508" fmla="*/ 436 h 10000"/>
                                <a:gd name="connsiteX509" fmla="*/ 4477 w 9921"/>
                                <a:gd name="connsiteY509" fmla="*/ 428 h 10000"/>
                                <a:gd name="connsiteX510" fmla="*/ 4477 w 9921"/>
                                <a:gd name="connsiteY510" fmla="*/ 425 h 10000"/>
                                <a:gd name="connsiteX511" fmla="*/ 4477 w 9921"/>
                                <a:gd name="connsiteY511" fmla="*/ 425 h 10000"/>
                                <a:gd name="connsiteX512" fmla="*/ 4522 w 9921"/>
                                <a:gd name="connsiteY512" fmla="*/ 425 h 10000"/>
                                <a:gd name="connsiteX513" fmla="*/ 4556 w 9921"/>
                                <a:gd name="connsiteY513" fmla="*/ 425 h 10000"/>
                                <a:gd name="connsiteX514" fmla="*/ 4556 w 9921"/>
                                <a:gd name="connsiteY514" fmla="*/ 425 h 10000"/>
                                <a:gd name="connsiteX515" fmla="*/ 4591 w 9921"/>
                                <a:gd name="connsiteY515" fmla="*/ 421 h 10000"/>
                                <a:gd name="connsiteX516" fmla="*/ 4591 w 9921"/>
                                <a:gd name="connsiteY516" fmla="*/ 417 h 10000"/>
                                <a:gd name="connsiteX517" fmla="*/ 4591 w 9921"/>
                                <a:gd name="connsiteY517" fmla="*/ 409 h 10000"/>
                                <a:gd name="connsiteX518" fmla="*/ 4556 w 9921"/>
                                <a:gd name="connsiteY518" fmla="*/ 406 h 10000"/>
                                <a:gd name="connsiteX519" fmla="*/ 4556 w 9921"/>
                                <a:gd name="connsiteY519" fmla="*/ 406 h 10000"/>
                                <a:gd name="connsiteX520" fmla="*/ 4669 w 9921"/>
                                <a:gd name="connsiteY520" fmla="*/ 406 h 10000"/>
                                <a:gd name="connsiteX521" fmla="*/ 4669 w 9921"/>
                                <a:gd name="connsiteY521" fmla="*/ 406 h 10000"/>
                                <a:gd name="connsiteX522" fmla="*/ 4669 w 9921"/>
                                <a:gd name="connsiteY522" fmla="*/ 398 h 10000"/>
                                <a:gd name="connsiteX523" fmla="*/ 4669 w 9921"/>
                                <a:gd name="connsiteY523" fmla="*/ 395 h 10000"/>
                                <a:gd name="connsiteX524" fmla="*/ 4591 w 9921"/>
                                <a:gd name="connsiteY524" fmla="*/ 383 h 10000"/>
                                <a:gd name="connsiteX525" fmla="*/ 4591 w 9921"/>
                                <a:gd name="connsiteY525" fmla="*/ 383 h 10000"/>
                                <a:gd name="connsiteX526" fmla="*/ 4634 w 9921"/>
                                <a:gd name="connsiteY526" fmla="*/ 380 h 10000"/>
                                <a:gd name="connsiteX527" fmla="*/ 4634 w 9921"/>
                                <a:gd name="connsiteY527" fmla="*/ 372 h 10000"/>
                                <a:gd name="connsiteX528" fmla="*/ 4591 w 9921"/>
                                <a:gd name="connsiteY528" fmla="*/ 364 h 10000"/>
                                <a:gd name="connsiteX529" fmla="*/ 4556 w 9921"/>
                                <a:gd name="connsiteY529" fmla="*/ 361 h 10000"/>
                                <a:gd name="connsiteX530" fmla="*/ 4556 w 9921"/>
                                <a:gd name="connsiteY530" fmla="*/ 361 h 10000"/>
                                <a:gd name="connsiteX531" fmla="*/ 4556 w 9921"/>
                                <a:gd name="connsiteY531" fmla="*/ 353 h 10000"/>
                                <a:gd name="connsiteX532" fmla="*/ 4522 w 9921"/>
                                <a:gd name="connsiteY532" fmla="*/ 350 h 10000"/>
                                <a:gd name="connsiteX533" fmla="*/ 4477 w 9921"/>
                                <a:gd name="connsiteY533" fmla="*/ 346 h 10000"/>
                                <a:gd name="connsiteX534" fmla="*/ 4400 w 9921"/>
                                <a:gd name="connsiteY534" fmla="*/ 346 h 10000"/>
                                <a:gd name="connsiteX535" fmla="*/ 4400 w 9921"/>
                                <a:gd name="connsiteY535" fmla="*/ 346 h 10000"/>
                                <a:gd name="connsiteX536" fmla="*/ 4364 w 9921"/>
                                <a:gd name="connsiteY536" fmla="*/ 342 h 10000"/>
                                <a:gd name="connsiteX537" fmla="*/ 4364 w 9921"/>
                                <a:gd name="connsiteY537" fmla="*/ 334 h 10000"/>
                                <a:gd name="connsiteX538" fmla="*/ 4364 w 9921"/>
                                <a:gd name="connsiteY538" fmla="*/ 334 h 10000"/>
                                <a:gd name="connsiteX539" fmla="*/ 4252 w 9921"/>
                                <a:gd name="connsiteY539" fmla="*/ 334 h 10000"/>
                                <a:gd name="connsiteX540" fmla="*/ 4208 w 9921"/>
                                <a:gd name="connsiteY540" fmla="*/ 339 h 10000"/>
                                <a:gd name="connsiteX541" fmla="*/ 4208 w 9921"/>
                                <a:gd name="connsiteY541" fmla="*/ 339 h 10000"/>
                                <a:gd name="connsiteX542" fmla="*/ 4139 w 9921"/>
                                <a:gd name="connsiteY542" fmla="*/ 334 h 10000"/>
                                <a:gd name="connsiteX543" fmla="*/ 4061 w 9921"/>
                                <a:gd name="connsiteY543" fmla="*/ 331 h 10000"/>
                                <a:gd name="connsiteX544" fmla="*/ 4017 w 9921"/>
                                <a:gd name="connsiteY544" fmla="*/ 334 h 10000"/>
                                <a:gd name="connsiteX545" fmla="*/ 3983 w 9921"/>
                                <a:gd name="connsiteY545" fmla="*/ 339 h 10000"/>
                                <a:gd name="connsiteX546" fmla="*/ 3983 w 9921"/>
                                <a:gd name="connsiteY546" fmla="*/ 339 h 10000"/>
                                <a:gd name="connsiteX547" fmla="*/ 3904 w 9921"/>
                                <a:gd name="connsiteY547" fmla="*/ 339 h 10000"/>
                                <a:gd name="connsiteX548" fmla="*/ 3870 w 9921"/>
                                <a:gd name="connsiteY548" fmla="*/ 339 h 10000"/>
                                <a:gd name="connsiteX549" fmla="*/ 3825 w 9921"/>
                                <a:gd name="connsiteY549" fmla="*/ 339 h 10000"/>
                                <a:gd name="connsiteX550" fmla="*/ 3825 w 9921"/>
                                <a:gd name="connsiteY550" fmla="*/ 346 h 10000"/>
                                <a:gd name="connsiteX551" fmla="*/ 3825 w 9921"/>
                                <a:gd name="connsiteY551" fmla="*/ 346 h 10000"/>
                                <a:gd name="connsiteX552" fmla="*/ 3713 w 9921"/>
                                <a:gd name="connsiteY552" fmla="*/ 350 h 10000"/>
                                <a:gd name="connsiteX553" fmla="*/ 3713 w 9921"/>
                                <a:gd name="connsiteY553" fmla="*/ 350 h 10000"/>
                                <a:gd name="connsiteX554" fmla="*/ 3713 w 9921"/>
                                <a:gd name="connsiteY554" fmla="*/ 361 h 10000"/>
                                <a:gd name="connsiteX555" fmla="*/ 3713 w 9921"/>
                                <a:gd name="connsiteY555" fmla="*/ 372 h 10000"/>
                                <a:gd name="connsiteX556" fmla="*/ 3713 w 9921"/>
                                <a:gd name="connsiteY556" fmla="*/ 372 h 10000"/>
                                <a:gd name="connsiteX557" fmla="*/ 3678 w 9921"/>
                                <a:gd name="connsiteY557" fmla="*/ 380 h 10000"/>
                                <a:gd name="connsiteX558" fmla="*/ 3678 w 9921"/>
                                <a:gd name="connsiteY558" fmla="*/ 387 h 10000"/>
                                <a:gd name="connsiteX559" fmla="*/ 3713 w 9921"/>
                                <a:gd name="connsiteY559" fmla="*/ 391 h 10000"/>
                                <a:gd name="connsiteX560" fmla="*/ 3713 w 9921"/>
                                <a:gd name="connsiteY560" fmla="*/ 391 h 10000"/>
                                <a:gd name="connsiteX561" fmla="*/ 3678 w 9921"/>
                                <a:gd name="connsiteY561" fmla="*/ 398 h 10000"/>
                                <a:gd name="connsiteX562" fmla="*/ 3713 w 9921"/>
                                <a:gd name="connsiteY562" fmla="*/ 403 h 10000"/>
                                <a:gd name="connsiteX563" fmla="*/ 3791 w 9921"/>
                                <a:gd name="connsiteY563" fmla="*/ 414 h 10000"/>
                                <a:gd name="connsiteX564" fmla="*/ 3791 w 9921"/>
                                <a:gd name="connsiteY564" fmla="*/ 414 h 10000"/>
                                <a:gd name="connsiteX565" fmla="*/ 3756 w 9921"/>
                                <a:gd name="connsiteY565" fmla="*/ 417 h 10000"/>
                                <a:gd name="connsiteX566" fmla="*/ 3791 w 9921"/>
                                <a:gd name="connsiteY566" fmla="*/ 421 h 10000"/>
                                <a:gd name="connsiteX567" fmla="*/ 3870 w 9921"/>
                                <a:gd name="connsiteY567" fmla="*/ 425 h 10000"/>
                                <a:gd name="connsiteX568" fmla="*/ 3870 w 9921"/>
                                <a:gd name="connsiteY568" fmla="*/ 425 h 10000"/>
                                <a:gd name="connsiteX569" fmla="*/ 3870 w 9921"/>
                                <a:gd name="connsiteY569" fmla="*/ 433 h 10000"/>
                                <a:gd name="connsiteX570" fmla="*/ 3870 w 9921"/>
                                <a:gd name="connsiteY570" fmla="*/ 433 h 10000"/>
                                <a:gd name="connsiteX571" fmla="*/ 3904 w 9921"/>
                                <a:gd name="connsiteY571" fmla="*/ 436 h 10000"/>
                                <a:gd name="connsiteX572" fmla="*/ 3983 w 9921"/>
                                <a:gd name="connsiteY572" fmla="*/ 436 h 10000"/>
                                <a:gd name="connsiteX573" fmla="*/ 3983 w 9921"/>
                                <a:gd name="connsiteY573" fmla="*/ 436 h 10000"/>
                                <a:gd name="connsiteX574" fmla="*/ 4017 w 9921"/>
                                <a:gd name="connsiteY574" fmla="*/ 440 h 10000"/>
                                <a:gd name="connsiteX575" fmla="*/ 4095 w 9921"/>
                                <a:gd name="connsiteY575" fmla="*/ 444 h 10000"/>
                                <a:gd name="connsiteX576" fmla="*/ 4139 w 9921"/>
                                <a:gd name="connsiteY576" fmla="*/ 440 h 10000"/>
                                <a:gd name="connsiteX577" fmla="*/ 4139 w 9921"/>
                                <a:gd name="connsiteY577" fmla="*/ 440 h 10000"/>
                                <a:gd name="connsiteX578" fmla="*/ 4095 w 9921"/>
                                <a:gd name="connsiteY578" fmla="*/ 470 h 10000"/>
                                <a:gd name="connsiteX579" fmla="*/ 4139 w 9921"/>
                                <a:gd name="connsiteY579" fmla="*/ 500 h 10000"/>
                                <a:gd name="connsiteX580" fmla="*/ 4173 w 9921"/>
                                <a:gd name="connsiteY580" fmla="*/ 560 h 10000"/>
                                <a:gd name="connsiteX581" fmla="*/ 4173 w 9921"/>
                                <a:gd name="connsiteY581" fmla="*/ 560 h 10000"/>
                                <a:gd name="connsiteX582" fmla="*/ 4061 w 9921"/>
                                <a:gd name="connsiteY582" fmla="*/ 553 h 10000"/>
                                <a:gd name="connsiteX583" fmla="*/ 3947 w 9921"/>
                                <a:gd name="connsiteY583" fmla="*/ 542 h 10000"/>
                                <a:gd name="connsiteX584" fmla="*/ 3947 w 9921"/>
                                <a:gd name="connsiteY584" fmla="*/ 542 h 10000"/>
                                <a:gd name="connsiteX585" fmla="*/ 3600 w 9921"/>
                                <a:gd name="connsiteY585" fmla="*/ 500 h 10000"/>
                                <a:gd name="connsiteX586" fmla="*/ 3217 w 9921"/>
                                <a:gd name="connsiteY586" fmla="*/ 459 h 10000"/>
                                <a:gd name="connsiteX587" fmla="*/ 2487 w 9921"/>
                                <a:gd name="connsiteY587" fmla="*/ 369 h 10000"/>
                                <a:gd name="connsiteX588" fmla="*/ 2487 w 9921"/>
                                <a:gd name="connsiteY588" fmla="*/ 369 h 10000"/>
                                <a:gd name="connsiteX589" fmla="*/ 2565 w 9921"/>
                                <a:gd name="connsiteY589" fmla="*/ 369 h 10000"/>
                                <a:gd name="connsiteX590" fmla="*/ 2565 w 9921"/>
                                <a:gd name="connsiteY590" fmla="*/ 364 h 10000"/>
                                <a:gd name="connsiteX591" fmla="*/ 2565 w 9921"/>
                                <a:gd name="connsiteY591" fmla="*/ 353 h 10000"/>
                                <a:gd name="connsiteX592" fmla="*/ 2565 w 9921"/>
                                <a:gd name="connsiteY592" fmla="*/ 353 h 10000"/>
                                <a:gd name="connsiteX593" fmla="*/ 2644 w 9921"/>
                                <a:gd name="connsiteY593" fmla="*/ 353 h 10000"/>
                                <a:gd name="connsiteX594" fmla="*/ 2721 w 9921"/>
                                <a:gd name="connsiteY594" fmla="*/ 353 h 10000"/>
                                <a:gd name="connsiteX595" fmla="*/ 2721 w 9921"/>
                                <a:gd name="connsiteY595" fmla="*/ 353 h 10000"/>
                                <a:gd name="connsiteX596" fmla="*/ 2756 w 9921"/>
                                <a:gd name="connsiteY596" fmla="*/ 350 h 10000"/>
                                <a:gd name="connsiteX597" fmla="*/ 2756 w 9921"/>
                                <a:gd name="connsiteY597" fmla="*/ 342 h 10000"/>
                                <a:gd name="connsiteX598" fmla="*/ 2721 w 9921"/>
                                <a:gd name="connsiteY598" fmla="*/ 331 h 10000"/>
                                <a:gd name="connsiteX599" fmla="*/ 2721 w 9921"/>
                                <a:gd name="connsiteY599" fmla="*/ 331 h 10000"/>
                                <a:gd name="connsiteX600" fmla="*/ 2756 w 9921"/>
                                <a:gd name="connsiteY600" fmla="*/ 331 h 10000"/>
                                <a:gd name="connsiteX601" fmla="*/ 2835 w 9921"/>
                                <a:gd name="connsiteY601" fmla="*/ 327 h 10000"/>
                                <a:gd name="connsiteX602" fmla="*/ 2835 w 9921"/>
                                <a:gd name="connsiteY602" fmla="*/ 327 h 10000"/>
                                <a:gd name="connsiteX603" fmla="*/ 2835 w 9921"/>
                                <a:gd name="connsiteY603" fmla="*/ 320 h 10000"/>
                                <a:gd name="connsiteX604" fmla="*/ 2791 w 9921"/>
                                <a:gd name="connsiteY604" fmla="*/ 308 h 10000"/>
                                <a:gd name="connsiteX605" fmla="*/ 2791 w 9921"/>
                                <a:gd name="connsiteY605" fmla="*/ 308 h 10000"/>
                                <a:gd name="connsiteX606" fmla="*/ 2869 w 9921"/>
                                <a:gd name="connsiteY606" fmla="*/ 308 h 10000"/>
                                <a:gd name="connsiteX607" fmla="*/ 2913 w 9921"/>
                                <a:gd name="connsiteY607" fmla="*/ 305 h 10000"/>
                                <a:gd name="connsiteX608" fmla="*/ 2913 w 9921"/>
                                <a:gd name="connsiteY608" fmla="*/ 305 h 10000"/>
                                <a:gd name="connsiteX609" fmla="*/ 2913 w 9921"/>
                                <a:gd name="connsiteY609" fmla="*/ 301 h 10000"/>
                                <a:gd name="connsiteX610" fmla="*/ 2913 w 9921"/>
                                <a:gd name="connsiteY610" fmla="*/ 297 h 10000"/>
                                <a:gd name="connsiteX611" fmla="*/ 2948 w 9921"/>
                                <a:gd name="connsiteY611" fmla="*/ 297 h 10000"/>
                                <a:gd name="connsiteX612" fmla="*/ 2948 w 9921"/>
                                <a:gd name="connsiteY612" fmla="*/ 297 h 10000"/>
                                <a:gd name="connsiteX613" fmla="*/ 2869 w 9921"/>
                                <a:gd name="connsiteY613" fmla="*/ 289 h 10000"/>
                                <a:gd name="connsiteX614" fmla="*/ 2835 w 9921"/>
                                <a:gd name="connsiteY614" fmla="*/ 286 h 10000"/>
                                <a:gd name="connsiteX615" fmla="*/ 2835 w 9921"/>
                                <a:gd name="connsiteY615" fmla="*/ 286 h 10000"/>
                                <a:gd name="connsiteX616" fmla="*/ 2913 w 9921"/>
                                <a:gd name="connsiteY616" fmla="*/ 278 h 10000"/>
                                <a:gd name="connsiteX617" fmla="*/ 2982 w 9921"/>
                                <a:gd name="connsiteY617" fmla="*/ 270 h 10000"/>
                                <a:gd name="connsiteX618" fmla="*/ 2982 w 9921"/>
                                <a:gd name="connsiteY618" fmla="*/ 270 h 10000"/>
                                <a:gd name="connsiteX619" fmla="*/ 2913 w 9921"/>
                                <a:gd name="connsiteY619" fmla="*/ 263 h 10000"/>
                                <a:gd name="connsiteX620" fmla="*/ 2835 w 9921"/>
                                <a:gd name="connsiteY620" fmla="*/ 259 h 10000"/>
                                <a:gd name="connsiteX621" fmla="*/ 2835 w 9921"/>
                                <a:gd name="connsiteY621" fmla="*/ 259 h 10000"/>
                                <a:gd name="connsiteX622" fmla="*/ 2835 w 9921"/>
                                <a:gd name="connsiteY622" fmla="*/ 256 h 10000"/>
                                <a:gd name="connsiteX623" fmla="*/ 2869 w 9921"/>
                                <a:gd name="connsiteY623" fmla="*/ 252 h 10000"/>
                                <a:gd name="connsiteX624" fmla="*/ 2948 w 9921"/>
                                <a:gd name="connsiteY624" fmla="*/ 248 h 10000"/>
                                <a:gd name="connsiteX625" fmla="*/ 2948 w 9921"/>
                                <a:gd name="connsiteY625" fmla="*/ 248 h 10000"/>
                                <a:gd name="connsiteX626" fmla="*/ 2948 w 9921"/>
                                <a:gd name="connsiteY626" fmla="*/ 241 h 10000"/>
                                <a:gd name="connsiteX627" fmla="*/ 2913 w 9921"/>
                                <a:gd name="connsiteY627" fmla="*/ 233 h 10000"/>
                                <a:gd name="connsiteX628" fmla="*/ 2869 w 9921"/>
                                <a:gd name="connsiteY628" fmla="*/ 233 h 10000"/>
                                <a:gd name="connsiteX629" fmla="*/ 2791 w 9921"/>
                                <a:gd name="connsiteY629" fmla="*/ 229 h 10000"/>
                                <a:gd name="connsiteX630" fmla="*/ 2791 w 9921"/>
                                <a:gd name="connsiteY630" fmla="*/ 229 h 10000"/>
                                <a:gd name="connsiteX631" fmla="*/ 2791 w 9921"/>
                                <a:gd name="connsiteY631" fmla="*/ 225 h 10000"/>
                                <a:gd name="connsiteX632" fmla="*/ 2791 w 9921"/>
                                <a:gd name="connsiteY632" fmla="*/ 222 h 10000"/>
                                <a:gd name="connsiteX633" fmla="*/ 2835 w 9921"/>
                                <a:gd name="connsiteY633" fmla="*/ 218 h 10000"/>
                                <a:gd name="connsiteX634" fmla="*/ 2835 w 9921"/>
                                <a:gd name="connsiteY634" fmla="*/ 214 h 10000"/>
                                <a:gd name="connsiteX635" fmla="*/ 2835 w 9921"/>
                                <a:gd name="connsiteY635" fmla="*/ 214 h 10000"/>
                                <a:gd name="connsiteX636" fmla="*/ 2835 w 9921"/>
                                <a:gd name="connsiteY636" fmla="*/ 206 h 10000"/>
                                <a:gd name="connsiteX637" fmla="*/ 2791 w 9921"/>
                                <a:gd name="connsiteY637" fmla="*/ 200 h 10000"/>
                                <a:gd name="connsiteX638" fmla="*/ 2791 w 9921"/>
                                <a:gd name="connsiteY638" fmla="*/ 200 h 10000"/>
                                <a:gd name="connsiteX639" fmla="*/ 2678 w 9921"/>
                                <a:gd name="connsiteY639" fmla="*/ 203 h 10000"/>
                                <a:gd name="connsiteX640" fmla="*/ 2644 w 9921"/>
                                <a:gd name="connsiteY640" fmla="*/ 203 h 10000"/>
                                <a:gd name="connsiteX641" fmla="*/ 2599 w 9921"/>
                                <a:gd name="connsiteY641" fmla="*/ 200 h 10000"/>
                                <a:gd name="connsiteX642" fmla="*/ 2599 w 9921"/>
                                <a:gd name="connsiteY642" fmla="*/ 200 h 10000"/>
                                <a:gd name="connsiteX643" fmla="*/ 2678 w 9921"/>
                                <a:gd name="connsiteY643" fmla="*/ 192 h 10000"/>
                                <a:gd name="connsiteX644" fmla="*/ 2678 w 9921"/>
                                <a:gd name="connsiteY644" fmla="*/ 192 h 10000"/>
                                <a:gd name="connsiteX645" fmla="*/ 2678 w 9921"/>
                                <a:gd name="connsiteY645" fmla="*/ 181 h 10000"/>
                                <a:gd name="connsiteX646" fmla="*/ 2644 w 9921"/>
                                <a:gd name="connsiteY646" fmla="*/ 177 h 10000"/>
                                <a:gd name="connsiteX647" fmla="*/ 2644 w 9921"/>
                                <a:gd name="connsiteY647" fmla="*/ 177 h 10000"/>
                                <a:gd name="connsiteX648" fmla="*/ 2522 w 9921"/>
                                <a:gd name="connsiteY648" fmla="*/ 177 h 10000"/>
                                <a:gd name="connsiteX649" fmla="*/ 2452 w 9921"/>
                                <a:gd name="connsiteY649" fmla="*/ 181 h 10000"/>
                                <a:gd name="connsiteX650" fmla="*/ 2452 w 9921"/>
                                <a:gd name="connsiteY650" fmla="*/ 181 h 10000"/>
                                <a:gd name="connsiteX651" fmla="*/ 2408 w 9921"/>
                                <a:gd name="connsiteY651" fmla="*/ 181 h 10000"/>
                                <a:gd name="connsiteX652" fmla="*/ 2408 w 9921"/>
                                <a:gd name="connsiteY652" fmla="*/ 177 h 10000"/>
                                <a:gd name="connsiteX653" fmla="*/ 2452 w 9921"/>
                                <a:gd name="connsiteY653" fmla="*/ 173 h 10000"/>
                                <a:gd name="connsiteX654" fmla="*/ 2452 w 9921"/>
                                <a:gd name="connsiteY654" fmla="*/ 173 h 10000"/>
                                <a:gd name="connsiteX655" fmla="*/ 2408 w 9921"/>
                                <a:gd name="connsiteY655" fmla="*/ 166 h 10000"/>
                                <a:gd name="connsiteX656" fmla="*/ 2408 w 9921"/>
                                <a:gd name="connsiteY656" fmla="*/ 161 h 10000"/>
                                <a:gd name="connsiteX657" fmla="*/ 2408 w 9921"/>
                                <a:gd name="connsiteY657" fmla="*/ 161 h 10000"/>
                                <a:gd name="connsiteX658" fmla="*/ 2374 w 9921"/>
                                <a:gd name="connsiteY658" fmla="*/ 158 h 10000"/>
                                <a:gd name="connsiteX659" fmla="*/ 2374 w 9921"/>
                                <a:gd name="connsiteY659" fmla="*/ 154 h 10000"/>
                                <a:gd name="connsiteX660" fmla="*/ 2374 w 9921"/>
                                <a:gd name="connsiteY660" fmla="*/ 154 h 10000"/>
                                <a:gd name="connsiteX661" fmla="*/ 2296 w 9921"/>
                                <a:gd name="connsiteY661" fmla="*/ 158 h 10000"/>
                                <a:gd name="connsiteX662" fmla="*/ 2261 w 9921"/>
                                <a:gd name="connsiteY662" fmla="*/ 161 h 10000"/>
                                <a:gd name="connsiteX663" fmla="*/ 2182 w 9921"/>
                                <a:gd name="connsiteY663" fmla="*/ 161 h 10000"/>
                                <a:gd name="connsiteX664" fmla="*/ 2139 w 9921"/>
                                <a:gd name="connsiteY664" fmla="*/ 166 h 10000"/>
                                <a:gd name="connsiteX665" fmla="*/ 2139 w 9921"/>
                                <a:gd name="connsiteY665" fmla="*/ 166 h 10000"/>
                                <a:gd name="connsiteX666" fmla="*/ 2139 w 9921"/>
                                <a:gd name="connsiteY666" fmla="*/ 154 h 10000"/>
                                <a:gd name="connsiteX667" fmla="*/ 2105 w 9921"/>
                                <a:gd name="connsiteY667" fmla="*/ 147 h 10000"/>
                                <a:gd name="connsiteX668" fmla="*/ 2105 w 9921"/>
                                <a:gd name="connsiteY668" fmla="*/ 147 h 10000"/>
                                <a:gd name="connsiteX669" fmla="*/ 2025 w 9921"/>
                                <a:gd name="connsiteY669" fmla="*/ 142 h 10000"/>
                                <a:gd name="connsiteX670" fmla="*/ 1947 w 9921"/>
                                <a:gd name="connsiteY670" fmla="*/ 147 h 10000"/>
                                <a:gd name="connsiteX671" fmla="*/ 1947 w 9921"/>
                                <a:gd name="connsiteY671" fmla="*/ 147 h 10000"/>
                                <a:gd name="connsiteX672" fmla="*/ 1913 w 9921"/>
                                <a:gd name="connsiteY672" fmla="*/ 154 h 10000"/>
                                <a:gd name="connsiteX673" fmla="*/ 1913 w 9921"/>
                                <a:gd name="connsiteY673" fmla="*/ 161 h 10000"/>
                                <a:gd name="connsiteX674" fmla="*/ 1878 w 9921"/>
                                <a:gd name="connsiteY674" fmla="*/ 161 h 10000"/>
                                <a:gd name="connsiteX675" fmla="*/ 1878 w 9921"/>
                                <a:gd name="connsiteY675" fmla="*/ 161 h 10000"/>
                                <a:gd name="connsiteX676" fmla="*/ 1834 w 9921"/>
                                <a:gd name="connsiteY676" fmla="*/ 154 h 10000"/>
                                <a:gd name="connsiteX677" fmla="*/ 1800 w 9921"/>
                                <a:gd name="connsiteY677" fmla="*/ 147 h 10000"/>
                                <a:gd name="connsiteX678" fmla="*/ 1800 w 9921"/>
                                <a:gd name="connsiteY678" fmla="*/ 147 h 10000"/>
                                <a:gd name="connsiteX679" fmla="*/ 1722 w 9921"/>
                                <a:gd name="connsiteY679" fmla="*/ 150 h 10000"/>
                                <a:gd name="connsiteX680" fmla="*/ 1644 w 9921"/>
                                <a:gd name="connsiteY680" fmla="*/ 154 h 10000"/>
                                <a:gd name="connsiteX681" fmla="*/ 1644 w 9921"/>
                                <a:gd name="connsiteY681" fmla="*/ 158 h 10000"/>
                                <a:gd name="connsiteX682" fmla="*/ 1644 w 9921"/>
                                <a:gd name="connsiteY682" fmla="*/ 166 h 10000"/>
                                <a:gd name="connsiteX683" fmla="*/ 1644 w 9921"/>
                                <a:gd name="connsiteY683" fmla="*/ 166 h 10000"/>
                                <a:gd name="connsiteX684" fmla="*/ 1609 w 9921"/>
                                <a:gd name="connsiteY684" fmla="*/ 166 h 10000"/>
                                <a:gd name="connsiteX685" fmla="*/ 1564 w 9921"/>
                                <a:gd name="connsiteY685" fmla="*/ 169 h 10000"/>
                                <a:gd name="connsiteX686" fmla="*/ 1564 w 9921"/>
                                <a:gd name="connsiteY686" fmla="*/ 169 h 10000"/>
                                <a:gd name="connsiteX687" fmla="*/ 1564 w 9921"/>
                                <a:gd name="connsiteY687" fmla="*/ 161 h 10000"/>
                                <a:gd name="connsiteX688" fmla="*/ 1530 w 9921"/>
                                <a:gd name="connsiteY688" fmla="*/ 154 h 10000"/>
                                <a:gd name="connsiteX689" fmla="*/ 1530 w 9921"/>
                                <a:gd name="connsiteY689" fmla="*/ 154 h 10000"/>
                                <a:gd name="connsiteX690" fmla="*/ 1453 w 9921"/>
                                <a:gd name="connsiteY690" fmla="*/ 158 h 10000"/>
                                <a:gd name="connsiteX691" fmla="*/ 1373 w 9921"/>
                                <a:gd name="connsiteY691" fmla="*/ 161 h 10000"/>
                                <a:gd name="connsiteX692" fmla="*/ 1373 w 9921"/>
                                <a:gd name="connsiteY692" fmla="*/ 169 h 10000"/>
                                <a:gd name="connsiteX693" fmla="*/ 1417 w 9921"/>
                                <a:gd name="connsiteY693" fmla="*/ 177 h 10000"/>
                                <a:gd name="connsiteX694" fmla="*/ 1417 w 9921"/>
                                <a:gd name="connsiteY694" fmla="*/ 177 h 10000"/>
                                <a:gd name="connsiteX695" fmla="*/ 1373 w 9921"/>
                                <a:gd name="connsiteY695" fmla="*/ 177 h 10000"/>
                                <a:gd name="connsiteX696" fmla="*/ 1373 w 9921"/>
                                <a:gd name="connsiteY696" fmla="*/ 177 h 10000"/>
                                <a:gd name="connsiteX697" fmla="*/ 1339 w 9921"/>
                                <a:gd name="connsiteY697" fmla="*/ 173 h 10000"/>
                                <a:gd name="connsiteX698" fmla="*/ 1339 w 9921"/>
                                <a:gd name="connsiteY698" fmla="*/ 173 h 10000"/>
                                <a:gd name="connsiteX699" fmla="*/ 1226 w 9921"/>
                                <a:gd name="connsiteY699" fmla="*/ 173 h 10000"/>
                                <a:gd name="connsiteX700" fmla="*/ 1147 w 9921"/>
                                <a:gd name="connsiteY700" fmla="*/ 177 h 10000"/>
                                <a:gd name="connsiteX701" fmla="*/ 1147 w 9921"/>
                                <a:gd name="connsiteY701" fmla="*/ 177 h 10000"/>
                                <a:gd name="connsiteX702" fmla="*/ 1147 w 9921"/>
                                <a:gd name="connsiteY702" fmla="*/ 184 h 10000"/>
                                <a:gd name="connsiteX703" fmla="*/ 1147 w 9921"/>
                                <a:gd name="connsiteY703" fmla="*/ 184 h 10000"/>
                                <a:gd name="connsiteX704" fmla="*/ 1070 w 9921"/>
                                <a:gd name="connsiteY704" fmla="*/ 188 h 10000"/>
                                <a:gd name="connsiteX705" fmla="*/ 956 w 9921"/>
                                <a:gd name="connsiteY705" fmla="*/ 188 h 10000"/>
                                <a:gd name="connsiteX706" fmla="*/ 956 w 9921"/>
                                <a:gd name="connsiteY706" fmla="*/ 188 h 10000"/>
                                <a:gd name="connsiteX707" fmla="*/ 956 w 9921"/>
                                <a:gd name="connsiteY707" fmla="*/ 195 h 10000"/>
                                <a:gd name="connsiteX708" fmla="*/ 990 w 9921"/>
                                <a:gd name="connsiteY708" fmla="*/ 200 h 10000"/>
                                <a:gd name="connsiteX709" fmla="*/ 1070 w 9921"/>
                                <a:gd name="connsiteY709" fmla="*/ 211 h 10000"/>
                                <a:gd name="connsiteX710" fmla="*/ 1070 w 9921"/>
                                <a:gd name="connsiteY710" fmla="*/ 211 h 10000"/>
                                <a:gd name="connsiteX711" fmla="*/ 956 w 9921"/>
                                <a:gd name="connsiteY711" fmla="*/ 211 h 10000"/>
                                <a:gd name="connsiteX712" fmla="*/ 913 w 9921"/>
                                <a:gd name="connsiteY712" fmla="*/ 211 h 10000"/>
                                <a:gd name="connsiteX713" fmla="*/ 878 w 9921"/>
                                <a:gd name="connsiteY713" fmla="*/ 214 h 10000"/>
                                <a:gd name="connsiteX714" fmla="*/ 878 w 9921"/>
                                <a:gd name="connsiteY714" fmla="*/ 214 h 10000"/>
                                <a:gd name="connsiteX715" fmla="*/ 878 w 9921"/>
                                <a:gd name="connsiteY715" fmla="*/ 218 h 10000"/>
                                <a:gd name="connsiteX716" fmla="*/ 878 w 9921"/>
                                <a:gd name="connsiteY716" fmla="*/ 225 h 10000"/>
                                <a:gd name="connsiteX717" fmla="*/ 878 w 9921"/>
                                <a:gd name="connsiteY717" fmla="*/ 225 h 10000"/>
                                <a:gd name="connsiteX718" fmla="*/ 843 w 9921"/>
                                <a:gd name="connsiteY718" fmla="*/ 229 h 10000"/>
                                <a:gd name="connsiteX719" fmla="*/ 843 w 9921"/>
                                <a:gd name="connsiteY719" fmla="*/ 233 h 10000"/>
                                <a:gd name="connsiteX720" fmla="*/ 843 w 9921"/>
                                <a:gd name="connsiteY720" fmla="*/ 233 h 10000"/>
                                <a:gd name="connsiteX721" fmla="*/ 843 w 9921"/>
                                <a:gd name="connsiteY721" fmla="*/ 237 h 10000"/>
                                <a:gd name="connsiteX722" fmla="*/ 843 w 9921"/>
                                <a:gd name="connsiteY722" fmla="*/ 241 h 10000"/>
                                <a:gd name="connsiteX723" fmla="*/ 913 w 9921"/>
                                <a:gd name="connsiteY723" fmla="*/ 244 h 10000"/>
                                <a:gd name="connsiteX724" fmla="*/ 913 w 9921"/>
                                <a:gd name="connsiteY724" fmla="*/ 244 h 10000"/>
                                <a:gd name="connsiteX725" fmla="*/ 878 w 9921"/>
                                <a:gd name="connsiteY725" fmla="*/ 244 h 10000"/>
                                <a:gd name="connsiteX726" fmla="*/ 843 w 9921"/>
                                <a:gd name="connsiteY726" fmla="*/ 244 h 10000"/>
                                <a:gd name="connsiteX727" fmla="*/ 843 w 9921"/>
                                <a:gd name="connsiteY727" fmla="*/ 244 h 10000"/>
                                <a:gd name="connsiteX728" fmla="*/ 801 w 9921"/>
                                <a:gd name="connsiteY728" fmla="*/ 248 h 10000"/>
                                <a:gd name="connsiteX729" fmla="*/ 801 w 9921"/>
                                <a:gd name="connsiteY729" fmla="*/ 248 h 10000"/>
                                <a:gd name="connsiteX730" fmla="*/ 765 w 9921"/>
                                <a:gd name="connsiteY730" fmla="*/ 252 h 10000"/>
                                <a:gd name="connsiteX731" fmla="*/ 801 w 9921"/>
                                <a:gd name="connsiteY731" fmla="*/ 259 h 10000"/>
                                <a:gd name="connsiteX732" fmla="*/ 843 w 9921"/>
                                <a:gd name="connsiteY732" fmla="*/ 263 h 10000"/>
                                <a:gd name="connsiteX733" fmla="*/ 913 w 9921"/>
                                <a:gd name="connsiteY733" fmla="*/ 263 h 10000"/>
                                <a:gd name="connsiteX734" fmla="*/ 913 w 9921"/>
                                <a:gd name="connsiteY734" fmla="*/ 263 h 10000"/>
                                <a:gd name="connsiteX735" fmla="*/ 913 w 9921"/>
                                <a:gd name="connsiteY735" fmla="*/ 267 h 10000"/>
                                <a:gd name="connsiteX736" fmla="*/ 878 w 9921"/>
                                <a:gd name="connsiteY736" fmla="*/ 267 h 10000"/>
                                <a:gd name="connsiteX737" fmla="*/ 843 w 9921"/>
                                <a:gd name="connsiteY737" fmla="*/ 270 h 10000"/>
                                <a:gd name="connsiteX738" fmla="*/ 843 w 9921"/>
                                <a:gd name="connsiteY738" fmla="*/ 270 h 10000"/>
                                <a:gd name="connsiteX739" fmla="*/ 801 w 9921"/>
                                <a:gd name="connsiteY739" fmla="*/ 278 h 10000"/>
                                <a:gd name="connsiteX740" fmla="*/ 801 w 9921"/>
                                <a:gd name="connsiteY740" fmla="*/ 286 h 10000"/>
                                <a:gd name="connsiteX741" fmla="*/ 801 w 9921"/>
                                <a:gd name="connsiteY741" fmla="*/ 286 h 10000"/>
                                <a:gd name="connsiteX742" fmla="*/ 878 w 9921"/>
                                <a:gd name="connsiteY742" fmla="*/ 289 h 10000"/>
                                <a:gd name="connsiteX743" fmla="*/ 956 w 9921"/>
                                <a:gd name="connsiteY743" fmla="*/ 289 h 10000"/>
                                <a:gd name="connsiteX744" fmla="*/ 956 w 9921"/>
                                <a:gd name="connsiteY744" fmla="*/ 289 h 10000"/>
                                <a:gd name="connsiteX745" fmla="*/ 878 w 9921"/>
                                <a:gd name="connsiteY745" fmla="*/ 297 h 10000"/>
                                <a:gd name="connsiteX746" fmla="*/ 878 w 9921"/>
                                <a:gd name="connsiteY746" fmla="*/ 305 h 10000"/>
                                <a:gd name="connsiteX747" fmla="*/ 913 w 9921"/>
                                <a:gd name="connsiteY747" fmla="*/ 312 h 10000"/>
                                <a:gd name="connsiteX748" fmla="*/ 1035 w 9921"/>
                                <a:gd name="connsiteY748" fmla="*/ 312 h 10000"/>
                                <a:gd name="connsiteX749" fmla="*/ 1035 w 9921"/>
                                <a:gd name="connsiteY749" fmla="*/ 312 h 10000"/>
                                <a:gd name="connsiteX750" fmla="*/ 1035 w 9921"/>
                                <a:gd name="connsiteY750" fmla="*/ 316 h 10000"/>
                                <a:gd name="connsiteX751" fmla="*/ 990 w 9921"/>
                                <a:gd name="connsiteY751" fmla="*/ 320 h 10000"/>
                                <a:gd name="connsiteX752" fmla="*/ 956 w 9921"/>
                                <a:gd name="connsiteY752" fmla="*/ 323 h 10000"/>
                                <a:gd name="connsiteX753" fmla="*/ 956 w 9921"/>
                                <a:gd name="connsiteY753" fmla="*/ 327 h 10000"/>
                                <a:gd name="connsiteX754" fmla="*/ 956 w 9921"/>
                                <a:gd name="connsiteY754" fmla="*/ 327 h 10000"/>
                                <a:gd name="connsiteX755" fmla="*/ 990 w 9921"/>
                                <a:gd name="connsiteY755" fmla="*/ 334 h 10000"/>
                                <a:gd name="connsiteX756" fmla="*/ 1035 w 9921"/>
                                <a:gd name="connsiteY756" fmla="*/ 339 h 10000"/>
                                <a:gd name="connsiteX757" fmla="*/ 1035 w 9921"/>
                                <a:gd name="connsiteY757" fmla="*/ 339 h 10000"/>
                                <a:gd name="connsiteX758" fmla="*/ 1104 w 9921"/>
                                <a:gd name="connsiteY758" fmla="*/ 339 h 10000"/>
                                <a:gd name="connsiteX759" fmla="*/ 1182 w 9921"/>
                                <a:gd name="connsiteY759" fmla="*/ 334 h 10000"/>
                                <a:gd name="connsiteX760" fmla="*/ 1182 w 9921"/>
                                <a:gd name="connsiteY760" fmla="*/ 334 h 10000"/>
                                <a:gd name="connsiteX761" fmla="*/ 1147 w 9921"/>
                                <a:gd name="connsiteY761" fmla="*/ 342 h 10000"/>
                                <a:gd name="connsiteX762" fmla="*/ 1104 w 9921"/>
                                <a:gd name="connsiteY762" fmla="*/ 346 h 10000"/>
                                <a:gd name="connsiteX763" fmla="*/ 1104 w 9921"/>
                                <a:gd name="connsiteY763" fmla="*/ 350 h 10000"/>
                                <a:gd name="connsiteX764" fmla="*/ 1104 w 9921"/>
                                <a:gd name="connsiteY764" fmla="*/ 350 h 10000"/>
                                <a:gd name="connsiteX765" fmla="*/ 1147 w 9921"/>
                                <a:gd name="connsiteY765" fmla="*/ 353 h 10000"/>
                                <a:gd name="connsiteX766" fmla="*/ 1182 w 9921"/>
                                <a:gd name="connsiteY766" fmla="*/ 357 h 10000"/>
                                <a:gd name="connsiteX767" fmla="*/ 1295 w 9921"/>
                                <a:gd name="connsiteY767" fmla="*/ 357 h 10000"/>
                                <a:gd name="connsiteX768" fmla="*/ 1295 w 9921"/>
                                <a:gd name="connsiteY768" fmla="*/ 357 h 10000"/>
                                <a:gd name="connsiteX769" fmla="*/ 1339 w 9921"/>
                                <a:gd name="connsiteY769" fmla="*/ 353 h 10000"/>
                                <a:gd name="connsiteX770" fmla="*/ 1373 w 9921"/>
                                <a:gd name="connsiteY770" fmla="*/ 353 h 10000"/>
                                <a:gd name="connsiteX771" fmla="*/ 1373 w 9921"/>
                                <a:gd name="connsiteY771" fmla="*/ 353 h 10000"/>
                                <a:gd name="connsiteX772" fmla="*/ 1373 w 9921"/>
                                <a:gd name="connsiteY772" fmla="*/ 353 h 10000"/>
                                <a:gd name="connsiteX773" fmla="*/ 1373 w 9921"/>
                                <a:gd name="connsiteY773" fmla="*/ 361 h 10000"/>
                                <a:gd name="connsiteX774" fmla="*/ 1339 w 9921"/>
                                <a:gd name="connsiteY774" fmla="*/ 369 h 10000"/>
                                <a:gd name="connsiteX775" fmla="*/ 1339 w 9921"/>
                                <a:gd name="connsiteY775" fmla="*/ 369 h 10000"/>
                                <a:gd name="connsiteX776" fmla="*/ 1373 w 9921"/>
                                <a:gd name="connsiteY776" fmla="*/ 372 h 10000"/>
                                <a:gd name="connsiteX777" fmla="*/ 1417 w 9921"/>
                                <a:gd name="connsiteY777" fmla="*/ 372 h 10000"/>
                                <a:gd name="connsiteX778" fmla="*/ 1530 w 9921"/>
                                <a:gd name="connsiteY778" fmla="*/ 376 h 10000"/>
                                <a:gd name="connsiteX779" fmla="*/ 1530 w 9921"/>
                                <a:gd name="connsiteY779" fmla="*/ 376 h 10000"/>
                                <a:gd name="connsiteX780" fmla="*/ 1564 w 9921"/>
                                <a:gd name="connsiteY780" fmla="*/ 369 h 10000"/>
                                <a:gd name="connsiteX781" fmla="*/ 1609 w 9921"/>
                                <a:gd name="connsiteY781" fmla="*/ 364 h 10000"/>
                                <a:gd name="connsiteX782" fmla="*/ 1609 w 9921"/>
                                <a:gd name="connsiteY782" fmla="*/ 364 h 10000"/>
                                <a:gd name="connsiteX783" fmla="*/ 1644 w 9921"/>
                                <a:gd name="connsiteY783" fmla="*/ 364 h 10000"/>
                                <a:gd name="connsiteX784" fmla="*/ 1644 w 9921"/>
                                <a:gd name="connsiteY784" fmla="*/ 364 h 10000"/>
                                <a:gd name="connsiteX785" fmla="*/ 1644 w 9921"/>
                                <a:gd name="connsiteY785" fmla="*/ 372 h 10000"/>
                                <a:gd name="connsiteX786" fmla="*/ 1644 w 9921"/>
                                <a:gd name="connsiteY786" fmla="*/ 376 h 10000"/>
                                <a:gd name="connsiteX787" fmla="*/ 1644 w 9921"/>
                                <a:gd name="connsiteY787" fmla="*/ 376 h 10000"/>
                                <a:gd name="connsiteX788" fmla="*/ 1686 w 9921"/>
                                <a:gd name="connsiteY788" fmla="*/ 383 h 10000"/>
                                <a:gd name="connsiteX789" fmla="*/ 1756 w 9921"/>
                                <a:gd name="connsiteY789" fmla="*/ 383 h 10000"/>
                                <a:gd name="connsiteX790" fmla="*/ 1834 w 9921"/>
                                <a:gd name="connsiteY790" fmla="*/ 380 h 10000"/>
                                <a:gd name="connsiteX791" fmla="*/ 1878 w 9921"/>
                                <a:gd name="connsiteY791" fmla="*/ 372 h 10000"/>
                                <a:gd name="connsiteX792" fmla="*/ 1878 w 9921"/>
                                <a:gd name="connsiteY792" fmla="*/ 372 h 10000"/>
                                <a:gd name="connsiteX793" fmla="*/ 1913 w 9921"/>
                                <a:gd name="connsiteY793" fmla="*/ 376 h 10000"/>
                                <a:gd name="connsiteX794" fmla="*/ 1913 w 9921"/>
                                <a:gd name="connsiteY794" fmla="*/ 380 h 10000"/>
                                <a:gd name="connsiteX795" fmla="*/ 1913 w 9921"/>
                                <a:gd name="connsiteY795" fmla="*/ 383 h 10000"/>
                                <a:gd name="connsiteX796" fmla="*/ 1913 w 9921"/>
                                <a:gd name="connsiteY796" fmla="*/ 383 h 10000"/>
                                <a:gd name="connsiteX797" fmla="*/ 2025 w 9921"/>
                                <a:gd name="connsiteY797" fmla="*/ 387 h 10000"/>
                                <a:gd name="connsiteX798" fmla="*/ 2105 w 9921"/>
                                <a:gd name="connsiteY798" fmla="*/ 383 h 10000"/>
                                <a:gd name="connsiteX799" fmla="*/ 2105 w 9921"/>
                                <a:gd name="connsiteY799" fmla="*/ 383 h 10000"/>
                                <a:gd name="connsiteX800" fmla="*/ 2487 w 9921"/>
                                <a:gd name="connsiteY800" fmla="*/ 425 h 10000"/>
                                <a:gd name="connsiteX801" fmla="*/ 2948 w 9921"/>
                                <a:gd name="connsiteY801" fmla="*/ 473 h 10000"/>
                                <a:gd name="connsiteX802" fmla="*/ 3600 w 9921"/>
                                <a:gd name="connsiteY802" fmla="*/ 549 h 10000"/>
                                <a:gd name="connsiteX803" fmla="*/ 3600 w 9921"/>
                                <a:gd name="connsiteY803" fmla="*/ 549 h 10000"/>
                                <a:gd name="connsiteX804" fmla="*/ 3061 w 9921"/>
                                <a:gd name="connsiteY804" fmla="*/ 537 h 10000"/>
                                <a:gd name="connsiteX805" fmla="*/ 2791 w 9921"/>
                                <a:gd name="connsiteY805" fmla="*/ 534 h 10000"/>
                                <a:gd name="connsiteX806" fmla="*/ 2487 w 9921"/>
                                <a:gd name="connsiteY806" fmla="*/ 530 h 10000"/>
                                <a:gd name="connsiteX807" fmla="*/ 2487 w 9921"/>
                                <a:gd name="connsiteY807" fmla="*/ 530 h 10000"/>
                                <a:gd name="connsiteX808" fmla="*/ 1834 w 9921"/>
                                <a:gd name="connsiteY808" fmla="*/ 526 h 10000"/>
                                <a:gd name="connsiteX809" fmla="*/ 1834 w 9921"/>
                                <a:gd name="connsiteY809" fmla="*/ 526 h 10000"/>
                                <a:gd name="connsiteX810" fmla="*/ 878 w 9921"/>
                                <a:gd name="connsiteY810" fmla="*/ 473 h 10000"/>
                                <a:gd name="connsiteX811" fmla="*/ 338 w 9921"/>
                                <a:gd name="connsiteY811" fmla="*/ 466 h 10000"/>
                                <a:gd name="connsiteX812" fmla="*/ 0 w 9921"/>
                                <a:gd name="connsiteY812" fmla="*/ 590 h 10000"/>
                                <a:gd name="connsiteX813" fmla="*/ 338 w 9921"/>
                                <a:gd name="connsiteY813" fmla="*/ 609 h 10000"/>
                                <a:gd name="connsiteX814" fmla="*/ 574 w 9921"/>
                                <a:gd name="connsiteY814" fmla="*/ 609 h 10000"/>
                                <a:gd name="connsiteX815" fmla="*/ 574 w 9921"/>
                                <a:gd name="connsiteY815" fmla="*/ 609 h 10000"/>
                                <a:gd name="connsiteX816" fmla="*/ 652 w 9921"/>
                                <a:gd name="connsiteY816" fmla="*/ 613 h 10000"/>
                                <a:gd name="connsiteX817" fmla="*/ 1834 w 9921"/>
                                <a:gd name="connsiteY817" fmla="*/ 553 h 10000"/>
                                <a:gd name="connsiteX818" fmla="*/ 2374 w 9921"/>
                                <a:gd name="connsiteY818" fmla="*/ 556 h 10000"/>
                                <a:gd name="connsiteX819" fmla="*/ 2913 w 9921"/>
                                <a:gd name="connsiteY819" fmla="*/ 567 h 10000"/>
                                <a:gd name="connsiteX820" fmla="*/ 3408 w 9921"/>
                                <a:gd name="connsiteY820" fmla="*/ 579 h 10000"/>
                                <a:gd name="connsiteX821" fmla="*/ 3408 w 9921"/>
                                <a:gd name="connsiteY821" fmla="*/ 579 h 10000"/>
                                <a:gd name="connsiteX822" fmla="*/ 3713 w 9921"/>
                                <a:gd name="connsiteY822" fmla="*/ 586 h 10000"/>
                                <a:gd name="connsiteX823" fmla="*/ 3713 w 9921"/>
                                <a:gd name="connsiteY823" fmla="*/ 586 h 10000"/>
                                <a:gd name="connsiteX824" fmla="*/ 3983 w 9921"/>
                                <a:gd name="connsiteY824" fmla="*/ 601 h 10000"/>
                                <a:gd name="connsiteX825" fmla="*/ 4252 w 9921"/>
                                <a:gd name="connsiteY825" fmla="*/ 620 h 10000"/>
                                <a:gd name="connsiteX826" fmla="*/ 4252 w 9921"/>
                                <a:gd name="connsiteY826" fmla="*/ 620 h 10000"/>
                                <a:gd name="connsiteX827" fmla="*/ 4443 w 9921"/>
                                <a:gd name="connsiteY827" fmla="*/ 639 h 10000"/>
                                <a:gd name="connsiteX828" fmla="*/ 4713 w 9921"/>
                                <a:gd name="connsiteY828" fmla="*/ 665 h 10000"/>
                                <a:gd name="connsiteX829" fmla="*/ 4713 w 9921"/>
                                <a:gd name="connsiteY829" fmla="*/ 665 h 10000"/>
                                <a:gd name="connsiteX830" fmla="*/ 4982 w 9921"/>
                                <a:gd name="connsiteY830" fmla="*/ 695 h 10000"/>
                                <a:gd name="connsiteX831" fmla="*/ 5208 w 9921"/>
                                <a:gd name="connsiteY831" fmla="*/ 726 h 10000"/>
                                <a:gd name="connsiteX832" fmla="*/ 5512 w 9921"/>
                                <a:gd name="connsiteY832" fmla="*/ 786 h 10000"/>
                                <a:gd name="connsiteX833" fmla="*/ 5512 w 9921"/>
                                <a:gd name="connsiteY833" fmla="*/ 786 h 10000"/>
                                <a:gd name="connsiteX834" fmla="*/ 5626 w 9921"/>
                                <a:gd name="connsiteY834" fmla="*/ 820 h 10000"/>
                                <a:gd name="connsiteX835" fmla="*/ 5748 w 9921"/>
                                <a:gd name="connsiteY835" fmla="*/ 857 h 10000"/>
                                <a:gd name="connsiteX836" fmla="*/ 5973 w 9921"/>
                                <a:gd name="connsiteY836" fmla="*/ 932 h 10000"/>
                                <a:gd name="connsiteX837" fmla="*/ 5973 w 9921"/>
                                <a:gd name="connsiteY837" fmla="*/ 932 h 10000"/>
                                <a:gd name="connsiteX838" fmla="*/ 6131 w 9921"/>
                                <a:gd name="connsiteY838" fmla="*/ 1000 h 10000"/>
                                <a:gd name="connsiteX839" fmla="*/ 6208 w 9921"/>
                                <a:gd name="connsiteY839" fmla="*/ 1060 h 10000"/>
                                <a:gd name="connsiteX840" fmla="*/ 6322 w 9921"/>
                                <a:gd name="connsiteY840" fmla="*/ 1173 h 10000"/>
                                <a:gd name="connsiteX841" fmla="*/ 6322 w 9921"/>
                                <a:gd name="connsiteY841" fmla="*/ 1173 h 10000"/>
                                <a:gd name="connsiteX842" fmla="*/ 6356 w 9921"/>
                                <a:gd name="connsiteY842" fmla="*/ 1270 h 10000"/>
                                <a:gd name="connsiteX843" fmla="*/ 6356 w 9921"/>
                                <a:gd name="connsiteY843" fmla="*/ 1346 h 10000"/>
                                <a:gd name="connsiteX844" fmla="*/ 6356 w 9921"/>
                                <a:gd name="connsiteY844" fmla="*/ 1346 h 10000"/>
                                <a:gd name="connsiteX845" fmla="*/ 6278 w 9921"/>
                                <a:gd name="connsiteY845" fmla="*/ 5677 h 10000"/>
                                <a:gd name="connsiteX846" fmla="*/ 6242 w 9921"/>
                                <a:gd name="connsiteY846" fmla="*/ 9997 h 10000"/>
                                <a:gd name="connsiteX847" fmla="*/ 6242 w 9921"/>
                                <a:gd name="connsiteY847" fmla="*/ 9997 h 10000"/>
                                <a:gd name="connsiteX848" fmla="*/ 6242 w 9921"/>
                                <a:gd name="connsiteY848" fmla="*/ 10000 h 10000"/>
                                <a:gd name="connsiteX849" fmla="*/ 6783 w 9921"/>
                                <a:gd name="connsiteY849" fmla="*/ 10000 h 10000"/>
                                <a:gd name="connsiteX850" fmla="*/ 6783 w 9921"/>
                                <a:gd name="connsiteY850" fmla="*/ 10000 h 10000"/>
                                <a:gd name="connsiteX851" fmla="*/ 6783 w 9921"/>
                                <a:gd name="connsiteY851" fmla="*/ 9997 h 10000"/>
                                <a:gd name="connsiteX852" fmla="*/ 6783 w 9921"/>
                                <a:gd name="connsiteY852" fmla="*/ 9997 h 10000"/>
                                <a:gd name="connsiteX853" fmla="*/ 6783 w 9921"/>
                                <a:gd name="connsiteY853" fmla="*/ 8632 h 10000"/>
                                <a:gd name="connsiteX854" fmla="*/ 6817 w 9921"/>
                                <a:gd name="connsiteY854" fmla="*/ 5662 h 10000"/>
                                <a:gd name="connsiteX855" fmla="*/ 6852 w 9921"/>
                                <a:gd name="connsiteY855" fmla="*/ 1331 h 10000"/>
                                <a:gd name="connsiteX856" fmla="*/ 6852 w 9921"/>
                                <a:gd name="connsiteY856" fmla="*/ 1331 h 10000"/>
                                <a:gd name="connsiteX857" fmla="*/ 6894 w 9921"/>
                                <a:gd name="connsiteY857" fmla="*/ 1195 h 10000"/>
                                <a:gd name="connsiteX858" fmla="*/ 6894 w 9921"/>
                                <a:gd name="connsiteY858" fmla="*/ 1064 h 10000"/>
                                <a:gd name="connsiteX859" fmla="*/ 6894 w 9921"/>
                                <a:gd name="connsiteY859" fmla="*/ 1064 h 10000"/>
                                <a:gd name="connsiteX860" fmla="*/ 6852 w 9921"/>
                                <a:gd name="connsiteY860" fmla="*/ 1000 h 10000"/>
                                <a:gd name="connsiteX861" fmla="*/ 6894 w 9921"/>
                                <a:gd name="connsiteY861" fmla="*/ 936 h 10000"/>
                                <a:gd name="connsiteX862" fmla="*/ 6894 w 9921"/>
                                <a:gd name="connsiteY862" fmla="*/ 936 h 10000"/>
                                <a:gd name="connsiteX863" fmla="*/ 6894 w 9921"/>
                                <a:gd name="connsiteY863" fmla="*/ 917 h 10000"/>
                                <a:gd name="connsiteX864" fmla="*/ 6894 w 9921"/>
                                <a:gd name="connsiteY864" fmla="*/ 917 h 10000"/>
                                <a:gd name="connsiteX865" fmla="*/ 6930 w 9921"/>
                                <a:gd name="connsiteY865" fmla="*/ 876 h 10000"/>
                                <a:gd name="connsiteX866" fmla="*/ 6974 w 9921"/>
                                <a:gd name="connsiteY866" fmla="*/ 834 h 10000"/>
                                <a:gd name="connsiteX867" fmla="*/ 7086 w 9921"/>
                                <a:gd name="connsiteY867" fmla="*/ 748 h 10000"/>
                                <a:gd name="connsiteX868" fmla="*/ 7086 w 9921"/>
                                <a:gd name="connsiteY868" fmla="*/ 748 h 10000"/>
                                <a:gd name="connsiteX869" fmla="*/ 7165 w 9921"/>
                                <a:gd name="connsiteY869" fmla="*/ 718 h 10000"/>
                                <a:gd name="connsiteX870" fmla="*/ 7243 w 9921"/>
                                <a:gd name="connsiteY870" fmla="*/ 688 h 10000"/>
                                <a:gd name="connsiteX871" fmla="*/ 7434 w 9921"/>
                                <a:gd name="connsiteY871" fmla="*/ 628 h 10000"/>
                                <a:gd name="connsiteX872" fmla="*/ 7434 w 9921"/>
                                <a:gd name="connsiteY872" fmla="*/ 628 h 10000"/>
                                <a:gd name="connsiteX873" fmla="*/ 7583 w 9921"/>
                                <a:gd name="connsiteY873" fmla="*/ 583 h 10000"/>
                                <a:gd name="connsiteX874" fmla="*/ 7738 w 9921"/>
                                <a:gd name="connsiteY874" fmla="*/ 542 h 10000"/>
                                <a:gd name="connsiteX875" fmla="*/ 7738 w 9921"/>
                                <a:gd name="connsiteY875" fmla="*/ 542 h 10000"/>
                                <a:gd name="connsiteX876" fmla="*/ 8121 w 9921"/>
                                <a:gd name="connsiteY876" fmla="*/ 459 h 10000"/>
                                <a:gd name="connsiteX877" fmla="*/ 8121 w 9921"/>
                                <a:gd name="connsiteY877" fmla="*/ 459 h 10000"/>
                                <a:gd name="connsiteX878" fmla="*/ 8312 w 9921"/>
                                <a:gd name="connsiteY878" fmla="*/ 417 h 10000"/>
                                <a:gd name="connsiteX879" fmla="*/ 8426 w 9921"/>
                                <a:gd name="connsiteY879" fmla="*/ 398 h 10000"/>
                                <a:gd name="connsiteX880" fmla="*/ 8539 w 9921"/>
                                <a:gd name="connsiteY880" fmla="*/ 380 h 10000"/>
                                <a:gd name="connsiteX881" fmla="*/ 8539 w 9921"/>
                                <a:gd name="connsiteY881" fmla="*/ 380 h 10000"/>
                                <a:gd name="connsiteX882" fmla="*/ 8539 w 9921"/>
                                <a:gd name="connsiteY882" fmla="*/ 387 h 10000"/>
                                <a:gd name="connsiteX883" fmla="*/ 8617 w 9921"/>
                                <a:gd name="connsiteY883" fmla="*/ 395 h 10000"/>
                                <a:gd name="connsiteX884" fmla="*/ 8695 w 9921"/>
                                <a:gd name="connsiteY884" fmla="*/ 398 h 10000"/>
                                <a:gd name="connsiteX885" fmla="*/ 8808 w 9921"/>
                                <a:gd name="connsiteY885" fmla="*/ 398 h 10000"/>
                                <a:gd name="connsiteX886" fmla="*/ 8808 w 9921"/>
                                <a:gd name="connsiteY886" fmla="*/ 398 h 10000"/>
                                <a:gd name="connsiteX887" fmla="*/ 8852 w 9921"/>
                                <a:gd name="connsiteY887" fmla="*/ 391 h 10000"/>
                                <a:gd name="connsiteX888" fmla="*/ 8886 w 9921"/>
                                <a:gd name="connsiteY888" fmla="*/ 387 h 10000"/>
                                <a:gd name="connsiteX889" fmla="*/ 8886 w 9921"/>
                                <a:gd name="connsiteY889" fmla="*/ 387 h 10000"/>
                                <a:gd name="connsiteX890" fmla="*/ 8964 w 9921"/>
                                <a:gd name="connsiteY890" fmla="*/ 391 h 10000"/>
                                <a:gd name="connsiteX891" fmla="*/ 9078 w 9921"/>
                                <a:gd name="connsiteY891" fmla="*/ 395 h 10000"/>
                                <a:gd name="connsiteX892" fmla="*/ 9113 w 9921"/>
                                <a:gd name="connsiteY892" fmla="*/ 395 h 10000"/>
                                <a:gd name="connsiteX893" fmla="*/ 9191 w 9921"/>
                                <a:gd name="connsiteY893" fmla="*/ 391 h 10000"/>
                                <a:gd name="connsiteX894" fmla="*/ 9191 w 9921"/>
                                <a:gd name="connsiteY894" fmla="*/ 387 h 10000"/>
                                <a:gd name="connsiteX895" fmla="*/ 9191 w 9921"/>
                                <a:gd name="connsiteY895" fmla="*/ 380 h 10000"/>
                                <a:gd name="connsiteX896" fmla="*/ 9191 w 9921"/>
                                <a:gd name="connsiteY896" fmla="*/ 380 h 10000"/>
                                <a:gd name="connsiteX897" fmla="*/ 9269 w 9921"/>
                                <a:gd name="connsiteY897" fmla="*/ 380 h 10000"/>
                                <a:gd name="connsiteX898" fmla="*/ 9382 w 9921"/>
                                <a:gd name="connsiteY898" fmla="*/ 383 h 10000"/>
                                <a:gd name="connsiteX899" fmla="*/ 9382 w 9921"/>
                                <a:gd name="connsiteY899" fmla="*/ 383 h 10000"/>
                                <a:gd name="connsiteX900" fmla="*/ 9425 w 9921"/>
                                <a:gd name="connsiteY900" fmla="*/ 380 h 10000"/>
                                <a:gd name="connsiteX901" fmla="*/ 9461 w 9921"/>
                                <a:gd name="connsiteY901" fmla="*/ 372 h 10000"/>
                                <a:gd name="connsiteX902" fmla="*/ 9425 w 9921"/>
                                <a:gd name="connsiteY902" fmla="*/ 357 h 10000"/>
                                <a:gd name="connsiteX903" fmla="*/ 9425 w 9921"/>
                                <a:gd name="connsiteY903" fmla="*/ 357 h 10000"/>
                                <a:gd name="connsiteX904" fmla="*/ 9573 w 9921"/>
                                <a:gd name="connsiteY904" fmla="*/ 361 h 10000"/>
                                <a:gd name="connsiteX905" fmla="*/ 9695 w 9921"/>
                                <a:gd name="connsiteY905" fmla="*/ 357 h 10000"/>
                                <a:gd name="connsiteX906" fmla="*/ 9695 w 9921"/>
                                <a:gd name="connsiteY906" fmla="*/ 357 h 10000"/>
                                <a:gd name="connsiteX907" fmla="*/ 9695 w 9921"/>
                                <a:gd name="connsiteY907" fmla="*/ 350 h 10000"/>
                                <a:gd name="connsiteX908" fmla="*/ 9652 w 9921"/>
                                <a:gd name="connsiteY908" fmla="*/ 342 h 10000"/>
                                <a:gd name="connsiteX909" fmla="*/ 9617 w 9921"/>
                                <a:gd name="connsiteY909" fmla="*/ 331 h 10000"/>
                                <a:gd name="connsiteX910" fmla="*/ 9617 w 9921"/>
                                <a:gd name="connsiteY910" fmla="*/ 331 h 10000"/>
                                <a:gd name="connsiteX911" fmla="*/ 9730 w 9921"/>
                                <a:gd name="connsiteY911" fmla="*/ 327 h 10000"/>
                                <a:gd name="connsiteX912" fmla="*/ 9808 w 9921"/>
                                <a:gd name="connsiteY912" fmla="*/ 327 h 10000"/>
                                <a:gd name="connsiteX913" fmla="*/ 9843 w 9921"/>
                                <a:gd name="connsiteY913" fmla="*/ 323 h 10000"/>
                                <a:gd name="connsiteX914" fmla="*/ 9843 w 9921"/>
                                <a:gd name="connsiteY914" fmla="*/ 323 h 10000"/>
                                <a:gd name="connsiteX915" fmla="*/ 9886 w 9921"/>
                                <a:gd name="connsiteY915" fmla="*/ 316 h 10000"/>
                                <a:gd name="connsiteX916" fmla="*/ 9843 w 9921"/>
                                <a:gd name="connsiteY916" fmla="*/ 308 h 10000"/>
                                <a:gd name="connsiteX917" fmla="*/ 9730 w 9921"/>
                                <a:gd name="connsiteY917" fmla="*/ 293 h 10000"/>
                                <a:gd name="connsiteX918" fmla="*/ 9730 w 9921"/>
                                <a:gd name="connsiteY918" fmla="*/ 293 h 10000"/>
                                <a:gd name="connsiteX919" fmla="*/ 9886 w 9921"/>
                                <a:gd name="connsiteY919" fmla="*/ 286 h 10000"/>
                                <a:gd name="connsiteX920" fmla="*/ 9921 w 9921"/>
                                <a:gd name="connsiteY920" fmla="*/ 278 h 10000"/>
                                <a:gd name="connsiteX921" fmla="*/ 9921 w 9921"/>
                                <a:gd name="connsiteY921" fmla="*/ 270 h 10000"/>
                                <a:gd name="connsiteX922" fmla="*/ 9921 w 9921"/>
                                <a:gd name="connsiteY922" fmla="*/ 270 h 10000"/>
                                <a:gd name="connsiteX0" fmla="*/ 10000 w 10000"/>
                                <a:gd name="connsiteY0" fmla="*/ 270 h 10000"/>
                                <a:gd name="connsiteX1" fmla="*/ 10000 w 10000"/>
                                <a:gd name="connsiteY1" fmla="*/ 270 h 10000"/>
                                <a:gd name="connsiteX2" fmla="*/ 9921 w 10000"/>
                                <a:gd name="connsiteY2" fmla="*/ 259 h 10000"/>
                                <a:gd name="connsiteX3" fmla="*/ 9843 w 10000"/>
                                <a:gd name="connsiteY3" fmla="*/ 252 h 10000"/>
                                <a:gd name="connsiteX4" fmla="*/ 9843 w 10000"/>
                                <a:gd name="connsiteY4" fmla="*/ 252 h 10000"/>
                                <a:gd name="connsiteX5" fmla="*/ 9921 w 10000"/>
                                <a:gd name="connsiteY5" fmla="*/ 241 h 10000"/>
                                <a:gd name="connsiteX6" fmla="*/ 9921 w 10000"/>
                                <a:gd name="connsiteY6" fmla="*/ 229 h 10000"/>
                                <a:gd name="connsiteX7" fmla="*/ 9886 w 10000"/>
                                <a:gd name="connsiteY7" fmla="*/ 218 h 10000"/>
                                <a:gd name="connsiteX8" fmla="*/ 9807 w 10000"/>
                                <a:gd name="connsiteY8" fmla="*/ 211 h 10000"/>
                                <a:gd name="connsiteX9" fmla="*/ 9807 w 10000"/>
                                <a:gd name="connsiteY9" fmla="*/ 211 h 10000"/>
                                <a:gd name="connsiteX10" fmla="*/ 9772 w 10000"/>
                                <a:gd name="connsiteY10" fmla="*/ 214 h 10000"/>
                                <a:gd name="connsiteX11" fmla="*/ 9772 w 10000"/>
                                <a:gd name="connsiteY11" fmla="*/ 214 h 10000"/>
                                <a:gd name="connsiteX12" fmla="*/ 9772 w 10000"/>
                                <a:gd name="connsiteY12" fmla="*/ 195 h 10000"/>
                                <a:gd name="connsiteX13" fmla="*/ 9729 w 10000"/>
                                <a:gd name="connsiteY13" fmla="*/ 184 h 10000"/>
                                <a:gd name="connsiteX14" fmla="*/ 9694 w 10000"/>
                                <a:gd name="connsiteY14" fmla="*/ 181 h 10000"/>
                                <a:gd name="connsiteX15" fmla="*/ 9694 w 10000"/>
                                <a:gd name="connsiteY15" fmla="*/ 181 h 10000"/>
                                <a:gd name="connsiteX16" fmla="*/ 9580 w 10000"/>
                                <a:gd name="connsiteY16" fmla="*/ 181 h 10000"/>
                                <a:gd name="connsiteX17" fmla="*/ 9500 w 10000"/>
                                <a:gd name="connsiteY17" fmla="*/ 184 h 10000"/>
                                <a:gd name="connsiteX18" fmla="*/ 9500 w 10000"/>
                                <a:gd name="connsiteY18" fmla="*/ 184 h 10000"/>
                                <a:gd name="connsiteX19" fmla="*/ 9500 w 10000"/>
                                <a:gd name="connsiteY19" fmla="*/ 169 h 10000"/>
                                <a:gd name="connsiteX20" fmla="*/ 9500 w 10000"/>
                                <a:gd name="connsiteY20" fmla="*/ 169 h 10000"/>
                                <a:gd name="connsiteX21" fmla="*/ 9421 w 10000"/>
                                <a:gd name="connsiteY21" fmla="*/ 161 h 10000"/>
                                <a:gd name="connsiteX22" fmla="*/ 9343 w 10000"/>
                                <a:gd name="connsiteY22" fmla="*/ 161 h 10000"/>
                                <a:gd name="connsiteX23" fmla="*/ 9308 w 10000"/>
                                <a:gd name="connsiteY23" fmla="*/ 166 h 10000"/>
                                <a:gd name="connsiteX24" fmla="*/ 9308 w 10000"/>
                                <a:gd name="connsiteY24" fmla="*/ 166 h 10000"/>
                                <a:gd name="connsiteX25" fmla="*/ 9264 w 10000"/>
                                <a:gd name="connsiteY25" fmla="*/ 154 h 10000"/>
                                <a:gd name="connsiteX26" fmla="*/ 9264 w 10000"/>
                                <a:gd name="connsiteY26" fmla="*/ 154 h 10000"/>
                                <a:gd name="connsiteX27" fmla="*/ 9186 w 10000"/>
                                <a:gd name="connsiteY27" fmla="*/ 147 h 10000"/>
                                <a:gd name="connsiteX28" fmla="*/ 9186 w 10000"/>
                                <a:gd name="connsiteY28" fmla="*/ 147 h 10000"/>
                                <a:gd name="connsiteX29" fmla="*/ 9150 w 10000"/>
                                <a:gd name="connsiteY29" fmla="*/ 147 h 10000"/>
                                <a:gd name="connsiteX30" fmla="*/ 9114 w 10000"/>
                                <a:gd name="connsiteY30" fmla="*/ 150 h 10000"/>
                                <a:gd name="connsiteX31" fmla="*/ 9071 w 10000"/>
                                <a:gd name="connsiteY31" fmla="*/ 154 h 10000"/>
                                <a:gd name="connsiteX32" fmla="*/ 9071 w 10000"/>
                                <a:gd name="connsiteY32" fmla="*/ 154 h 10000"/>
                                <a:gd name="connsiteX33" fmla="*/ 9071 w 10000"/>
                                <a:gd name="connsiteY33" fmla="*/ 154 h 10000"/>
                                <a:gd name="connsiteX34" fmla="*/ 9035 w 10000"/>
                                <a:gd name="connsiteY34" fmla="*/ 147 h 10000"/>
                                <a:gd name="connsiteX35" fmla="*/ 8993 w 10000"/>
                                <a:gd name="connsiteY35" fmla="*/ 142 h 10000"/>
                                <a:gd name="connsiteX36" fmla="*/ 8922 w 10000"/>
                                <a:gd name="connsiteY36" fmla="*/ 142 h 10000"/>
                                <a:gd name="connsiteX37" fmla="*/ 8922 w 10000"/>
                                <a:gd name="connsiteY37" fmla="*/ 142 h 10000"/>
                                <a:gd name="connsiteX38" fmla="*/ 8878 w 10000"/>
                                <a:gd name="connsiteY38" fmla="*/ 142 h 10000"/>
                                <a:gd name="connsiteX39" fmla="*/ 8843 w 10000"/>
                                <a:gd name="connsiteY39" fmla="*/ 150 h 10000"/>
                                <a:gd name="connsiteX40" fmla="*/ 8843 w 10000"/>
                                <a:gd name="connsiteY40" fmla="*/ 154 h 10000"/>
                                <a:gd name="connsiteX41" fmla="*/ 8764 w 10000"/>
                                <a:gd name="connsiteY41" fmla="*/ 154 h 10000"/>
                                <a:gd name="connsiteX42" fmla="*/ 8764 w 10000"/>
                                <a:gd name="connsiteY42" fmla="*/ 154 h 10000"/>
                                <a:gd name="connsiteX43" fmla="*/ 8730 w 10000"/>
                                <a:gd name="connsiteY43" fmla="*/ 147 h 10000"/>
                                <a:gd name="connsiteX44" fmla="*/ 8650 w 10000"/>
                                <a:gd name="connsiteY44" fmla="*/ 139 h 10000"/>
                                <a:gd name="connsiteX45" fmla="*/ 8650 w 10000"/>
                                <a:gd name="connsiteY45" fmla="*/ 139 h 10000"/>
                                <a:gd name="connsiteX46" fmla="*/ 8607 w 10000"/>
                                <a:gd name="connsiteY46" fmla="*/ 139 h 10000"/>
                                <a:gd name="connsiteX47" fmla="*/ 8571 w 10000"/>
                                <a:gd name="connsiteY47" fmla="*/ 147 h 10000"/>
                                <a:gd name="connsiteX48" fmla="*/ 8536 w 10000"/>
                                <a:gd name="connsiteY48" fmla="*/ 158 h 10000"/>
                                <a:gd name="connsiteX49" fmla="*/ 8536 w 10000"/>
                                <a:gd name="connsiteY49" fmla="*/ 158 h 10000"/>
                                <a:gd name="connsiteX50" fmla="*/ 8458 w 10000"/>
                                <a:gd name="connsiteY50" fmla="*/ 154 h 10000"/>
                                <a:gd name="connsiteX51" fmla="*/ 8413 w 10000"/>
                                <a:gd name="connsiteY51" fmla="*/ 150 h 10000"/>
                                <a:gd name="connsiteX52" fmla="*/ 8413 w 10000"/>
                                <a:gd name="connsiteY52" fmla="*/ 150 h 10000"/>
                                <a:gd name="connsiteX53" fmla="*/ 8378 w 10000"/>
                                <a:gd name="connsiteY53" fmla="*/ 147 h 10000"/>
                                <a:gd name="connsiteX54" fmla="*/ 8344 w 10000"/>
                                <a:gd name="connsiteY54" fmla="*/ 142 h 10000"/>
                                <a:gd name="connsiteX55" fmla="*/ 8344 w 10000"/>
                                <a:gd name="connsiteY55" fmla="*/ 142 h 10000"/>
                                <a:gd name="connsiteX56" fmla="*/ 8264 w 10000"/>
                                <a:gd name="connsiteY56" fmla="*/ 147 h 10000"/>
                                <a:gd name="connsiteX57" fmla="*/ 8264 w 10000"/>
                                <a:gd name="connsiteY57" fmla="*/ 154 h 10000"/>
                                <a:gd name="connsiteX58" fmla="*/ 8264 w 10000"/>
                                <a:gd name="connsiteY58" fmla="*/ 173 h 10000"/>
                                <a:gd name="connsiteX59" fmla="*/ 8264 w 10000"/>
                                <a:gd name="connsiteY59" fmla="*/ 173 h 10000"/>
                                <a:gd name="connsiteX60" fmla="*/ 8221 w 10000"/>
                                <a:gd name="connsiteY60" fmla="*/ 169 h 10000"/>
                                <a:gd name="connsiteX61" fmla="*/ 8221 w 10000"/>
                                <a:gd name="connsiteY61" fmla="*/ 166 h 10000"/>
                                <a:gd name="connsiteX62" fmla="*/ 8221 w 10000"/>
                                <a:gd name="connsiteY62" fmla="*/ 166 h 10000"/>
                                <a:gd name="connsiteX63" fmla="*/ 8186 w 10000"/>
                                <a:gd name="connsiteY63" fmla="*/ 166 h 10000"/>
                                <a:gd name="connsiteX64" fmla="*/ 8186 w 10000"/>
                                <a:gd name="connsiteY64" fmla="*/ 161 h 10000"/>
                                <a:gd name="connsiteX65" fmla="*/ 8186 w 10000"/>
                                <a:gd name="connsiteY65" fmla="*/ 161 h 10000"/>
                                <a:gd name="connsiteX66" fmla="*/ 8107 w 10000"/>
                                <a:gd name="connsiteY66" fmla="*/ 161 h 10000"/>
                                <a:gd name="connsiteX67" fmla="*/ 8027 w 10000"/>
                                <a:gd name="connsiteY67" fmla="*/ 166 h 10000"/>
                                <a:gd name="connsiteX68" fmla="*/ 7992 w 10000"/>
                                <a:gd name="connsiteY68" fmla="*/ 173 h 10000"/>
                                <a:gd name="connsiteX69" fmla="*/ 7992 w 10000"/>
                                <a:gd name="connsiteY69" fmla="*/ 184 h 10000"/>
                                <a:gd name="connsiteX70" fmla="*/ 7992 w 10000"/>
                                <a:gd name="connsiteY70" fmla="*/ 184 h 10000"/>
                                <a:gd name="connsiteX71" fmla="*/ 7992 w 10000"/>
                                <a:gd name="connsiteY71" fmla="*/ 184 h 10000"/>
                                <a:gd name="connsiteX72" fmla="*/ 8027 w 10000"/>
                                <a:gd name="connsiteY72" fmla="*/ 188 h 10000"/>
                                <a:gd name="connsiteX73" fmla="*/ 8027 w 10000"/>
                                <a:gd name="connsiteY73" fmla="*/ 188 h 10000"/>
                                <a:gd name="connsiteX74" fmla="*/ 7992 w 10000"/>
                                <a:gd name="connsiteY74" fmla="*/ 192 h 10000"/>
                                <a:gd name="connsiteX75" fmla="*/ 7992 w 10000"/>
                                <a:gd name="connsiteY75" fmla="*/ 192 h 10000"/>
                                <a:gd name="connsiteX76" fmla="*/ 7950 w 10000"/>
                                <a:gd name="connsiteY76" fmla="*/ 188 h 10000"/>
                                <a:gd name="connsiteX77" fmla="*/ 7915 w 10000"/>
                                <a:gd name="connsiteY77" fmla="*/ 184 h 10000"/>
                                <a:gd name="connsiteX78" fmla="*/ 7915 w 10000"/>
                                <a:gd name="connsiteY78" fmla="*/ 184 h 10000"/>
                                <a:gd name="connsiteX79" fmla="*/ 7835 w 10000"/>
                                <a:gd name="connsiteY79" fmla="*/ 188 h 10000"/>
                                <a:gd name="connsiteX80" fmla="*/ 7800 w 10000"/>
                                <a:gd name="connsiteY80" fmla="*/ 195 h 10000"/>
                                <a:gd name="connsiteX81" fmla="*/ 7800 w 10000"/>
                                <a:gd name="connsiteY81" fmla="*/ 195 h 10000"/>
                                <a:gd name="connsiteX82" fmla="*/ 7835 w 10000"/>
                                <a:gd name="connsiteY82" fmla="*/ 206 h 10000"/>
                                <a:gd name="connsiteX83" fmla="*/ 7835 w 10000"/>
                                <a:gd name="connsiteY83" fmla="*/ 211 h 10000"/>
                                <a:gd name="connsiteX84" fmla="*/ 7835 w 10000"/>
                                <a:gd name="connsiteY84" fmla="*/ 218 h 10000"/>
                                <a:gd name="connsiteX85" fmla="*/ 7835 w 10000"/>
                                <a:gd name="connsiteY85" fmla="*/ 218 h 10000"/>
                                <a:gd name="connsiteX86" fmla="*/ 7800 w 10000"/>
                                <a:gd name="connsiteY86" fmla="*/ 218 h 10000"/>
                                <a:gd name="connsiteX87" fmla="*/ 7721 w 10000"/>
                                <a:gd name="connsiteY87" fmla="*/ 214 h 10000"/>
                                <a:gd name="connsiteX88" fmla="*/ 7721 w 10000"/>
                                <a:gd name="connsiteY88" fmla="*/ 214 h 10000"/>
                                <a:gd name="connsiteX89" fmla="*/ 7687 w 10000"/>
                                <a:gd name="connsiteY89" fmla="*/ 214 h 10000"/>
                                <a:gd name="connsiteX90" fmla="*/ 7607 w 10000"/>
                                <a:gd name="connsiteY90" fmla="*/ 222 h 10000"/>
                                <a:gd name="connsiteX91" fmla="*/ 7607 w 10000"/>
                                <a:gd name="connsiteY91" fmla="*/ 222 h 10000"/>
                                <a:gd name="connsiteX92" fmla="*/ 7643 w 10000"/>
                                <a:gd name="connsiteY92" fmla="*/ 233 h 10000"/>
                                <a:gd name="connsiteX93" fmla="*/ 7756 w 10000"/>
                                <a:gd name="connsiteY93" fmla="*/ 241 h 10000"/>
                                <a:gd name="connsiteX94" fmla="*/ 7756 w 10000"/>
                                <a:gd name="connsiteY94" fmla="*/ 241 h 10000"/>
                                <a:gd name="connsiteX95" fmla="*/ 7643 w 10000"/>
                                <a:gd name="connsiteY95" fmla="*/ 244 h 10000"/>
                                <a:gd name="connsiteX96" fmla="*/ 7564 w 10000"/>
                                <a:gd name="connsiteY96" fmla="*/ 248 h 10000"/>
                                <a:gd name="connsiteX97" fmla="*/ 7564 w 10000"/>
                                <a:gd name="connsiteY97" fmla="*/ 248 h 10000"/>
                                <a:gd name="connsiteX98" fmla="*/ 7564 w 10000"/>
                                <a:gd name="connsiteY98" fmla="*/ 256 h 10000"/>
                                <a:gd name="connsiteX99" fmla="*/ 7607 w 10000"/>
                                <a:gd name="connsiteY99" fmla="*/ 263 h 10000"/>
                                <a:gd name="connsiteX100" fmla="*/ 7643 w 10000"/>
                                <a:gd name="connsiteY100" fmla="*/ 267 h 10000"/>
                                <a:gd name="connsiteX101" fmla="*/ 7756 w 10000"/>
                                <a:gd name="connsiteY101" fmla="*/ 270 h 10000"/>
                                <a:gd name="connsiteX102" fmla="*/ 7756 w 10000"/>
                                <a:gd name="connsiteY102" fmla="*/ 270 h 10000"/>
                                <a:gd name="connsiteX103" fmla="*/ 7721 w 10000"/>
                                <a:gd name="connsiteY103" fmla="*/ 275 h 10000"/>
                                <a:gd name="connsiteX104" fmla="*/ 7687 w 10000"/>
                                <a:gd name="connsiteY104" fmla="*/ 275 h 10000"/>
                                <a:gd name="connsiteX105" fmla="*/ 7687 w 10000"/>
                                <a:gd name="connsiteY105" fmla="*/ 275 h 10000"/>
                                <a:gd name="connsiteX106" fmla="*/ 7607 w 10000"/>
                                <a:gd name="connsiteY106" fmla="*/ 282 h 10000"/>
                                <a:gd name="connsiteX107" fmla="*/ 7607 w 10000"/>
                                <a:gd name="connsiteY107" fmla="*/ 289 h 10000"/>
                                <a:gd name="connsiteX108" fmla="*/ 7643 w 10000"/>
                                <a:gd name="connsiteY108" fmla="*/ 297 h 10000"/>
                                <a:gd name="connsiteX109" fmla="*/ 7756 w 10000"/>
                                <a:gd name="connsiteY109" fmla="*/ 297 h 10000"/>
                                <a:gd name="connsiteX110" fmla="*/ 7756 w 10000"/>
                                <a:gd name="connsiteY110" fmla="*/ 297 h 10000"/>
                                <a:gd name="connsiteX111" fmla="*/ 7756 w 10000"/>
                                <a:gd name="connsiteY111" fmla="*/ 308 h 10000"/>
                                <a:gd name="connsiteX112" fmla="*/ 7756 w 10000"/>
                                <a:gd name="connsiteY112" fmla="*/ 312 h 10000"/>
                                <a:gd name="connsiteX113" fmla="*/ 7721 w 10000"/>
                                <a:gd name="connsiteY113" fmla="*/ 320 h 10000"/>
                                <a:gd name="connsiteX114" fmla="*/ 7721 w 10000"/>
                                <a:gd name="connsiteY114" fmla="*/ 331 h 10000"/>
                                <a:gd name="connsiteX115" fmla="*/ 7721 w 10000"/>
                                <a:gd name="connsiteY115" fmla="*/ 331 h 10000"/>
                                <a:gd name="connsiteX116" fmla="*/ 7756 w 10000"/>
                                <a:gd name="connsiteY116" fmla="*/ 334 h 10000"/>
                                <a:gd name="connsiteX117" fmla="*/ 7835 w 10000"/>
                                <a:gd name="connsiteY117" fmla="*/ 339 h 10000"/>
                                <a:gd name="connsiteX118" fmla="*/ 7915 w 10000"/>
                                <a:gd name="connsiteY118" fmla="*/ 342 h 10000"/>
                                <a:gd name="connsiteX119" fmla="*/ 7992 w 10000"/>
                                <a:gd name="connsiteY119" fmla="*/ 339 h 10000"/>
                                <a:gd name="connsiteX120" fmla="*/ 7992 w 10000"/>
                                <a:gd name="connsiteY120" fmla="*/ 339 h 10000"/>
                                <a:gd name="connsiteX121" fmla="*/ 7992 w 10000"/>
                                <a:gd name="connsiteY121" fmla="*/ 346 h 10000"/>
                                <a:gd name="connsiteX122" fmla="*/ 7950 w 10000"/>
                                <a:gd name="connsiteY122" fmla="*/ 353 h 10000"/>
                                <a:gd name="connsiteX123" fmla="*/ 7950 w 10000"/>
                                <a:gd name="connsiteY123" fmla="*/ 353 h 10000"/>
                                <a:gd name="connsiteX124" fmla="*/ 7992 w 10000"/>
                                <a:gd name="connsiteY124" fmla="*/ 357 h 10000"/>
                                <a:gd name="connsiteX125" fmla="*/ 8027 w 10000"/>
                                <a:gd name="connsiteY125" fmla="*/ 364 h 10000"/>
                                <a:gd name="connsiteX126" fmla="*/ 8186 w 10000"/>
                                <a:gd name="connsiteY126" fmla="*/ 369 h 10000"/>
                                <a:gd name="connsiteX127" fmla="*/ 8186 w 10000"/>
                                <a:gd name="connsiteY127" fmla="*/ 369 h 10000"/>
                                <a:gd name="connsiteX128" fmla="*/ 7915 w 10000"/>
                                <a:gd name="connsiteY128" fmla="*/ 428 h 10000"/>
                                <a:gd name="connsiteX129" fmla="*/ 7643 w 10000"/>
                                <a:gd name="connsiteY129" fmla="*/ 489 h 10000"/>
                                <a:gd name="connsiteX130" fmla="*/ 7643 w 10000"/>
                                <a:gd name="connsiteY130" fmla="*/ 489 h 10000"/>
                                <a:gd name="connsiteX131" fmla="*/ 7450 w 10000"/>
                                <a:gd name="connsiteY131" fmla="*/ 519 h 10000"/>
                                <a:gd name="connsiteX132" fmla="*/ 7450 w 10000"/>
                                <a:gd name="connsiteY132" fmla="*/ 519 h 10000"/>
                                <a:gd name="connsiteX133" fmla="*/ 7222 w 10000"/>
                                <a:gd name="connsiteY133" fmla="*/ 579 h 10000"/>
                                <a:gd name="connsiteX134" fmla="*/ 6985 w 10000"/>
                                <a:gd name="connsiteY134" fmla="*/ 639 h 10000"/>
                                <a:gd name="connsiteX135" fmla="*/ 6985 w 10000"/>
                                <a:gd name="connsiteY135" fmla="*/ 639 h 10000"/>
                                <a:gd name="connsiteX136" fmla="*/ 6949 w 10000"/>
                                <a:gd name="connsiteY136" fmla="*/ 650 h 10000"/>
                                <a:gd name="connsiteX137" fmla="*/ 6907 w 10000"/>
                                <a:gd name="connsiteY137" fmla="*/ 662 h 10000"/>
                                <a:gd name="connsiteX138" fmla="*/ 6907 w 10000"/>
                                <a:gd name="connsiteY138" fmla="*/ 662 h 10000"/>
                                <a:gd name="connsiteX139" fmla="*/ 6871 w 10000"/>
                                <a:gd name="connsiteY139" fmla="*/ 684 h 10000"/>
                                <a:gd name="connsiteX140" fmla="*/ 6792 w 10000"/>
                                <a:gd name="connsiteY140" fmla="*/ 711 h 10000"/>
                                <a:gd name="connsiteX141" fmla="*/ 6792 w 10000"/>
                                <a:gd name="connsiteY141" fmla="*/ 711 h 10000"/>
                                <a:gd name="connsiteX142" fmla="*/ 6756 w 10000"/>
                                <a:gd name="connsiteY142" fmla="*/ 737 h 10000"/>
                                <a:gd name="connsiteX143" fmla="*/ 6756 w 10000"/>
                                <a:gd name="connsiteY143" fmla="*/ 737 h 10000"/>
                                <a:gd name="connsiteX144" fmla="*/ 6643 w 10000"/>
                                <a:gd name="connsiteY144" fmla="*/ 782 h 10000"/>
                                <a:gd name="connsiteX145" fmla="*/ 6563 w 10000"/>
                                <a:gd name="connsiteY145" fmla="*/ 834 h 10000"/>
                                <a:gd name="connsiteX146" fmla="*/ 6563 w 10000"/>
                                <a:gd name="connsiteY146" fmla="*/ 834 h 10000"/>
                                <a:gd name="connsiteX147" fmla="*/ 6521 w 10000"/>
                                <a:gd name="connsiteY147" fmla="*/ 876 h 10000"/>
                                <a:gd name="connsiteX148" fmla="*/ 6521 w 10000"/>
                                <a:gd name="connsiteY148" fmla="*/ 876 h 10000"/>
                                <a:gd name="connsiteX149" fmla="*/ 6328 w 10000"/>
                                <a:gd name="connsiteY149" fmla="*/ 823 h 10000"/>
                                <a:gd name="connsiteX150" fmla="*/ 6180 w 10000"/>
                                <a:gd name="connsiteY150" fmla="*/ 767 h 10000"/>
                                <a:gd name="connsiteX151" fmla="*/ 6180 w 10000"/>
                                <a:gd name="connsiteY151" fmla="*/ 767 h 10000"/>
                                <a:gd name="connsiteX152" fmla="*/ 6021 w 10000"/>
                                <a:gd name="connsiteY152" fmla="*/ 711 h 10000"/>
                                <a:gd name="connsiteX153" fmla="*/ 6021 w 10000"/>
                                <a:gd name="connsiteY153" fmla="*/ 711 h 10000"/>
                                <a:gd name="connsiteX154" fmla="*/ 5942 w 10000"/>
                                <a:gd name="connsiteY154" fmla="*/ 673 h 10000"/>
                                <a:gd name="connsiteX155" fmla="*/ 5863 w 10000"/>
                                <a:gd name="connsiteY155" fmla="*/ 636 h 10000"/>
                                <a:gd name="connsiteX156" fmla="*/ 5863 w 10000"/>
                                <a:gd name="connsiteY156" fmla="*/ 636 h 10000"/>
                                <a:gd name="connsiteX157" fmla="*/ 5828 w 10000"/>
                                <a:gd name="connsiteY157" fmla="*/ 605 h 10000"/>
                                <a:gd name="connsiteX158" fmla="*/ 5828 w 10000"/>
                                <a:gd name="connsiteY158" fmla="*/ 605 h 10000"/>
                                <a:gd name="connsiteX159" fmla="*/ 5794 w 10000"/>
                                <a:gd name="connsiteY159" fmla="*/ 594 h 10000"/>
                                <a:gd name="connsiteX160" fmla="*/ 5794 w 10000"/>
                                <a:gd name="connsiteY160" fmla="*/ 594 h 10000"/>
                                <a:gd name="connsiteX161" fmla="*/ 5863 w 10000"/>
                                <a:gd name="connsiteY161" fmla="*/ 560 h 10000"/>
                                <a:gd name="connsiteX162" fmla="*/ 5863 w 10000"/>
                                <a:gd name="connsiteY162" fmla="*/ 560 h 10000"/>
                                <a:gd name="connsiteX163" fmla="*/ 5907 w 10000"/>
                                <a:gd name="connsiteY163" fmla="*/ 549 h 10000"/>
                                <a:gd name="connsiteX164" fmla="*/ 6021 w 10000"/>
                                <a:gd name="connsiteY164" fmla="*/ 530 h 10000"/>
                                <a:gd name="connsiteX165" fmla="*/ 6214 w 10000"/>
                                <a:gd name="connsiteY165" fmla="*/ 508 h 10000"/>
                                <a:gd name="connsiteX166" fmla="*/ 6214 w 10000"/>
                                <a:gd name="connsiteY166" fmla="*/ 508 h 10000"/>
                                <a:gd name="connsiteX167" fmla="*/ 6451 w 10000"/>
                                <a:gd name="connsiteY167" fmla="*/ 473 h 10000"/>
                                <a:gd name="connsiteX168" fmla="*/ 6714 w 10000"/>
                                <a:gd name="connsiteY168" fmla="*/ 440 h 10000"/>
                                <a:gd name="connsiteX169" fmla="*/ 6714 w 10000"/>
                                <a:gd name="connsiteY169" fmla="*/ 440 h 10000"/>
                                <a:gd name="connsiteX170" fmla="*/ 6714 w 10000"/>
                                <a:gd name="connsiteY170" fmla="*/ 444 h 10000"/>
                                <a:gd name="connsiteX171" fmla="*/ 6756 w 10000"/>
                                <a:gd name="connsiteY171" fmla="*/ 444 h 10000"/>
                                <a:gd name="connsiteX172" fmla="*/ 6756 w 10000"/>
                                <a:gd name="connsiteY172" fmla="*/ 444 h 10000"/>
                                <a:gd name="connsiteX173" fmla="*/ 6792 w 10000"/>
                                <a:gd name="connsiteY173" fmla="*/ 436 h 10000"/>
                                <a:gd name="connsiteX174" fmla="*/ 6792 w 10000"/>
                                <a:gd name="connsiteY174" fmla="*/ 436 h 10000"/>
                                <a:gd name="connsiteX175" fmla="*/ 6837 w 10000"/>
                                <a:gd name="connsiteY175" fmla="*/ 440 h 10000"/>
                                <a:gd name="connsiteX176" fmla="*/ 6907 w 10000"/>
                                <a:gd name="connsiteY176" fmla="*/ 444 h 10000"/>
                                <a:gd name="connsiteX177" fmla="*/ 6907 w 10000"/>
                                <a:gd name="connsiteY177" fmla="*/ 444 h 10000"/>
                                <a:gd name="connsiteX178" fmla="*/ 6949 w 10000"/>
                                <a:gd name="connsiteY178" fmla="*/ 436 h 10000"/>
                                <a:gd name="connsiteX179" fmla="*/ 6949 w 10000"/>
                                <a:gd name="connsiteY179" fmla="*/ 436 h 10000"/>
                                <a:gd name="connsiteX180" fmla="*/ 6985 w 10000"/>
                                <a:gd name="connsiteY180" fmla="*/ 440 h 10000"/>
                                <a:gd name="connsiteX181" fmla="*/ 7030 w 10000"/>
                                <a:gd name="connsiteY181" fmla="*/ 440 h 10000"/>
                                <a:gd name="connsiteX182" fmla="*/ 7030 w 10000"/>
                                <a:gd name="connsiteY182" fmla="*/ 440 h 10000"/>
                                <a:gd name="connsiteX183" fmla="*/ 7099 w 10000"/>
                                <a:gd name="connsiteY183" fmla="*/ 436 h 10000"/>
                                <a:gd name="connsiteX184" fmla="*/ 7099 w 10000"/>
                                <a:gd name="connsiteY184" fmla="*/ 433 h 10000"/>
                                <a:gd name="connsiteX185" fmla="*/ 7099 w 10000"/>
                                <a:gd name="connsiteY185" fmla="*/ 433 h 10000"/>
                                <a:gd name="connsiteX186" fmla="*/ 7142 w 10000"/>
                                <a:gd name="connsiteY186" fmla="*/ 433 h 10000"/>
                                <a:gd name="connsiteX187" fmla="*/ 7178 w 10000"/>
                                <a:gd name="connsiteY187" fmla="*/ 433 h 10000"/>
                                <a:gd name="connsiteX188" fmla="*/ 7178 w 10000"/>
                                <a:gd name="connsiteY188" fmla="*/ 433 h 10000"/>
                                <a:gd name="connsiteX189" fmla="*/ 7222 w 10000"/>
                                <a:gd name="connsiteY189" fmla="*/ 428 h 10000"/>
                                <a:gd name="connsiteX190" fmla="*/ 7222 w 10000"/>
                                <a:gd name="connsiteY190" fmla="*/ 421 h 10000"/>
                                <a:gd name="connsiteX191" fmla="*/ 7222 w 10000"/>
                                <a:gd name="connsiteY191" fmla="*/ 421 h 10000"/>
                                <a:gd name="connsiteX192" fmla="*/ 7257 w 10000"/>
                                <a:gd name="connsiteY192" fmla="*/ 421 h 10000"/>
                                <a:gd name="connsiteX193" fmla="*/ 7301 w 10000"/>
                                <a:gd name="connsiteY193" fmla="*/ 421 h 10000"/>
                                <a:gd name="connsiteX194" fmla="*/ 7301 w 10000"/>
                                <a:gd name="connsiteY194" fmla="*/ 421 h 10000"/>
                                <a:gd name="connsiteX195" fmla="*/ 7335 w 10000"/>
                                <a:gd name="connsiteY195" fmla="*/ 417 h 10000"/>
                                <a:gd name="connsiteX196" fmla="*/ 7335 w 10000"/>
                                <a:gd name="connsiteY196" fmla="*/ 409 h 10000"/>
                                <a:gd name="connsiteX197" fmla="*/ 7257 w 10000"/>
                                <a:gd name="connsiteY197" fmla="*/ 406 h 10000"/>
                                <a:gd name="connsiteX198" fmla="*/ 7257 w 10000"/>
                                <a:gd name="connsiteY198" fmla="*/ 406 h 10000"/>
                                <a:gd name="connsiteX199" fmla="*/ 7301 w 10000"/>
                                <a:gd name="connsiteY199" fmla="*/ 398 h 10000"/>
                                <a:gd name="connsiteX200" fmla="*/ 7335 w 10000"/>
                                <a:gd name="connsiteY200" fmla="*/ 395 h 10000"/>
                                <a:gd name="connsiteX201" fmla="*/ 7335 w 10000"/>
                                <a:gd name="connsiteY201" fmla="*/ 391 h 10000"/>
                                <a:gd name="connsiteX202" fmla="*/ 7335 w 10000"/>
                                <a:gd name="connsiteY202" fmla="*/ 383 h 10000"/>
                                <a:gd name="connsiteX203" fmla="*/ 7335 w 10000"/>
                                <a:gd name="connsiteY203" fmla="*/ 383 h 10000"/>
                                <a:gd name="connsiteX204" fmla="*/ 7301 w 10000"/>
                                <a:gd name="connsiteY204" fmla="*/ 383 h 10000"/>
                                <a:gd name="connsiteX205" fmla="*/ 7222 w 10000"/>
                                <a:gd name="connsiteY205" fmla="*/ 380 h 10000"/>
                                <a:gd name="connsiteX206" fmla="*/ 7222 w 10000"/>
                                <a:gd name="connsiteY206" fmla="*/ 380 h 10000"/>
                                <a:gd name="connsiteX207" fmla="*/ 7257 w 10000"/>
                                <a:gd name="connsiteY207" fmla="*/ 372 h 10000"/>
                                <a:gd name="connsiteX208" fmla="*/ 7257 w 10000"/>
                                <a:gd name="connsiteY208" fmla="*/ 369 h 10000"/>
                                <a:gd name="connsiteX209" fmla="*/ 7257 w 10000"/>
                                <a:gd name="connsiteY209" fmla="*/ 364 h 10000"/>
                                <a:gd name="connsiteX210" fmla="*/ 7257 w 10000"/>
                                <a:gd name="connsiteY210" fmla="*/ 364 h 10000"/>
                                <a:gd name="connsiteX211" fmla="*/ 7222 w 10000"/>
                                <a:gd name="connsiteY211" fmla="*/ 364 h 10000"/>
                                <a:gd name="connsiteX212" fmla="*/ 7178 w 10000"/>
                                <a:gd name="connsiteY212" fmla="*/ 364 h 10000"/>
                                <a:gd name="connsiteX213" fmla="*/ 7178 w 10000"/>
                                <a:gd name="connsiteY213" fmla="*/ 364 h 10000"/>
                                <a:gd name="connsiteX214" fmla="*/ 7178 w 10000"/>
                                <a:gd name="connsiteY214" fmla="*/ 361 h 10000"/>
                                <a:gd name="connsiteX215" fmla="*/ 7178 w 10000"/>
                                <a:gd name="connsiteY215" fmla="*/ 353 h 10000"/>
                                <a:gd name="connsiteX216" fmla="*/ 7178 w 10000"/>
                                <a:gd name="connsiteY216" fmla="*/ 353 h 10000"/>
                                <a:gd name="connsiteX217" fmla="*/ 7142 w 10000"/>
                                <a:gd name="connsiteY217" fmla="*/ 353 h 10000"/>
                                <a:gd name="connsiteX218" fmla="*/ 7142 w 10000"/>
                                <a:gd name="connsiteY218" fmla="*/ 350 h 10000"/>
                                <a:gd name="connsiteX219" fmla="*/ 7142 w 10000"/>
                                <a:gd name="connsiteY219" fmla="*/ 350 h 10000"/>
                                <a:gd name="connsiteX220" fmla="*/ 7030 w 10000"/>
                                <a:gd name="connsiteY220" fmla="*/ 350 h 10000"/>
                                <a:gd name="connsiteX221" fmla="*/ 7030 w 10000"/>
                                <a:gd name="connsiteY221" fmla="*/ 350 h 10000"/>
                                <a:gd name="connsiteX222" fmla="*/ 6985 w 10000"/>
                                <a:gd name="connsiteY222" fmla="*/ 342 h 10000"/>
                                <a:gd name="connsiteX223" fmla="*/ 6985 w 10000"/>
                                <a:gd name="connsiteY223" fmla="*/ 342 h 10000"/>
                                <a:gd name="connsiteX224" fmla="*/ 6949 w 10000"/>
                                <a:gd name="connsiteY224" fmla="*/ 342 h 10000"/>
                                <a:gd name="connsiteX225" fmla="*/ 6907 w 10000"/>
                                <a:gd name="connsiteY225" fmla="*/ 342 h 10000"/>
                                <a:gd name="connsiteX226" fmla="*/ 6837 w 10000"/>
                                <a:gd name="connsiteY226" fmla="*/ 350 h 10000"/>
                                <a:gd name="connsiteX227" fmla="*/ 6837 w 10000"/>
                                <a:gd name="connsiteY227" fmla="*/ 350 h 10000"/>
                                <a:gd name="connsiteX228" fmla="*/ 6792 w 10000"/>
                                <a:gd name="connsiteY228" fmla="*/ 342 h 10000"/>
                                <a:gd name="connsiteX229" fmla="*/ 6792 w 10000"/>
                                <a:gd name="connsiteY229" fmla="*/ 342 h 10000"/>
                                <a:gd name="connsiteX230" fmla="*/ 6756 w 10000"/>
                                <a:gd name="connsiteY230" fmla="*/ 342 h 10000"/>
                                <a:gd name="connsiteX231" fmla="*/ 6714 w 10000"/>
                                <a:gd name="connsiteY231" fmla="*/ 346 h 10000"/>
                                <a:gd name="connsiteX232" fmla="*/ 6678 w 10000"/>
                                <a:gd name="connsiteY232" fmla="*/ 353 h 10000"/>
                                <a:gd name="connsiteX233" fmla="*/ 6678 w 10000"/>
                                <a:gd name="connsiteY233" fmla="*/ 353 h 10000"/>
                                <a:gd name="connsiteX234" fmla="*/ 6643 w 10000"/>
                                <a:gd name="connsiteY234" fmla="*/ 353 h 10000"/>
                                <a:gd name="connsiteX235" fmla="*/ 6643 w 10000"/>
                                <a:gd name="connsiteY235" fmla="*/ 350 h 10000"/>
                                <a:gd name="connsiteX236" fmla="*/ 6643 w 10000"/>
                                <a:gd name="connsiteY236" fmla="*/ 350 h 10000"/>
                                <a:gd name="connsiteX237" fmla="*/ 6563 w 10000"/>
                                <a:gd name="connsiteY237" fmla="*/ 350 h 10000"/>
                                <a:gd name="connsiteX238" fmla="*/ 6521 w 10000"/>
                                <a:gd name="connsiteY238" fmla="*/ 350 h 10000"/>
                                <a:gd name="connsiteX239" fmla="*/ 6521 w 10000"/>
                                <a:gd name="connsiteY239" fmla="*/ 361 h 10000"/>
                                <a:gd name="connsiteX240" fmla="*/ 6521 w 10000"/>
                                <a:gd name="connsiteY240" fmla="*/ 361 h 10000"/>
                                <a:gd name="connsiteX241" fmla="*/ 6451 w 10000"/>
                                <a:gd name="connsiteY241" fmla="*/ 361 h 10000"/>
                                <a:gd name="connsiteX242" fmla="*/ 6451 w 10000"/>
                                <a:gd name="connsiteY242" fmla="*/ 361 h 10000"/>
                                <a:gd name="connsiteX243" fmla="*/ 6407 w 10000"/>
                                <a:gd name="connsiteY243" fmla="*/ 364 h 10000"/>
                                <a:gd name="connsiteX244" fmla="*/ 6372 w 10000"/>
                                <a:gd name="connsiteY244" fmla="*/ 369 h 10000"/>
                                <a:gd name="connsiteX245" fmla="*/ 6407 w 10000"/>
                                <a:gd name="connsiteY245" fmla="*/ 376 h 10000"/>
                                <a:gd name="connsiteX246" fmla="*/ 6451 w 10000"/>
                                <a:gd name="connsiteY246" fmla="*/ 380 h 10000"/>
                                <a:gd name="connsiteX247" fmla="*/ 6451 w 10000"/>
                                <a:gd name="connsiteY247" fmla="*/ 380 h 10000"/>
                                <a:gd name="connsiteX248" fmla="*/ 6407 w 10000"/>
                                <a:gd name="connsiteY248" fmla="*/ 380 h 10000"/>
                                <a:gd name="connsiteX249" fmla="*/ 6372 w 10000"/>
                                <a:gd name="connsiteY249" fmla="*/ 380 h 10000"/>
                                <a:gd name="connsiteX250" fmla="*/ 6372 w 10000"/>
                                <a:gd name="connsiteY250" fmla="*/ 380 h 10000"/>
                                <a:gd name="connsiteX251" fmla="*/ 6328 w 10000"/>
                                <a:gd name="connsiteY251" fmla="*/ 387 h 10000"/>
                                <a:gd name="connsiteX252" fmla="*/ 6328 w 10000"/>
                                <a:gd name="connsiteY252" fmla="*/ 391 h 10000"/>
                                <a:gd name="connsiteX253" fmla="*/ 6328 w 10000"/>
                                <a:gd name="connsiteY253" fmla="*/ 391 h 10000"/>
                                <a:gd name="connsiteX254" fmla="*/ 6372 w 10000"/>
                                <a:gd name="connsiteY254" fmla="*/ 395 h 10000"/>
                                <a:gd name="connsiteX255" fmla="*/ 6407 w 10000"/>
                                <a:gd name="connsiteY255" fmla="*/ 395 h 10000"/>
                                <a:gd name="connsiteX256" fmla="*/ 6407 w 10000"/>
                                <a:gd name="connsiteY256" fmla="*/ 395 h 10000"/>
                                <a:gd name="connsiteX257" fmla="*/ 6372 w 10000"/>
                                <a:gd name="connsiteY257" fmla="*/ 403 h 10000"/>
                                <a:gd name="connsiteX258" fmla="*/ 6407 w 10000"/>
                                <a:gd name="connsiteY258" fmla="*/ 409 h 10000"/>
                                <a:gd name="connsiteX259" fmla="*/ 6407 w 10000"/>
                                <a:gd name="connsiteY259" fmla="*/ 409 h 10000"/>
                                <a:gd name="connsiteX260" fmla="*/ 6451 w 10000"/>
                                <a:gd name="connsiteY260" fmla="*/ 409 h 10000"/>
                                <a:gd name="connsiteX261" fmla="*/ 6521 w 10000"/>
                                <a:gd name="connsiteY261" fmla="*/ 414 h 10000"/>
                                <a:gd name="connsiteX262" fmla="*/ 6521 w 10000"/>
                                <a:gd name="connsiteY262" fmla="*/ 414 h 10000"/>
                                <a:gd name="connsiteX263" fmla="*/ 6485 w 10000"/>
                                <a:gd name="connsiteY263" fmla="*/ 421 h 10000"/>
                                <a:gd name="connsiteX264" fmla="*/ 6485 w 10000"/>
                                <a:gd name="connsiteY264" fmla="*/ 425 h 10000"/>
                                <a:gd name="connsiteX265" fmla="*/ 6485 w 10000"/>
                                <a:gd name="connsiteY265" fmla="*/ 428 h 10000"/>
                                <a:gd name="connsiteX266" fmla="*/ 6485 w 10000"/>
                                <a:gd name="connsiteY266" fmla="*/ 428 h 10000"/>
                                <a:gd name="connsiteX267" fmla="*/ 6563 w 10000"/>
                                <a:gd name="connsiteY267" fmla="*/ 425 h 10000"/>
                                <a:gd name="connsiteX268" fmla="*/ 6599 w 10000"/>
                                <a:gd name="connsiteY268" fmla="*/ 425 h 10000"/>
                                <a:gd name="connsiteX269" fmla="*/ 6599 w 10000"/>
                                <a:gd name="connsiteY269" fmla="*/ 425 h 10000"/>
                                <a:gd name="connsiteX270" fmla="*/ 6451 w 10000"/>
                                <a:gd name="connsiteY270" fmla="*/ 447 h 10000"/>
                                <a:gd name="connsiteX271" fmla="*/ 6257 w 10000"/>
                                <a:gd name="connsiteY271" fmla="*/ 466 h 10000"/>
                                <a:gd name="connsiteX272" fmla="*/ 6257 w 10000"/>
                                <a:gd name="connsiteY272" fmla="*/ 466 h 10000"/>
                                <a:gd name="connsiteX273" fmla="*/ 6065 w 10000"/>
                                <a:gd name="connsiteY273" fmla="*/ 489 h 10000"/>
                                <a:gd name="connsiteX274" fmla="*/ 6065 w 10000"/>
                                <a:gd name="connsiteY274" fmla="*/ 489 h 10000"/>
                                <a:gd name="connsiteX275" fmla="*/ 5671 w 10000"/>
                                <a:gd name="connsiteY275" fmla="*/ 526 h 10000"/>
                                <a:gd name="connsiteX276" fmla="*/ 5671 w 10000"/>
                                <a:gd name="connsiteY276" fmla="*/ 526 h 10000"/>
                                <a:gd name="connsiteX277" fmla="*/ 5600 w 10000"/>
                                <a:gd name="connsiteY277" fmla="*/ 466 h 10000"/>
                                <a:gd name="connsiteX278" fmla="*/ 5522 w 10000"/>
                                <a:gd name="connsiteY278" fmla="*/ 403 h 10000"/>
                                <a:gd name="connsiteX279" fmla="*/ 5522 w 10000"/>
                                <a:gd name="connsiteY279" fmla="*/ 403 h 10000"/>
                                <a:gd name="connsiteX280" fmla="*/ 5477 w 10000"/>
                                <a:gd name="connsiteY280" fmla="*/ 346 h 10000"/>
                                <a:gd name="connsiteX281" fmla="*/ 5442 w 10000"/>
                                <a:gd name="connsiteY281" fmla="*/ 293 h 10000"/>
                                <a:gd name="connsiteX282" fmla="*/ 5442 w 10000"/>
                                <a:gd name="connsiteY282" fmla="*/ 293 h 10000"/>
                                <a:gd name="connsiteX283" fmla="*/ 5442 w 10000"/>
                                <a:gd name="connsiteY283" fmla="*/ 278 h 10000"/>
                                <a:gd name="connsiteX284" fmla="*/ 5477 w 10000"/>
                                <a:gd name="connsiteY284" fmla="*/ 263 h 10000"/>
                                <a:gd name="connsiteX285" fmla="*/ 5477 w 10000"/>
                                <a:gd name="connsiteY285" fmla="*/ 263 h 10000"/>
                                <a:gd name="connsiteX286" fmla="*/ 5522 w 10000"/>
                                <a:gd name="connsiteY286" fmla="*/ 256 h 10000"/>
                                <a:gd name="connsiteX287" fmla="*/ 5556 w 10000"/>
                                <a:gd name="connsiteY287" fmla="*/ 248 h 10000"/>
                                <a:gd name="connsiteX288" fmla="*/ 5556 w 10000"/>
                                <a:gd name="connsiteY288" fmla="*/ 248 h 10000"/>
                                <a:gd name="connsiteX289" fmla="*/ 5600 w 10000"/>
                                <a:gd name="connsiteY289" fmla="*/ 256 h 10000"/>
                                <a:gd name="connsiteX290" fmla="*/ 5671 w 10000"/>
                                <a:gd name="connsiteY290" fmla="*/ 256 h 10000"/>
                                <a:gd name="connsiteX291" fmla="*/ 5748 w 10000"/>
                                <a:gd name="connsiteY291" fmla="*/ 252 h 10000"/>
                                <a:gd name="connsiteX292" fmla="*/ 5748 w 10000"/>
                                <a:gd name="connsiteY292" fmla="*/ 244 h 10000"/>
                                <a:gd name="connsiteX293" fmla="*/ 5748 w 10000"/>
                                <a:gd name="connsiteY293" fmla="*/ 244 h 10000"/>
                                <a:gd name="connsiteX294" fmla="*/ 5794 w 10000"/>
                                <a:gd name="connsiteY294" fmla="*/ 248 h 10000"/>
                                <a:gd name="connsiteX295" fmla="*/ 5863 w 10000"/>
                                <a:gd name="connsiteY295" fmla="*/ 252 h 10000"/>
                                <a:gd name="connsiteX296" fmla="*/ 5863 w 10000"/>
                                <a:gd name="connsiteY296" fmla="*/ 252 h 10000"/>
                                <a:gd name="connsiteX297" fmla="*/ 5942 w 10000"/>
                                <a:gd name="connsiteY297" fmla="*/ 252 h 10000"/>
                                <a:gd name="connsiteX298" fmla="*/ 5986 w 10000"/>
                                <a:gd name="connsiteY298" fmla="*/ 244 h 10000"/>
                                <a:gd name="connsiteX299" fmla="*/ 5986 w 10000"/>
                                <a:gd name="connsiteY299" fmla="*/ 229 h 10000"/>
                                <a:gd name="connsiteX300" fmla="*/ 5986 w 10000"/>
                                <a:gd name="connsiteY300" fmla="*/ 229 h 10000"/>
                                <a:gd name="connsiteX301" fmla="*/ 6021 w 10000"/>
                                <a:gd name="connsiteY301" fmla="*/ 229 h 10000"/>
                                <a:gd name="connsiteX302" fmla="*/ 6065 w 10000"/>
                                <a:gd name="connsiteY302" fmla="*/ 233 h 10000"/>
                                <a:gd name="connsiteX303" fmla="*/ 6099 w 10000"/>
                                <a:gd name="connsiteY303" fmla="*/ 233 h 10000"/>
                                <a:gd name="connsiteX304" fmla="*/ 6134 w 10000"/>
                                <a:gd name="connsiteY304" fmla="*/ 233 h 10000"/>
                                <a:gd name="connsiteX305" fmla="*/ 6134 w 10000"/>
                                <a:gd name="connsiteY305" fmla="*/ 233 h 10000"/>
                                <a:gd name="connsiteX306" fmla="*/ 6180 w 10000"/>
                                <a:gd name="connsiteY306" fmla="*/ 229 h 10000"/>
                                <a:gd name="connsiteX307" fmla="*/ 6214 w 10000"/>
                                <a:gd name="connsiteY307" fmla="*/ 222 h 10000"/>
                                <a:gd name="connsiteX308" fmla="*/ 6214 w 10000"/>
                                <a:gd name="connsiteY308" fmla="*/ 214 h 10000"/>
                                <a:gd name="connsiteX309" fmla="*/ 6180 w 10000"/>
                                <a:gd name="connsiteY309" fmla="*/ 206 h 10000"/>
                                <a:gd name="connsiteX310" fmla="*/ 6180 w 10000"/>
                                <a:gd name="connsiteY310" fmla="*/ 206 h 10000"/>
                                <a:gd name="connsiteX311" fmla="*/ 6257 w 10000"/>
                                <a:gd name="connsiteY311" fmla="*/ 206 h 10000"/>
                                <a:gd name="connsiteX312" fmla="*/ 6328 w 10000"/>
                                <a:gd name="connsiteY312" fmla="*/ 211 h 10000"/>
                                <a:gd name="connsiteX313" fmla="*/ 6407 w 10000"/>
                                <a:gd name="connsiteY313" fmla="*/ 206 h 10000"/>
                                <a:gd name="connsiteX314" fmla="*/ 6407 w 10000"/>
                                <a:gd name="connsiteY314" fmla="*/ 200 h 10000"/>
                                <a:gd name="connsiteX315" fmla="*/ 6407 w 10000"/>
                                <a:gd name="connsiteY315" fmla="*/ 200 h 10000"/>
                                <a:gd name="connsiteX316" fmla="*/ 6407 w 10000"/>
                                <a:gd name="connsiteY316" fmla="*/ 192 h 10000"/>
                                <a:gd name="connsiteX317" fmla="*/ 6372 w 10000"/>
                                <a:gd name="connsiteY317" fmla="*/ 188 h 10000"/>
                                <a:gd name="connsiteX318" fmla="*/ 6328 w 10000"/>
                                <a:gd name="connsiteY318" fmla="*/ 181 h 10000"/>
                                <a:gd name="connsiteX319" fmla="*/ 6328 w 10000"/>
                                <a:gd name="connsiteY319" fmla="*/ 177 h 10000"/>
                                <a:gd name="connsiteX320" fmla="*/ 6328 w 10000"/>
                                <a:gd name="connsiteY320" fmla="*/ 177 h 10000"/>
                                <a:gd name="connsiteX321" fmla="*/ 6372 w 10000"/>
                                <a:gd name="connsiteY321" fmla="*/ 177 h 10000"/>
                                <a:gd name="connsiteX322" fmla="*/ 6407 w 10000"/>
                                <a:gd name="connsiteY322" fmla="*/ 177 h 10000"/>
                                <a:gd name="connsiteX323" fmla="*/ 6407 w 10000"/>
                                <a:gd name="connsiteY323" fmla="*/ 177 h 10000"/>
                                <a:gd name="connsiteX324" fmla="*/ 6451 w 10000"/>
                                <a:gd name="connsiteY324" fmla="*/ 173 h 10000"/>
                                <a:gd name="connsiteX325" fmla="*/ 6485 w 10000"/>
                                <a:gd name="connsiteY325" fmla="*/ 169 h 10000"/>
                                <a:gd name="connsiteX326" fmla="*/ 6485 w 10000"/>
                                <a:gd name="connsiteY326" fmla="*/ 158 h 10000"/>
                                <a:gd name="connsiteX327" fmla="*/ 6485 w 10000"/>
                                <a:gd name="connsiteY327" fmla="*/ 158 h 10000"/>
                                <a:gd name="connsiteX328" fmla="*/ 6451 w 10000"/>
                                <a:gd name="connsiteY328" fmla="*/ 150 h 10000"/>
                                <a:gd name="connsiteX329" fmla="*/ 6372 w 10000"/>
                                <a:gd name="connsiteY329" fmla="*/ 147 h 10000"/>
                                <a:gd name="connsiteX330" fmla="*/ 6372 w 10000"/>
                                <a:gd name="connsiteY330" fmla="*/ 147 h 10000"/>
                                <a:gd name="connsiteX331" fmla="*/ 6485 w 10000"/>
                                <a:gd name="connsiteY331" fmla="*/ 139 h 10000"/>
                                <a:gd name="connsiteX332" fmla="*/ 6521 w 10000"/>
                                <a:gd name="connsiteY332" fmla="*/ 131 h 10000"/>
                                <a:gd name="connsiteX333" fmla="*/ 6521 w 10000"/>
                                <a:gd name="connsiteY333" fmla="*/ 124 h 10000"/>
                                <a:gd name="connsiteX334" fmla="*/ 6521 w 10000"/>
                                <a:gd name="connsiteY334" fmla="*/ 124 h 10000"/>
                                <a:gd name="connsiteX335" fmla="*/ 6485 w 10000"/>
                                <a:gd name="connsiteY335" fmla="*/ 120 h 10000"/>
                                <a:gd name="connsiteX336" fmla="*/ 6485 w 10000"/>
                                <a:gd name="connsiteY336" fmla="*/ 117 h 10000"/>
                                <a:gd name="connsiteX337" fmla="*/ 6485 w 10000"/>
                                <a:gd name="connsiteY337" fmla="*/ 113 h 10000"/>
                                <a:gd name="connsiteX338" fmla="*/ 6485 w 10000"/>
                                <a:gd name="connsiteY338" fmla="*/ 113 h 10000"/>
                                <a:gd name="connsiteX339" fmla="*/ 6407 w 10000"/>
                                <a:gd name="connsiteY339" fmla="*/ 105 h 10000"/>
                                <a:gd name="connsiteX340" fmla="*/ 6407 w 10000"/>
                                <a:gd name="connsiteY340" fmla="*/ 105 h 10000"/>
                                <a:gd name="connsiteX341" fmla="*/ 6451 w 10000"/>
                                <a:gd name="connsiteY341" fmla="*/ 102 h 10000"/>
                                <a:gd name="connsiteX342" fmla="*/ 6485 w 10000"/>
                                <a:gd name="connsiteY342" fmla="*/ 94 h 10000"/>
                                <a:gd name="connsiteX343" fmla="*/ 6485 w 10000"/>
                                <a:gd name="connsiteY343" fmla="*/ 86 h 10000"/>
                                <a:gd name="connsiteX344" fmla="*/ 6451 w 10000"/>
                                <a:gd name="connsiteY344" fmla="*/ 79 h 10000"/>
                                <a:gd name="connsiteX345" fmla="*/ 6451 w 10000"/>
                                <a:gd name="connsiteY345" fmla="*/ 79 h 10000"/>
                                <a:gd name="connsiteX346" fmla="*/ 6372 w 10000"/>
                                <a:gd name="connsiteY346" fmla="*/ 83 h 10000"/>
                                <a:gd name="connsiteX347" fmla="*/ 6328 w 10000"/>
                                <a:gd name="connsiteY347" fmla="*/ 83 h 10000"/>
                                <a:gd name="connsiteX348" fmla="*/ 6292 w 10000"/>
                                <a:gd name="connsiteY348" fmla="*/ 79 h 10000"/>
                                <a:gd name="connsiteX349" fmla="*/ 6292 w 10000"/>
                                <a:gd name="connsiteY349" fmla="*/ 79 h 10000"/>
                                <a:gd name="connsiteX350" fmla="*/ 6328 w 10000"/>
                                <a:gd name="connsiteY350" fmla="*/ 72 h 10000"/>
                                <a:gd name="connsiteX351" fmla="*/ 6328 w 10000"/>
                                <a:gd name="connsiteY351" fmla="*/ 64 h 10000"/>
                                <a:gd name="connsiteX352" fmla="*/ 6328 w 10000"/>
                                <a:gd name="connsiteY352" fmla="*/ 64 h 10000"/>
                                <a:gd name="connsiteX353" fmla="*/ 6257 w 10000"/>
                                <a:gd name="connsiteY353" fmla="*/ 61 h 10000"/>
                                <a:gd name="connsiteX354" fmla="*/ 6180 w 10000"/>
                                <a:gd name="connsiteY354" fmla="*/ 53 h 10000"/>
                                <a:gd name="connsiteX355" fmla="*/ 6180 w 10000"/>
                                <a:gd name="connsiteY355" fmla="*/ 53 h 10000"/>
                                <a:gd name="connsiteX356" fmla="*/ 6180 w 10000"/>
                                <a:gd name="connsiteY356" fmla="*/ 45 h 10000"/>
                                <a:gd name="connsiteX357" fmla="*/ 6134 w 10000"/>
                                <a:gd name="connsiteY357" fmla="*/ 38 h 10000"/>
                                <a:gd name="connsiteX358" fmla="*/ 6065 w 10000"/>
                                <a:gd name="connsiteY358" fmla="*/ 38 h 10000"/>
                                <a:gd name="connsiteX359" fmla="*/ 5986 w 10000"/>
                                <a:gd name="connsiteY359" fmla="*/ 38 h 10000"/>
                                <a:gd name="connsiteX360" fmla="*/ 5986 w 10000"/>
                                <a:gd name="connsiteY360" fmla="*/ 38 h 10000"/>
                                <a:gd name="connsiteX361" fmla="*/ 5986 w 10000"/>
                                <a:gd name="connsiteY361" fmla="*/ 34 h 10000"/>
                                <a:gd name="connsiteX362" fmla="*/ 5986 w 10000"/>
                                <a:gd name="connsiteY362" fmla="*/ 34 h 10000"/>
                                <a:gd name="connsiteX363" fmla="*/ 5942 w 10000"/>
                                <a:gd name="connsiteY363" fmla="*/ 30 h 10000"/>
                                <a:gd name="connsiteX364" fmla="*/ 5907 w 10000"/>
                                <a:gd name="connsiteY364" fmla="*/ 22 h 10000"/>
                                <a:gd name="connsiteX365" fmla="*/ 5863 w 10000"/>
                                <a:gd name="connsiteY365" fmla="*/ 19 h 10000"/>
                                <a:gd name="connsiteX366" fmla="*/ 5794 w 10000"/>
                                <a:gd name="connsiteY366" fmla="*/ 15 h 10000"/>
                                <a:gd name="connsiteX367" fmla="*/ 5794 w 10000"/>
                                <a:gd name="connsiteY367" fmla="*/ 15 h 10000"/>
                                <a:gd name="connsiteX368" fmla="*/ 5748 w 10000"/>
                                <a:gd name="connsiteY368" fmla="*/ 15 h 10000"/>
                                <a:gd name="connsiteX369" fmla="*/ 5714 w 10000"/>
                                <a:gd name="connsiteY369" fmla="*/ 19 h 10000"/>
                                <a:gd name="connsiteX370" fmla="*/ 5714 w 10000"/>
                                <a:gd name="connsiteY370" fmla="*/ 19 h 10000"/>
                                <a:gd name="connsiteX371" fmla="*/ 5714 w 10000"/>
                                <a:gd name="connsiteY371" fmla="*/ 15 h 10000"/>
                                <a:gd name="connsiteX372" fmla="*/ 5671 w 10000"/>
                                <a:gd name="connsiteY372" fmla="*/ 11 h 10000"/>
                                <a:gd name="connsiteX373" fmla="*/ 5671 w 10000"/>
                                <a:gd name="connsiteY373" fmla="*/ 11 h 10000"/>
                                <a:gd name="connsiteX374" fmla="*/ 5600 w 10000"/>
                                <a:gd name="connsiteY374" fmla="*/ 15 h 10000"/>
                                <a:gd name="connsiteX375" fmla="*/ 5600 w 10000"/>
                                <a:gd name="connsiteY375" fmla="*/ 15 h 10000"/>
                                <a:gd name="connsiteX376" fmla="*/ 5556 w 10000"/>
                                <a:gd name="connsiteY376" fmla="*/ 8 h 10000"/>
                                <a:gd name="connsiteX377" fmla="*/ 5442 w 10000"/>
                                <a:gd name="connsiteY377" fmla="*/ 0 h 10000"/>
                                <a:gd name="connsiteX378" fmla="*/ 5442 w 10000"/>
                                <a:gd name="connsiteY378" fmla="*/ 0 h 10000"/>
                                <a:gd name="connsiteX379" fmla="*/ 5408 w 10000"/>
                                <a:gd name="connsiteY379" fmla="*/ 0 h 10000"/>
                                <a:gd name="connsiteX380" fmla="*/ 5364 w 10000"/>
                                <a:gd name="connsiteY380" fmla="*/ 3 h 10000"/>
                                <a:gd name="connsiteX381" fmla="*/ 5329 w 10000"/>
                                <a:gd name="connsiteY381" fmla="*/ 11 h 10000"/>
                                <a:gd name="connsiteX382" fmla="*/ 5329 w 10000"/>
                                <a:gd name="connsiteY382" fmla="*/ 11 h 10000"/>
                                <a:gd name="connsiteX383" fmla="*/ 5214 w 10000"/>
                                <a:gd name="connsiteY383" fmla="*/ 11 h 10000"/>
                                <a:gd name="connsiteX384" fmla="*/ 5214 w 10000"/>
                                <a:gd name="connsiteY384" fmla="*/ 11 h 10000"/>
                                <a:gd name="connsiteX385" fmla="*/ 5214 w 10000"/>
                                <a:gd name="connsiteY385" fmla="*/ 3 h 10000"/>
                                <a:gd name="connsiteX386" fmla="*/ 5214 w 10000"/>
                                <a:gd name="connsiteY386" fmla="*/ 3 h 10000"/>
                                <a:gd name="connsiteX387" fmla="*/ 5137 w 10000"/>
                                <a:gd name="connsiteY387" fmla="*/ 0 h 10000"/>
                                <a:gd name="connsiteX388" fmla="*/ 5092 w 10000"/>
                                <a:gd name="connsiteY388" fmla="*/ 0 h 10000"/>
                                <a:gd name="connsiteX389" fmla="*/ 4943 w 10000"/>
                                <a:gd name="connsiteY389" fmla="*/ 3 h 10000"/>
                                <a:gd name="connsiteX390" fmla="*/ 4943 w 10000"/>
                                <a:gd name="connsiteY390" fmla="*/ 3 h 10000"/>
                                <a:gd name="connsiteX391" fmla="*/ 4943 w 10000"/>
                                <a:gd name="connsiteY391" fmla="*/ 8 h 10000"/>
                                <a:gd name="connsiteX392" fmla="*/ 4943 w 10000"/>
                                <a:gd name="connsiteY392" fmla="*/ 8 h 10000"/>
                                <a:gd name="connsiteX393" fmla="*/ 4864 w 10000"/>
                                <a:gd name="connsiteY393" fmla="*/ 8 h 10000"/>
                                <a:gd name="connsiteX394" fmla="*/ 4785 w 10000"/>
                                <a:gd name="connsiteY394" fmla="*/ 11 h 10000"/>
                                <a:gd name="connsiteX395" fmla="*/ 4785 w 10000"/>
                                <a:gd name="connsiteY395" fmla="*/ 11 h 10000"/>
                                <a:gd name="connsiteX396" fmla="*/ 4671 w 10000"/>
                                <a:gd name="connsiteY396" fmla="*/ 8 h 10000"/>
                                <a:gd name="connsiteX397" fmla="*/ 4671 w 10000"/>
                                <a:gd name="connsiteY397" fmla="*/ 8 h 10000"/>
                                <a:gd name="connsiteX398" fmla="*/ 4592 w 10000"/>
                                <a:gd name="connsiteY398" fmla="*/ 11 h 10000"/>
                                <a:gd name="connsiteX399" fmla="*/ 4558 w 10000"/>
                                <a:gd name="connsiteY399" fmla="*/ 15 h 10000"/>
                                <a:gd name="connsiteX400" fmla="*/ 4558 w 10000"/>
                                <a:gd name="connsiteY400" fmla="*/ 30 h 10000"/>
                                <a:gd name="connsiteX401" fmla="*/ 4558 w 10000"/>
                                <a:gd name="connsiteY401" fmla="*/ 30 h 10000"/>
                                <a:gd name="connsiteX402" fmla="*/ 4435 w 10000"/>
                                <a:gd name="connsiteY402" fmla="*/ 30 h 10000"/>
                                <a:gd name="connsiteX403" fmla="*/ 4399 w 10000"/>
                                <a:gd name="connsiteY403" fmla="*/ 30 h 10000"/>
                                <a:gd name="connsiteX404" fmla="*/ 4364 w 10000"/>
                                <a:gd name="connsiteY404" fmla="*/ 30 h 10000"/>
                                <a:gd name="connsiteX405" fmla="*/ 4364 w 10000"/>
                                <a:gd name="connsiteY405" fmla="*/ 30 h 10000"/>
                                <a:gd name="connsiteX406" fmla="*/ 4320 w 10000"/>
                                <a:gd name="connsiteY406" fmla="*/ 38 h 10000"/>
                                <a:gd name="connsiteX407" fmla="*/ 4320 w 10000"/>
                                <a:gd name="connsiteY407" fmla="*/ 38 h 10000"/>
                                <a:gd name="connsiteX408" fmla="*/ 4320 w 10000"/>
                                <a:gd name="connsiteY408" fmla="*/ 41 h 10000"/>
                                <a:gd name="connsiteX409" fmla="*/ 4320 w 10000"/>
                                <a:gd name="connsiteY409" fmla="*/ 45 h 10000"/>
                                <a:gd name="connsiteX410" fmla="*/ 4320 w 10000"/>
                                <a:gd name="connsiteY410" fmla="*/ 45 h 10000"/>
                                <a:gd name="connsiteX411" fmla="*/ 4286 w 10000"/>
                                <a:gd name="connsiteY411" fmla="*/ 49 h 10000"/>
                                <a:gd name="connsiteX412" fmla="*/ 4242 w 10000"/>
                                <a:gd name="connsiteY412" fmla="*/ 53 h 10000"/>
                                <a:gd name="connsiteX413" fmla="*/ 4242 w 10000"/>
                                <a:gd name="connsiteY413" fmla="*/ 56 h 10000"/>
                                <a:gd name="connsiteX414" fmla="*/ 4242 w 10000"/>
                                <a:gd name="connsiteY414" fmla="*/ 56 h 10000"/>
                                <a:gd name="connsiteX415" fmla="*/ 4172 w 10000"/>
                                <a:gd name="connsiteY415" fmla="*/ 56 h 10000"/>
                                <a:gd name="connsiteX416" fmla="*/ 4128 w 10000"/>
                                <a:gd name="connsiteY416" fmla="*/ 61 h 10000"/>
                                <a:gd name="connsiteX417" fmla="*/ 4128 w 10000"/>
                                <a:gd name="connsiteY417" fmla="*/ 67 h 10000"/>
                                <a:gd name="connsiteX418" fmla="*/ 4172 w 10000"/>
                                <a:gd name="connsiteY418" fmla="*/ 72 h 10000"/>
                                <a:gd name="connsiteX419" fmla="*/ 4172 w 10000"/>
                                <a:gd name="connsiteY419" fmla="*/ 72 h 10000"/>
                                <a:gd name="connsiteX420" fmla="*/ 4172 w 10000"/>
                                <a:gd name="connsiteY420" fmla="*/ 75 h 10000"/>
                                <a:gd name="connsiteX421" fmla="*/ 4128 w 10000"/>
                                <a:gd name="connsiteY421" fmla="*/ 86 h 10000"/>
                                <a:gd name="connsiteX422" fmla="*/ 4128 w 10000"/>
                                <a:gd name="connsiteY422" fmla="*/ 86 h 10000"/>
                                <a:gd name="connsiteX423" fmla="*/ 4049 w 10000"/>
                                <a:gd name="connsiteY423" fmla="*/ 90 h 10000"/>
                                <a:gd name="connsiteX424" fmla="*/ 4015 w 10000"/>
                                <a:gd name="connsiteY424" fmla="*/ 94 h 10000"/>
                                <a:gd name="connsiteX425" fmla="*/ 4015 w 10000"/>
                                <a:gd name="connsiteY425" fmla="*/ 102 h 10000"/>
                                <a:gd name="connsiteX426" fmla="*/ 4015 w 10000"/>
                                <a:gd name="connsiteY426" fmla="*/ 102 h 10000"/>
                                <a:gd name="connsiteX427" fmla="*/ 4049 w 10000"/>
                                <a:gd name="connsiteY427" fmla="*/ 105 h 10000"/>
                                <a:gd name="connsiteX428" fmla="*/ 4093 w 10000"/>
                                <a:gd name="connsiteY428" fmla="*/ 109 h 10000"/>
                                <a:gd name="connsiteX429" fmla="*/ 4093 w 10000"/>
                                <a:gd name="connsiteY429" fmla="*/ 117 h 10000"/>
                                <a:gd name="connsiteX430" fmla="*/ 4093 w 10000"/>
                                <a:gd name="connsiteY430" fmla="*/ 117 h 10000"/>
                                <a:gd name="connsiteX431" fmla="*/ 4049 w 10000"/>
                                <a:gd name="connsiteY431" fmla="*/ 117 h 10000"/>
                                <a:gd name="connsiteX432" fmla="*/ 4015 w 10000"/>
                                <a:gd name="connsiteY432" fmla="*/ 120 h 10000"/>
                                <a:gd name="connsiteX433" fmla="*/ 3978 w 10000"/>
                                <a:gd name="connsiteY433" fmla="*/ 128 h 10000"/>
                                <a:gd name="connsiteX434" fmla="*/ 3978 w 10000"/>
                                <a:gd name="connsiteY434" fmla="*/ 139 h 10000"/>
                                <a:gd name="connsiteX435" fmla="*/ 4049 w 10000"/>
                                <a:gd name="connsiteY435" fmla="*/ 142 h 10000"/>
                                <a:gd name="connsiteX436" fmla="*/ 4049 w 10000"/>
                                <a:gd name="connsiteY436" fmla="*/ 142 h 10000"/>
                                <a:gd name="connsiteX437" fmla="*/ 4093 w 10000"/>
                                <a:gd name="connsiteY437" fmla="*/ 154 h 10000"/>
                                <a:gd name="connsiteX438" fmla="*/ 4093 w 10000"/>
                                <a:gd name="connsiteY438" fmla="*/ 154 h 10000"/>
                                <a:gd name="connsiteX439" fmla="*/ 4049 w 10000"/>
                                <a:gd name="connsiteY439" fmla="*/ 166 h 10000"/>
                                <a:gd name="connsiteX440" fmla="*/ 4049 w 10000"/>
                                <a:gd name="connsiteY440" fmla="*/ 166 h 10000"/>
                                <a:gd name="connsiteX441" fmla="*/ 4049 w 10000"/>
                                <a:gd name="connsiteY441" fmla="*/ 169 h 10000"/>
                                <a:gd name="connsiteX442" fmla="*/ 4093 w 10000"/>
                                <a:gd name="connsiteY442" fmla="*/ 177 h 10000"/>
                                <a:gd name="connsiteX443" fmla="*/ 4093 w 10000"/>
                                <a:gd name="connsiteY443" fmla="*/ 177 h 10000"/>
                                <a:gd name="connsiteX444" fmla="*/ 4206 w 10000"/>
                                <a:gd name="connsiteY444" fmla="*/ 177 h 10000"/>
                                <a:gd name="connsiteX445" fmla="*/ 4206 w 10000"/>
                                <a:gd name="connsiteY445" fmla="*/ 177 h 10000"/>
                                <a:gd name="connsiteX446" fmla="*/ 4206 w 10000"/>
                                <a:gd name="connsiteY446" fmla="*/ 181 h 10000"/>
                                <a:gd name="connsiteX447" fmla="*/ 4206 w 10000"/>
                                <a:gd name="connsiteY447" fmla="*/ 188 h 10000"/>
                                <a:gd name="connsiteX448" fmla="*/ 4206 w 10000"/>
                                <a:gd name="connsiteY448" fmla="*/ 195 h 10000"/>
                                <a:gd name="connsiteX449" fmla="*/ 4242 w 10000"/>
                                <a:gd name="connsiteY449" fmla="*/ 200 h 10000"/>
                                <a:gd name="connsiteX450" fmla="*/ 4242 w 10000"/>
                                <a:gd name="connsiteY450" fmla="*/ 200 h 10000"/>
                                <a:gd name="connsiteX451" fmla="*/ 4364 w 10000"/>
                                <a:gd name="connsiteY451" fmla="*/ 200 h 10000"/>
                                <a:gd name="connsiteX452" fmla="*/ 4364 w 10000"/>
                                <a:gd name="connsiteY452" fmla="*/ 200 h 10000"/>
                                <a:gd name="connsiteX453" fmla="*/ 4399 w 10000"/>
                                <a:gd name="connsiteY453" fmla="*/ 206 h 10000"/>
                                <a:gd name="connsiteX454" fmla="*/ 4399 w 10000"/>
                                <a:gd name="connsiteY454" fmla="*/ 206 h 10000"/>
                                <a:gd name="connsiteX455" fmla="*/ 4364 w 10000"/>
                                <a:gd name="connsiteY455" fmla="*/ 214 h 10000"/>
                                <a:gd name="connsiteX456" fmla="*/ 4364 w 10000"/>
                                <a:gd name="connsiteY456" fmla="*/ 214 h 10000"/>
                                <a:gd name="connsiteX457" fmla="*/ 4399 w 10000"/>
                                <a:gd name="connsiteY457" fmla="*/ 218 h 10000"/>
                                <a:gd name="connsiteX458" fmla="*/ 4478 w 10000"/>
                                <a:gd name="connsiteY458" fmla="*/ 222 h 10000"/>
                                <a:gd name="connsiteX459" fmla="*/ 4478 w 10000"/>
                                <a:gd name="connsiteY459" fmla="*/ 222 h 10000"/>
                                <a:gd name="connsiteX460" fmla="*/ 4558 w 10000"/>
                                <a:gd name="connsiteY460" fmla="*/ 222 h 10000"/>
                                <a:gd name="connsiteX461" fmla="*/ 4628 w 10000"/>
                                <a:gd name="connsiteY461" fmla="*/ 222 h 10000"/>
                                <a:gd name="connsiteX462" fmla="*/ 4706 w 10000"/>
                                <a:gd name="connsiteY462" fmla="*/ 233 h 10000"/>
                                <a:gd name="connsiteX463" fmla="*/ 4706 w 10000"/>
                                <a:gd name="connsiteY463" fmla="*/ 233 h 10000"/>
                                <a:gd name="connsiteX464" fmla="*/ 4785 w 10000"/>
                                <a:gd name="connsiteY464" fmla="*/ 237 h 10000"/>
                                <a:gd name="connsiteX465" fmla="*/ 4864 w 10000"/>
                                <a:gd name="connsiteY465" fmla="*/ 241 h 10000"/>
                                <a:gd name="connsiteX466" fmla="*/ 4864 w 10000"/>
                                <a:gd name="connsiteY466" fmla="*/ 241 h 10000"/>
                                <a:gd name="connsiteX467" fmla="*/ 4899 w 10000"/>
                                <a:gd name="connsiteY467" fmla="*/ 244 h 10000"/>
                                <a:gd name="connsiteX468" fmla="*/ 4899 w 10000"/>
                                <a:gd name="connsiteY468" fmla="*/ 244 h 10000"/>
                                <a:gd name="connsiteX469" fmla="*/ 4943 w 10000"/>
                                <a:gd name="connsiteY469" fmla="*/ 248 h 10000"/>
                                <a:gd name="connsiteX470" fmla="*/ 5022 w 10000"/>
                                <a:gd name="connsiteY470" fmla="*/ 244 h 10000"/>
                                <a:gd name="connsiteX471" fmla="*/ 5022 w 10000"/>
                                <a:gd name="connsiteY471" fmla="*/ 244 h 10000"/>
                                <a:gd name="connsiteX472" fmla="*/ 5056 w 10000"/>
                                <a:gd name="connsiteY472" fmla="*/ 252 h 10000"/>
                                <a:gd name="connsiteX473" fmla="*/ 5092 w 10000"/>
                                <a:gd name="connsiteY473" fmla="*/ 256 h 10000"/>
                                <a:gd name="connsiteX474" fmla="*/ 5092 w 10000"/>
                                <a:gd name="connsiteY474" fmla="*/ 256 h 10000"/>
                                <a:gd name="connsiteX475" fmla="*/ 5056 w 10000"/>
                                <a:gd name="connsiteY475" fmla="*/ 301 h 10000"/>
                                <a:gd name="connsiteX476" fmla="*/ 5056 w 10000"/>
                                <a:gd name="connsiteY476" fmla="*/ 346 h 10000"/>
                                <a:gd name="connsiteX477" fmla="*/ 5056 w 10000"/>
                                <a:gd name="connsiteY477" fmla="*/ 346 h 10000"/>
                                <a:gd name="connsiteX478" fmla="*/ 5092 w 10000"/>
                                <a:gd name="connsiteY478" fmla="*/ 380 h 10000"/>
                                <a:gd name="connsiteX479" fmla="*/ 5092 w 10000"/>
                                <a:gd name="connsiteY479" fmla="*/ 380 h 10000"/>
                                <a:gd name="connsiteX480" fmla="*/ 5171 w 10000"/>
                                <a:gd name="connsiteY480" fmla="*/ 440 h 10000"/>
                                <a:gd name="connsiteX481" fmla="*/ 5171 w 10000"/>
                                <a:gd name="connsiteY481" fmla="*/ 440 h 10000"/>
                                <a:gd name="connsiteX482" fmla="*/ 5171 w 10000"/>
                                <a:gd name="connsiteY482" fmla="*/ 466 h 10000"/>
                                <a:gd name="connsiteX483" fmla="*/ 5214 w 10000"/>
                                <a:gd name="connsiteY483" fmla="*/ 492 h 10000"/>
                                <a:gd name="connsiteX484" fmla="*/ 5214 w 10000"/>
                                <a:gd name="connsiteY484" fmla="*/ 492 h 10000"/>
                                <a:gd name="connsiteX485" fmla="*/ 5249 w 10000"/>
                                <a:gd name="connsiteY485" fmla="*/ 530 h 10000"/>
                                <a:gd name="connsiteX486" fmla="*/ 5249 w 10000"/>
                                <a:gd name="connsiteY486" fmla="*/ 530 h 10000"/>
                                <a:gd name="connsiteX487" fmla="*/ 5364 w 10000"/>
                                <a:gd name="connsiteY487" fmla="*/ 579 h 10000"/>
                                <a:gd name="connsiteX488" fmla="*/ 5364 w 10000"/>
                                <a:gd name="connsiteY488" fmla="*/ 579 h 10000"/>
                                <a:gd name="connsiteX489" fmla="*/ 5477 w 10000"/>
                                <a:gd name="connsiteY489" fmla="*/ 639 h 10000"/>
                                <a:gd name="connsiteX490" fmla="*/ 5600 w 10000"/>
                                <a:gd name="connsiteY490" fmla="*/ 695 h 10000"/>
                                <a:gd name="connsiteX491" fmla="*/ 5600 w 10000"/>
                                <a:gd name="connsiteY491" fmla="*/ 695 h 10000"/>
                                <a:gd name="connsiteX492" fmla="*/ 5364 w 10000"/>
                                <a:gd name="connsiteY492" fmla="*/ 677 h 10000"/>
                                <a:gd name="connsiteX493" fmla="*/ 5137 w 10000"/>
                                <a:gd name="connsiteY493" fmla="*/ 654 h 10000"/>
                                <a:gd name="connsiteX494" fmla="*/ 5137 w 10000"/>
                                <a:gd name="connsiteY494" fmla="*/ 654 h 10000"/>
                                <a:gd name="connsiteX495" fmla="*/ 4864 w 10000"/>
                                <a:gd name="connsiteY495" fmla="*/ 631 h 10000"/>
                                <a:gd name="connsiteX496" fmla="*/ 4628 w 10000"/>
                                <a:gd name="connsiteY496" fmla="*/ 609 h 10000"/>
                                <a:gd name="connsiteX497" fmla="*/ 4628 w 10000"/>
                                <a:gd name="connsiteY497" fmla="*/ 609 h 10000"/>
                                <a:gd name="connsiteX498" fmla="*/ 4478 w 10000"/>
                                <a:gd name="connsiteY498" fmla="*/ 560 h 10000"/>
                                <a:gd name="connsiteX499" fmla="*/ 4364 w 10000"/>
                                <a:gd name="connsiteY499" fmla="*/ 508 h 10000"/>
                                <a:gd name="connsiteX500" fmla="*/ 4364 w 10000"/>
                                <a:gd name="connsiteY500" fmla="*/ 508 h 10000"/>
                                <a:gd name="connsiteX501" fmla="*/ 4320 w 10000"/>
                                <a:gd name="connsiteY501" fmla="*/ 478 h 10000"/>
                                <a:gd name="connsiteX502" fmla="*/ 4320 w 10000"/>
                                <a:gd name="connsiteY502" fmla="*/ 444 h 10000"/>
                                <a:gd name="connsiteX503" fmla="*/ 4320 w 10000"/>
                                <a:gd name="connsiteY503" fmla="*/ 444 h 10000"/>
                                <a:gd name="connsiteX504" fmla="*/ 4364 w 10000"/>
                                <a:gd name="connsiteY504" fmla="*/ 440 h 10000"/>
                                <a:gd name="connsiteX505" fmla="*/ 4399 w 10000"/>
                                <a:gd name="connsiteY505" fmla="*/ 436 h 10000"/>
                                <a:gd name="connsiteX506" fmla="*/ 4399 w 10000"/>
                                <a:gd name="connsiteY506" fmla="*/ 436 h 10000"/>
                                <a:gd name="connsiteX507" fmla="*/ 4435 w 10000"/>
                                <a:gd name="connsiteY507" fmla="*/ 436 h 10000"/>
                                <a:gd name="connsiteX508" fmla="*/ 4513 w 10000"/>
                                <a:gd name="connsiteY508" fmla="*/ 436 h 10000"/>
                                <a:gd name="connsiteX509" fmla="*/ 4513 w 10000"/>
                                <a:gd name="connsiteY509" fmla="*/ 428 h 10000"/>
                                <a:gd name="connsiteX510" fmla="*/ 4513 w 10000"/>
                                <a:gd name="connsiteY510" fmla="*/ 425 h 10000"/>
                                <a:gd name="connsiteX511" fmla="*/ 4513 w 10000"/>
                                <a:gd name="connsiteY511" fmla="*/ 425 h 10000"/>
                                <a:gd name="connsiteX512" fmla="*/ 4558 w 10000"/>
                                <a:gd name="connsiteY512" fmla="*/ 425 h 10000"/>
                                <a:gd name="connsiteX513" fmla="*/ 4592 w 10000"/>
                                <a:gd name="connsiteY513" fmla="*/ 425 h 10000"/>
                                <a:gd name="connsiteX514" fmla="*/ 4592 w 10000"/>
                                <a:gd name="connsiteY514" fmla="*/ 425 h 10000"/>
                                <a:gd name="connsiteX515" fmla="*/ 4628 w 10000"/>
                                <a:gd name="connsiteY515" fmla="*/ 421 h 10000"/>
                                <a:gd name="connsiteX516" fmla="*/ 4628 w 10000"/>
                                <a:gd name="connsiteY516" fmla="*/ 417 h 10000"/>
                                <a:gd name="connsiteX517" fmla="*/ 4628 w 10000"/>
                                <a:gd name="connsiteY517" fmla="*/ 409 h 10000"/>
                                <a:gd name="connsiteX518" fmla="*/ 4592 w 10000"/>
                                <a:gd name="connsiteY518" fmla="*/ 406 h 10000"/>
                                <a:gd name="connsiteX519" fmla="*/ 4592 w 10000"/>
                                <a:gd name="connsiteY519" fmla="*/ 406 h 10000"/>
                                <a:gd name="connsiteX520" fmla="*/ 4706 w 10000"/>
                                <a:gd name="connsiteY520" fmla="*/ 406 h 10000"/>
                                <a:gd name="connsiteX521" fmla="*/ 4706 w 10000"/>
                                <a:gd name="connsiteY521" fmla="*/ 406 h 10000"/>
                                <a:gd name="connsiteX522" fmla="*/ 4706 w 10000"/>
                                <a:gd name="connsiteY522" fmla="*/ 398 h 10000"/>
                                <a:gd name="connsiteX523" fmla="*/ 4706 w 10000"/>
                                <a:gd name="connsiteY523" fmla="*/ 395 h 10000"/>
                                <a:gd name="connsiteX524" fmla="*/ 4628 w 10000"/>
                                <a:gd name="connsiteY524" fmla="*/ 383 h 10000"/>
                                <a:gd name="connsiteX525" fmla="*/ 4628 w 10000"/>
                                <a:gd name="connsiteY525" fmla="*/ 383 h 10000"/>
                                <a:gd name="connsiteX526" fmla="*/ 4671 w 10000"/>
                                <a:gd name="connsiteY526" fmla="*/ 380 h 10000"/>
                                <a:gd name="connsiteX527" fmla="*/ 4671 w 10000"/>
                                <a:gd name="connsiteY527" fmla="*/ 372 h 10000"/>
                                <a:gd name="connsiteX528" fmla="*/ 4628 w 10000"/>
                                <a:gd name="connsiteY528" fmla="*/ 364 h 10000"/>
                                <a:gd name="connsiteX529" fmla="*/ 4592 w 10000"/>
                                <a:gd name="connsiteY529" fmla="*/ 361 h 10000"/>
                                <a:gd name="connsiteX530" fmla="*/ 4592 w 10000"/>
                                <a:gd name="connsiteY530" fmla="*/ 361 h 10000"/>
                                <a:gd name="connsiteX531" fmla="*/ 4592 w 10000"/>
                                <a:gd name="connsiteY531" fmla="*/ 353 h 10000"/>
                                <a:gd name="connsiteX532" fmla="*/ 4558 w 10000"/>
                                <a:gd name="connsiteY532" fmla="*/ 350 h 10000"/>
                                <a:gd name="connsiteX533" fmla="*/ 4513 w 10000"/>
                                <a:gd name="connsiteY533" fmla="*/ 346 h 10000"/>
                                <a:gd name="connsiteX534" fmla="*/ 4435 w 10000"/>
                                <a:gd name="connsiteY534" fmla="*/ 346 h 10000"/>
                                <a:gd name="connsiteX535" fmla="*/ 4435 w 10000"/>
                                <a:gd name="connsiteY535" fmla="*/ 346 h 10000"/>
                                <a:gd name="connsiteX536" fmla="*/ 4399 w 10000"/>
                                <a:gd name="connsiteY536" fmla="*/ 342 h 10000"/>
                                <a:gd name="connsiteX537" fmla="*/ 4399 w 10000"/>
                                <a:gd name="connsiteY537" fmla="*/ 334 h 10000"/>
                                <a:gd name="connsiteX538" fmla="*/ 4399 w 10000"/>
                                <a:gd name="connsiteY538" fmla="*/ 334 h 10000"/>
                                <a:gd name="connsiteX539" fmla="*/ 4286 w 10000"/>
                                <a:gd name="connsiteY539" fmla="*/ 334 h 10000"/>
                                <a:gd name="connsiteX540" fmla="*/ 4242 w 10000"/>
                                <a:gd name="connsiteY540" fmla="*/ 339 h 10000"/>
                                <a:gd name="connsiteX541" fmla="*/ 4242 w 10000"/>
                                <a:gd name="connsiteY541" fmla="*/ 339 h 10000"/>
                                <a:gd name="connsiteX542" fmla="*/ 4172 w 10000"/>
                                <a:gd name="connsiteY542" fmla="*/ 334 h 10000"/>
                                <a:gd name="connsiteX543" fmla="*/ 4093 w 10000"/>
                                <a:gd name="connsiteY543" fmla="*/ 331 h 10000"/>
                                <a:gd name="connsiteX544" fmla="*/ 4049 w 10000"/>
                                <a:gd name="connsiteY544" fmla="*/ 334 h 10000"/>
                                <a:gd name="connsiteX545" fmla="*/ 4015 w 10000"/>
                                <a:gd name="connsiteY545" fmla="*/ 339 h 10000"/>
                                <a:gd name="connsiteX546" fmla="*/ 4015 w 10000"/>
                                <a:gd name="connsiteY546" fmla="*/ 339 h 10000"/>
                                <a:gd name="connsiteX547" fmla="*/ 3935 w 10000"/>
                                <a:gd name="connsiteY547" fmla="*/ 339 h 10000"/>
                                <a:gd name="connsiteX548" fmla="*/ 3901 w 10000"/>
                                <a:gd name="connsiteY548" fmla="*/ 339 h 10000"/>
                                <a:gd name="connsiteX549" fmla="*/ 3855 w 10000"/>
                                <a:gd name="connsiteY549" fmla="*/ 339 h 10000"/>
                                <a:gd name="connsiteX550" fmla="*/ 3855 w 10000"/>
                                <a:gd name="connsiteY550" fmla="*/ 346 h 10000"/>
                                <a:gd name="connsiteX551" fmla="*/ 3855 w 10000"/>
                                <a:gd name="connsiteY551" fmla="*/ 346 h 10000"/>
                                <a:gd name="connsiteX552" fmla="*/ 3743 w 10000"/>
                                <a:gd name="connsiteY552" fmla="*/ 350 h 10000"/>
                                <a:gd name="connsiteX553" fmla="*/ 3743 w 10000"/>
                                <a:gd name="connsiteY553" fmla="*/ 350 h 10000"/>
                                <a:gd name="connsiteX554" fmla="*/ 3743 w 10000"/>
                                <a:gd name="connsiteY554" fmla="*/ 361 h 10000"/>
                                <a:gd name="connsiteX555" fmla="*/ 3743 w 10000"/>
                                <a:gd name="connsiteY555" fmla="*/ 372 h 10000"/>
                                <a:gd name="connsiteX556" fmla="*/ 3743 w 10000"/>
                                <a:gd name="connsiteY556" fmla="*/ 372 h 10000"/>
                                <a:gd name="connsiteX557" fmla="*/ 3707 w 10000"/>
                                <a:gd name="connsiteY557" fmla="*/ 380 h 10000"/>
                                <a:gd name="connsiteX558" fmla="*/ 3707 w 10000"/>
                                <a:gd name="connsiteY558" fmla="*/ 387 h 10000"/>
                                <a:gd name="connsiteX559" fmla="*/ 3743 w 10000"/>
                                <a:gd name="connsiteY559" fmla="*/ 391 h 10000"/>
                                <a:gd name="connsiteX560" fmla="*/ 3743 w 10000"/>
                                <a:gd name="connsiteY560" fmla="*/ 391 h 10000"/>
                                <a:gd name="connsiteX561" fmla="*/ 3707 w 10000"/>
                                <a:gd name="connsiteY561" fmla="*/ 398 h 10000"/>
                                <a:gd name="connsiteX562" fmla="*/ 3743 w 10000"/>
                                <a:gd name="connsiteY562" fmla="*/ 403 h 10000"/>
                                <a:gd name="connsiteX563" fmla="*/ 3821 w 10000"/>
                                <a:gd name="connsiteY563" fmla="*/ 414 h 10000"/>
                                <a:gd name="connsiteX564" fmla="*/ 3821 w 10000"/>
                                <a:gd name="connsiteY564" fmla="*/ 414 h 10000"/>
                                <a:gd name="connsiteX565" fmla="*/ 3786 w 10000"/>
                                <a:gd name="connsiteY565" fmla="*/ 417 h 10000"/>
                                <a:gd name="connsiteX566" fmla="*/ 3821 w 10000"/>
                                <a:gd name="connsiteY566" fmla="*/ 421 h 10000"/>
                                <a:gd name="connsiteX567" fmla="*/ 3901 w 10000"/>
                                <a:gd name="connsiteY567" fmla="*/ 425 h 10000"/>
                                <a:gd name="connsiteX568" fmla="*/ 3901 w 10000"/>
                                <a:gd name="connsiteY568" fmla="*/ 425 h 10000"/>
                                <a:gd name="connsiteX569" fmla="*/ 3901 w 10000"/>
                                <a:gd name="connsiteY569" fmla="*/ 433 h 10000"/>
                                <a:gd name="connsiteX570" fmla="*/ 3901 w 10000"/>
                                <a:gd name="connsiteY570" fmla="*/ 433 h 10000"/>
                                <a:gd name="connsiteX571" fmla="*/ 3935 w 10000"/>
                                <a:gd name="connsiteY571" fmla="*/ 436 h 10000"/>
                                <a:gd name="connsiteX572" fmla="*/ 4015 w 10000"/>
                                <a:gd name="connsiteY572" fmla="*/ 436 h 10000"/>
                                <a:gd name="connsiteX573" fmla="*/ 4015 w 10000"/>
                                <a:gd name="connsiteY573" fmla="*/ 436 h 10000"/>
                                <a:gd name="connsiteX574" fmla="*/ 4049 w 10000"/>
                                <a:gd name="connsiteY574" fmla="*/ 440 h 10000"/>
                                <a:gd name="connsiteX575" fmla="*/ 4128 w 10000"/>
                                <a:gd name="connsiteY575" fmla="*/ 444 h 10000"/>
                                <a:gd name="connsiteX576" fmla="*/ 4172 w 10000"/>
                                <a:gd name="connsiteY576" fmla="*/ 440 h 10000"/>
                                <a:gd name="connsiteX577" fmla="*/ 4172 w 10000"/>
                                <a:gd name="connsiteY577" fmla="*/ 440 h 10000"/>
                                <a:gd name="connsiteX578" fmla="*/ 4128 w 10000"/>
                                <a:gd name="connsiteY578" fmla="*/ 470 h 10000"/>
                                <a:gd name="connsiteX579" fmla="*/ 4172 w 10000"/>
                                <a:gd name="connsiteY579" fmla="*/ 500 h 10000"/>
                                <a:gd name="connsiteX580" fmla="*/ 4206 w 10000"/>
                                <a:gd name="connsiteY580" fmla="*/ 560 h 10000"/>
                                <a:gd name="connsiteX581" fmla="*/ 4206 w 10000"/>
                                <a:gd name="connsiteY581" fmla="*/ 560 h 10000"/>
                                <a:gd name="connsiteX582" fmla="*/ 4093 w 10000"/>
                                <a:gd name="connsiteY582" fmla="*/ 553 h 10000"/>
                                <a:gd name="connsiteX583" fmla="*/ 3978 w 10000"/>
                                <a:gd name="connsiteY583" fmla="*/ 542 h 10000"/>
                                <a:gd name="connsiteX584" fmla="*/ 3978 w 10000"/>
                                <a:gd name="connsiteY584" fmla="*/ 542 h 10000"/>
                                <a:gd name="connsiteX585" fmla="*/ 3629 w 10000"/>
                                <a:gd name="connsiteY585" fmla="*/ 500 h 10000"/>
                                <a:gd name="connsiteX586" fmla="*/ 3243 w 10000"/>
                                <a:gd name="connsiteY586" fmla="*/ 459 h 10000"/>
                                <a:gd name="connsiteX587" fmla="*/ 2507 w 10000"/>
                                <a:gd name="connsiteY587" fmla="*/ 369 h 10000"/>
                                <a:gd name="connsiteX588" fmla="*/ 2507 w 10000"/>
                                <a:gd name="connsiteY588" fmla="*/ 369 h 10000"/>
                                <a:gd name="connsiteX589" fmla="*/ 2585 w 10000"/>
                                <a:gd name="connsiteY589" fmla="*/ 369 h 10000"/>
                                <a:gd name="connsiteX590" fmla="*/ 2585 w 10000"/>
                                <a:gd name="connsiteY590" fmla="*/ 364 h 10000"/>
                                <a:gd name="connsiteX591" fmla="*/ 2585 w 10000"/>
                                <a:gd name="connsiteY591" fmla="*/ 353 h 10000"/>
                                <a:gd name="connsiteX592" fmla="*/ 2585 w 10000"/>
                                <a:gd name="connsiteY592" fmla="*/ 353 h 10000"/>
                                <a:gd name="connsiteX593" fmla="*/ 2665 w 10000"/>
                                <a:gd name="connsiteY593" fmla="*/ 353 h 10000"/>
                                <a:gd name="connsiteX594" fmla="*/ 2743 w 10000"/>
                                <a:gd name="connsiteY594" fmla="*/ 353 h 10000"/>
                                <a:gd name="connsiteX595" fmla="*/ 2743 w 10000"/>
                                <a:gd name="connsiteY595" fmla="*/ 353 h 10000"/>
                                <a:gd name="connsiteX596" fmla="*/ 2778 w 10000"/>
                                <a:gd name="connsiteY596" fmla="*/ 350 h 10000"/>
                                <a:gd name="connsiteX597" fmla="*/ 2778 w 10000"/>
                                <a:gd name="connsiteY597" fmla="*/ 342 h 10000"/>
                                <a:gd name="connsiteX598" fmla="*/ 2743 w 10000"/>
                                <a:gd name="connsiteY598" fmla="*/ 331 h 10000"/>
                                <a:gd name="connsiteX599" fmla="*/ 2743 w 10000"/>
                                <a:gd name="connsiteY599" fmla="*/ 331 h 10000"/>
                                <a:gd name="connsiteX600" fmla="*/ 2778 w 10000"/>
                                <a:gd name="connsiteY600" fmla="*/ 331 h 10000"/>
                                <a:gd name="connsiteX601" fmla="*/ 2858 w 10000"/>
                                <a:gd name="connsiteY601" fmla="*/ 327 h 10000"/>
                                <a:gd name="connsiteX602" fmla="*/ 2858 w 10000"/>
                                <a:gd name="connsiteY602" fmla="*/ 327 h 10000"/>
                                <a:gd name="connsiteX603" fmla="*/ 2858 w 10000"/>
                                <a:gd name="connsiteY603" fmla="*/ 320 h 10000"/>
                                <a:gd name="connsiteX604" fmla="*/ 2813 w 10000"/>
                                <a:gd name="connsiteY604" fmla="*/ 308 h 10000"/>
                                <a:gd name="connsiteX605" fmla="*/ 2813 w 10000"/>
                                <a:gd name="connsiteY605" fmla="*/ 308 h 10000"/>
                                <a:gd name="connsiteX606" fmla="*/ 2892 w 10000"/>
                                <a:gd name="connsiteY606" fmla="*/ 308 h 10000"/>
                                <a:gd name="connsiteX607" fmla="*/ 2936 w 10000"/>
                                <a:gd name="connsiteY607" fmla="*/ 305 h 10000"/>
                                <a:gd name="connsiteX608" fmla="*/ 2936 w 10000"/>
                                <a:gd name="connsiteY608" fmla="*/ 305 h 10000"/>
                                <a:gd name="connsiteX609" fmla="*/ 2936 w 10000"/>
                                <a:gd name="connsiteY609" fmla="*/ 301 h 10000"/>
                                <a:gd name="connsiteX610" fmla="*/ 2936 w 10000"/>
                                <a:gd name="connsiteY610" fmla="*/ 297 h 10000"/>
                                <a:gd name="connsiteX611" fmla="*/ 2971 w 10000"/>
                                <a:gd name="connsiteY611" fmla="*/ 297 h 10000"/>
                                <a:gd name="connsiteX612" fmla="*/ 2971 w 10000"/>
                                <a:gd name="connsiteY612" fmla="*/ 297 h 10000"/>
                                <a:gd name="connsiteX613" fmla="*/ 2892 w 10000"/>
                                <a:gd name="connsiteY613" fmla="*/ 289 h 10000"/>
                                <a:gd name="connsiteX614" fmla="*/ 2858 w 10000"/>
                                <a:gd name="connsiteY614" fmla="*/ 286 h 10000"/>
                                <a:gd name="connsiteX615" fmla="*/ 2858 w 10000"/>
                                <a:gd name="connsiteY615" fmla="*/ 286 h 10000"/>
                                <a:gd name="connsiteX616" fmla="*/ 2936 w 10000"/>
                                <a:gd name="connsiteY616" fmla="*/ 278 h 10000"/>
                                <a:gd name="connsiteX617" fmla="*/ 3006 w 10000"/>
                                <a:gd name="connsiteY617" fmla="*/ 270 h 10000"/>
                                <a:gd name="connsiteX618" fmla="*/ 3006 w 10000"/>
                                <a:gd name="connsiteY618" fmla="*/ 270 h 10000"/>
                                <a:gd name="connsiteX619" fmla="*/ 2936 w 10000"/>
                                <a:gd name="connsiteY619" fmla="*/ 263 h 10000"/>
                                <a:gd name="connsiteX620" fmla="*/ 2858 w 10000"/>
                                <a:gd name="connsiteY620" fmla="*/ 259 h 10000"/>
                                <a:gd name="connsiteX621" fmla="*/ 2858 w 10000"/>
                                <a:gd name="connsiteY621" fmla="*/ 259 h 10000"/>
                                <a:gd name="connsiteX622" fmla="*/ 2858 w 10000"/>
                                <a:gd name="connsiteY622" fmla="*/ 256 h 10000"/>
                                <a:gd name="connsiteX623" fmla="*/ 2892 w 10000"/>
                                <a:gd name="connsiteY623" fmla="*/ 252 h 10000"/>
                                <a:gd name="connsiteX624" fmla="*/ 2971 w 10000"/>
                                <a:gd name="connsiteY624" fmla="*/ 248 h 10000"/>
                                <a:gd name="connsiteX625" fmla="*/ 2971 w 10000"/>
                                <a:gd name="connsiteY625" fmla="*/ 248 h 10000"/>
                                <a:gd name="connsiteX626" fmla="*/ 2971 w 10000"/>
                                <a:gd name="connsiteY626" fmla="*/ 241 h 10000"/>
                                <a:gd name="connsiteX627" fmla="*/ 2936 w 10000"/>
                                <a:gd name="connsiteY627" fmla="*/ 233 h 10000"/>
                                <a:gd name="connsiteX628" fmla="*/ 2892 w 10000"/>
                                <a:gd name="connsiteY628" fmla="*/ 233 h 10000"/>
                                <a:gd name="connsiteX629" fmla="*/ 2813 w 10000"/>
                                <a:gd name="connsiteY629" fmla="*/ 229 h 10000"/>
                                <a:gd name="connsiteX630" fmla="*/ 2813 w 10000"/>
                                <a:gd name="connsiteY630" fmla="*/ 229 h 10000"/>
                                <a:gd name="connsiteX631" fmla="*/ 2813 w 10000"/>
                                <a:gd name="connsiteY631" fmla="*/ 225 h 10000"/>
                                <a:gd name="connsiteX632" fmla="*/ 2813 w 10000"/>
                                <a:gd name="connsiteY632" fmla="*/ 222 h 10000"/>
                                <a:gd name="connsiteX633" fmla="*/ 2858 w 10000"/>
                                <a:gd name="connsiteY633" fmla="*/ 218 h 10000"/>
                                <a:gd name="connsiteX634" fmla="*/ 2858 w 10000"/>
                                <a:gd name="connsiteY634" fmla="*/ 214 h 10000"/>
                                <a:gd name="connsiteX635" fmla="*/ 2858 w 10000"/>
                                <a:gd name="connsiteY635" fmla="*/ 214 h 10000"/>
                                <a:gd name="connsiteX636" fmla="*/ 2858 w 10000"/>
                                <a:gd name="connsiteY636" fmla="*/ 206 h 10000"/>
                                <a:gd name="connsiteX637" fmla="*/ 2813 w 10000"/>
                                <a:gd name="connsiteY637" fmla="*/ 200 h 10000"/>
                                <a:gd name="connsiteX638" fmla="*/ 2813 w 10000"/>
                                <a:gd name="connsiteY638" fmla="*/ 200 h 10000"/>
                                <a:gd name="connsiteX639" fmla="*/ 2699 w 10000"/>
                                <a:gd name="connsiteY639" fmla="*/ 203 h 10000"/>
                                <a:gd name="connsiteX640" fmla="*/ 2665 w 10000"/>
                                <a:gd name="connsiteY640" fmla="*/ 203 h 10000"/>
                                <a:gd name="connsiteX641" fmla="*/ 2620 w 10000"/>
                                <a:gd name="connsiteY641" fmla="*/ 200 h 10000"/>
                                <a:gd name="connsiteX642" fmla="*/ 2620 w 10000"/>
                                <a:gd name="connsiteY642" fmla="*/ 200 h 10000"/>
                                <a:gd name="connsiteX643" fmla="*/ 2699 w 10000"/>
                                <a:gd name="connsiteY643" fmla="*/ 192 h 10000"/>
                                <a:gd name="connsiteX644" fmla="*/ 2699 w 10000"/>
                                <a:gd name="connsiteY644" fmla="*/ 192 h 10000"/>
                                <a:gd name="connsiteX645" fmla="*/ 2699 w 10000"/>
                                <a:gd name="connsiteY645" fmla="*/ 181 h 10000"/>
                                <a:gd name="connsiteX646" fmla="*/ 2665 w 10000"/>
                                <a:gd name="connsiteY646" fmla="*/ 177 h 10000"/>
                                <a:gd name="connsiteX647" fmla="*/ 2665 w 10000"/>
                                <a:gd name="connsiteY647" fmla="*/ 177 h 10000"/>
                                <a:gd name="connsiteX648" fmla="*/ 2542 w 10000"/>
                                <a:gd name="connsiteY648" fmla="*/ 177 h 10000"/>
                                <a:gd name="connsiteX649" fmla="*/ 2472 w 10000"/>
                                <a:gd name="connsiteY649" fmla="*/ 181 h 10000"/>
                                <a:gd name="connsiteX650" fmla="*/ 2472 w 10000"/>
                                <a:gd name="connsiteY650" fmla="*/ 181 h 10000"/>
                                <a:gd name="connsiteX651" fmla="*/ 2427 w 10000"/>
                                <a:gd name="connsiteY651" fmla="*/ 181 h 10000"/>
                                <a:gd name="connsiteX652" fmla="*/ 2427 w 10000"/>
                                <a:gd name="connsiteY652" fmla="*/ 177 h 10000"/>
                                <a:gd name="connsiteX653" fmla="*/ 2472 w 10000"/>
                                <a:gd name="connsiteY653" fmla="*/ 173 h 10000"/>
                                <a:gd name="connsiteX654" fmla="*/ 2472 w 10000"/>
                                <a:gd name="connsiteY654" fmla="*/ 173 h 10000"/>
                                <a:gd name="connsiteX655" fmla="*/ 2427 w 10000"/>
                                <a:gd name="connsiteY655" fmla="*/ 166 h 10000"/>
                                <a:gd name="connsiteX656" fmla="*/ 2427 w 10000"/>
                                <a:gd name="connsiteY656" fmla="*/ 161 h 10000"/>
                                <a:gd name="connsiteX657" fmla="*/ 2427 w 10000"/>
                                <a:gd name="connsiteY657" fmla="*/ 161 h 10000"/>
                                <a:gd name="connsiteX658" fmla="*/ 2393 w 10000"/>
                                <a:gd name="connsiteY658" fmla="*/ 158 h 10000"/>
                                <a:gd name="connsiteX659" fmla="*/ 2393 w 10000"/>
                                <a:gd name="connsiteY659" fmla="*/ 154 h 10000"/>
                                <a:gd name="connsiteX660" fmla="*/ 2393 w 10000"/>
                                <a:gd name="connsiteY660" fmla="*/ 154 h 10000"/>
                                <a:gd name="connsiteX661" fmla="*/ 2314 w 10000"/>
                                <a:gd name="connsiteY661" fmla="*/ 158 h 10000"/>
                                <a:gd name="connsiteX662" fmla="*/ 2279 w 10000"/>
                                <a:gd name="connsiteY662" fmla="*/ 161 h 10000"/>
                                <a:gd name="connsiteX663" fmla="*/ 2199 w 10000"/>
                                <a:gd name="connsiteY663" fmla="*/ 161 h 10000"/>
                                <a:gd name="connsiteX664" fmla="*/ 2156 w 10000"/>
                                <a:gd name="connsiteY664" fmla="*/ 166 h 10000"/>
                                <a:gd name="connsiteX665" fmla="*/ 2156 w 10000"/>
                                <a:gd name="connsiteY665" fmla="*/ 166 h 10000"/>
                                <a:gd name="connsiteX666" fmla="*/ 2156 w 10000"/>
                                <a:gd name="connsiteY666" fmla="*/ 154 h 10000"/>
                                <a:gd name="connsiteX667" fmla="*/ 2122 w 10000"/>
                                <a:gd name="connsiteY667" fmla="*/ 147 h 10000"/>
                                <a:gd name="connsiteX668" fmla="*/ 2122 w 10000"/>
                                <a:gd name="connsiteY668" fmla="*/ 147 h 10000"/>
                                <a:gd name="connsiteX669" fmla="*/ 2041 w 10000"/>
                                <a:gd name="connsiteY669" fmla="*/ 142 h 10000"/>
                                <a:gd name="connsiteX670" fmla="*/ 1963 w 10000"/>
                                <a:gd name="connsiteY670" fmla="*/ 147 h 10000"/>
                                <a:gd name="connsiteX671" fmla="*/ 1963 w 10000"/>
                                <a:gd name="connsiteY671" fmla="*/ 147 h 10000"/>
                                <a:gd name="connsiteX672" fmla="*/ 1928 w 10000"/>
                                <a:gd name="connsiteY672" fmla="*/ 154 h 10000"/>
                                <a:gd name="connsiteX673" fmla="*/ 1928 w 10000"/>
                                <a:gd name="connsiteY673" fmla="*/ 161 h 10000"/>
                                <a:gd name="connsiteX674" fmla="*/ 1893 w 10000"/>
                                <a:gd name="connsiteY674" fmla="*/ 161 h 10000"/>
                                <a:gd name="connsiteX675" fmla="*/ 1893 w 10000"/>
                                <a:gd name="connsiteY675" fmla="*/ 161 h 10000"/>
                                <a:gd name="connsiteX676" fmla="*/ 1849 w 10000"/>
                                <a:gd name="connsiteY676" fmla="*/ 154 h 10000"/>
                                <a:gd name="connsiteX677" fmla="*/ 1814 w 10000"/>
                                <a:gd name="connsiteY677" fmla="*/ 147 h 10000"/>
                                <a:gd name="connsiteX678" fmla="*/ 1814 w 10000"/>
                                <a:gd name="connsiteY678" fmla="*/ 147 h 10000"/>
                                <a:gd name="connsiteX679" fmla="*/ 1736 w 10000"/>
                                <a:gd name="connsiteY679" fmla="*/ 150 h 10000"/>
                                <a:gd name="connsiteX680" fmla="*/ 1657 w 10000"/>
                                <a:gd name="connsiteY680" fmla="*/ 154 h 10000"/>
                                <a:gd name="connsiteX681" fmla="*/ 1657 w 10000"/>
                                <a:gd name="connsiteY681" fmla="*/ 158 h 10000"/>
                                <a:gd name="connsiteX682" fmla="*/ 1657 w 10000"/>
                                <a:gd name="connsiteY682" fmla="*/ 166 h 10000"/>
                                <a:gd name="connsiteX683" fmla="*/ 1657 w 10000"/>
                                <a:gd name="connsiteY683" fmla="*/ 166 h 10000"/>
                                <a:gd name="connsiteX684" fmla="*/ 1622 w 10000"/>
                                <a:gd name="connsiteY684" fmla="*/ 166 h 10000"/>
                                <a:gd name="connsiteX685" fmla="*/ 1576 w 10000"/>
                                <a:gd name="connsiteY685" fmla="*/ 169 h 10000"/>
                                <a:gd name="connsiteX686" fmla="*/ 1576 w 10000"/>
                                <a:gd name="connsiteY686" fmla="*/ 169 h 10000"/>
                                <a:gd name="connsiteX687" fmla="*/ 1576 w 10000"/>
                                <a:gd name="connsiteY687" fmla="*/ 161 h 10000"/>
                                <a:gd name="connsiteX688" fmla="*/ 1542 w 10000"/>
                                <a:gd name="connsiteY688" fmla="*/ 154 h 10000"/>
                                <a:gd name="connsiteX689" fmla="*/ 1542 w 10000"/>
                                <a:gd name="connsiteY689" fmla="*/ 154 h 10000"/>
                                <a:gd name="connsiteX690" fmla="*/ 1465 w 10000"/>
                                <a:gd name="connsiteY690" fmla="*/ 158 h 10000"/>
                                <a:gd name="connsiteX691" fmla="*/ 1384 w 10000"/>
                                <a:gd name="connsiteY691" fmla="*/ 161 h 10000"/>
                                <a:gd name="connsiteX692" fmla="*/ 1384 w 10000"/>
                                <a:gd name="connsiteY692" fmla="*/ 169 h 10000"/>
                                <a:gd name="connsiteX693" fmla="*/ 1428 w 10000"/>
                                <a:gd name="connsiteY693" fmla="*/ 177 h 10000"/>
                                <a:gd name="connsiteX694" fmla="*/ 1428 w 10000"/>
                                <a:gd name="connsiteY694" fmla="*/ 177 h 10000"/>
                                <a:gd name="connsiteX695" fmla="*/ 1384 w 10000"/>
                                <a:gd name="connsiteY695" fmla="*/ 177 h 10000"/>
                                <a:gd name="connsiteX696" fmla="*/ 1384 w 10000"/>
                                <a:gd name="connsiteY696" fmla="*/ 177 h 10000"/>
                                <a:gd name="connsiteX697" fmla="*/ 1350 w 10000"/>
                                <a:gd name="connsiteY697" fmla="*/ 173 h 10000"/>
                                <a:gd name="connsiteX698" fmla="*/ 1350 w 10000"/>
                                <a:gd name="connsiteY698" fmla="*/ 173 h 10000"/>
                                <a:gd name="connsiteX699" fmla="*/ 1236 w 10000"/>
                                <a:gd name="connsiteY699" fmla="*/ 173 h 10000"/>
                                <a:gd name="connsiteX700" fmla="*/ 1156 w 10000"/>
                                <a:gd name="connsiteY700" fmla="*/ 177 h 10000"/>
                                <a:gd name="connsiteX701" fmla="*/ 1156 w 10000"/>
                                <a:gd name="connsiteY701" fmla="*/ 177 h 10000"/>
                                <a:gd name="connsiteX702" fmla="*/ 1156 w 10000"/>
                                <a:gd name="connsiteY702" fmla="*/ 184 h 10000"/>
                                <a:gd name="connsiteX703" fmla="*/ 1156 w 10000"/>
                                <a:gd name="connsiteY703" fmla="*/ 184 h 10000"/>
                                <a:gd name="connsiteX704" fmla="*/ 1079 w 10000"/>
                                <a:gd name="connsiteY704" fmla="*/ 188 h 10000"/>
                                <a:gd name="connsiteX705" fmla="*/ 964 w 10000"/>
                                <a:gd name="connsiteY705" fmla="*/ 188 h 10000"/>
                                <a:gd name="connsiteX706" fmla="*/ 964 w 10000"/>
                                <a:gd name="connsiteY706" fmla="*/ 188 h 10000"/>
                                <a:gd name="connsiteX707" fmla="*/ 964 w 10000"/>
                                <a:gd name="connsiteY707" fmla="*/ 195 h 10000"/>
                                <a:gd name="connsiteX708" fmla="*/ 998 w 10000"/>
                                <a:gd name="connsiteY708" fmla="*/ 200 h 10000"/>
                                <a:gd name="connsiteX709" fmla="*/ 1079 w 10000"/>
                                <a:gd name="connsiteY709" fmla="*/ 211 h 10000"/>
                                <a:gd name="connsiteX710" fmla="*/ 1079 w 10000"/>
                                <a:gd name="connsiteY710" fmla="*/ 211 h 10000"/>
                                <a:gd name="connsiteX711" fmla="*/ 964 w 10000"/>
                                <a:gd name="connsiteY711" fmla="*/ 211 h 10000"/>
                                <a:gd name="connsiteX712" fmla="*/ 920 w 10000"/>
                                <a:gd name="connsiteY712" fmla="*/ 211 h 10000"/>
                                <a:gd name="connsiteX713" fmla="*/ 885 w 10000"/>
                                <a:gd name="connsiteY713" fmla="*/ 214 h 10000"/>
                                <a:gd name="connsiteX714" fmla="*/ 885 w 10000"/>
                                <a:gd name="connsiteY714" fmla="*/ 214 h 10000"/>
                                <a:gd name="connsiteX715" fmla="*/ 885 w 10000"/>
                                <a:gd name="connsiteY715" fmla="*/ 218 h 10000"/>
                                <a:gd name="connsiteX716" fmla="*/ 885 w 10000"/>
                                <a:gd name="connsiteY716" fmla="*/ 225 h 10000"/>
                                <a:gd name="connsiteX717" fmla="*/ 885 w 10000"/>
                                <a:gd name="connsiteY717" fmla="*/ 225 h 10000"/>
                                <a:gd name="connsiteX718" fmla="*/ 850 w 10000"/>
                                <a:gd name="connsiteY718" fmla="*/ 229 h 10000"/>
                                <a:gd name="connsiteX719" fmla="*/ 850 w 10000"/>
                                <a:gd name="connsiteY719" fmla="*/ 233 h 10000"/>
                                <a:gd name="connsiteX720" fmla="*/ 850 w 10000"/>
                                <a:gd name="connsiteY720" fmla="*/ 233 h 10000"/>
                                <a:gd name="connsiteX721" fmla="*/ 850 w 10000"/>
                                <a:gd name="connsiteY721" fmla="*/ 237 h 10000"/>
                                <a:gd name="connsiteX722" fmla="*/ 850 w 10000"/>
                                <a:gd name="connsiteY722" fmla="*/ 241 h 10000"/>
                                <a:gd name="connsiteX723" fmla="*/ 920 w 10000"/>
                                <a:gd name="connsiteY723" fmla="*/ 244 h 10000"/>
                                <a:gd name="connsiteX724" fmla="*/ 920 w 10000"/>
                                <a:gd name="connsiteY724" fmla="*/ 244 h 10000"/>
                                <a:gd name="connsiteX725" fmla="*/ 885 w 10000"/>
                                <a:gd name="connsiteY725" fmla="*/ 244 h 10000"/>
                                <a:gd name="connsiteX726" fmla="*/ 850 w 10000"/>
                                <a:gd name="connsiteY726" fmla="*/ 244 h 10000"/>
                                <a:gd name="connsiteX727" fmla="*/ 850 w 10000"/>
                                <a:gd name="connsiteY727" fmla="*/ 244 h 10000"/>
                                <a:gd name="connsiteX728" fmla="*/ 807 w 10000"/>
                                <a:gd name="connsiteY728" fmla="*/ 248 h 10000"/>
                                <a:gd name="connsiteX729" fmla="*/ 807 w 10000"/>
                                <a:gd name="connsiteY729" fmla="*/ 248 h 10000"/>
                                <a:gd name="connsiteX730" fmla="*/ 771 w 10000"/>
                                <a:gd name="connsiteY730" fmla="*/ 252 h 10000"/>
                                <a:gd name="connsiteX731" fmla="*/ 807 w 10000"/>
                                <a:gd name="connsiteY731" fmla="*/ 259 h 10000"/>
                                <a:gd name="connsiteX732" fmla="*/ 850 w 10000"/>
                                <a:gd name="connsiteY732" fmla="*/ 263 h 10000"/>
                                <a:gd name="connsiteX733" fmla="*/ 920 w 10000"/>
                                <a:gd name="connsiteY733" fmla="*/ 263 h 10000"/>
                                <a:gd name="connsiteX734" fmla="*/ 920 w 10000"/>
                                <a:gd name="connsiteY734" fmla="*/ 263 h 10000"/>
                                <a:gd name="connsiteX735" fmla="*/ 920 w 10000"/>
                                <a:gd name="connsiteY735" fmla="*/ 267 h 10000"/>
                                <a:gd name="connsiteX736" fmla="*/ 885 w 10000"/>
                                <a:gd name="connsiteY736" fmla="*/ 267 h 10000"/>
                                <a:gd name="connsiteX737" fmla="*/ 850 w 10000"/>
                                <a:gd name="connsiteY737" fmla="*/ 270 h 10000"/>
                                <a:gd name="connsiteX738" fmla="*/ 850 w 10000"/>
                                <a:gd name="connsiteY738" fmla="*/ 270 h 10000"/>
                                <a:gd name="connsiteX739" fmla="*/ 807 w 10000"/>
                                <a:gd name="connsiteY739" fmla="*/ 278 h 10000"/>
                                <a:gd name="connsiteX740" fmla="*/ 807 w 10000"/>
                                <a:gd name="connsiteY740" fmla="*/ 286 h 10000"/>
                                <a:gd name="connsiteX741" fmla="*/ 807 w 10000"/>
                                <a:gd name="connsiteY741" fmla="*/ 286 h 10000"/>
                                <a:gd name="connsiteX742" fmla="*/ 885 w 10000"/>
                                <a:gd name="connsiteY742" fmla="*/ 289 h 10000"/>
                                <a:gd name="connsiteX743" fmla="*/ 964 w 10000"/>
                                <a:gd name="connsiteY743" fmla="*/ 289 h 10000"/>
                                <a:gd name="connsiteX744" fmla="*/ 964 w 10000"/>
                                <a:gd name="connsiteY744" fmla="*/ 289 h 10000"/>
                                <a:gd name="connsiteX745" fmla="*/ 885 w 10000"/>
                                <a:gd name="connsiteY745" fmla="*/ 297 h 10000"/>
                                <a:gd name="connsiteX746" fmla="*/ 885 w 10000"/>
                                <a:gd name="connsiteY746" fmla="*/ 305 h 10000"/>
                                <a:gd name="connsiteX747" fmla="*/ 920 w 10000"/>
                                <a:gd name="connsiteY747" fmla="*/ 312 h 10000"/>
                                <a:gd name="connsiteX748" fmla="*/ 1043 w 10000"/>
                                <a:gd name="connsiteY748" fmla="*/ 312 h 10000"/>
                                <a:gd name="connsiteX749" fmla="*/ 1043 w 10000"/>
                                <a:gd name="connsiteY749" fmla="*/ 312 h 10000"/>
                                <a:gd name="connsiteX750" fmla="*/ 1043 w 10000"/>
                                <a:gd name="connsiteY750" fmla="*/ 316 h 10000"/>
                                <a:gd name="connsiteX751" fmla="*/ 998 w 10000"/>
                                <a:gd name="connsiteY751" fmla="*/ 320 h 10000"/>
                                <a:gd name="connsiteX752" fmla="*/ 964 w 10000"/>
                                <a:gd name="connsiteY752" fmla="*/ 323 h 10000"/>
                                <a:gd name="connsiteX753" fmla="*/ 964 w 10000"/>
                                <a:gd name="connsiteY753" fmla="*/ 327 h 10000"/>
                                <a:gd name="connsiteX754" fmla="*/ 964 w 10000"/>
                                <a:gd name="connsiteY754" fmla="*/ 327 h 10000"/>
                                <a:gd name="connsiteX755" fmla="*/ 998 w 10000"/>
                                <a:gd name="connsiteY755" fmla="*/ 334 h 10000"/>
                                <a:gd name="connsiteX756" fmla="*/ 1043 w 10000"/>
                                <a:gd name="connsiteY756" fmla="*/ 339 h 10000"/>
                                <a:gd name="connsiteX757" fmla="*/ 1043 w 10000"/>
                                <a:gd name="connsiteY757" fmla="*/ 339 h 10000"/>
                                <a:gd name="connsiteX758" fmla="*/ 1113 w 10000"/>
                                <a:gd name="connsiteY758" fmla="*/ 339 h 10000"/>
                                <a:gd name="connsiteX759" fmla="*/ 1191 w 10000"/>
                                <a:gd name="connsiteY759" fmla="*/ 334 h 10000"/>
                                <a:gd name="connsiteX760" fmla="*/ 1191 w 10000"/>
                                <a:gd name="connsiteY760" fmla="*/ 334 h 10000"/>
                                <a:gd name="connsiteX761" fmla="*/ 1156 w 10000"/>
                                <a:gd name="connsiteY761" fmla="*/ 342 h 10000"/>
                                <a:gd name="connsiteX762" fmla="*/ 1113 w 10000"/>
                                <a:gd name="connsiteY762" fmla="*/ 346 h 10000"/>
                                <a:gd name="connsiteX763" fmla="*/ 1113 w 10000"/>
                                <a:gd name="connsiteY763" fmla="*/ 350 h 10000"/>
                                <a:gd name="connsiteX764" fmla="*/ 1113 w 10000"/>
                                <a:gd name="connsiteY764" fmla="*/ 350 h 10000"/>
                                <a:gd name="connsiteX765" fmla="*/ 1156 w 10000"/>
                                <a:gd name="connsiteY765" fmla="*/ 353 h 10000"/>
                                <a:gd name="connsiteX766" fmla="*/ 1191 w 10000"/>
                                <a:gd name="connsiteY766" fmla="*/ 357 h 10000"/>
                                <a:gd name="connsiteX767" fmla="*/ 1305 w 10000"/>
                                <a:gd name="connsiteY767" fmla="*/ 357 h 10000"/>
                                <a:gd name="connsiteX768" fmla="*/ 1305 w 10000"/>
                                <a:gd name="connsiteY768" fmla="*/ 357 h 10000"/>
                                <a:gd name="connsiteX769" fmla="*/ 1350 w 10000"/>
                                <a:gd name="connsiteY769" fmla="*/ 353 h 10000"/>
                                <a:gd name="connsiteX770" fmla="*/ 1384 w 10000"/>
                                <a:gd name="connsiteY770" fmla="*/ 353 h 10000"/>
                                <a:gd name="connsiteX771" fmla="*/ 1384 w 10000"/>
                                <a:gd name="connsiteY771" fmla="*/ 353 h 10000"/>
                                <a:gd name="connsiteX772" fmla="*/ 1384 w 10000"/>
                                <a:gd name="connsiteY772" fmla="*/ 353 h 10000"/>
                                <a:gd name="connsiteX773" fmla="*/ 1384 w 10000"/>
                                <a:gd name="connsiteY773" fmla="*/ 361 h 10000"/>
                                <a:gd name="connsiteX774" fmla="*/ 1350 w 10000"/>
                                <a:gd name="connsiteY774" fmla="*/ 369 h 10000"/>
                                <a:gd name="connsiteX775" fmla="*/ 1350 w 10000"/>
                                <a:gd name="connsiteY775" fmla="*/ 369 h 10000"/>
                                <a:gd name="connsiteX776" fmla="*/ 1384 w 10000"/>
                                <a:gd name="connsiteY776" fmla="*/ 372 h 10000"/>
                                <a:gd name="connsiteX777" fmla="*/ 1428 w 10000"/>
                                <a:gd name="connsiteY777" fmla="*/ 372 h 10000"/>
                                <a:gd name="connsiteX778" fmla="*/ 1542 w 10000"/>
                                <a:gd name="connsiteY778" fmla="*/ 376 h 10000"/>
                                <a:gd name="connsiteX779" fmla="*/ 1542 w 10000"/>
                                <a:gd name="connsiteY779" fmla="*/ 376 h 10000"/>
                                <a:gd name="connsiteX780" fmla="*/ 1576 w 10000"/>
                                <a:gd name="connsiteY780" fmla="*/ 369 h 10000"/>
                                <a:gd name="connsiteX781" fmla="*/ 1622 w 10000"/>
                                <a:gd name="connsiteY781" fmla="*/ 364 h 10000"/>
                                <a:gd name="connsiteX782" fmla="*/ 1622 w 10000"/>
                                <a:gd name="connsiteY782" fmla="*/ 364 h 10000"/>
                                <a:gd name="connsiteX783" fmla="*/ 1657 w 10000"/>
                                <a:gd name="connsiteY783" fmla="*/ 364 h 10000"/>
                                <a:gd name="connsiteX784" fmla="*/ 1657 w 10000"/>
                                <a:gd name="connsiteY784" fmla="*/ 364 h 10000"/>
                                <a:gd name="connsiteX785" fmla="*/ 1657 w 10000"/>
                                <a:gd name="connsiteY785" fmla="*/ 372 h 10000"/>
                                <a:gd name="connsiteX786" fmla="*/ 1657 w 10000"/>
                                <a:gd name="connsiteY786" fmla="*/ 376 h 10000"/>
                                <a:gd name="connsiteX787" fmla="*/ 1657 w 10000"/>
                                <a:gd name="connsiteY787" fmla="*/ 376 h 10000"/>
                                <a:gd name="connsiteX788" fmla="*/ 1699 w 10000"/>
                                <a:gd name="connsiteY788" fmla="*/ 383 h 10000"/>
                                <a:gd name="connsiteX789" fmla="*/ 1770 w 10000"/>
                                <a:gd name="connsiteY789" fmla="*/ 383 h 10000"/>
                                <a:gd name="connsiteX790" fmla="*/ 1849 w 10000"/>
                                <a:gd name="connsiteY790" fmla="*/ 380 h 10000"/>
                                <a:gd name="connsiteX791" fmla="*/ 1893 w 10000"/>
                                <a:gd name="connsiteY791" fmla="*/ 372 h 10000"/>
                                <a:gd name="connsiteX792" fmla="*/ 1893 w 10000"/>
                                <a:gd name="connsiteY792" fmla="*/ 372 h 10000"/>
                                <a:gd name="connsiteX793" fmla="*/ 1928 w 10000"/>
                                <a:gd name="connsiteY793" fmla="*/ 376 h 10000"/>
                                <a:gd name="connsiteX794" fmla="*/ 1928 w 10000"/>
                                <a:gd name="connsiteY794" fmla="*/ 380 h 10000"/>
                                <a:gd name="connsiteX795" fmla="*/ 1928 w 10000"/>
                                <a:gd name="connsiteY795" fmla="*/ 383 h 10000"/>
                                <a:gd name="connsiteX796" fmla="*/ 1928 w 10000"/>
                                <a:gd name="connsiteY796" fmla="*/ 383 h 10000"/>
                                <a:gd name="connsiteX797" fmla="*/ 2041 w 10000"/>
                                <a:gd name="connsiteY797" fmla="*/ 387 h 10000"/>
                                <a:gd name="connsiteX798" fmla="*/ 2122 w 10000"/>
                                <a:gd name="connsiteY798" fmla="*/ 383 h 10000"/>
                                <a:gd name="connsiteX799" fmla="*/ 2122 w 10000"/>
                                <a:gd name="connsiteY799" fmla="*/ 383 h 10000"/>
                                <a:gd name="connsiteX800" fmla="*/ 2507 w 10000"/>
                                <a:gd name="connsiteY800" fmla="*/ 425 h 10000"/>
                                <a:gd name="connsiteX801" fmla="*/ 2971 w 10000"/>
                                <a:gd name="connsiteY801" fmla="*/ 473 h 10000"/>
                                <a:gd name="connsiteX802" fmla="*/ 3629 w 10000"/>
                                <a:gd name="connsiteY802" fmla="*/ 549 h 10000"/>
                                <a:gd name="connsiteX803" fmla="*/ 3629 w 10000"/>
                                <a:gd name="connsiteY803" fmla="*/ 549 h 10000"/>
                                <a:gd name="connsiteX804" fmla="*/ 3085 w 10000"/>
                                <a:gd name="connsiteY804" fmla="*/ 537 h 10000"/>
                                <a:gd name="connsiteX805" fmla="*/ 2813 w 10000"/>
                                <a:gd name="connsiteY805" fmla="*/ 534 h 10000"/>
                                <a:gd name="connsiteX806" fmla="*/ 2507 w 10000"/>
                                <a:gd name="connsiteY806" fmla="*/ 530 h 10000"/>
                                <a:gd name="connsiteX807" fmla="*/ 2507 w 10000"/>
                                <a:gd name="connsiteY807" fmla="*/ 530 h 10000"/>
                                <a:gd name="connsiteX808" fmla="*/ 1849 w 10000"/>
                                <a:gd name="connsiteY808" fmla="*/ 526 h 10000"/>
                                <a:gd name="connsiteX809" fmla="*/ 1849 w 10000"/>
                                <a:gd name="connsiteY809" fmla="*/ 526 h 10000"/>
                                <a:gd name="connsiteX810" fmla="*/ 885 w 10000"/>
                                <a:gd name="connsiteY810" fmla="*/ 473 h 10000"/>
                                <a:gd name="connsiteX811" fmla="*/ 0 w 10000"/>
                                <a:gd name="connsiteY811" fmla="*/ 590 h 10000"/>
                                <a:gd name="connsiteX812" fmla="*/ 341 w 10000"/>
                                <a:gd name="connsiteY812" fmla="*/ 609 h 10000"/>
                                <a:gd name="connsiteX813" fmla="*/ 579 w 10000"/>
                                <a:gd name="connsiteY813" fmla="*/ 609 h 10000"/>
                                <a:gd name="connsiteX814" fmla="*/ 579 w 10000"/>
                                <a:gd name="connsiteY814" fmla="*/ 609 h 10000"/>
                                <a:gd name="connsiteX815" fmla="*/ 657 w 10000"/>
                                <a:gd name="connsiteY815" fmla="*/ 613 h 10000"/>
                                <a:gd name="connsiteX816" fmla="*/ 1849 w 10000"/>
                                <a:gd name="connsiteY816" fmla="*/ 553 h 10000"/>
                                <a:gd name="connsiteX817" fmla="*/ 2393 w 10000"/>
                                <a:gd name="connsiteY817" fmla="*/ 556 h 10000"/>
                                <a:gd name="connsiteX818" fmla="*/ 2936 w 10000"/>
                                <a:gd name="connsiteY818" fmla="*/ 567 h 10000"/>
                                <a:gd name="connsiteX819" fmla="*/ 3435 w 10000"/>
                                <a:gd name="connsiteY819" fmla="*/ 579 h 10000"/>
                                <a:gd name="connsiteX820" fmla="*/ 3435 w 10000"/>
                                <a:gd name="connsiteY820" fmla="*/ 579 h 10000"/>
                                <a:gd name="connsiteX821" fmla="*/ 3743 w 10000"/>
                                <a:gd name="connsiteY821" fmla="*/ 586 h 10000"/>
                                <a:gd name="connsiteX822" fmla="*/ 3743 w 10000"/>
                                <a:gd name="connsiteY822" fmla="*/ 586 h 10000"/>
                                <a:gd name="connsiteX823" fmla="*/ 4015 w 10000"/>
                                <a:gd name="connsiteY823" fmla="*/ 601 h 10000"/>
                                <a:gd name="connsiteX824" fmla="*/ 4286 w 10000"/>
                                <a:gd name="connsiteY824" fmla="*/ 620 h 10000"/>
                                <a:gd name="connsiteX825" fmla="*/ 4286 w 10000"/>
                                <a:gd name="connsiteY825" fmla="*/ 620 h 10000"/>
                                <a:gd name="connsiteX826" fmla="*/ 4478 w 10000"/>
                                <a:gd name="connsiteY826" fmla="*/ 639 h 10000"/>
                                <a:gd name="connsiteX827" fmla="*/ 4751 w 10000"/>
                                <a:gd name="connsiteY827" fmla="*/ 665 h 10000"/>
                                <a:gd name="connsiteX828" fmla="*/ 4751 w 10000"/>
                                <a:gd name="connsiteY828" fmla="*/ 665 h 10000"/>
                                <a:gd name="connsiteX829" fmla="*/ 5022 w 10000"/>
                                <a:gd name="connsiteY829" fmla="*/ 695 h 10000"/>
                                <a:gd name="connsiteX830" fmla="*/ 5249 w 10000"/>
                                <a:gd name="connsiteY830" fmla="*/ 726 h 10000"/>
                                <a:gd name="connsiteX831" fmla="*/ 5556 w 10000"/>
                                <a:gd name="connsiteY831" fmla="*/ 786 h 10000"/>
                                <a:gd name="connsiteX832" fmla="*/ 5556 w 10000"/>
                                <a:gd name="connsiteY832" fmla="*/ 786 h 10000"/>
                                <a:gd name="connsiteX833" fmla="*/ 5671 w 10000"/>
                                <a:gd name="connsiteY833" fmla="*/ 820 h 10000"/>
                                <a:gd name="connsiteX834" fmla="*/ 5794 w 10000"/>
                                <a:gd name="connsiteY834" fmla="*/ 857 h 10000"/>
                                <a:gd name="connsiteX835" fmla="*/ 6021 w 10000"/>
                                <a:gd name="connsiteY835" fmla="*/ 932 h 10000"/>
                                <a:gd name="connsiteX836" fmla="*/ 6021 w 10000"/>
                                <a:gd name="connsiteY836" fmla="*/ 932 h 10000"/>
                                <a:gd name="connsiteX837" fmla="*/ 6180 w 10000"/>
                                <a:gd name="connsiteY837" fmla="*/ 1000 h 10000"/>
                                <a:gd name="connsiteX838" fmla="*/ 6257 w 10000"/>
                                <a:gd name="connsiteY838" fmla="*/ 1060 h 10000"/>
                                <a:gd name="connsiteX839" fmla="*/ 6372 w 10000"/>
                                <a:gd name="connsiteY839" fmla="*/ 1173 h 10000"/>
                                <a:gd name="connsiteX840" fmla="*/ 6372 w 10000"/>
                                <a:gd name="connsiteY840" fmla="*/ 1173 h 10000"/>
                                <a:gd name="connsiteX841" fmla="*/ 6407 w 10000"/>
                                <a:gd name="connsiteY841" fmla="*/ 1270 h 10000"/>
                                <a:gd name="connsiteX842" fmla="*/ 6407 w 10000"/>
                                <a:gd name="connsiteY842" fmla="*/ 1346 h 10000"/>
                                <a:gd name="connsiteX843" fmla="*/ 6407 w 10000"/>
                                <a:gd name="connsiteY843" fmla="*/ 1346 h 10000"/>
                                <a:gd name="connsiteX844" fmla="*/ 6328 w 10000"/>
                                <a:gd name="connsiteY844" fmla="*/ 5677 h 10000"/>
                                <a:gd name="connsiteX845" fmla="*/ 6292 w 10000"/>
                                <a:gd name="connsiteY845" fmla="*/ 9997 h 10000"/>
                                <a:gd name="connsiteX846" fmla="*/ 6292 w 10000"/>
                                <a:gd name="connsiteY846" fmla="*/ 9997 h 10000"/>
                                <a:gd name="connsiteX847" fmla="*/ 6292 w 10000"/>
                                <a:gd name="connsiteY847" fmla="*/ 10000 h 10000"/>
                                <a:gd name="connsiteX848" fmla="*/ 6837 w 10000"/>
                                <a:gd name="connsiteY848" fmla="*/ 10000 h 10000"/>
                                <a:gd name="connsiteX849" fmla="*/ 6837 w 10000"/>
                                <a:gd name="connsiteY849" fmla="*/ 10000 h 10000"/>
                                <a:gd name="connsiteX850" fmla="*/ 6837 w 10000"/>
                                <a:gd name="connsiteY850" fmla="*/ 9997 h 10000"/>
                                <a:gd name="connsiteX851" fmla="*/ 6837 w 10000"/>
                                <a:gd name="connsiteY851" fmla="*/ 9997 h 10000"/>
                                <a:gd name="connsiteX852" fmla="*/ 6837 w 10000"/>
                                <a:gd name="connsiteY852" fmla="*/ 8632 h 10000"/>
                                <a:gd name="connsiteX853" fmla="*/ 6871 w 10000"/>
                                <a:gd name="connsiteY853" fmla="*/ 5662 h 10000"/>
                                <a:gd name="connsiteX854" fmla="*/ 6907 w 10000"/>
                                <a:gd name="connsiteY854" fmla="*/ 1331 h 10000"/>
                                <a:gd name="connsiteX855" fmla="*/ 6907 w 10000"/>
                                <a:gd name="connsiteY855" fmla="*/ 1331 h 10000"/>
                                <a:gd name="connsiteX856" fmla="*/ 6949 w 10000"/>
                                <a:gd name="connsiteY856" fmla="*/ 1195 h 10000"/>
                                <a:gd name="connsiteX857" fmla="*/ 6949 w 10000"/>
                                <a:gd name="connsiteY857" fmla="*/ 1064 h 10000"/>
                                <a:gd name="connsiteX858" fmla="*/ 6949 w 10000"/>
                                <a:gd name="connsiteY858" fmla="*/ 1064 h 10000"/>
                                <a:gd name="connsiteX859" fmla="*/ 6907 w 10000"/>
                                <a:gd name="connsiteY859" fmla="*/ 1000 h 10000"/>
                                <a:gd name="connsiteX860" fmla="*/ 6949 w 10000"/>
                                <a:gd name="connsiteY860" fmla="*/ 936 h 10000"/>
                                <a:gd name="connsiteX861" fmla="*/ 6949 w 10000"/>
                                <a:gd name="connsiteY861" fmla="*/ 936 h 10000"/>
                                <a:gd name="connsiteX862" fmla="*/ 6949 w 10000"/>
                                <a:gd name="connsiteY862" fmla="*/ 917 h 10000"/>
                                <a:gd name="connsiteX863" fmla="*/ 6949 w 10000"/>
                                <a:gd name="connsiteY863" fmla="*/ 917 h 10000"/>
                                <a:gd name="connsiteX864" fmla="*/ 6985 w 10000"/>
                                <a:gd name="connsiteY864" fmla="*/ 876 h 10000"/>
                                <a:gd name="connsiteX865" fmla="*/ 7030 w 10000"/>
                                <a:gd name="connsiteY865" fmla="*/ 834 h 10000"/>
                                <a:gd name="connsiteX866" fmla="*/ 7142 w 10000"/>
                                <a:gd name="connsiteY866" fmla="*/ 748 h 10000"/>
                                <a:gd name="connsiteX867" fmla="*/ 7142 w 10000"/>
                                <a:gd name="connsiteY867" fmla="*/ 748 h 10000"/>
                                <a:gd name="connsiteX868" fmla="*/ 7222 w 10000"/>
                                <a:gd name="connsiteY868" fmla="*/ 718 h 10000"/>
                                <a:gd name="connsiteX869" fmla="*/ 7301 w 10000"/>
                                <a:gd name="connsiteY869" fmla="*/ 688 h 10000"/>
                                <a:gd name="connsiteX870" fmla="*/ 7493 w 10000"/>
                                <a:gd name="connsiteY870" fmla="*/ 628 h 10000"/>
                                <a:gd name="connsiteX871" fmla="*/ 7493 w 10000"/>
                                <a:gd name="connsiteY871" fmla="*/ 628 h 10000"/>
                                <a:gd name="connsiteX872" fmla="*/ 7643 w 10000"/>
                                <a:gd name="connsiteY872" fmla="*/ 583 h 10000"/>
                                <a:gd name="connsiteX873" fmla="*/ 7800 w 10000"/>
                                <a:gd name="connsiteY873" fmla="*/ 542 h 10000"/>
                                <a:gd name="connsiteX874" fmla="*/ 7800 w 10000"/>
                                <a:gd name="connsiteY874" fmla="*/ 542 h 10000"/>
                                <a:gd name="connsiteX875" fmla="*/ 8186 w 10000"/>
                                <a:gd name="connsiteY875" fmla="*/ 459 h 10000"/>
                                <a:gd name="connsiteX876" fmla="*/ 8186 w 10000"/>
                                <a:gd name="connsiteY876" fmla="*/ 459 h 10000"/>
                                <a:gd name="connsiteX877" fmla="*/ 8378 w 10000"/>
                                <a:gd name="connsiteY877" fmla="*/ 417 h 10000"/>
                                <a:gd name="connsiteX878" fmla="*/ 8493 w 10000"/>
                                <a:gd name="connsiteY878" fmla="*/ 398 h 10000"/>
                                <a:gd name="connsiteX879" fmla="*/ 8607 w 10000"/>
                                <a:gd name="connsiteY879" fmla="*/ 380 h 10000"/>
                                <a:gd name="connsiteX880" fmla="*/ 8607 w 10000"/>
                                <a:gd name="connsiteY880" fmla="*/ 380 h 10000"/>
                                <a:gd name="connsiteX881" fmla="*/ 8607 w 10000"/>
                                <a:gd name="connsiteY881" fmla="*/ 387 h 10000"/>
                                <a:gd name="connsiteX882" fmla="*/ 8686 w 10000"/>
                                <a:gd name="connsiteY882" fmla="*/ 395 h 10000"/>
                                <a:gd name="connsiteX883" fmla="*/ 8764 w 10000"/>
                                <a:gd name="connsiteY883" fmla="*/ 398 h 10000"/>
                                <a:gd name="connsiteX884" fmla="*/ 8878 w 10000"/>
                                <a:gd name="connsiteY884" fmla="*/ 398 h 10000"/>
                                <a:gd name="connsiteX885" fmla="*/ 8878 w 10000"/>
                                <a:gd name="connsiteY885" fmla="*/ 398 h 10000"/>
                                <a:gd name="connsiteX886" fmla="*/ 8922 w 10000"/>
                                <a:gd name="connsiteY886" fmla="*/ 391 h 10000"/>
                                <a:gd name="connsiteX887" fmla="*/ 8957 w 10000"/>
                                <a:gd name="connsiteY887" fmla="*/ 387 h 10000"/>
                                <a:gd name="connsiteX888" fmla="*/ 8957 w 10000"/>
                                <a:gd name="connsiteY888" fmla="*/ 387 h 10000"/>
                                <a:gd name="connsiteX889" fmla="*/ 9035 w 10000"/>
                                <a:gd name="connsiteY889" fmla="*/ 391 h 10000"/>
                                <a:gd name="connsiteX890" fmla="*/ 9150 w 10000"/>
                                <a:gd name="connsiteY890" fmla="*/ 395 h 10000"/>
                                <a:gd name="connsiteX891" fmla="*/ 9186 w 10000"/>
                                <a:gd name="connsiteY891" fmla="*/ 395 h 10000"/>
                                <a:gd name="connsiteX892" fmla="*/ 9264 w 10000"/>
                                <a:gd name="connsiteY892" fmla="*/ 391 h 10000"/>
                                <a:gd name="connsiteX893" fmla="*/ 9264 w 10000"/>
                                <a:gd name="connsiteY893" fmla="*/ 387 h 10000"/>
                                <a:gd name="connsiteX894" fmla="*/ 9264 w 10000"/>
                                <a:gd name="connsiteY894" fmla="*/ 380 h 10000"/>
                                <a:gd name="connsiteX895" fmla="*/ 9264 w 10000"/>
                                <a:gd name="connsiteY895" fmla="*/ 380 h 10000"/>
                                <a:gd name="connsiteX896" fmla="*/ 9343 w 10000"/>
                                <a:gd name="connsiteY896" fmla="*/ 380 h 10000"/>
                                <a:gd name="connsiteX897" fmla="*/ 9457 w 10000"/>
                                <a:gd name="connsiteY897" fmla="*/ 383 h 10000"/>
                                <a:gd name="connsiteX898" fmla="*/ 9457 w 10000"/>
                                <a:gd name="connsiteY898" fmla="*/ 383 h 10000"/>
                                <a:gd name="connsiteX899" fmla="*/ 9500 w 10000"/>
                                <a:gd name="connsiteY899" fmla="*/ 380 h 10000"/>
                                <a:gd name="connsiteX900" fmla="*/ 9536 w 10000"/>
                                <a:gd name="connsiteY900" fmla="*/ 372 h 10000"/>
                                <a:gd name="connsiteX901" fmla="*/ 9500 w 10000"/>
                                <a:gd name="connsiteY901" fmla="*/ 357 h 10000"/>
                                <a:gd name="connsiteX902" fmla="*/ 9500 w 10000"/>
                                <a:gd name="connsiteY902" fmla="*/ 357 h 10000"/>
                                <a:gd name="connsiteX903" fmla="*/ 9649 w 10000"/>
                                <a:gd name="connsiteY903" fmla="*/ 361 h 10000"/>
                                <a:gd name="connsiteX904" fmla="*/ 9772 w 10000"/>
                                <a:gd name="connsiteY904" fmla="*/ 357 h 10000"/>
                                <a:gd name="connsiteX905" fmla="*/ 9772 w 10000"/>
                                <a:gd name="connsiteY905" fmla="*/ 357 h 10000"/>
                                <a:gd name="connsiteX906" fmla="*/ 9772 w 10000"/>
                                <a:gd name="connsiteY906" fmla="*/ 350 h 10000"/>
                                <a:gd name="connsiteX907" fmla="*/ 9729 w 10000"/>
                                <a:gd name="connsiteY907" fmla="*/ 342 h 10000"/>
                                <a:gd name="connsiteX908" fmla="*/ 9694 w 10000"/>
                                <a:gd name="connsiteY908" fmla="*/ 331 h 10000"/>
                                <a:gd name="connsiteX909" fmla="*/ 9694 w 10000"/>
                                <a:gd name="connsiteY909" fmla="*/ 331 h 10000"/>
                                <a:gd name="connsiteX910" fmla="*/ 9807 w 10000"/>
                                <a:gd name="connsiteY910" fmla="*/ 327 h 10000"/>
                                <a:gd name="connsiteX911" fmla="*/ 9886 w 10000"/>
                                <a:gd name="connsiteY911" fmla="*/ 327 h 10000"/>
                                <a:gd name="connsiteX912" fmla="*/ 9921 w 10000"/>
                                <a:gd name="connsiteY912" fmla="*/ 323 h 10000"/>
                                <a:gd name="connsiteX913" fmla="*/ 9921 w 10000"/>
                                <a:gd name="connsiteY913" fmla="*/ 323 h 10000"/>
                                <a:gd name="connsiteX914" fmla="*/ 9965 w 10000"/>
                                <a:gd name="connsiteY914" fmla="*/ 316 h 10000"/>
                                <a:gd name="connsiteX915" fmla="*/ 9921 w 10000"/>
                                <a:gd name="connsiteY915" fmla="*/ 308 h 10000"/>
                                <a:gd name="connsiteX916" fmla="*/ 9807 w 10000"/>
                                <a:gd name="connsiteY916" fmla="*/ 293 h 10000"/>
                                <a:gd name="connsiteX917" fmla="*/ 9807 w 10000"/>
                                <a:gd name="connsiteY917" fmla="*/ 293 h 10000"/>
                                <a:gd name="connsiteX918" fmla="*/ 9965 w 10000"/>
                                <a:gd name="connsiteY918" fmla="*/ 286 h 10000"/>
                                <a:gd name="connsiteX919" fmla="*/ 10000 w 10000"/>
                                <a:gd name="connsiteY919" fmla="*/ 278 h 10000"/>
                                <a:gd name="connsiteX920" fmla="*/ 10000 w 10000"/>
                                <a:gd name="connsiteY920" fmla="*/ 270 h 10000"/>
                                <a:gd name="connsiteX921" fmla="*/ 10000 w 10000"/>
                                <a:gd name="connsiteY921" fmla="*/ 270 h 10000"/>
                                <a:gd name="connsiteX0" fmla="*/ 10000 w 10000"/>
                                <a:gd name="connsiteY0" fmla="*/ 270 h 10000"/>
                                <a:gd name="connsiteX1" fmla="*/ 10000 w 10000"/>
                                <a:gd name="connsiteY1" fmla="*/ 270 h 10000"/>
                                <a:gd name="connsiteX2" fmla="*/ 9921 w 10000"/>
                                <a:gd name="connsiteY2" fmla="*/ 259 h 10000"/>
                                <a:gd name="connsiteX3" fmla="*/ 9843 w 10000"/>
                                <a:gd name="connsiteY3" fmla="*/ 252 h 10000"/>
                                <a:gd name="connsiteX4" fmla="*/ 9843 w 10000"/>
                                <a:gd name="connsiteY4" fmla="*/ 252 h 10000"/>
                                <a:gd name="connsiteX5" fmla="*/ 9921 w 10000"/>
                                <a:gd name="connsiteY5" fmla="*/ 241 h 10000"/>
                                <a:gd name="connsiteX6" fmla="*/ 9921 w 10000"/>
                                <a:gd name="connsiteY6" fmla="*/ 229 h 10000"/>
                                <a:gd name="connsiteX7" fmla="*/ 9886 w 10000"/>
                                <a:gd name="connsiteY7" fmla="*/ 218 h 10000"/>
                                <a:gd name="connsiteX8" fmla="*/ 9807 w 10000"/>
                                <a:gd name="connsiteY8" fmla="*/ 211 h 10000"/>
                                <a:gd name="connsiteX9" fmla="*/ 9807 w 10000"/>
                                <a:gd name="connsiteY9" fmla="*/ 211 h 10000"/>
                                <a:gd name="connsiteX10" fmla="*/ 9772 w 10000"/>
                                <a:gd name="connsiteY10" fmla="*/ 214 h 10000"/>
                                <a:gd name="connsiteX11" fmla="*/ 9772 w 10000"/>
                                <a:gd name="connsiteY11" fmla="*/ 214 h 10000"/>
                                <a:gd name="connsiteX12" fmla="*/ 9772 w 10000"/>
                                <a:gd name="connsiteY12" fmla="*/ 195 h 10000"/>
                                <a:gd name="connsiteX13" fmla="*/ 9729 w 10000"/>
                                <a:gd name="connsiteY13" fmla="*/ 184 h 10000"/>
                                <a:gd name="connsiteX14" fmla="*/ 9694 w 10000"/>
                                <a:gd name="connsiteY14" fmla="*/ 181 h 10000"/>
                                <a:gd name="connsiteX15" fmla="*/ 9694 w 10000"/>
                                <a:gd name="connsiteY15" fmla="*/ 181 h 10000"/>
                                <a:gd name="connsiteX16" fmla="*/ 9580 w 10000"/>
                                <a:gd name="connsiteY16" fmla="*/ 181 h 10000"/>
                                <a:gd name="connsiteX17" fmla="*/ 9500 w 10000"/>
                                <a:gd name="connsiteY17" fmla="*/ 184 h 10000"/>
                                <a:gd name="connsiteX18" fmla="*/ 9500 w 10000"/>
                                <a:gd name="connsiteY18" fmla="*/ 184 h 10000"/>
                                <a:gd name="connsiteX19" fmla="*/ 9500 w 10000"/>
                                <a:gd name="connsiteY19" fmla="*/ 169 h 10000"/>
                                <a:gd name="connsiteX20" fmla="*/ 9500 w 10000"/>
                                <a:gd name="connsiteY20" fmla="*/ 169 h 10000"/>
                                <a:gd name="connsiteX21" fmla="*/ 9421 w 10000"/>
                                <a:gd name="connsiteY21" fmla="*/ 161 h 10000"/>
                                <a:gd name="connsiteX22" fmla="*/ 9343 w 10000"/>
                                <a:gd name="connsiteY22" fmla="*/ 161 h 10000"/>
                                <a:gd name="connsiteX23" fmla="*/ 9308 w 10000"/>
                                <a:gd name="connsiteY23" fmla="*/ 166 h 10000"/>
                                <a:gd name="connsiteX24" fmla="*/ 9308 w 10000"/>
                                <a:gd name="connsiteY24" fmla="*/ 166 h 10000"/>
                                <a:gd name="connsiteX25" fmla="*/ 9264 w 10000"/>
                                <a:gd name="connsiteY25" fmla="*/ 154 h 10000"/>
                                <a:gd name="connsiteX26" fmla="*/ 9264 w 10000"/>
                                <a:gd name="connsiteY26" fmla="*/ 154 h 10000"/>
                                <a:gd name="connsiteX27" fmla="*/ 9186 w 10000"/>
                                <a:gd name="connsiteY27" fmla="*/ 147 h 10000"/>
                                <a:gd name="connsiteX28" fmla="*/ 9186 w 10000"/>
                                <a:gd name="connsiteY28" fmla="*/ 147 h 10000"/>
                                <a:gd name="connsiteX29" fmla="*/ 9150 w 10000"/>
                                <a:gd name="connsiteY29" fmla="*/ 147 h 10000"/>
                                <a:gd name="connsiteX30" fmla="*/ 9114 w 10000"/>
                                <a:gd name="connsiteY30" fmla="*/ 150 h 10000"/>
                                <a:gd name="connsiteX31" fmla="*/ 9071 w 10000"/>
                                <a:gd name="connsiteY31" fmla="*/ 154 h 10000"/>
                                <a:gd name="connsiteX32" fmla="*/ 9071 w 10000"/>
                                <a:gd name="connsiteY32" fmla="*/ 154 h 10000"/>
                                <a:gd name="connsiteX33" fmla="*/ 9071 w 10000"/>
                                <a:gd name="connsiteY33" fmla="*/ 154 h 10000"/>
                                <a:gd name="connsiteX34" fmla="*/ 9035 w 10000"/>
                                <a:gd name="connsiteY34" fmla="*/ 147 h 10000"/>
                                <a:gd name="connsiteX35" fmla="*/ 8993 w 10000"/>
                                <a:gd name="connsiteY35" fmla="*/ 142 h 10000"/>
                                <a:gd name="connsiteX36" fmla="*/ 8922 w 10000"/>
                                <a:gd name="connsiteY36" fmla="*/ 142 h 10000"/>
                                <a:gd name="connsiteX37" fmla="*/ 8922 w 10000"/>
                                <a:gd name="connsiteY37" fmla="*/ 142 h 10000"/>
                                <a:gd name="connsiteX38" fmla="*/ 8878 w 10000"/>
                                <a:gd name="connsiteY38" fmla="*/ 142 h 10000"/>
                                <a:gd name="connsiteX39" fmla="*/ 8843 w 10000"/>
                                <a:gd name="connsiteY39" fmla="*/ 150 h 10000"/>
                                <a:gd name="connsiteX40" fmla="*/ 8843 w 10000"/>
                                <a:gd name="connsiteY40" fmla="*/ 154 h 10000"/>
                                <a:gd name="connsiteX41" fmla="*/ 8764 w 10000"/>
                                <a:gd name="connsiteY41" fmla="*/ 154 h 10000"/>
                                <a:gd name="connsiteX42" fmla="*/ 8764 w 10000"/>
                                <a:gd name="connsiteY42" fmla="*/ 154 h 10000"/>
                                <a:gd name="connsiteX43" fmla="*/ 8730 w 10000"/>
                                <a:gd name="connsiteY43" fmla="*/ 147 h 10000"/>
                                <a:gd name="connsiteX44" fmla="*/ 8650 w 10000"/>
                                <a:gd name="connsiteY44" fmla="*/ 139 h 10000"/>
                                <a:gd name="connsiteX45" fmla="*/ 8650 w 10000"/>
                                <a:gd name="connsiteY45" fmla="*/ 139 h 10000"/>
                                <a:gd name="connsiteX46" fmla="*/ 8607 w 10000"/>
                                <a:gd name="connsiteY46" fmla="*/ 139 h 10000"/>
                                <a:gd name="connsiteX47" fmla="*/ 8571 w 10000"/>
                                <a:gd name="connsiteY47" fmla="*/ 147 h 10000"/>
                                <a:gd name="connsiteX48" fmla="*/ 8536 w 10000"/>
                                <a:gd name="connsiteY48" fmla="*/ 158 h 10000"/>
                                <a:gd name="connsiteX49" fmla="*/ 8536 w 10000"/>
                                <a:gd name="connsiteY49" fmla="*/ 158 h 10000"/>
                                <a:gd name="connsiteX50" fmla="*/ 8458 w 10000"/>
                                <a:gd name="connsiteY50" fmla="*/ 154 h 10000"/>
                                <a:gd name="connsiteX51" fmla="*/ 8413 w 10000"/>
                                <a:gd name="connsiteY51" fmla="*/ 150 h 10000"/>
                                <a:gd name="connsiteX52" fmla="*/ 8413 w 10000"/>
                                <a:gd name="connsiteY52" fmla="*/ 150 h 10000"/>
                                <a:gd name="connsiteX53" fmla="*/ 8378 w 10000"/>
                                <a:gd name="connsiteY53" fmla="*/ 147 h 10000"/>
                                <a:gd name="connsiteX54" fmla="*/ 8344 w 10000"/>
                                <a:gd name="connsiteY54" fmla="*/ 142 h 10000"/>
                                <a:gd name="connsiteX55" fmla="*/ 8344 w 10000"/>
                                <a:gd name="connsiteY55" fmla="*/ 142 h 10000"/>
                                <a:gd name="connsiteX56" fmla="*/ 8264 w 10000"/>
                                <a:gd name="connsiteY56" fmla="*/ 147 h 10000"/>
                                <a:gd name="connsiteX57" fmla="*/ 8264 w 10000"/>
                                <a:gd name="connsiteY57" fmla="*/ 154 h 10000"/>
                                <a:gd name="connsiteX58" fmla="*/ 8264 w 10000"/>
                                <a:gd name="connsiteY58" fmla="*/ 173 h 10000"/>
                                <a:gd name="connsiteX59" fmla="*/ 8264 w 10000"/>
                                <a:gd name="connsiteY59" fmla="*/ 173 h 10000"/>
                                <a:gd name="connsiteX60" fmla="*/ 8221 w 10000"/>
                                <a:gd name="connsiteY60" fmla="*/ 169 h 10000"/>
                                <a:gd name="connsiteX61" fmla="*/ 8221 w 10000"/>
                                <a:gd name="connsiteY61" fmla="*/ 166 h 10000"/>
                                <a:gd name="connsiteX62" fmla="*/ 8221 w 10000"/>
                                <a:gd name="connsiteY62" fmla="*/ 166 h 10000"/>
                                <a:gd name="connsiteX63" fmla="*/ 8186 w 10000"/>
                                <a:gd name="connsiteY63" fmla="*/ 166 h 10000"/>
                                <a:gd name="connsiteX64" fmla="*/ 8186 w 10000"/>
                                <a:gd name="connsiteY64" fmla="*/ 161 h 10000"/>
                                <a:gd name="connsiteX65" fmla="*/ 8186 w 10000"/>
                                <a:gd name="connsiteY65" fmla="*/ 161 h 10000"/>
                                <a:gd name="connsiteX66" fmla="*/ 8107 w 10000"/>
                                <a:gd name="connsiteY66" fmla="*/ 161 h 10000"/>
                                <a:gd name="connsiteX67" fmla="*/ 8027 w 10000"/>
                                <a:gd name="connsiteY67" fmla="*/ 166 h 10000"/>
                                <a:gd name="connsiteX68" fmla="*/ 7992 w 10000"/>
                                <a:gd name="connsiteY68" fmla="*/ 173 h 10000"/>
                                <a:gd name="connsiteX69" fmla="*/ 7992 w 10000"/>
                                <a:gd name="connsiteY69" fmla="*/ 184 h 10000"/>
                                <a:gd name="connsiteX70" fmla="*/ 7992 w 10000"/>
                                <a:gd name="connsiteY70" fmla="*/ 184 h 10000"/>
                                <a:gd name="connsiteX71" fmla="*/ 7992 w 10000"/>
                                <a:gd name="connsiteY71" fmla="*/ 184 h 10000"/>
                                <a:gd name="connsiteX72" fmla="*/ 8027 w 10000"/>
                                <a:gd name="connsiteY72" fmla="*/ 188 h 10000"/>
                                <a:gd name="connsiteX73" fmla="*/ 8027 w 10000"/>
                                <a:gd name="connsiteY73" fmla="*/ 188 h 10000"/>
                                <a:gd name="connsiteX74" fmla="*/ 7992 w 10000"/>
                                <a:gd name="connsiteY74" fmla="*/ 192 h 10000"/>
                                <a:gd name="connsiteX75" fmla="*/ 7992 w 10000"/>
                                <a:gd name="connsiteY75" fmla="*/ 192 h 10000"/>
                                <a:gd name="connsiteX76" fmla="*/ 7950 w 10000"/>
                                <a:gd name="connsiteY76" fmla="*/ 188 h 10000"/>
                                <a:gd name="connsiteX77" fmla="*/ 7915 w 10000"/>
                                <a:gd name="connsiteY77" fmla="*/ 184 h 10000"/>
                                <a:gd name="connsiteX78" fmla="*/ 7915 w 10000"/>
                                <a:gd name="connsiteY78" fmla="*/ 184 h 10000"/>
                                <a:gd name="connsiteX79" fmla="*/ 7835 w 10000"/>
                                <a:gd name="connsiteY79" fmla="*/ 188 h 10000"/>
                                <a:gd name="connsiteX80" fmla="*/ 7800 w 10000"/>
                                <a:gd name="connsiteY80" fmla="*/ 195 h 10000"/>
                                <a:gd name="connsiteX81" fmla="*/ 7800 w 10000"/>
                                <a:gd name="connsiteY81" fmla="*/ 195 h 10000"/>
                                <a:gd name="connsiteX82" fmla="*/ 7835 w 10000"/>
                                <a:gd name="connsiteY82" fmla="*/ 206 h 10000"/>
                                <a:gd name="connsiteX83" fmla="*/ 7835 w 10000"/>
                                <a:gd name="connsiteY83" fmla="*/ 211 h 10000"/>
                                <a:gd name="connsiteX84" fmla="*/ 7835 w 10000"/>
                                <a:gd name="connsiteY84" fmla="*/ 218 h 10000"/>
                                <a:gd name="connsiteX85" fmla="*/ 7835 w 10000"/>
                                <a:gd name="connsiteY85" fmla="*/ 218 h 10000"/>
                                <a:gd name="connsiteX86" fmla="*/ 7800 w 10000"/>
                                <a:gd name="connsiteY86" fmla="*/ 218 h 10000"/>
                                <a:gd name="connsiteX87" fmla="*/ 7721 w 10000"/>
                                <a:gd name="connsiteY87" fmla="*/ 214 h 10000"/>
                                <a:gd name="connsiteX88" fmla="*/ 7721 w 10000"/>
                                <a:gd name="connsiteY88" fmla="*/ 214 h 10000"/>
                                <a:gd name="connsiteX89" fmla="*/ 7687 w 10000"/>
                                <a:gd name="connsiteY89" fmla="*/ 214 h 10000"/>
                                <a:gd name="connsiteX90" fmla="*/ 7607 w 10000"/>
                                <a:gd name="connsiteY90" fmla="*/ 222 h 10000"/>
                                <a:gd name="connsiteX91" fmla="*/ 7607 w 10000"/>
                                <a:gd name="connsiteY91" fmla="*/ 222 h 10000"/>
                                <a:gd name="connsiteX92" fmla="*/ 7643 w 10000"/>
                                <a:gd name="connsiteY92" fmla="*/ 233 h 10000"/>
                                <a:gd name="connsiteX93" fmla="*/ 7756 w 10000"/>
                                <a:gd name="connsiteY93" fmla="*/ 241 h 10000"/>
                                <a:gd name="connsiteX94" fmla="*/ 7756 w 10000"/>
                                <a:gd name="connsiteY94" fmla="*/ 241 h 10000"/>
                                <a:gd name="connsiteX95" fmla="*/ 7643 w 10000"/>
                                <a:gd name="connsiteY95" fmla="*/ 244 h 10000"/>
                                <a:gd name="connsiteX96" fmla="*/ 7564 w 10000"/>
                                <a:gd name="connsiteY96" fmla="*/ 248 h 10000"/>
                                <a:gd name="connsiteX97" fmla="*/ 7564 w 10000"/>
                                <a:gd name="connsiteY97" fmla="*/ 248 h 10000"/>
                                <a:gd name="connsiteX98" fmla="*/ 7564 w 10000"/>
                                <a:gd name="connsiteY98" fmla="*/ 256 h 10000"/>
                                <a:gd name="connsiteX99" fmla="*/ 7607 w 10000"/>
                                <a:gd name="connsiteY99" fmla="*/ 263 h 10000"/>
                                <a:gd name="connsiteX100" fmla="*/ 7643 w 10000"/>
                                <a:gd name="connsiteY100" fmla="*/ 267 h 10000"/>
                                <a:gd name="connsiteX101" fmla="*/ 7756 w 10000"/>
                                <a:gd name="connsiteY101" fmla="*/ 270 h 10000"/>
                                <a:gd name="connsiteX102" fmla="*/ 7756 w 10000"/>
                                <a:gd name="connsiteY102" fmla="*/ 270 h 10000"/>
                                <a:gd name="connsiteX103" fmla="*/ 7721 w 10000"/>
                                <a:gd name="connsiteY103" fmla="*/ 275 h 10000"/>
                                <a:gd name="connsiteX104" fmla="*/ 7687 w 10000"/>
                                <a:gd name="connsiteY104" fmla="*/ 275 h 10000"/>
                                <a:gd name="connsiteX105" fmla="*/ 7687 w 10000"/>
                                <a:gd name="connsiteY105" fmla="*/ 275 h 10000"/>
                                <a:gd name="connsiteX106" fmla="*/ 7607 w 10000"/>
                                <a:gd name="connsiteY106" fmla="*/ 282 h 10000"/>
                                <a:gd name="connsiteX107" fmla="*/ 7607 w 10000"/>
                                <a:gd name="connsiteY107" fmla="*/ 289 h 10000"/>
                                <a:gd name="connsiteX108" fmla="*/ 7643 w 10000"/>
                                <a:gd name="connsiteY108" fmla="*/ 297 h 10000"/>
                                <a:gd name="connsiteX109" fmla="*/ 7756 w 10000"/>
                                <a:gd name="connsiteY109" fmla="*/ 297 h 10000"/>
                                <a:gd name="connsiteX110" fmla="*/ 7756 w 10000"/>
                                <a:gd name="connsiteY110" fmla="*/ 297 h 10000"/>
                                <a:gd name="connsiteX111" fmla="*/ 7756 w 10000"/>
                                <a:gd name="connsiteY111" fmla="*/ 308 h 10000"/>
                                <a:gd name="connsiteX112" fmla="*/ 7756 w 10000"/>
                                <a:gd name="connsiteY112" fmla="*/ 312 h 10000"/>
                                <a:gd name="connsiteX113" fmla="*/ 7721 w 10000"/>
                                <a:gd name="connsiteY113" fmla="*/ 320 h 10000"/>
                                <a:gd name="connsiteX114" fmla="*/ 7721 w 10000"/>
                                <a:gd name="connsiteY114" fmla="*/ 331 h 10000"/>
                                <a:gd name="connsiteX115" fmla="*/ 7721 w 10000"/>
                                <a:gd name="connsiteY115" fmla="*/ 331 h 10000"/>
                                <a:gd name="connsiteX116" fmla="*/ 7756 w 10000"/>
                                <a:gd name="connsiteY116" fmla="*/ 334 h 10000"/>
                                <a:gd name="connsiteX117" fmla="*/ 7835 w 10000"/>
                                <a:gd name="connsiteY117" fmla="*/ 339 h 10000"/>
                                <a:gd name="connsiteX118" fmla="*/ 7915 w 10000"/>
                                <a:gd name="connsiteY118" fmla="*/ 342 h 10000"/>
                                <a:gd name="connsiteX119" fmla="*/ 7992 w 10000"/>
                                <a:gd name="connsiteY119" fmla="*/ 339 h 10000"/>
                                <a:gd name="connsiteX120" fmla="*/ 7992 w 10000"/>
                                <a:gd name="connsiteY120" fmla="*/ 339 h 10000"/>
                                <a:gd name="connsiteX121" fmla="*/ 7992 w 10000"/>
                                <a:gd name="connsiteY121" fmla="*/ 346 h 10000"/>
                                <a:gd name="connsiteX122" fmla="*/ 7950 w 10000"/>
                                <a:gd name="connsiteY122" fmla="*/ 353 h 10000"/>
                                <a:gd name="connsiteX123" fmla="*/ 7950 w 10000"/>
                                <a:gd name="connsiteY123" fmla="*/ 353 h 10000"/>
                                <a:gd name="connsiteX124" fmla="*/ 7992 w 10000"/>
                                <a:gd name="connsiteY124" fmla="*/ 357 h 10000"/>
                                <a:gd name="connsiteX125" fmla="*/ 8027 w 10000"/>
                                <a:gd name="connsiteY125" fmla="*/ 364 h 10000"/>
                                <a:gd name="connsiteX126" fmla="*/ 8186 w 10000"/>
                                <a:gd name="connsiteY126" fmla="*/ 369 h 10000"/>
                                <a:gd name="connsiteX127" fmla="*/ 8186 w 10000"/>
                                <a:gd name="connsiteY127" fmla="*/ 369 h 10000"/>
                                <a:gd name="connsiteX128" fmla="*/ 7915 w 10000"/>
                                <a:gd name="connsiteY128" fmla="*/ 428 h 10000"/>
                                <a:gd name="connsiteX129" fmla="*/ 7643 w 10000"/>
                                <a:gd name="connsiteY129" fmla="*/ 489 h 10000"/>
                                <a:gd name="connsiteX130" fmla="*/ 7643 w 10000"/>
                                <a:gd name="connsiteY130" fmla="*/ 489 h 10000"/>
                                <a:gd name="connsiteX131" fmla="*/ 7450 w 10000"/>
                                <a:gd name="connsiteY131" fmla="*/ 519 h 10000"/>
                                <a:gd name="connsiteX132" fmla="*/ 7450 w 10000"/>
                                <a:gd name="connsiteY132" fmla="*/ 519 h 10000"/>
                                <a:gd name="connsiteX133" fmla="*/ 7222 w 10000"/>
                                <a:gd name="connsiteY133" fmla="*/ 579 h 10000"/>
                                <a:gd name="connsiteX134" fmla="*/ 6985 w 10000"/>
                                <a:gd name="connsiteY134" fmla="*/ 639 h 10000"/>
                                <a:gd name="connsiteX135" fmla="*/ 6985 w 10000"/>
                                <a:gd name="connsiteY135" fmla="*/ 639 h 10000"/>
                                <a:gd name="connsiteX136" fmla="*/ 6949 w 10000"/>
                                <a:gd name="connsiteY136" fmla="*/ 650 h 10000"/>
                                <a:gd name="connsiteX137" fmla="*/ 6907 w 10000"/>
                                <a:gd name="connsiteY137" fmla="*/ 662 h 10000"/>
                                <a:gd name="connsiteX138" fmla="*/ 6907 w 10000"/>
                                <a:gd name="connsiteY138" fmla="*/ 662 h 10000"/>
                                <a:gd name="connsiteX139" fmla="*/ 6871 w 10000"/>
                                <a:gd name="connsiteY139" fmla="*/ 684 h 10000"/>
                                <a:gd name="connsiteX140" fmla="*/ 6792 w 10000"/>
                                <a:gd name="connsiteY140" fmla="*/ 711 h 10000"/>
                                <a:gd name="connsiteX141" fmla="*/ 6792 w 10000"/>
                                <a:gd name="connsiteY141" fmla="*/ 711 h 10000"/>
                                <a:gd name="connsiteX142" fmla="*/ 6756 w 10000"/>
                                <a:gd name="connsiteY142" fmla="*/ 737 h 10000"/>
                                <a:gd name="connsiteX143" fmla="*/ 6756 w 10000"/>
                                <a:gd name="connsiteY143" fmla="*/ 737 h 10000"/>
                                <a:gd name="connsiteX144" fmla="*/ 6643 w 10000"/>
                                <a:gd name="connsiteY144" fmla="*/ 782 h 10000"/>
                                <a:gd name="connsiteX145" fmla="*/ 6563 w 10000"/>
                                <a:gd name="connsiteY145" fmla="*/ 834 h 10000"/>
                                <a:gd name="connsiteX146" fmla="*/ 6563 w 10000"/>
                                <a:gd name="connsiteY146" fmla="*/ 834 h 10000"/>
                                <a:gd name="connsiteX147" fmla="*/ 6521 w 10000"/>
                                <a:gd name="connsiteY147" fmla="*/ 876 h 10000"/>
                                <a:gd name="connsiteX148" fmla="*/ 6521 w 10000"/>
                                <a:gd name="connsiteY148" fmla="*/ 876 h 10000"/>
                                <a:gd name="connsiteX149" fmla="*/ 6328 w 10000"/>
                                <a:gd name="connsiteY149" fmla="*/ 823 h 10000"/>
                                <a:gd name="connsiteX150" fmla="*/ 6180 w 10000"/>
                                <a:gd name="connsiteY150" fmla="*/ 767 h 10000"/>
                                <a:gd name="connsiteX151" fmla="*/ 6180 w 10000"/>
                                <a:gd name="connsiteY151" fmla="*/ 767 h 10000"/>
                                <a:gd name="connsiteX152" fmla="*/ 6021 w 10000"/>
                                <a:gd name="connsiteY152" fmla="*/ 711 h 10000"/>
                                <a:gd name="connsiteX153" fmla="*/ 6021 w 10000"/>
                                <a:gd name="connsiteY153" fmla="*/ 711 h 10000"/>
                                <a:gd name="connsiteX154" fmla="*/ 5942 w 10000"/>
                                <a:gd name="connsiteY154" fmla="*/ 673 h 10000"/>
                                <a:gd name="connsiteX155" fmla="*/ 5863 w 10000"/>
                                <a:gd name="connsiteY155" fmla="*/ 636 h 10000"/>
                                <a:gd name="connsiteX156" fmla="*/ 5863 w 10000"/>
                                <a:gd name="connsiteY156" fmla="*/ 636 h 10000"/>
                                <a:gd name="connsiteX157" fmla="*/ 5828 w 10000"/>
                                <a:gd name="connsiteY157" fmla="*/ 605 h 10000"/>
                                <a:gd name="connsiteX158" fmla="*/ 5828 w 10000"/>
                                <a:gd name="connsiteY158" fmla="*/ 605 h 10000"/>
                                <a:gd name="connsiteX159" fmla="*/ 5794 w 10000"/>
                                <a:gd name="connsiteY159" fmla="*/ 594 h 10000"/>
                                <a:gd name="connsiteX160" fmla="*/ 5794 w 10000"/>
                                <a:gd name="connsiteY160" fmla="*/ 594 h 10000"/>
                                <a:gd name="connsiteX161" fmla="*/ 5863 w 10000"/>
                                <a:gd name="connsiteY161" fmla="*/ 560 h 10000"/>
                                <a:gd name="connsiteX162" fmla="*/ 5863 w 10000"/>
                                <a:gd name="connsiteY162" fmla="*/ 560 h 10000"/>
                                <a:gd name="connsiteX163" fmla="*/ 5907 w 10000"/>
                                <a:gd name="connsiteY163" fmla="*/ 549 h 10000"/>
                                <a:gd name="connsiteX164" fmla="*/ 6021 w 10000"/>
                                <a:gd name="connsiteY164" fmla="*/ 530 h 10000"/>
                                <a:gd name="connsiteX165" fmla="*/ 6214 w 10000"/>
                                <a:gd name="connsiteY165" fmla="*/ 508 h 10000"/>
                                <a:gd name="connsiteX166" fmla="*/ 6214 w 10000"/>
                                <a:gd name="connsiteY166" fmla="*/ 508 h 10000"/>
                                <a:gd name="connsiteX167" fmla="*/ 6451 w 10000"/>
                                <a:gd name="connsiteY167" fmla="*/ 473 h 10000"/>
                                <a:gd name="connsiteX168" fmla="*/ 6714 w 10000"/>
                                <a:gd name="connsiteY168" fmla="*/ 440 h 10000"/>
                                <a:gd name="connsiteX169" fmla="*/ 6714 w 10000"/>
                                <a:gd name="connsiteY169" fmla="*/ 440 h 10000"/>
                                <a:gd name="connsiteX170" fmla="*/ 6714 w 10000"/>
                                <a:gd name="connsiteY170" fmla="*/ 444 h 10000"/>
                                <a:gd name="connsiteX171" fmla="*/ 6756 w 10000"/>
                                <a:gd name="connsiteY171" fmla="*/ 444 h 10000"/>
                                <a:gd name="connsiteX172" fmla="*/ 6756 w 10000"/>
                                <a:gd name="connsiteY172" fmla="*/ 444 h 10000"/>
                                <a:gd name="connsiteX173" fmla="*/ 6792 w 10000"/>
                                <a:gd name="connsiteY173" fmla="*/ 436 h 10000"/>
                                <a:gd name="connsiteX174" fmla="*/ 6792 w 10000"/>
                                <a:gd name="connsiteY174" fmla="*/ 436 h 10000"/>
                                <a:gd name="connsiteX175" fmla="*/ 6837 w 10000"/>
                                <a:gd name="connsiteY175" fmla="*/ 440 h 10000"/>
                                <a:gd name="connsiteX176" fmla="*/ 6907 w 10000"/>
                                <a:gd name="connsiteY176" fmla="*/ 444 h 10000"/>
                                <a:gd name="connsiteX177" fmla="*/ 6907 w 10000"/>
                                <a:gd name="connsiteY177" fmla="*/ 444 h 10000"/>
                                <a:gd name="connsiteX178" fmla="*/ 6949 w 10000"/>
                                <a:gd name="connsiteY178" fmla="*/ 436 h 10000"/>
                                <a:gd name="connsiteX179" fmla="*/ 6949 w 10000"/>
                                <a:gd name="connsiteY179" fmla="*/ 436 h 10000"/>
                                <a:gd name="connsiteX180" fmla="*/ 6985 w 10000"/>
                                <a:gd name="connsiteY180" fmla="*/ 440 h 10000"/>
                                <a:gd name="connsiteX181" fmla="*/ 7030 w 10000"/>
                                <a:gd name="connsiteY181" fmla="*/ 440 h 10000"/>
                                <a:gd name="connsiteX182" fmla="*/ 7030 w 10000"/>
                                <a:gd name="connsiteY182" fmla="*/ 440 h 10000"/>
                                <a:gd name="connsiteX183" fmla="*/ 7099 w 10000"/>
                                <a:gd name="connsiteY183" fmla="*/ 436 h 10000"/>
                                <a:gd name="connsiteX184" fmla="*/ 7099 w 10000"/>
                                <a:gd name="connsiteY184" fmla="*/ 433 h 10000"/>
                                <a:gd name="connsiteX185" fmla="*/ 7099 w 10000"/>
                                <a:gd name="connsiteY185" fmla="*/ 433 h 10000"/>
                                <a:gd name="connsiteX186" fmla="*/ 7142 w 10000"/>
                                <a:gd name="connsiteY186" fmla="*/ 433 h 10000"/>
                                <a:gd name="connsiteX187" fmla="*/ 7178 w 10000"/>
                                <a:gd name="connsiteY187" fmla="*/ 433 h 10000"/>
                                <a:gd name="connsiteX188" fmla="*/ 7178 w 10000"/>
                                <a:gd name="connsiteY188" fmla="*/ 433 h 10000"/>
                                <a:gd name="connsiteX189" fmla="*/ 7222 w 10000"/>
                                <a:gd name="connsiteY189" fmla="*/ 428 h 10000"/>
                                <a:gd name="connsiteX190" fmla="*/ 7222 w 10000"/>
                                <a:gd name="connsiteY190" fmla="*/ 421 h 10000"/>
                                <a:gd name="connsiteX191" fmla="*/ 7222 w 10000"/>
                                <a:gd name="connsiteY191" fmla="*/ 421 h 10000"/>
                                <a:gd name="connsiteX192" fmla="*/ 7257 w 10000"/>
                                <a:gd name="connsiteY192" fmla="*/ 421 h 10000"/>
                                <a:gd name="connsiteX193" fmla="*/ 7301 w 10000"/>
                                <a:gd name="connsiteY193" fmla="*/ 421 h 10000"/>
                                <a:gd name="connsiteX194" fmla="*/ 7301 w 10000"/>
                                <a:gd name="connsiteY194" fmla="*/ 421 h 10000"/>
                                <a:gd name="connsiteX195" fmla="*/ 7335 w 10000"/>
                                <a:gd name="connsiteY195" fmla="*/ 417 h 10000"/>
                                <a:gd name="connsiteX196" fmla="*/ 7335 w 10000"/>
                                <a:gd name="connsiteY196" fmla="*/ 409 h 10000"/>
                                <a:gd name="connsiteX197" fmla="*/ 7257 w 10000"/>
                                <a:gd name="connsiteY197" fmla="*/ 406 h 10000"/>
                                <a:gd name="connsiteX198" fmla="*/ 7257 w 10000"/>
                                <a:gd name="connsiteY198" fmla="*/ 406 h 10000"/>
                                <a:gd name="connsiteX199" fmla="*/ 7301 w 10000"/>
                                <a:gd name="connsiteY199" fmla="*/ 398 h 10000"/>
                                <a:gd name="connsiteX200" fmla="*/ 7335 w 10000"/>
                                <a:gd name="connsiteY200" fmla="*/ 395 h 10000"/>
                                <a:gd name="connsiteX201" fmla="*/ 7335 w 10000"/>
                                <a:gd name="connsiteY201" fmla="*/ 391 h 10000"/>
                                <a:gd name="connsiteX202" fmla="*/ 7335 w 10000"/>
                                <a:gd name="connsiteY202" fmla="*/ 383 h 10000"/>
                                <a:gd name="connsiteX203" fmla="*/ 7335 w 10000"/>
                                <a:gd name="connsiteY203" fmla="*/ 383 h 10000"/>
                                <a:gd name="connsiteX204" fmla="*/ 7301 w 10000"/>
                                <a:gd name="connsiteY204" fmla="*/ 383 h 10000"/>
                                <a:gd name="connsiteX205" fmla="*/ 7222 w 10000"/>
                                <a:gd name="connsiteY205" fmla="*/ 380 h 10000"/>
                                <a:gd name="connsiteX206" fmla="*/ 7222 w 10000"/>
                                <a:gd name="connsiteY206" fmla="*/ 380 h 10000"/>
                                <a:gd name="connsiteX207" fmla="*/ 7257 w 10000"/>
                                <a:gd name="connsiteY207" fmla="*/ 372 h 10000"/>
                                <a:gd name="connsiteX208" fmla="*/ 7257 w 10000"/>
                                <a:gd name="connsiteY208" fmla="*/ 369 h 10000"/>
                                <a:gd name="connsiteX209" fmla="*/ 7257 w 10000"/>
                                <a:gd name="connsiteY209" fmla="*/ 364 h 10000"/>
                                <a:gd name="connsiteX210" fmla="*/ 7257 w 10000"/>
                                <a:gd name="connsiteY210" fmla="*/ 364 h 10000"/>
                                <a:gd name="connsiteX211" fmla="*/ 7222 w 10000"/>
                                <a:gd name="connsiteY211" fmla="*/ 364 h 10000"/>
                                <a:gd name="connsiteX212" fmla="*/ 7178 w 10000"/>
                                <a:gd name="connsiteY212" fmla="*/ 364 h 10000"/>
                                <a:gd name="connsiteX213" fmla="*/ 7178 w 10000"/>
                                <a:gd name="connsiteY213" fmla="*/ 364 h 10000"/>
                                <a:gd name="connsiteX214" fmla="*/ 7178 w 10000"/>
                                <a:gd name="connsiteY214" fmla="*/ 361 h 10000"/>
                                <a:gd name="connsiteX215" fmla="*/ 7178 w 10000"/>
                                <a:gd name="connsiteY215" fmla="*/ 353 h 10000"/>
                                <a:gd name="connsiteX216" fmla="*/ 7178 w 10000"/>
                                <a:gd name="connsiteY216" fmla="*/ 353 h 10000"/>
                                <a:gd name="connsiteX217" fmla="*/ 7142 w 10000"/>
                                <a:gd name="connsiteY217" fmla="*/ 353 h 10000"/>
                                <a:gd name="connsiteX218" fmla="*/ 7142 w 10000"/>
                                <a:gd name="connsiteY218" fmla="*/ 350 h 10000"/>
                                <a:gd name="connsiteX219" fmla="*/ 7142 w 10000"/>
                                <a:gd name="connsiteY219" fmla="*/ 350 h 10000"/>
                                <a:gd name="connsiteX220" fmla="*/ 7030 w 10000"/>
                                <a:gd name="connsiteY220" fmla="*/ 350 h 10000"/>
                                <a:gd name="connsiteX221" fmla="*/ 7030 w 10000"/>
                                <a:gd name="connsiteY221" fmla="*/ 350 h 10000"/>
                                <a:gd name="connsiteX222" fmla="*/ 6985 w 10000"/>
                                <a:gd name="connsiteY222" fmla="*/ 342 h 10000"/>
                                <a:gd name="connsiteX223" fmla="*/ 6985 w 10000"/>
                                <a:gd name="connsiteY223" fmla="*/ 342 h 10000"/>
                                <a:gd name="connsiteX224" fmla="*/ 6949 w 10000"/>
                                <a:gd name="connsiteY224" fmla="*/ 342 h 10000"/>
                                <a:gd name="connsiteX225" fmla="*/ 6907 w 10000"/>
                                <a:gd name="connsiteY225" fmla="*/ 342 h 10000"/>
                                <a:gd name="connsiteX226" fmla="*/ 6837 w 10000"/>
                                <a:gd name="connsiteY226" fmla="*/ 350 h 10000"/>
                                <a:gd name="connsiteX227" fmla="*/ 6837 w 10000"/>
                                <a:gd name="connsiteY227" fmla="*/ 350 h 10000"/>
                                <a:gd name="connsiteX228" fmla="*/ 6792 w 10000"/>
                                <a:gd name="connsiteY228" fmla="*/ 342 h 10000"/>
                                <a:gd name="connsiteX229" fmla="*/ 6792 w 10000"/>
                                <a:gd name="connsiteY229" fmla="*/ 342 h 10000"/>
                                <a:gd name="connsiteX230" fmla="*/ 6756 w 10000"/>
                                <a:gd name="connsiteY230" fmla="*/ 342 h 10000"/>
                                <a:gd name="connsiteX231" fmla="*/ 6714 w 10000"/>
                                <a:gd name="connsiteY231" fmla="*/ 346 h 10000"/>
                                <a:gd name="connsiteX232" fmla="*/ 6678 w 10000"/>
                                <a:gd name="connsiteY232" fmla="*/ 353 h 10000"/>
                                <a:gd name="connsiteX233" fmla="*/ 6678 w 10000"/>
                                <a:gd name="connsiteY233" fmla="*/ 353 h 10000"/>
                                <a:gd name="connsiteX234" fmla="*/ 6643 w 10000"/>
                                <a:gd name="connsiteY234" fmla="*/ 353 h 10000"/>
                                <a:gd name="connsiteX235" fmla="*/ 6643 w 10000"/>
                                <a:gd name="connsiteY235" fmla="*/ 350 h 10000"/>
                                <a:gd name="connsiteX236" fmla="*/ 6643 w 10000"/>
                                <a:gd name="connsiteY236" fmla="*/ 350 h 10000"/>
                                <a:gd name="connsiteX237" fmla="*/ 6563 w 10000"/>
                                <a:gd name="connsiteY237" fmla="*/ 350 h 10000"/>
                                <a:gd name="connsiteX238" fmla="*/ 6521 w 10000"/>
                                <a:gd name="connsiteY238" fmla="*/ 350 h 10000"/>
                                <a:gd name="connsiteX239" fmla="*/ 6521 w 10000"/>
                                <a:gd name="connsiteY239" fmla="*/ 361 h 10000"/>
                                <a:gd name="connsiteX240" fmla="*/ 6521 w 10000"/>
                                <a:gd name="connsiteY240" fmla="*/ 361 h 10000"/>
                                <a:gd name="connsiteX241" fmla="*/ 6451 w 10000"/>
                                <a:gd name="connsiteY241" fmla="*/ 361 h 10000"/>
                                <a:gd name="connsiteX242" fmla="*/ 6451 w 10000"/>
                                <a:gd name="connsiteY242" fmla="*/ 361 h 10000"/>
                                <a:gd name="connsiteX243" fmla="*/ 6407 w 10000"/>
                                <a:gd name="connsiteY243" fmla="*/ 364 h 10000"/>
                                <a:gd name="connsiteX244" fmla="*/ 6372 w 10000"/>
                                <a:gd name="connsiteY244" fmla="*/ 369 h 10000"/>
                                <a:gd name="connsiteX245" fmla="*/ 6407 w 10000"/>
                                <a:gd name="connsiteY245" fmla="*/ 376 h 10000"/>
                                <a:gd name="connsiteX246" fmla="*/ 6451 w 10000"/>
                                <a:gd name="connsiteY246" fmla="*/ 380 h 10000"/>
                                <a:gd name="connsiteX247" fmla="*/ 6451 w 10000"/>
                                <a:gd name="connsiteY247" fmla="*/ 380 h 10000"/>
                                <a:gd name="connsiteX248" fmla="*/ 6407 w 10000"/>
                                <a:gd name="connsiteY248" fmla="*/ 380 h 10000"/>
                                <a:gd name="connsiteX249" fmla="*/ 6372 w 10000"/>
                                <a:gd name="connsiteY249" fmla="*/ 380 h 10000"/>
                                <a:gd name="connsiteX250" fmla="*/ 6372 w 10000"/>
                                <a:gd name="connsiteY250" fmla="*/ 380 h 10000"/>
                                <a:gd name="connsiteX251" fmla="*/ 6328 w 10000"/>
                                <a:gd name="connsiteY251" fmla="*/ 387 h 10000"/>
                                <a:gd name="connsiteX252" fmla="*/ 6328 w 10000"/>
                                <a:gd name="connsiteY252" fmla="*/ 391 h 10000"/>
                                <a:gd name="connsiteX253" fmla="*/ 6328 w 10000"/>
                                <a:gd name="connsiteY253" fmla="*/ 391 h 10000"/>
                                <a:gd name="connsiteX254" fmla="*/ 6372 w 10000"/>
                                <a:gd name="connsiteY254" fmla="*/ 395 h 10000"/>
                                <a:gd name="connsiteX255" fmla="*/ 6407 w 10000"/>
                                <a:gd name="connsiteY255" fmla="*/ 395 h 10000"/>
                                <a:gd name="connsiteX256" fmla="*/ 6407 w 10000"/>
                                <a:gd name="connsiteY256" fmla="*/ 395 h 10000"/>
                                <a:gd name="connsiteX257" fmla="*/ 6372 w 10000"/>
                                <a:gd name="connsiteY257" fmla="*/ 403 h 10000"/>
                                <a:gd name="connsiteX258" fmla="*/ 6407 w 10000"/>
                                <a:gd name="connsiteY258" fmla="*/ 409 h 10000"/>
                                <a:gd name="connsiteX259" fmla="*/ 6407 w 10000"/>
                                <a:gd name="connsiteY259" fmla="*/ 409 h 10000"/>
                                <a:gd name="connsiteX260" fmla="*/ 6451 w 10000"/>
                                <a:gd name="connsiteY260" fmla="*/ 409 h 10000"/>
                                <a:gd name="connsiteX261" fmla="*/ 6521 w 10000"/>
                                <a:gd name="connsiteY261" fmla="*/ 414 h 10000"/>
                                <a:gd name="connsiteX262" fmla="*/ 6521 w 10000"/>
                                <a:gd name="connsiteY262" fmla="*/ 414 h 10000"/>
                                <a:gd name="connsiteX263" fmla="*/ 6485 w 10000"/>
                                <a:gd name="connsiteY263" fmla="*/ 421 h 10000"/>
                                <a:gd name="connsiteX264" fmla="*/ 6485 w 10000"/>
                                <a:gd name="connsiteY264" fmla="*/ 425 h 10000"/>
                                <a:gd name="connsiteX265" fmla="*/ 6485 w 10000"/>
                                <a:gd name="connsiteY265" fmla="*/ 428 h 10000"/>
                                <a:gd name="connsiteX266" fmla="*/ 6485 w 10000"/>
                                <a:gd name="connsiteY266" fmla="*/ 428 h 10000"/>
                                <a:gd name="connsiteX267" fmla="*/ 6563 w 10000"/>
                                <a:gd name="connsiteY267" fmla="*/ 425 h 10000"/>
                                <a:gd name="connsiteX268" fmla="*/ 6599 w 10000"/>
                                <a:gd name="connsiteY268" fmla="*/ 425 h 10000"/>
                                <a:gd name="connsiteX269" fmla="*/ 6599 w 10000"/>
                                <a:gd name="connsiteY269" fmla="*/ 425 h 10000"/>
                                <a:gd name="connsiteX270" fmla="*/ 6451 w 10000"/>
                                <a:gd name="connsiteY270" fmla="*/ 447 h 10000"/>
                                <a:gd name="connsiteX271" fmla="*/ 6257 w 10000"/>
                                <a:gd name="connsiteY271" fmla="*/ 466 h 10000"/>
                                <a:gd name="connsiteX272" fmla="*/ 6257 w 10000"/>
                                <a:gd name="connsiteY272" fmla="*/ 466 h 10000"/>
                                <a:gd name="connsiteX273" fmla="*/ 6065 w 10000"/>
                                <a:gd name="connsiteY273" fmla="*/ 489 h 10000"/>
                                <a:gd name="connsiteX274" fmla="*/ 6065 w 10000"/>
                                <a:gd name="connsiteY274" fmla="*/ 489 h 10000"/>
                                <a:gd name="connsiteX275" fmla="*/ 5671 w 10000"/>
                                <a:gd name="connsiteY275" fmla="*/ 526 h 10000"/>
                                <a:gd name="connsiteX276" fmla="*/ 5671 w 10000"/>
                                <a:gd name="connsiteY276" fmla="*/ 526 h 10000"/>
                                <a:gd name="connsiteX277" fmla="*/ 5600 w 10000"/>
                                <a:gd name="connsiteY277" fmla="*/ 466 h 10000"/>
                                <a:gd name="connsiteX278" fmla="*/ 5522 w 10000"/>
                                <a:gd name="connsiteY278" fmla="*/ 403 h 10000"/>
                                <a:gd name="connsiteX279" fmla="*/ 5522 w 10000"/>
                                <a:gd name="connsiteY279" fmla="*/ 403 h 10000"/>
                                <a:gd name="connsiteX280" fmla="*/ 5477 w 10000"/>
                                <a:gd name="connsiteY280" fmla="*/ 346 h 10000"/>
                                <a:gd name="connsiteX281" fmla="*/ 5442 w 10000"/>
                                <a:gd name="connsiteY281" fmla="*/ 293 h 10000"/>
                                <a:gd name="connsiteX282" fmla="*/ 5442 w 10000"/>
                                <a:gd name="connsiteY282" fmla="*/ 293 h 10000"/>
                                <a:gd name="connsiteX283" fmla="*/ 5442 w 10000"/>
                                <a:gd name="connsiteY283" fmla="*/ 278 h 10000"/>
                                <a:gd name="connsiteX284" fmla="*/ 5477 w 10000"/>
                                <a:gd name="connsiteY284" fmla="*/ 263 h 10000"/>
                                <a:gd name="connsiteX285" fmla="*/ 5477 w 10000"/>
                                <a:gd name="connsiteY285" fmla="*/ 263 h 10000"/>
                                <a:gd name="connsiteX286" fmla="*/ 5522 w 10000"/>
                                <a:gd name="connsiteY286" fmla="*/ 256 h 10000"/>
                                <a:gd name="connsiteX287" fmla="*/ 5556 w 10000"/>
                                <a:gd name="connsiteY287" fmla="*/ 248 h 10000"/>
                                <a:gd name="connsiteX288" fmla="*/ 5556 w 10000"/>
                                <a:gd name="connsiteY288" fmla="*/ 248 h 10000"/>
                                <a:gd name="connsiteX289" fmla="*/ 5600 w 10000"/>
                                <a:gd name="connsiteY289" fmla="*/ 256 h 10000"/>
                                <a:gd name="connsiteX290" fmla="*/ 5671 w 10000"/>
                                <a:gd name="connsiteY290" fmla="*/ 256 h 10000"/>
                                <a:gd name="connsiteX291" fmla="*/ 5748 w 10000"/>
                                <a:gd name="connsiteY291" fmla="*/ 252 h 10000"/>
                                <a:gd name="connsiteX292" fmla="*/ 5748 w 10000"/>
                                <a:gd name="connsiteY292" fmla="*/ 244 h 10000"/>
                                <a:gd name="connsiteX293" fmla="*/ 5748 w 10000"/>
                                <a:gd name="connsiteY293" fmla="*/ 244 h 10000"/>
                                <a:gd name="connsiteX294" fmla="*/ 5794 w 10000"/>
                                <a:gd name="connsiteY294" fmla="*/ 248 h 10000"/>
                                <a:gd name="connsiteX295" fmla="*/ 5863 w 10000"/>
                                <a:gd name="connsiteY295" fmla="*/ 252 h 10000"/>
                                <a:gd name="connsiteX296" fmla="*/ 5863 w 10000"/>
                                <a:gd name="connsiteY296" fmla="*/ 252 h 10000"/>
                                <a:gd name="connsiteX297" fmla="*/ 5942 w 10000"/>
                                <a:gd name="connsiteY297" fmla="*/ 252 h 10000"/>
                                <a:gd name="connsiteX298" fmla="*/ 5986 w 10000"/>
                                <a:gd name="connsiteY298" fmla="*/ 244 h 10000"/>
                                <a:gd name="connsiteX299" fmla="*/ 5986 w 10000"/>
                                <a:gd name="connsiteY299" fmla="*/ 229 h 10000"/>
                                <a:gd name="connsiteX300" fmla="*/ 5986 w 10000"/>
                                <a:gd name="connsiteY300" fmla="*/ 229 h 10000"/>
                                <a:gd name="connsiteX301" fmla="*/ 6021 w 10000"/>
                                <a:gd name="connsiteY301" fmla="*/ 229 h 10000"/>
                                <a:gd name="connsiteX302" fmla="*/ 6065 w 10000"/>
                                <a:gd name="connsiteY302" fmla="*/ 233 h 10000"/>
                                <a:gd name="connsiteX303" fmla="*/ 6099 w 10000"/>
                                <a:gd name="connsiteY303" fmla="*/ 233 h 10000"/>
                                <a:gd name="connsiteX304" fmla="*/ 6134 w 10000"/>
                                <a:gd name="connsiteY304" fmla="*/ 233 h 10000"/>
                                <a:gd name="connsiteX305" fmla="*/ 6134 w 10000"/>
                                <a:gd name="connsiteY305" fmla="*/ 233 h 10000"/>
                                <a:gd name="connsiteX306" fmla="*/ 6180 w 10000"/>
                                <a:gd name="connsiteY306" fmla="*/ 229 h 10000"/>
                                <a:gd name="connsiteX307" fmla="*/ 6214 w 10000"/>
                                <a:gd name="connsiteY307" fmla="*/ 222 h 10000"/>
                                <a:gd name="connsiteX308" fmla="*/ 6214 w 10000"/>
                                <a:gd name="connsiteY308" fmla="*/ 214 h 10000"/>
                                <a:gd name="connsiteX309" fmla="*/ 6180 w 10000"/>
                                <a:gd name="connsiteY309" fmla="*/ 206 h 10000"/>
                                <a:gd name="connsiteX310" fmla="*/ 6180 w 10000"/>
                                <a:gd name="connsiteY310" fmla="*/ 206 h 10000"/>
                                <a:gd name="connsiteX311" fmla="*/ 6257 w 10000"/>
                                <a:gd name="connsiteY311" fmla="*/ 206 h 10000"/>
                                <a:gd name="connsiteX312" fmla="*/ 6328 w 10000"/>
                                <a:gd name="connsiteY312" fmla="*/ 211 h 10000"/>
                                <a:gd name="connsiteX313" fmla="*/ 6407 w 10000"/>
                                <a:gd name="connsiteY313" fmla="*/ 206 h 10000"/>
                                <a:gd name="connsiteX314" fmla="*/ 6407 w 10000"/>
                                <a:gd name="connsiteY314" fmla="*/ 200 h 10000"/>
                                <a:gd name="connsiteX315" fmla="*/ 6407 w 10000"/>
                                <a:gd name="connsiteY315" fmla="*/ 200 h 10000"/>
                                <a:gd name="connsiteX316" fmla="*/ 6407 w 10000"/>
                                <a:gd name="connsiteY316" fmla="*/ 192 h 10000"/>
                                <a:gd name="connsiteX317" fmla="*/ 6372 w 10000"/>
                                <a:gd name="connsiteY317" fmla="*/ 188 h 10000"/>
                                <a:gd name="connsiteX318" fmla="*/ 6328 w 10000"/>
                                <a:gd name="connsiteY318" fmla="*/ 181 h 10000"/>
                                <a:gd name="connsiteX319" fmla="*/ 6328 w 10000"/>
                                <a:gd name="connsiteY319" fmla="*/ 177 h 10000"/>
                                <a:gd name="connsiteX320" fmla="*/ 6328 w 10000"/>
                                <a:gd name="connsiteY320" fmla="*/ 177 h 10000"/>
                                <a:gd name="connsiteX321" fmla="*/ 6372 w 10000"/>
                                <a:gd name="connsiteY321" fmla="*/ 177 h 10000"/>
                                <a:gd name="connsiteX322" fmla="*/ 6407 w 10000"/>
                                <a:gd name="connsiteY322" fmla="*/ 177 h 10000"/>
                                <a:gd name="connsiteX323" fmla="*/ 6407 w 10000"/>
                                <a:gd name="connsiteY323" fmla="*/ 177 h 10000"/>
                                <a:gd name="connsiteX324" fmla="*/ 6451 w 10000"/>
                                <a:gd name="connsiteY324" fmla="*/ 173 h 10000"/>
                                <a:gd name="connsiteX325" fmla="*/ 6485 w 10000"/>
                                <a:gd name="connsiteY325" fmla="*/ 169 h 10000"/>
                                <a:gd name="connsiteX326" fmla="*/ 6485 w 10000"/>
                                <a:gd name="connsiteY326" fmla="*/ 158 h 10000"/>
                                <a:gd name="connsiteX327" fmla="*/ 6485 w 10000"/>
                                <a:gd name="connsiteY327" fmla="*/ 158 h 10000"/>
                                <a:gd name="connsiteX328" fmla="*/ 6451 w 10000"/>
                                <a:gd name="connsiteY328" fmla="*/ 150 h 10000"/>
                                <a:gd name="connsiteX329" fmla="*/ 6372 w 10000"/>
                                <a:gd name="connsiteY329" fmla="*/ 147 h 10000"/>
                                <a:gd name="connsiteX330" fmla="*/ 6372 w 10000"/>
                                <a:gd name="connsiteY330" fmla="*/ 147 h 10000"/>
                                <a:gd name="connsiteX331" fmla="*/ 6485 w 10000"/>
                                <a:gd name="connsiteY331" fmla="*/ 139 h 10000"/>
                                <a:gd name="connsiteX332" fmla="*/ 6521 w 10000"/>
                                <a:gd name="connsiteY332" fmla="*/ 131 h 10000"/>
                                <a:gd name="connsiteX333" fmla="*/ 6521 w 10000"/>
                                <a:gd name="connsiteY333" fmla="*/ 124 h 10000"/>
                                <a:gd name="connsiteX334" fmla="*/ 6521 w 10000"/>
                                <a:gd name="connsiteY334" fmla="*/ 124 h 10000"/>
                                <a:gd name="connsiteX335" fmla="*/ 6485 w 10000"/>
                                <a:gd name="connsiteY335" fmla="*/ 120 h 10000"/>
                                <a:gd name="connsiteX336" fmla="*/ 6485 w 10000"/>
                                <a:gd name="connsiteY336" fmla="*/ 117 h 10000"/>
                                <a:gd name="connsiteX337" fmla="*/ 6485 w 10000"/>
                                <a:gd name="connsiteY337" fmla="*/ 113 h 10000"/>
                                <a:gd name="connsiteX338" fmla="*/ 6485 w 10000"/>
                                <a:gd name="connsiteY338" fmla="*/ 113 h 10000"/>
                                <a:gd name="connsiteX339" fmla="*/ 6407 w 10000"/>
                                <a:gd name="connsiteY339" fmla="*/ 105 h 10000"/>
                                <a:gd name="connsiteX340" fmla="*/ 6407 w 10000"/>
                                <a:gd name="connsiteY340" fmla="*/ 105 h 10000"/>
                                <a:gd name="connsiteX341" fmla="*/ 6451 w 10000"/>
                                <a:gd name="connsiteY341" fmla="*/ 102 h 10000"/>
                                <a:gd name="connsiteX342" fmla="*/ 6485 w 10000"/>
                                <a:gd name="connsiteY342" fmla="*/ 94 h 10000"/>
                                <a:gd name="connsiteX343" fmla="*/ 6485 w 10000"/>
                                <a:gd name="connsiteY343" fmla="*/ 86 h 10000"/>
                                <a:gd name="connsiteX344" fmla="*/ 6451 w 10000"/>
                                <a:gd name="connsiteY344" fmla="*/ 79 h 10000"/>
                                <a:gd name="connsiteX345" fmla="*/ 6451 w 10000"/>
                                <a:gd name="connsiteY345" fmla="*/ 79 h 10000"/>
                                <a:gd name="connsiteX346" fmla="*/ 6372 w 10000"/>
                                <a:gd name="connsiteY346" fmla="*/ 83 h 10000"/>
                                <a:gd name="connsiteX347" fmla="*/ 6328 w 10000"/>
                                <a:gd name="connsiteY347" fmla="*/ 83 h 10000"/>
                                <a:gd name="connsiteX348" fmla="*/ 6292 w 10000"/>
                                <a:gd name="connsiteY348" fmla="*/ 79 h 10000"/>
                                <a:gd name="connsiteX349" fmla="*/ 6292 w 10000"/>
                                <a:gd name="connsiteY349" fmla="*/ 79 h 10000"/>
                                <a:gd name="connsiteX350" fmla="*/ 6328 w 10000"/>
                                <a:gd name="connsiteY350" fmla="*/ 72 h 10000"/>
                                <a:gd name="connsiteX351" fmla="*/ 6328 w 10000"/>
                                <a:gd name="connsiteY351" fmla="*/ 64 h 10000"/>
                                <a:gd name="connsiteX352" fmla="*/ 6328 w 10000"/>
                                <a:gd name="connsiteY352" fmla="*/ 64 h 10000"/>
                                <a:gd name="connsiteX353" fmla="*/ 6257 w 10000"/>
                                <a:gd name="connsiteY353" fmla="*/ 61 h 10000"/>
                                <a:gd name="connsiteX354" fmla="*/ 6180 w 10000"/>
                                <a:gd name="connsiteY354" fmla="*/ 53 h 10000"/>
                                <a:gd name="connsiteX355" fmla="*/ 6180 w 10000"/>
                                <a:gd name="connsiteY355" fmla="*/ 53 h 10000"/>
                                <a:gd name="connsiteX356" fmla="*/ 6180 w 10000"/>
                                <a:gd name="connsiteY356" fmla="*/ 45 h 10000"/>
                                <a:gd name="connsiteX357" fmla="*/ 6134 w 10000"/>
                                <a:gd name="connsiteY357" fmla="*/ 38 h 10000"/>
                                <a:gd name="connsiteX358" fmla="*/ 6065 w 10000"/>
                                <a:gd name="connsiteY358" fmla="*/ 38 h 10000"/>
                                <a:gd name="connsiteX359" fmla="*/ 5986 w 10000"/>
                                <a:gd name="connsiteY359" fmla="*/ 38 h 10000"/>
                                <a:gd name="connsiteX360" fmla="*/ 5986 w 10000"/>
                                <a:gd name="connsiteY360" fmla="*/ 38 h 10000"/>
                                <a:gd name="connsiteX361" fmla="*/ 5986 w 10000"/>
                                <a:gd name="connsiteY361" fmla="*/ 34 h 10000"/>
                                <a:gd name="connsiteX362" fmla="*/ 5986 w 10000"/>
                                <a:gd name="connsiteY362" fmla="*/ 34 h 10000"/>
                                <a:gd name="connsiteX363" fmla="*/ 5942 w 10000"/>
                                <a:gd name="connsiteY363" fmla="*/ 30 h 10000"/>
                                <a:gd name="connsiteX364" fmla="*/ 5907 w 10000"/>
                                <a:gd name="connsiteY364" fmla="*/ 22 h 10000"/>
                                <a:gd name="connsiteX365" fmla="*/ 5863 w 10000"/>
                                <a:gd name="connsiteY365" fmla="*/ 19 h 10000"/>
                                <a:gd name="connsiteX366" fmla="*/ 5794 w 10000"/>
                                <a:gd name="connsiteY366" fmla="*/ 15 h 10000"/>
                                <a:gd name="connsiteX367" fmla="*/ 5794 w 10000"/>
                                <a:gd name="connsiteY367" fmla="*/ 15 h 10000"/>
                                <a:gd name="connsiteX368" fmla="*/ 5748 w 10000"/>
                                <a:gd name="connsiteY368" fmla="*/ 15 h 10000"/>
                                <a:gd name="connsiteX369" fmla="*/ 5714 w 10000"/>
                                <a:gd name="connsiteY369" fmla="*/ 19 h 10000"/>
                                <a:gd name="connsiteX370" fmla="*/ 5714 w 10000"/>
                                <a:gd name="connsiteY370" fmla="*/ 19 h 10000"/>
                                <a:gd name="connsiteX371" fmla="*/ 5714 w 10000"/>
                                <a:gd name="connsiteY371" fmla="*/ 15 h 10000"/>
                                <a:gd name="connsiteX372" fmla="*/ 5671 w 10000"/>
                                <a:gd name="connsiteY372" fmla="*/ 11 h 10000"/>
                                <a:gd name="connsiteX373" fmla="*/ 5671 w 10000"/>
                                <a:gd name="connsiteY373" fmla="*/ 11 h 10000"/>
                                <a:gd name="connsiteX374" fmla="*/ 5600 w 10000"/>
                                <a:gd name="connsiteY374" fmla="*/ 15 h 10000"/>
                                <a:gd name="connsiteX375" fmla="*/ 5600 w 10000"/>
                                <a:gd name="connsiteY375" fmla="*/ 15 h 10000"/>
                                <a:gd name="connsiteX376" fmla="*/ 5556 w 10000"/>
                                <a:gd name="connsiteY376" fmla="*/ 8 h 10000"/>
                                <a:gd name="connsiteX377" fmla="*/ 5442 w 10000"/>
                                <a:gd name="connsiteY377" fmla="*/ 0 h 10000"/>
                                <a:gd name="connsiteX378" fmla="*/ 5442 w 10000"/>
                                <a:gd name="connsiteY378" fmla="*/ 0 h 10000"/>
                                <a:gd name="connsiteX379" fmla="*/ 5408 w 10000"/>
                                <a:gd name="connsiteY379" fmla="*/ 0 h 10000"/>
                                <a:gd name="connsiteX380" fmla="*/ 5364 w 10000"/>
                                <a:gd name="connsiteY380" fmla="*/ 3 h 10000"/>
                                <a:gd name="connsiteX381" fmla="*/ 5329 w 10000"/>
                                <a:gd name="connsiteY381" fmla="*/ 11 h 10000"/>
                                <a:gd name="connsiteX382" fmla="*/ 5329 w 10000"/>
                                <a:gd name="connsiteY382" fmla="*/ 11 h 10000"/>
                                <a:gd name="connsiteX383" fmla="*/ 5214 w 10000"/>
                                <a:gd name="connsiteY383" fmla="*/ 11 h 10000"/>
                                <a:gd name="connsiteX384" fmla="*/ 5214 w 10000"/>
                                <a:gd name="connsiteY384" fmla="*/ 11 h 10000"/>
                                <a:gd name="connsiteX385" fmla="*/ 5214 w 10000"/>
                                <a:gd name="connsiteY385" fmla="*/ 3 h 10000"/>
                                <a:gd name="connsiteX386" fmla="*/ 5214 w 10000"/>
                                <a:gd name="connsiteY386" fmla="*/ 3 h 10000"/>
                                <a:gd name="connsiteX387" fmla="*/ 5137 w 10000"/>
                                <a:gd name="connsiteY387" fmla="*/ 0 h 10000"/>
                                <a:gd name="connsiteX388" fmla="*/ 5092 w 10000"/>
                                <a:gd name="connsiteY388" fmla="*/ 0 h 10000"/>
                                <a:gd name="connsiteX389" fmla="*/ 4943 w 10000"/>
                                <a:gd name="connsiteY389" fmla="*/ 3 h 10000"/>
                                <a:gd name="connsiteX390" fmla="*/ 4943 w 10000"/>
                                <a:gd name="connsiteY390" fmla="*/ 3 h 10000"/>
                                <a:gd name="connsiteX391" fmla="*/ 4943 w 10000"/>
                                <a:gd name="connsiteY391" fmla="*/ 8 h 10000"/>
                                <a:gd name="connsiteX392" fmla="*/ 4943 w 10000"/>
                                <a:gd name="connsiteY392" fmla="*/ 8 h 10000"/>
                                <a:gd name="connsiteX393" fmla="*/ 4864 w 10000"/>
                                <a:gd name="connsiteY393" fmla="*/ 8 h 10000"/>
                                <a:gd name="connsiteX394" fmla="*/ 4785 w 10000"/>
                                <a:gd name="connsiteY394" fmla="*/ 11 h 10000"/>
                                <a:gd name="connsiteX395" fmla="*/ 4785 w 10000"/>
                                <a:gd name="connsiteY395" fmla="*/ 11 h 10000"/>
                                <a:gd name="connsiteX396" fmla="*/ 4671 w 10000"/>
                                <a:gd name="connsiteY396" fmla="*/ 8 h 10000"/>
                                <a:gd name="connsiteX397" fmla="*/ 4671 w 10000"/>
                                <a:gd name="connsiteY397" fmla="*/ 8 h 10000"/>
                                <a:gd name="connsiteX398" fmla="*/ 4592 w 10000"/>
                                <a:gd name="connsiteY398" fmla="*/ 11 h 10000"/>
                                <a:gd name="connsiteX399" fmla="*/ 4558 w 10000"/>
                                <a:gd name="connsiteY399" fmla="*/ 15 h 10000"/>
                                <a:gd name="connsiteX400" fmla="*/ 4558 w 10000"/>
                                <a:gd name="connsiteY400" fmla="*/ 30 h 10000"/>
                                <a:gd name="connsiteX401" fmla="*/ 4558 w 10000"/>
                                <a:gd name="connsiteY401" fmla="*/ 30 h 10000"/>
                                <a:gd name="connsiteX402" fmla="*/ 4435 w 10000"/>
                                <a:gd name="connsiteY402" fmla="*/ 30 h 10000"/>
                                <a:gd name="connsiteX403" fmla="*/ 4399 w 10000"/>
                                <a:gd name="connsiteY403" fmla="*/ 30 h 10000"/>
                                <a:gd name="connsiteX404" fmla="*/ 4364 w 10000"/>
                                <a:gd name="connsiteY404" fmla="*/ 30 h 10000"/>
                                <a:gd name="connsiteX405" fmla="*/ 4364 w 10000"/>
                                <a:gd name="connsiteY405" fmla="*/ 30 h 10000"/>
                                <a:gd name="connsiteX406" fmla="*/ 4320 w 10000"/>
                                <a:gd name="connsiteY406" fmla="*/ 38 h 10000"/>
                                <a:gd name="connsiteX407" fmla="*/ 4320 w 10000"/>
                                <a:gd name="connsiteY407" fmla="*/ 38 h 10000"/>
                                <a:gd name="connsiteX408" fmla="*/ 4320 w 10000"/>
                                <a:gd name="connsiteY408" fmla="*/ 41 h 10000"/>
                                <a:gd name="connsiteX409" fmla="*/ 4320 w 10000"/>
                                <a:gd name="connsiteY409" fmla="*/ 45 h 10000"/>
                                <a:gd name="connsiteX410" fmla="*/ 4320 w 10000"/>
                                <a:gd name="connsiteY410" fmla="*/ 45 h 10000"/>
                                <a:gd name="connsiteX411" fmla="*/ 4286 w 10000"/>
                                <a:gd name="connsiteY411" fmla="*/ 49 h 10000"/>
                                <a:gd name="connsiteX412" fmla="*/ 4242 w 10000"/>
                                <a:gd name="connsiteY412" fmla="*/ 53 h 10000"/>
                                <a:gd name="connsiteX413" fmla="*/ 4242 w 10000"/>
                                <a:gd name="connsiteY413" fmla="*/ 56 h 10000"/>
                                <a:gd name="connsiteX414" fmla="*/ 4242 w 10000"/>
                                <a:gd name="connsiteY414" fmla="*/ 56 h 10000"/>
                                <a:gd name="connsiteX415" fmla="*/ 4172 w 10000"/>
                                <a:gd name="connsiteY415" fmla="*/ 56 h 10000"/>
                                <a:gd name="connsiteX416" fmla="*/ 4128 w 10000"/>
                                <a:gd name="connsiteY416" fmla="*/ 61 h 10000"/>
                                <a:gd name="connsiteX417" fmla="*/ 4128 w 10000"/>
                                <a:gd name="connsiteY417" fmla="*/ 67 h 10000"/>
                                <a:gd name="connsiteX418" fmla="*/ 4172 w 10000"/>
                                <a:gd name="connsiteY418" fmla="*/ 72 h 10000"/>
                                <a:gd name="connsiteX419" fmla="*/ 4172 w 10000"/>
                                <a:gd name="connsiteY419" fmla="*/ 72 h 10000"/>
                                <a:gd name="connsiteX420" fmla="*/ 4172 w 10000"/>
                                <a:gd name="connsiteY420" fmla="*/ 75 h 10000"/>
                                <a:gd name="connsiteX421" fmla="*/ 4128 w 10000"/>
                                <a:gd name="connsiteY421" fmla="*/ 86 h 10000"/>
                                <a:gd name="connsiteX422" fmla="*/ 4128 w 10000"/>
                                <a:gd name="connsiteY422" fmla="*/ 86 h 10000"/>
                                <a:gd name="connsiteX423" fmla="*/ 4049 w 10000"/>
                                <a:gd name="connsiteY423" fmla="*/ 90 h 10000"/>
                                <a:gd name="connsiteX424" fmla="*/ 4015 w 10000"/>
                                <a:gd name="connsiteY424" fmla="*/ 94 h 10000"/>
                                <a:gd name="connsiteX425" fmla="*/ 4015 w 10000"/>
                                <a:gd name="connsiteY425" fmla="*/ 102 h 10000"/>
                                <a:gd name="connsiteX426" fmla="*/ 4015 w 10000"/>
                                <a:gd name="connsiteY426" fmla="*/ 102 h 10000"/>
                                <a:gd name="connsiteX427" fmla="*/ 4049 w 10000"/>
                                <a:gd name="connsiteY427" fmla="*/ 105 h 10000"/>
                                <a:gd name="connsiteX428" fmla="*/ 4093 w 10000"/>
                                <a:gd name="connsiteY428" fmla="*/ 109 h 10000"/>
                                <a:gd name="connsiteX429" fmla="*/ 4093 w 10000"/>
                                <a:gd name="connsiteY429" fmla="*/ 117 h 10000"/>
                                <a:gd name="connsiteX430" fmla="*/ 4093 w 10000"/>
                                <a:gd name="connsiteY430" fmla="*/ 117 h 10000"/>
                                <a:gd name="connsiteX431" fmla="*/ 4049 w 10000"/>
                                <a:gd name="connsiteY431" fmla="*/ 117 h 10000"/>
                                <a:gd name="connsiteX432" fmla="*/ 4015 w 10000"/>
                                <a:gd name="connsiteY432" fmla="*/ 120 h 10000"/>
                                <a:gd name="connsiteX433" fmla="*/ 3978 w 10000"/>
                                <a:gd name="connsiteY433" fmla="*/ 128 h 10000"/>
                                <a:gd name="connsiteX434" fmla="*/ 3978 w 10000"/>
                                <a:gd name="connsiteY434" fmla="*/ 139 h 10000"/>
                                <a:gd name="connsiteX435" fmla="*/ 4049 w 10000"/>
                                <a:gd name="connsiteY435" fmla="*/ 142 h 10000"/>
                                <a:gd name="connsiteX436" fmla="*/ 4049 w 10000"/>
                                <a:gd name="connsiteY436" fmla="*/ 142 h 10000"/>
                                <a:gd name="connsiteX437" fmla="*/ 4093 w 10000"/>
                                <a:gd name="connsiteY437" fmla="*/ 154 h 10000"/>
                                <a:gd name="connsiteX438" fmla="*/ 4093 w 10000"/>
                                <a:gd name="connsiteY438" fmla="*/ 154 h 10000"/>
                                <a:gd name="connsiteX439" fmla="*/ 4049 w 10000"/>
                                <a:gd name="connsiteY439" fmla="*/ 166 h 10000"/>
                                <a:gd name="connsiteX440" fmla="*/ 4049 w 10000"/>
                                <a:gd name="connsiteY440" fmla="*/ 166 h 10000"/>
                                <a:gd name="connsiteX441" fmla="*/ 4049 w 10000"/>
                                <a:gd name="connsiteY441" fmla="*/ 169 h 10000"/>
                                <a:gd name="connsiteX442" fmla="*/ 4093 w 10000"/>
                                <a:gd name="connsiteY442" fmla="*/ 177 h 10000"/>
                                <a:gd name="connsiteX443" fmla="*/ 4093 w 10000"/>
                                <a:gd name="connsiteY443" fmla="*/ 177 h 10000"/>
                                <a:gd name="connsiteX444" fmla="*/ 4206 w 10000"/>
                                <a:gd name="connsiteY444" fmla="*/ 177 h 10000"/>
                                <a:gd name="connsiteX445" fmla="*/ 4206 w 10000"/>
                                <a:gd name="connsiteY445" fmla="*/ 177 h 10000"/>
                                <a:gd name="connsiteX446" fmla="*/ 4206 w 10000"/>
                                <a:gd name="connsiteY446" fmla="*/ 181 h 10000"/>
                                <a:gd name="connsiteX447" fmla="*/ 4206 w 10000"/>
                                <a:gd name="connsiteY447" fmla="*/ 188 h 10000"/>
                                <a:gd name="connsiteX448" fmla="*/ 4206 w 10000"/>
                                <a:gd name="connsiteY448" fmla="*/ 195 h 10000"/>
                                <a:gd name="connsiteX449" fmla="*/ 4242 w 10000"/>
                                <a:gd name="connsiteY449" fmla="*/ 200 h 10000"/>
                                <a:gd name="connsiteX450" fmla="*/ 4242 w 10000"/>
                                <a:gd name="connsiteY450" fmla="*/ 200 h 10000"/>
                                <a:gd name="connsiteX451" fmla="*/ 4364 w 10000"/>
                                <a:gd name="connsiteY451" fmla="*/ 200 h 10000"/>
                                <a:gd name="connsiteX452" fmla="*/ 4364 w 10000"/>
                                <a:gd name="connsiteY452" fmla="*/ 200 h 10000"/>
                                <a:gd name="connsiteX453" fmla="*/ 4399 w 10000"/>
                                <a:gd name="connsiteY453" fmla="*/ 206 h 10000"/>
                                <a:gd name="connsiteX454" fmla="*/ 4399 w 10000"/>
                                <a:gd name="connsiteY454" fmla="*/ 206 h 10000"/>
                                <a:gd name="connsiteX455" fmla="*/ 4364 w 10000"/>
                                <a:gd name="connsiteY455" fmla="*/ 214 h 10000"/>
                                <a:gd name="connsiteX456" fmla="*/ 4364 w 10000"/>
                                <a:gd name="connsiteY456" fmla="*/ 214 h 10000"/>
                                <a:gd name="connsiteX457" fmla="*/ 4399 w 10000"/>
                                <a:gd name="connsiteY457" fmla="*/ 218 h 10000"/>
                                <a:gd name="connsiteX458" fmla="*/ 4478 w 10000"/>
                                <a:gd name="connsiteY458" fmla="*/ 222 h 10000"/>
                                <a:gd name="connsiteX459" fmla="*/ 4478 w 10000"/>
                                <a:gd name="connsiteY459" fmla="*/ 222 h 10000"/>
                                <a:gd name="connsiteX460" fmla="*/ 4558 w 10000"/>
                                <a:gd name="connsiteY460" fmla="*/ 222 h 10000"/>
                                <a:gd name="connsiteX461" fmla="*/ 4628 w 10000"/>
                                <a:gd name="connsiteY461" fmla="*/ 222 h 10000"/>
                                <a:gd name="connsiteX462" fmla="*/ 4706 w 10000"/>
                                <a:gd name="connsiteY462" fmla="*/ 233 h 10000"/>
                                <a:gd name="connsiteX463" fmla="*/ 4706 w 10000"/>
                                <a:gd name="connsiteY463" fmla="*/ 233 h 10000"/>
                                <a:gd name="connsiteX464" fmla="*/ 4785 w 10000"/>
                                <a:gd name="connsiteY464" fmla="*/ 237 h 10000"/>
                                <a:gd name="connsiteX465" fmla="*/ 4864 w 10000"/>
                                <a:gd name="connsiteY465" fmla="*/ 241 h 10000"/>
                                <a:gd name="connsiteX466" fmla="*/ 4864 w 10000"/>
                                <a:gd name="connsiteY466" fmla="*/ 241 h 10000"/>
                                <a:gd name="connsiteX467" fmla="*/ 4899 w 10000"/>
                                <a:gd name="connsiteY467" fmla="*/ 244 h 10000"/>
                                <a:gd name="connsiteX468" fmla="*/ 4899 w 10000"/>
                                <a:gd name="connsiteY468" fmla="*/ 244 h 10000"/>
                                <a:gd name="connsiteX469" fmla="*/ 4943 w 10000"/>
                                <a:gd name="connsiteY469" fmla="*/ 248 h 10000"/>
                                <a:gd name="connsiteX470" fmla="*/ 5022 w 10000"/>
                                <a:gd name="connsiteY470" fmla="*/ 244 h 10000"/>
                                <a:gd name="connsiteX471" fmla="*/ 5022 w 10000"/>
                                <a:gd name="connsiteY471" fmla="*/ 244 h 10000"/>
                                <a:gd name="connsiteX472" fmla="*/ 5056 w 10000"/>
                                <a:gd name="connsiteY472" fmla="*/ 252 h 10000"/>
                                <a:gd name="connsiteX473" fmla="*/ 5092 w 10000"/>
                                <a:gd name="connsiteY473" fmla="*/ 256 h 10000"/>
                                <a:gd name="connsiteX474" fmla="*/ 5092 w 10000"/>
                                <a:gd name="connsiteY474" fmla="*/ 256 h 10000"/>
                                <a:gd name="connsiteX475" fmla="*/ 5056 w 10000"/>
                                <a:gd name="connsiteY475" fmla="*/ 301 h 10000"/>
                                <a:gd name="connsiteX476" fmla="*/ 5056 w 10000"/>
                                <a:gd name="connsiteY476" fmla="*/ 346 h 10000"/>
                                <a:gd name="connsiteX477" fmla="*/ 5056 w 10000"/>
                                <a:gd name="connsiteY477" fmla="*/ 346 h 10000"/>
                                <a:gd name="connsiteX478" fmla="*/ 5092 w 10000"/>
                                <a:gd name="connsiteY478" fmla="*/ 380 h 10000"/>
                                <a:gd name="connsiteX479" fmla="*/ 5092 w 10000"/>
                                <a:gd name="connsiteY479" fmla="*/ 380 h 10000"/>
                                <a:gd name="connsiteX480" fmla="*/ 5171 w 10000"/>
                                <a:gd name="connsiteY480" fmla="*/ 440 h 10000"/>
                                <a:gd name="connsiteX481" fmla="*/ 5171 w 10000"/>
                                <a:gd name="connsiteY481" fmla="*/ 440 h 10000"/>
                                <a:gd name="connsiteX482" fmla="*/ 5171 w 10000"/>
                                <a:gd name="connsiteY482" fmla="*/ 466 h 10000"/>
                                <a:gd name="connsiteX483" fmla="*/ 5214 w 10000"/>
                                <a:gd name="connsiteY483" fmla="*/ 492 h 10000"/>
                                <a:gd name="connsiteX484" fmla="*/ 5214 w 10000"/>
                                <a:gd name="connsiteY484" fmla="*/ 492 h 10000"/>
                                <a:gd name="connsiteX485" fmla="*/ 5249 w 10000"/>
                                <a:gd name="connsiteY485" fmla="*/ 530 h 10000"/>
                                <a:gd name="connsiteX486" fmla="*/ 5249 w 10000"/>
                                <a:gd name="connsiteY486" fmla="*/ 530 h 10000"/>
                                <a:gd name="connsiteX487" fmla="*/ 5364 w 10000"/>
                                <a:gd name="connsiteY487" fmla="*/ 579 h 10000"/>
                                <a:gd name="connsiteX488" fmla="*/ 5364 w 10000"/>
                                <a:gd name="connsiteY488" fmla="*/ 579 h 10000"/>
                                <a:gd name="connsiteX489" fmla="*/ 5477 w 10000"/>
                                <a:gd name="connsiteY489" fmla="*/ 639 h 10000"/>
                                <a:gd name="connsiteX490" fmla="*/ 5600 w 10000"/>
                                <a:gd name="connsiteY490" fmla="*/ 695 h 10000"/>
                                <a:gd name="connsiteX491" fmla="*/ 5600 w 10000"/>
                                <a:gd name="connsiteY491" fmla="*/ 695 h 10000"/>
                                <a:gd name="connsiteX492" fmla="*/ 5364 w 10000"/>
                                <a:gd name="connsiteY492" fmla="*/ 677 h 10000"/>
                                <a:gd name="connsiteX493" fmla="*/ 5137 w 10000"/>
                                <a:gd name="connsiteY493" fmla="*/ 654 h 10000"/>
                                <a:gd name="connsiteX494" fmla="*/ 5137 w 10000"/>
                                <a:gd name="connsiteY494" fmla="*/ 654 h 10000"/>
                                <a:gd name="connsiteX495" fmla="*/ 4864 w 10000"/>
                                <a:gd name="connsiteY495" fmla="*/ 631 h 10000"/>
                                <a:gd name="connsiteX496" fmla="*/ 4628 w 10000"/>
                                <a:gd name="connsiteY496" fmla="*/ 609 h 10000"/>
                                <a:gd name="connsiteX497" fmla="*/ 4628 w 10000"/>
                                <a:gd name="connsiteY497" fmla="*/ 609 h 10000"/>
                                <a:gd name="connsiteX498" fmla="*/ 4478 w 10000"/>
                                <a:gd name="connsiteY498" fmla="*/ 560 h 10000"/>
                                <a:gd name="connsiteX499" fmla="*/ 4364 w 10000"/>
                                <a:gd name="connsiteY499" fmla="*/ 508 h 10000"/>
                                <a:gd name="connsiteX500" fmla="*/ 4364 w 10000"/>
                                <a:gd name="connsiteY500" fmla="*/ 508 h 10000"/>
                                <a:gd name="connsiteX501" fmla="*/ 4320 w 10000"/>
                                <a:gd name="connsiteY501" fmla="*/ 478 h 10000"/>
                                <a:gd name="connsiteX502" fmla="*/ 4320 w 10000"/>
                                <a:gd name="connsiteY502" fmla="*/ 444 h 10000"/>
                                <a:gd name="connsiteX503" fmla="*/ 4320 w 10000"/>
                                <a:gd name="connsiteY503" fmla="*/ 444 h 10000"/>
                                <a:gd name="connsiteX504" fmla="*/ 4364 w 10000"/>
                                <a:gd name="connsiteY504" fmla="*/ 440 h 10000"/>
                                <a:gd name="connsiteX505" fmla="*/ 4399 w 10000"/>
                                <a:gd name="connsiteY505" fmla="*/ 436 h 10000"/>
                                <a:gd name="connsiteX506" fmla="*/ 4399 w 10000"/>
                                <a:gd name="connsiteY506" fmla="*/ 436 h 10000"/>
                                <a:gd name="connsiteX507" fmla="*/ 4435 w 10000"/>
                                <a:gd name="connsiteY507" fmla="*/ 436 h 10000"/>
                                <a:gd name="connsiteX508" fmla="*/ 4513 w 10000"/>
                                <a:gd name="connsiteY508" fmla="*/ 436 h 10000"/>
                                <a:gd name="connsiteX509" fmla="*/ 4513 w 10000"/>
                                <a:gd name="connsiteY509" fmla="*/ 428 h 10000"/>
                                <a:gd name="connsiteX510" fmla="*/ 4513 w 10000"/>
                                <a:gd name="connsiteY510" fmla="*/ 425 h 10000"/>
                                <a:gd name="connsiteX511" fmla="*/ 4513 w 10000"/>
                                <a:gd name="connsiteY511" fmla="*/ 425 h 10000"/>
                                <a:gd name="connsiteX512" fmla="*/ 4558 w 10000"/>
                                <a:gd name="connsiteY512" fmla="*/ 425 h 10000"/>
                                <a:gd name="connsiteX513" fmla="*/ 4592 w 10000"/>
                                <a:gd name="connsiteY513" fmla="*/ 425 h 10000"/>
                                <a:gd name="connsiteX514" fmla="*/ 4592 w 10000"/>
                                <a:gd name="connsiteY514" fmla="*/ 425 h 10000"/>
                                <a:gd name="connsiteX515" fmla="*/ 4628 w 10000"/>
                                <a:gd name="connsiteY515" fmla="*/ 421 h 10000"/>
                                <a:gd name="connsiteX516" fmla="*/ 4628 w 10000"/>
                                <a:gd name="connsiteY516" fmla="*/ 417 h 10000"/>
                                <a:gd name="connsiteX517" fmla="*/ 4628 w 10000"/>
                                <a:gd name="connsiteY517" fmla="*/ 409 h 10000"/>
                                <a:gd name="connsiteX518" fmla="*/ 4592 w 10000"/>
                                <a:gd name="connsiteY518" fmla="*/ 406 h 10000"/>
                                <a:gd name="connsiteX519" fmla="*/ 4592 w 10000"/>
                                <a:gd name="connsiteY519" fmla="*/ 406 h 10000"/>
                                <a:gd name="connsiteX520" fmla="*/ 4706 w 10000"/>
                                <a:gd name="connsiteY520" fmla="*/ 406 h 10000"/>
                                <a:gd name="connsiteX521" fmla="*/ 4706 w 10000"/>
                                <a:gd name="connsiteY521" fmla="*/ 406 h 10000"/>
                                <a:gd name="connsiteX522" fmla="*/ 4706 w 10000"/>
                                <a:gd name="connsiteY522" fmla="*/ 398 h 10000"/>
                                <a:gd name="connsiteX523" fmla="*/ 4706 w 10000"/>
                                <a:gd name="connsiteY523" fmla="*/ 395 h 10000"/>
                                <a:gd name="connsiteX524" fmla="*/ 4628 w 10000"/>
                                <a:gd name="connsiteY524" fmla="*/ 383 h 10000"/>
                                <a:gd name="connsiteX525" fmla="*/ 4628 w 10000"/>
                                <a:gd name="connsiteY525" fmla="*/ 383 h 10000"/>
                                <a:gd name="connsiteX526" fmla="*/ 4671 w 10000"/>
                                <a:gd name="connsiteY526" fmla="*/ 380 h 10000"/>
                                <a:gd name="connsiteX527" fmla="*/ 4671 w 10000"/>
                                <a:gd name="connsiteY527" fmla="*/ 372 h 10000"/>
                                <a:gd name="connsiteX528" fmla="*/ 4628 w 10000"/>
                                <a:gd name="connsiteY528" fmla="*/ 364 h 10000"/>
                                <a:gd name="connsiteX529" fmla="*/ 4592 w 10000"/>
                                <a:gd name="connsiteY529" fmla="*/ 361 h 10000"/>
                                <a:gd name="connsiteX530" fmla="*/ 4592 w 10000"/>
                                <a:gd name="connsiteY530" fmla="*/ 361 h 10000"/>
                                <a:gd name="connsiteX531" fmla="*/ 4592 w 10000"/>
                                <a:gd name="connsiteY531" fmla="*/ 353 h 10000"/>
                                <a:gd name="connsiteX532" fmla="*/ 4558 w 10000"/>
                                <a:gd name="connsiteY532" fmla="*/ 350 h 10000"/>
                                <a:gd name="connsiteX533" fmla="*/ 4513 w 10000"/>
                                <a:gd name="connsiteY533" fmla="*/ 346 h 10000"/>
                                <a:gd name="connsiteX534" fmla="*/ 4435 w 10000"/>
                                <a:gd name="connsiteY534" fmla="*/ 346 h 10000"/>
                                <a:gd name="connsiteX535" fmla="*/ 4435 w 10000"/>
                                <a:gd name="connsiteY535" fmla="*/ 346 h 10000"/>
                                <a:gd name="connsiteX536" fmla="*/ 4399 w 10000"/>
                                <a:gd name="connsiteY536" fmla="*/ 342 h 10000"/>
                                <a:gd name="connsiteX537" fmla="*/ 4399 w 10000"/>
                                <a:gd name="connsiteY537" fmla="*/ 334 h 10000"/>
                                <a:gd name="connsiteX538" fmla="*/ 4399 w 10000"/>
                                <a:gd name="connsiteY538" fmla="*/ 334 h 10000"/>
                                <a:gd name="connsiteX539" fmla="*/ 4286 w 10000"/>
                                <a:gd name="connsiteY539" fmla="*/ 334 h 10000"/>
                                <a:gd name="connsiteX540" fmla="*/ 4242 w 10000"/>
                                <a:gd name="connsiteY540" fmla="*/ 339 h 10000"/>
                                <a:gd name="connsiteX541" fmla="*/ 4242 w 10000"/>
                                <a:gd name="connsiteY541" fmla="*/ 339 h 10000"/>
                                <a:gd name="connsiteX542" fmla="*/ 4172 w 10000"/>
                                <a:gd name="connsiteY542" fmla="*/ 334 h 10000"/>
                                <a:gd name="connsiteX543" fmla="*/ 4093 w 10000"/>
                                <a:gd name="connsiteY543" fmla="*/ 331 h 10000"/>
                                <a:gd name="connsiteX544" fmla="*/ 4049 w 10000"/>
                                <a:gd name="connsiteY544" fmla="*/ 334 h 10000"/>
                                <a:gd name="connsiteX545" fmla="*/ 4015 w 10000"/>
                                <a:gd name="connsiteY545" fmla="*/ 339 h 10000"/>
                                <a:gd name="connsiteX546" fmla="*/ 4015 w 10000"/>
                                <a:gd name="connsiteY546" fmla="*/ 339 h 10000"/>
                                <a:gd name="connsiteX547" fmla="*/ 3935 w 10000"/>
                                <a:gd name="connsiteY547" fmla="*/ 339 h 10000"/>
                                <a:gd name="connsiteX548" fmla="*/ 3901 w 10000"/>
                                <a:gd name="connsiteY548" fmla="*/ 339 h 10000"/>
                                <a:gd name="connsiteX549" fmla="*/ 3855 w 10000"/>
                                <a:gd name="connsiteY549" fmla="*/ 339 h 10000"/>
                                <a:gd name="connsiteX550" fmla="*/ 3855 w 10000"/>
                                <a:gd name="connsiteY550" fmla="*/ 346 h 10000"/>
                                <a:gd name="connsiteX551" fmla="*/ 3855 w 10000"/>
                                <a:gd name="connsiteY551" fmla="*/ 346 h 10000"/>
                                <a:gd name="connsiteX552" fmla="*/ 3743 w 10000"/>
                                <a:gd name="connsiteY552" fmla="*/ 350 h 10000"/>
                                <a:gd name="connsiteX553" fmla="*/ 3743 w 10000"/>
                                <a:gd name="connsiteY553" fmla="*/ 350 h 10000"/>
                                <a:gd name="connsiteX554" fmla="*/ 3743 w 10000"/>
                                <a:gd name="connsiteY554" fmla="*/ 361 h 10000"/>
                                <a:gd name="connsiteX555" fmla="*/ 3743 w 10000"/>
                                <a:gd name="connsiteY555" fmla="*/ 372 h 10000"/>
                                <a:gd name="connsiteX556" fmla="*/ 3743 w 10000"/>
                                <a:gd name="connsiteY556" fmla="*/ 372 h 10000"/>
                                <a:gd name="connsiteX557" fmla="*/ 3707 w 10000"/>
                                <a:gd name="connsiteY557" fmla="*/ 380 h 10000"/>
                                <a:gd name="connsiteX558" fmla="*/ 3707 w 10000"/>
                                <a:gd name="connsiteY558" fmla="*/ 387 h 10000"/>
                                <a:gd name="connsiteX559" fmla="*/ 3743 w 10000"/>
                                <a:gd name="connsiteY559" fmla="*/ 391 h 10000"/>
                                <a:gd name="connsiteX560" fmla="*/ 3743 w 10000"/>
                                <a:gd name="connsiteY560" fmla="*/ 391 h 10000"/>
                                <a:gd name="connsiteX561" fmla="*/ 3707 w 10000"/>
                                <a:gd name="connsiteY561" fmla="*/ 398 h 10000"/>
                                <a:gd name="connsiteX562" fmla="*/ 3743 w 10000"/>
                                <a:gd name="connsiteY562" fmla="*/ 403 h 10000"/>
                                <a:gd name="connsiteX563" fmla="*/ 3821 w 10000"/>
                                <a:gd name="connsiteY563" fmla="*/ 414 h 10000"/>
                                <a:gd name="connsiteX564" fmla="*/ 3821 w 10000"/>
                                <a:gd name="connsiteY564" fmla="*/ 414 h 10000"/>
                                <a:gd name="connsiteX565" fmla="*/ 3786 w 10000"/>
                                <a:gd name="connsiteY565" fmla="*/ 417 h 10000"/>
                                <a:gd name="connsiteX566" fmla="*/ 3821 w 10000"/>
                                <a:gd name="connsiteY566" fmla="*/ 421 h 10000"/>
                                <a:gd name="connsiteX567" fmla="*/ 3901 w 10000"/>
                                <a:gd name="connsiteY567" fmla="*/ 425 h 10000"/>
                                <a:gd name="connsiteX568" fmla="*/ 3901 w 10000"/>
                                <a:gd name="connsiteY568" fmla="*/ 425 h 10000"/>
                                <a:gd name="connsiteX569" fmla="*/ 3901 w 10000"/>
                                <a:gd name="connsiteY569" fmla="*/ 433 h 10000"/>
                                <a:gd name="connsiteX570" fmla="*/ 3901 w 10000"/>
                                <a:gd name="connsiteY570" fmla="*/ 433 h 10000"/>
                                <a:gd name="connsiteX571" fmla="*/ 3935 w 10000"/>
                                <a:gd name="connsiteY571" fmla="*/ 436 h 10000"/>
                                <a:gd name="connsiteX572" fmla="*/ 4015 w 10000"/>
                                <a:gd name="connsiteY572" fmla="*/ 436 h 10000"/>
                                <a:gd name="connsiteX573" fmla="*/ 4015 w 10000"/>
                                <a:gd name="connsiteY573" fmla="*/ 436 h 10000"/>
                                <a:gd name="connsiteX574" fmla="*/ 4049 w 10000"/>
                                <a:gd name="connsiteY574" fmla="*/ 440 h 10000"/>
                                <a:gd name="connsiteX575" fmla="*/ 4128 w 10000"/>
                                <a:gd name="connsiteY575" fmla="*/ 444 h 10000"/>
                                <a:gd name="connsiteX576" fmla="*/ 4172 w 10000"/>
                                <a:gd name="connsiteY576" fmla="*/ 440 h 10000"/>
                                <a:gd name="connsiteX577" fmla="*/ 4172 w 10000"/>
                                <a:gd name="connsiteY577" fmla="*/ 440 h 10000"/>
                                <a:gd name="connsiteX578" fmla="*/ 4128 w 10000"/>
                                <a:gd name="connsiteY578" fmla="*/ 470 h 10000"/>
                                <a:gd name="connsiteX579" fmla="*/ 4172 w 10000"/>
                                <a:gd name="connsiteY579" fmla="*/ 500 h 10000"/>
                                <a:gd name="connsiteX580" fmla="*/ 4206 w 10000"/>
                                <a:gd name="connsiteY580" fmla="*/ 560 h 10000"/>
                                <a:gd name="connsiteX581" fmla="*/ 4206 w 10000"/>
                                <a:gd name="connsiteY581" fmla="*/ 560 h 10000"/>
                                <a:gd name="connsiteX582" fmla="*/ 4093 w 10000"/>
                                <a:gd name="connsiteY582" fmla="*/ 553 h 10000"/>
                                <a:gd name="connsiteX583" fmla="*/ 3978 w 10000"/>
                                <a:gd name="connsiteY583" fmla="*/ 542 h 10000"/>
                                <a:gd name="connsiteX584" fmla="*/ 3978 w 10000"/>
                                <a:gd name="connsiteY584" fmla="*/ 542 h 10000"/>
                                <a:gd name="connsiteX585" fmla="*/ 3629 w 10000"/>
                                <a:gd name="connsiteY585" fmla="*/ 500 h 10000"/>
                                <a:gd name="connsiteX586" fmla="*/ 3243 w 10000"/>
                                <a:gd name="connsiteY586" fmla="*/ 459 h 10000"/>
                                <a:gd name="connsiteX587" fmla="*/ 2507 w 10000"/>
                                <a:gd name="connsiteY587" fmla="*/ 369 h 10000"/>
                                <a:gd name="connsiteX588" fmla="*/ 2507 w 10000"/>
                                <a:gd name="connsiteY588" fmla="*/ 369 h 10000"/>
                                <a:gd name="connsiteX589" fmla="*/ 2585 w 10000"/>
                                <a:gd name="connsiteY589" fmla="*/ 369 h 10000"/>
                                <a:gd name="connsiteX590" fmla="*/ 2585 w 10000"/>
                                <a:gd name="connsiteY590" fmla="*/ 364 h 10000"/>
                                <a:gd name="connsiteX591" fmla="*/ 2585 w 10000"/>
                                <a:gd name="connsiteY591" fmla="*/ 353 h 10000"/>
                                <a:gd name="connsiteX592" fmla="*/ 2585 w 10000"/>
                                <a:gd name="connsiteY592" fmla="*/ 353 h 10000"/>
                                <a:gd name="connsiteX593" fmla="*/ 2665 w 10000"/>
                                <a:gd name="connsiteY593" fmla="*/ 353 h 10000"/>
                                <a:gd name="connsiteX594" fmla="*/ 2743 w 10000"/>
                                <a:gd name="connsiteY594" fmla="*/ 353 h 10000"/>
                                <a:gd name="connsiteX595" fmla="*/ 2743 w 10000"/>
                                <a:gd name="connsiteY595" fmla="*/ 353 h 10000"/>
                                <a:gd name="connsiteX596" fmla="*/ 2778 w 10000"/>
                                <a:gd name="connsiteY596" fmla="*/ 350 h 10000"/>
                                <a:gd name="connsiteX597" fmla="*/ 2778 w 10000"/>
                                <a:gd name="connsiteY597" fmla="*/ 342 h 10000"/>
                                <a:gd name="connsiteX598" fmla="*/ 2743 w 10000"/>
                                <a:gd name="connsiteY598" fmla="*/ 331 h 10000"/>
                                <a:gd name="connsiteX599" fmla="*/ 2743 w 10000"/>
                                <a:gd name="connsiteY599" fmla="*/ 331 h 10000"/>
                                <a:gd name="connsiteX600" fmla="*/ 2778 w 10000"/>
                                <a:gd name="connsiteY600" fmla="*/ 331 h 10000"/>
                                <a:gd name="connsiteX601" fmla="*/ 2858 w 10000"/>
                                <a:gd name="connsiteY601" fmla="*/ 327 h 10000"/>
                                <a:gd name="connsiteX602" fmla="*/ 2858 w 10000"/>
                                <a:gd name="connsiteY602" fmla="*/ 327 h 10000"/>
                                <a:gd name="connsiteX603" fmla="*/ 2858 w 10000"/>
                                <a:gd name="connsiteY603" fmla="*/ 320 h 10000"/>
                                <a:gd name="connsiteX604" fmla="*/ 2813 w 10000"/>
                                <a:gd name="connsiteY604" fmla="*/ 308 h 10000"/>
                                <a:gd name="connsiteX605" fmla="*/ 2813 w 10000"/>
                                <a:gd name="connsiteY605" fmla="*/ 308 h 10000"/>
                                <a:gd name="connsiteX606" fmla="*/ 2892 w 10000"/>
                                <a:gd name="connsiteY606" fmla="*/ 308 h 10000"/>
                                <a:gd name="connsiteX607" fmla="*/ 2936 w 10000"/>
                                <a:gd name="connsiteY607" fmla="*/ 305 h 10000"/>
                                <a:gd name="connsiteX608" fmla="*/ 2936 w 10000"/>
                                <a:gd name="connsiteY608" fmla="*/ 305 h 10000"/>
                                <a:gd name="connsiteX609" fmla="*/ 2936 w 10000"/>
                                <a:gd name="connsiteY609" fmla="*/ 301 h 10000"/>
                                <a:gd name="connsiteX610" fmla="*/ 2936 w 10000"/>
                                <a:gd name="connsiteY610" fmla="*/ 297 h 10000"/>
                                <a:gd name="connsiteX611" fmla="*/ 2971 w 10000"/>
                                <a:gd name="connsiteY611" fmla="*/ 297 h 10000"/>
                                <a:gd name="connsiteX612" fmla="*/ 2971 w 10000"/>
                                <a:gd name="connsiteY612" fmla="*/ 297 h 10000"/>
                                <a:gd name="connsiteX613" fmla="*/ 2892 w 10000"/>
                                <a:gd name="connsiteY613" fmla="*/ 289 h 10000"/>
                                <a:gd name="connsiteX614" fmla="*/ 2858 w 10000"/>
                                <a:gd name="connsiteY614" fmla="*/ 286 h 10000"/>
                                <a:gd name="connsiteX615" fmla="*/ 2858 w 10000"/>
                                <a:gd name="connsiteY615" fmla="*/ 286 h 10000"/>
                                <a:gd name="connsiteX616" fmla="*/ 2936 w 10000"/>
                                <a:gd name="connsiteY616" fmla="*/ 278 h 10000"/>
                                <a:gd name="connsiteX617" fmla="*/ 3006 w 10000"/>
                                <a:gd name="connsiteY617" fmla="*/ 270 h 10000"/>
                                <a:gd name="connsiteX618" fmla="*/ 3006 w 10000"/>
                                <a:gd name="connsiteY618" fmla="*/ 270 h 10000"/>
                                <a:gd name="connsiteX619" fmla="*/ 2936 w 10000"/>
                                <a:gd name="connsiteY619" fmla="*/ 263 h 10000"/>
                                <a:gd name="connsiteX620" fmla="*/ 2858 w 10000"/>
                                <a:gd name="connsiteY620" fmla="*/ 259 h 10000"/>
                                <a:gd name="connsiteX621" fmla="*/ 2858 w 10000"/>
                                <a:gd name="connsiteY621" fmla="*/ 259 h 10000"/>
                                <a:gd name="connsiteX622" fmla="*/ 2858 w 10000"/>
                                <a:gd name="connsiteY622" fmla="*/ 256 h 10000"/>
                                <a:gd name="connsiteX623" fmla="*/ 2892 w 10000"/>
                                <a:gd name="connsiteY623" fmla="*/ 252 h 10000"/>
                                <a:gd name="connsiteX624" fmla="*/ 2971 w 10000"/>
                                <a:gd name="connsiteY624" fmla="*/ 248 h 10000"/>
                                <a:gd name="connsiteX625" fmla="*/ 2971 w 10000"/>
                                <a:gd name="connsiteY625" fmla="*/ 248 h 10000"/>
                                <a:gd name="connsiteX626" fmla="*/ 2971 w 10000"/>
                                <a:gd name="connsiteY626" fmla="*/ 241 h 10000"/>
                                <a:gd name="connsiteX627" fmla="*/ 2936 w 10000"/>
                                <a:gd name="connsiteY627" fmla="*/ 233 h 10000"/>
                                <a:gd name="connsiteX628" fmla="*/ 2892 w 10000"/>
                                <a:gd name="connsiteY628" fmla="*/ 233 h 10000"/>
                                <a:gd name="connsiteX629" fmla="*/ 2813 w 10000"/>
                                <a:gd name="connsiteY629" fmla="*/ 229 h 10000"/>
                                <a:gd name="connsiteX630" fmla="*/ 2813 w 10000"/>
                                <a:gd name="connsiteY630" fmla="*/ 229 h 10000"/>
                                <a:gd name="connsiteX631" fmla="*/ 2813 w 10000"/>
                                <a:gd name="connsiteY631" fmla="*/ 225 h 10000"/>
                                <a:gd name="connsiteX632" fmla="*/ 2813 w 10000"/>
                                <a:gd name="connsiteY632" fmla="*/ 222 h 10000"/>
                                <a:gd name="connsiteX633" fmla="*/ 2858 w 10000"/>
                                <a:gd name="connsiteY633" fmla="*/ 218 h 10000"/>
                                <a:gd name="connsiteX634" fmla="*/ 2858 w 10000"/>
                                <a:gd name="connsiteY634" fmla="*/ 214 h 10000"/>
                                <a:gd name="connsiteX635" fmla="*/ 2858 w 10000"/>
                                <a:gd name="connsiteY635" fmla="*/ 214 h 10000"/>
                                <a:gd name="connsiteX636" fmla="*/ 2858 w 10000"/>
                                <a:gd name="connsiteY636" fmla="*/ 206 h 10000"/>
                                <a:gd name="connsiteX637" fmla="*/ 2813 w 10000"/>
                                <a:gd name="connsiteY637" fmla="*/ 200 h 10000"/>
                                <a:gd name="connsiteX638" fmla="*/ 2813 w 10000"/>
                                <a:gd name="connsiteY638" fmla="*/ 200 h 10000"/>
                                <a:gd name="connsiteX639" fmla="*/ 2699 w 10000"/>
                                <a:gd name="connsiteY639" fmla="*/ 203 h 10000"/>
                                <a:gd name="connsiteX640" fmla="*/ 2665 w 10000"/>
                                <a:gd name="connsiteY640" fmla="*/ 203 h 10000"/>
                                <a:gd name="connsiteX641" fmla="*/ 2620 w 10000"/>
                                <a:gd name="connsiteY641" fmla="*/ 200 h 10000"/>
                                <a:gd name="connsiteX642" fmla="*/ 2620 w 10000"/>
                                <a:gd name="connsiteY642" fmla="*/ 200 h 10000"/>
                                <a:gd name="connsiteX643" fmla="*/ 2699 w 10000"/>
                                <a:gd name="connsiteY643" fmla="*/ 192 h 10000"/>
                                <a:gd name="connsiteX644" fmla="*/ 2699 w 10000"/>
                                <a:gd name="connsiteY644" fmla="*/ 192 h 10000"/>
                                <a:gd name="connsiteX645" fmla="*/ 2699 w 10000"/>
                                <a:gd name="connsiteY645" fmla="*/ 181 h 10000"/>
                                <a:gd name="connsiteX646" fmla="*/ 2665 w 10000"/>
                                <a:gd name="connsiteY646" fmla="*/ 177 h 10000"/>
                                <a:gd name="connsiteX647" fmla="*/ 2665 w 10000"/>
                                <a:gd name="connsiteY647" fmla="*/ 177 h 10000"/>
                                <a:gd name="connsiteX648" fmla="*/ 2542 w 10000"/>
                                <a:gd name="connsiteY648" fmla="*/ 177 h 10000"/>
                                <a:gd name="connsiteX649" fmla="*/ 2472 w 10000"/>
                                <a:gd name="connsiteY649" fmla="*/ 181 h 10000"/>
                                <a:gd name="connsiteX650" fmla="*/ 2472 w 10000"/>
                                <a:gd name="connsiteY650" fmla="*/ 181 h 10000"/>
                                <a:gd name="connsiteX651" fmla="*/ 2427 w 10000"/>
                                <a:gd name="connsiteY651" fmla="*/ 181 h 10000"/>
                                <a:gd name="connsiteX652" fmla="*/ 2427 w 10000"/>
                                <a:gd name="connsiteY652" fmla="*/ 177 h 10000"/>
                                <a:gd name="connsiteX653" fmla="*/ 2472 w 10000"/>
                                <a:gd name="connsiteY653" fmla="*/ 173 h 10000"/>
                                <a:gd name="connsiteX654" fmla="*/ 2472 w 10000"/>
                                <a:gd name="connsiteY654" fmla="*/ 173 h 10000"/>
                                <a:gd name="connsiteX655" fmla="*/ 2427 w 10000"/>
                                <a:gd name="connsiteY655" fmla="*/ 166 h 10000"/>
                                <a:gd name="connsiteX656" fmla="*/ 2427 w 10000"/>
                                <a:gd name="connsiteY656" fmla="*/ 161 h 10000"/>
                                <a:gd name="connsiteX657" fmla="*/ 2427 w 10000"/>
                                <a:gd name="connsiteY657" fmla="*/ 161 h 10000"/>
                                <a:gd name="connsiteX658" fmla="*/ 2393 w 10000"/>
                                <a:gd name="connsiteY658" fmla="*/ 158 h 10000"/>
                                <a:gd name="connsiteX659" fmla="*/ 2393 w 10000"/>
                                <a:gd name="connsiteY659" fmla="*/ 154 h 10000"/>
                                <a:gd name="connsiteX660" fmla="*/ 2393 w 10000"/>
                                <a:gd name="connsiteY660" fmla="*/ 154 h 10000"/>
                                <a:gd name="connsiteX661" fmla="*/ 2314 w 10000"/>
                                <a:gd name="connsiteY661" fmla="*/ 158 h 10000"/>
                                <a:gd name="connsiteX662" fmla="*/ 2279 w 10000"/>
                                <a:gd name="connsiteY662" fmla="*/ 161 h 10000"/>
                                <a:gd name="connsiteX663" fmla="*/ 2199 w 10000"/>
                                <a:gd name="connsiteY663" fmla="*/ 161 h 10000"/>
                                <a:gd name="connsiteX664" fmla="*/ 2156 w 10000"/>
                                <a:gd name="connsiteY664" fmla="*/ 166 h 10000"/>
                                <a:gd name="connsiteX665" fmla="*/ 2156 w 10000"/>
                                <a:gd name="connsiteY665" fmla="*/ 166 h 10000"/>
                                <a:gd name="connsiteX666" fmla="*/ 2156 w 10000"/>
                                <a:gd name="connsiteY666" fmla="*/ 154 h 10000"/>
                                <a:gd name="connsiteX667" fmla="*/ 2122 w 10000"/>
                                <a:gd name="connsiteY667" fmla="*/ 147 h 10000"/>
                                <a:gd name="connsiteX668" fmla="*/ 2122 w 10000"/>
                                <a:gd name="connsiteY668" fmla="*/ 147 h 10000"/>
                                <a:gd name="connsiteX669" fmla="*/ 2041 w 10000"/>
                                <a:gd name="connsiteY669" fmla="*/ 142 h 10000"/>
                                <a:gd name="connsiteX670" fmla="*/ 1963 w 10000"/>
                                <a:gd name="connsiteY670" fmla="*/ 147 h 10000"/>
                                <a:gd name="connsiteX671" fmla="*/ 1963 w 10000"/>
                                <a:gd name="connsiteY671" fmla="*/ 147 h 10000"/>
                                <a:gd name="connsiteX672" fmla="*/ 1928 w 10000"/>
                                <a:gd name="connsiteY672" fmla="*/ 154 h 10000"/>
                                <a:gd name="connsiteX673" fmla="*/ 1928 w 10000"/>
                                <a:gd name="connsiteY673" fmla="*/ 161 h 10000"/>
                                <a:gd name="connsiteX674" fmla="*/ 1893 w 10000"/>
                                <a:gd name="connsiteY674" fmla="*/ 161 h 10000"/>
                                <a:gd name="connsiteX675" fmla="*/ 1893 w 10000"/>
                                <a:gd name="connsiteY675" fmla="*/ 161 h 10000"/>
                                <a:gd name="connsiteX676" fmla="*/ 1849 w 10000"/>
                                <a:gd name="connsiteY676" fmla="*/ 154 h 10000"/>
                                <a:gd name="connsiteX677" fmla="*/ 1814 w 10000"/>
                                <a:gd name="connsiteY677" fmla="*/ 147 h 10000"/>
                                <a:gd name="connsiteX678" fmla="*/ 1814 w 10000"/>
                                <a:gd name="connsiteY678" fmla="*/ 147 h 10000"/>
                                <a:gd name="connsiteX679" fmla="*/ 1736 w 10000"/>
                                <a:gd name="connsiteY679" fmla="*/ 150 h 10000"/>
                                <a:gd name="connsiteX680" fmla="*/ 1657 w 10000"/>
                                <a:gd name="connsiteY680" fmla="*/ 154 h 10000"/>
                                <a:gd name="connsiteX681" fmla="*/ 1657 w 10000"/>
                                <a:gd name="connsiteY681" fmla="*/ 158 h 10000"/>
                                <a:gd name="connsiteX682" fmla="*/ 1657 w 10000"/>
                                <a:gd name="connsiteY682" fmla="*/ 166 h 10000"/>
                                <a:gd name="connsiteX683" fmla="*/ 1657 w 10000"/>
                                <a:gd name="connsiteY683" fmla="*/ 166 h 10000"/>
                                <a:gd name="connsiteX684" fmla="*/ 1622 w 10000"/>
                                <a:gd name="connsiteY684" fmla="*/ 166 h 10000"/>
                                <a:gd name="connsiteX685" fmla="*/ 1576 w 10000"/>
                                <a:gd name="connsiteY685" fmla="*/ 169 h 10000"/>
                                <a:gd name="connsiteX686" fmla="*/ 1576 w 10000"/>
                                <a:gd name="connsiteY686" fmla="*/ 169 h 10000"/>
                                <a:gd name="connsiteX687" fmla="*/ 1576 w 10000"/>
                                <a:gd name="connsiteY687" fmla="*/ 161 h 10000"/>
                                <a:gd name="connsiteX688" fmla="*/ 1542 w 10000"/>
                                <a:gd name="connsiteY688" fmla="*/ 154 h 10000"/>
                                <a:gd name="connsiteX689" fmla="*/ 1542 w 10000"/>
                                <a:gd name="connsiteY689" fmla="*/ 154 h 10000"/>
                                <a:gd name="connsiteX690" fmla="*/ 1465 w 10000"/>
                                <a:gd name="connsiteY690" fmla="*/ 158 h 10000"/>
                                <a:gd name="connsiteX691" fmla="*/ 1384 w 10000"/>
                                <a:gd name="connsiteY691" fmla="*/ 161 h 10000"/>
                                <a:gd name="connsiteX692" fmla="*/ 1384 w 10000"/>
                                <a:gd name="connsiteY692" fmla="*/ 169 h 10000"/>
                                <a:gd name="connsiteX693" fmla="*/ 1428 w 10000"/>
                                <a:gd name="connsiteY693" fmla="*/ 177 h 10000"/>
                                <a:gd name="connsiteX694" fmla="*/ 1428 w 10000"/>
                                <a:gd name="connsiteY694" fmla="*/ 177 h 10000"/>
                                <a:gd name="connsiteX695" fmla="*/ 1384 w 10000"/>
                                <a:gd name="connsiteY695" fmla="*/ 177 h 10000"/>
                                <a:gd name="connsiteX696" fmla="*/ 1384 w 10000"/>
                                <a:gd name="connsiteY696" fmla="*/ 177 h 10000"/>
                                <a:gd name="connsiteX697" fmla="*/ 1350 w 10000"/>
                                <a:gd name="connsiteY697" fmla="*/ 173 h 10000"/>
                                <a:gd name="connsiteX698" fmla="*/ 1350 w 10000"/>
                                <a:gd name="connsiteY698" fmla="*/ 173 h 10000"/>
                                <a:gd name="connsiteX699" fmla="*/ 1236 w 10000"/>
                                <a:gd name="connsiteY699" fmla="*/ 173 h 10000"/>
                                <a:gd name="connsiteX700" fmla="*/ 1156 w 10000"/>
                                <a:gd name="connsiteY700" fmla="*/ 177 h 10000"/>
                                <a:gd name="connsiteX701" fmla="*/ 1156 w 10000"/>
                                <a:gd name="connsiteY701" fmla="*/ 177 h 10000"/>
                                <a:gd name="connsiteX702" fmla="*/ 1156 w 10000"/>
                                <a:gd name="connsiteY702" fmla="*/ 184 h 10000"/>
                                <a:gd name="connsiteX703" fmla="*/ 1156 w 10000"/>
                                <a:gd name="connsiteY703" fmla="*/ 184 h 10000"/>
                                <a:gd name="connsiteX704" fmla="*/ 1079 w 10000"/>
                                <a:gd name="connsiteY704" fmla="*/ 188 h 10000"/>
                                <a:gd name="connsiteX705" fmla="*/ 964 w 10000"/>
                                <a:gd name="connsiteY705" fmla="*/ 188 h 10000"/>
                                <a:gd name="connsiteX706" fmla="*/ 964 w 10000"/>
                                <a:gd name="connsiteY706" fmla="*/ 188 h 10000"/>
                                <a:gd name="connsiteX707" fmla="*/ 964 w 10000"/>
                                <a:gd name="connsiteY707" fmla="*/ 195 h 10000"/>
                                <a:gd name="connsiteX708" fmla="*/ 998 w 10000"/>
                                <a:gd name="connsiteY708" fmla="*/ 200 h 10000"/>
                                <a:gd name="connsiteX709" fmla="*/ 1079 w 10000"/>
                                <a:gd name="connsiteY709" fmla="*/ 211 h 10000"/>
                                <a:gd name="connsiteX710" fmla="*/ 1079 w 10000"/>
                                <a:gd name="connsiteY710" fmla="*/ 211 h 10000"/>
                                <a:gd name="connsiteX711" fmla="*/ 964 w 10000"/>
                                <a:gd name="connsiteY711" fmla="*/ 211 h 10000"/>
                                <a:gd name="connsiteX712" fmla="*/ 920 w 10000"/>
                                <a:gd name="connsiteY712" fmla="*/ 211 h 10000"/>
                                <a:gd name="connsiteX713" fmla="*/ 885 w 10000"/>
                                <a:gd name="connsiteY713" fmla="*/ 214 h 10000"/>
                                <a:gd name="connsiteX714" fmla="*/ 885 w 10000"/>
                                <a:gd name="connsiteY714" fmla="*/ 214 h 10000"/>
                                <a:gd name="connsiteX715" fmla="*/ 885 w 10000"/>
                                <a:gd name="connsiteY715" fmla="*/ 218 h 10000"/>
                                <a:gd name="connsiteX716" fmla="*/ 885 w 10000"/>
                                <a:gd name="connsiteY716" fmla="*/ 225 h 10000"/>
                                <a:gd name="connsiteX717" fmla="*/ 885 w 10000"/>
                                <a:gd name="connsiteY717" fmla="*/ 225 h 10000"/>
                                <a:gd name="connsiteX718" fmla="*/ 850 w 10000"/>
                                <a:gd name="connsiteY718" fmla="*/ 229 h 10000"/>
                                <a:gd name="connsiteX719" fmla="*/ 850 w 10000"/>
                                <a:gd name="connsiteY719" fmla="*/ 233 h 10000"/>
                                <a:gd name="connsiteX720" fmla="*/ 850 w 10000"/>
                                <a:gd name="connsiteY720" fmla="*/ 233 h 10000"/>
                                <a:gd name="connsiteX721" fmla="*/ 850 w 10000"/>
                                <a:gd name="connsiteY721" fmla="*/ 237 h 10000"/>
                                <a:gd name="connsiteX722" fmla="*/ 850 w 10000"/>
                                <a:gd name="connsiteY722" fmla="*/ 241 h 10000"/>
                                <a:gd name="connsiteX723" fmla="*/ 920 w 10000"/>
                                <a:gd name="connsiteY723" fmla="*/ 244 h 10000"/>
                                <a:gd name="connsiteX724" fmla="*/ 920 w 10000"/>
                                <a:gd name="connsiteY724" fmla="*/ 244 h 10000"/>
                                <a:gd name="connsiteX725" fmla="*/ 885 w 10000"/>
                                <a:gd name="connsiteY725" fmla="*/ 244 h 10000"/>
                                <a:gd name="connsiteX726" fmla="*/ 850 w 10000"/>
                                <a:gd name="connsiteY726" fmla="*/ 244 h 10000"/>
                                <a:gd name="connsiteX727" fmla="*/ 850 w 10000"/>
                                <a:gd name="connsiteY727" fmla="*/ 244 h 10000"/>
                                <a:gd name="connsiteX728" fmla="*/ 807 w 10000"/>
                                <a:gd name="connsiteY728" fmla="*/ 248 h 10000"/>
                                <a:gd name="connsiteX729" fmla="*/ 807 w 10000"/>
                                <a:gd name="connsiteY729" fmla="*/ 248 h 10000"/>
                                <a:gd name="connsiteX730" fmla="*/ 771 w 10000"/>
                                <a:gd name="connsiteY730" fmla="*/ 252 h 10000"/>
                                <a:gd name="connsiteX731" fmla="*/ 807 w 10000"/>
                                <a:gd name="connsiteY731" fmla="*/ 259 h 10000"/>
                                <a:gd name="connsiteX732" fmla="*/ 850 w 10000"/>
                                <a:gd name="connsiteY732" fmla="*/ 263 h 10000"/>
                                <a:gd name="connsiteX733" fmla="*/ 920 w 10000"/>
                                <a:gd name="connsiteY733" fmla="*/ 263 h 10000"/>
                                <a:gd name="connsiteX734" fmla="*/ 920 w 10000"/>
                                <a:gd name="connsiteY734" fmla="*/ 263 h 10000"/>
                                <a:gd name="connsiteX735" fmla="*/ 920 w 10000"/>
                                <a:gd name="connsiteY735" fmla="*/ 267 h 10000"/>
                                <a:gd name="connsiteX736" fmla="*/ 885 w 10000"/>
                                <a:gd name="connsiteY736" fmla="*/ 267 h 10000"/>
                                <a:gd name="connsiteX737" fmla="*/ 850 w 10000"/>
                                <a:gd name="connsiteY737" fmla="*/ 270 h 10000"/>
                                <a:gd name="connsiteX738" fmla="*/ 850 w 10000"/>
                                <a:gd name="connsiteY738" fmla="*/ 270 h 10000"/>
                                <a:gd name="connsiteX739" fmla="*/ 807 w 10000"/>
                                <a:gd name="connsiteY739" fmla="*/ 278 h 10000"/>
                                <a:gd name="connsiteX740" fmla="*/ 807 w 10000"/>
                                <a:gd name="connsiteY740" fmla="*/ 286 h 10000"/>
                                <a:gd name="connsiteX741" fmla="*/ 807 w 10000"/>
                                <a:gd name="connsiteY741" fmla="*/ 286 h 10000"/>
                                <a:gd name="connsiteX742" fmla="*/ 885 w 10000"/>
                                <a:gd name="connsiteY742" fmla="*/ 289 h 10000"/>
                                <a:gd name="connsiteX743" fmla="*/ 964 w 10000"/>
                                <a:gd name="connsiteY743" fmla="*/ 289 h 10000"/>
                                <a:gd name="connsiteX744" fmla="*/ 964 w 10000"/>
                                <a:gd name="connsiteY744" fmla="*/ 289 h 10000"/>
                                <a:gd name="connsiteX745" fmla="*/ 885 w 10000"/>
                                <a:gd name="connsiteY745" fmla="*/ 297 h 10000"/>
                                <a:gd name="connsiteX746" fmla="*/ 885 w 10000"/>
                                <a:gd name="connsiteY746" fmla="*/ 305 h 10000"/>
                                <a:gd name="connsiteX747" fmla="*/ 920 w 10000"/>
                                <a:gd name="connsiteY747" fmla="*/ 312 h 10000"/>
                                <a:gd name="connsiteX748" fmla="*/ 1043 w 10000"/>
                                <a:gd name="connsiteY748" fmla="*/ 312 h 10000"/>
                                <a:gd name="connsiteX749" fmla="*/ 1043 w 10000"/>
                                <a:gd name="connsiteY749" fmla="*/ 312 h 10000"/>
                                <a:gd name="connsiteX750" fmla="*/ 1043 w 10000"/>
                                <a:gd name="connsiteY750" fmla="*/ 316 h 10000"/>
                                <a:gd name="connsiteX751" fmla="*/ 998 w 10000"/>
                                <a:gd name="connsiteY751" fmla="*/ 320 h 10000"/>
                                <a:gd name="connsiteX752" fmla="*/ 964 w 10000"/>
                                <a:gd name="connsiteY752" fmla="*/ 323 h 10000"/>
                                <a:gd name="connsiteX753" fmla="*/ 964 w 10000"/>
                                <a:gd name="connsiteY753" fmla="*/ 327 h 10000"/>
                                <a:gd name="connsiteX754" fmla="*/ 964 w 10000"/>
                                <a:gd name="connsiteY754" fmla="*/ 327 h 10000"/>
                                <a:gd name="connsiteX755" fmla="*/ 998 w 10000"/>
                                <a:gd name="connsiteY755" fmla="*/ 334 h 10000"/>
                                <a:gd name="connsiteX756" fmla="*/ 1043 w 10000"/>
                                <a:gd name="connsiteY756" fmla="*/ 339 h 10000"/>
                                <a:gd name="connsiteX757" fmla="*/ 1043 w 10000"/>
                                <a:gd name="connsiteY757" fmla="*/ 339 h 10000"/>
                                <a:gd name="connsiteX758" fmla="*/ 1113 w 10000"/>
                                <a:gd name="connsiteY758" fmla="*/ 339 h 10000"/>
                                <a:gd name="connsiteX759" fmla="*/ 1191 w 10000"/>
                                <a:gd name="connsiteY759" fmla="*/ 334 h 10000"/>
                                <a:gd name="connsiteX760" fmla="*/ 1191 w 10000"/>
                                <a:gd name="connsiteY760" fmla="*/ 334 h 10000"/>
                                <a:gd name="connsiteX761" fmla="*/ 1156 w 10000"/>
                                <a:gd name="connsiteY761" fmla="*/ 342 h 10000"/>
                                <a:gd name="connsiteX762" fmla="*/ 1113 w 10000"/>
                                <a:gd name="connsiteY762" fmla="*/ 346 h 10000"/>
                                <a:gd name="connsiteX763" fmla="*/ 1113 w 10000"/>
                                <a:gd name="connsiteY763" fmla="*/ 350 h 10000"/>
                                <a:gd name="connsiteX764" fmla="*/ 1113 w 10000"/>
                                <a:gd name="connsiteY764" fmla="*/ 350 h 10000"/>
                                <a:gd name="connsiteX765" fmla="*/ 1156 w 10000"/>
                                <a:gd name="connsiteY765" fmla="*/ 353 h 10000"/>
                                <a:gd name="connsiteX766" fmla="*/ 1191 w 10000"/>
                                <a:gd name="connsiteY766" fmla="*/ 357 h 10000"/>
                                <a:gd name="connsiteX767" fmla="*/ 1305 w 10000"/>
                                <a:gd name="connsiteY767" fmla="*/ 357 h 10000"/>
                                <a:gd name="connsiteX768" fmla="*/ 1305 w 10000"/>
                                <a:gd name="connsiteY768" fmla="*/ 357 h 10000"/>
                                <a:gd name="connsiteX769" fmla="*/ 1350 w 10000"/>
                                <a:gd name="connsiteY769" fmla="*/ 353 h 10000"/>
                                <a:gd name="connsiteX770" fmla="*/ 1384 w 10000"/>
                                <a:gd name="connsiteY770" fmla="*/ 353 h 10000"/>
                                <a:gd name="connsiteX771" fmla="*/ 1384 w 10000"/>
                                <a:gd name="connsiteY771" fmla="*/ 353 h 10000"/>
                                <a:gd name="connsiteX772" fmla="*/ 1384 w 10000"/>
                                <a:gd name="connsiteY772" fmla="*/ 353 h 10000"/>
                                <a:gd name="connsiteX773" fmla="*/ 1384 w 10000"/>
                                <a:gd name="connsiteY773" fmla="*/ 361 h 10000"/>
                                <a:gd name="connsiteX774" fmla="*/ 1350 w 10000"/>
                                <a:gd name="connsiteY774" fmla="*/ 369 h 10000"/>
                                <a:gd name="connsiteX775" fmla="*/ 1350 w 10000"/>
                                <a:gd name="connsiteY775" fmla="*/ 369 h 10000"/>
                                <a:gd name="connsiteX776" fmla="*/ 1384 w 10000"/>
                                <a:gd name="connsiteY776" fmla="*/ 372 h 10000"/>
                                <a:gd name="connsiteX777" fmla="*/ 1428 w 10000"/>
                                <a:gd name="connsiteY777" fmla="*/ 372 h 10000"/>
                                <a:gd name="connsiteX778" fmla="*/ 1542 w 10000"/>
                                <a:gd name="connsiteY778" fmla="*/ 376 h 10000"/>
                                <a:gd name="connsiteX779" fmla="*/ 1542 w 10000"/>
                                <a:gd name="connsiteY779" fmla="*/ 376 h 10000"/>
                                <a:gd name="connsiteX780" fmla="*/ 1576 w 10000"/>
                                <a:gd name="connsiteY780" fmla="*/ 369 h 10000"/>
                                <a:gd name="connsiteX781" fmla="*/ 1622 w 10000"/>
                                <a:gd name="connsiteY781" fmla="*/ 364 h 10000"/>
                                <a:gd name="connsiteX782" fmla="*/ 1622 w 10000"/>
                                <a:gd name="connsiteY782" fmla="*/ 364 h 10000"/>
                                <a:gd name="connsiteX783" fmla="*/ 1657 w 10000"/>
                                <a:gd name="connsiteY783" fmla="*/ 364 h 10000"/>
                                <a:gd name="connsiteX784" fmla="*/ 1657 w 10000"/>
                                <a:gd name="connsiteY784" fmla="*/ 364 h 10000"/>
                                <a:gd name="connsiteX785" fmla="*/ 1657 w 10000"/>
                                <a:gd name="connsiteY785" fmla="*/ 372 h 10000"/>
                                <a:gd name="connsiteX786" fmla="*/ 1657 w 10000"/>
                                <a:gd name="connsiteY786" fmla="*/ 376 h 10000"/>
                                <a:gd name="connsiteX787" fmla="*/ 1657 w 10000"/>
                                <a:gd name="connsiteY787" fmla="*/ 376 h 10000"/>
                                <a:gd name="connsiteX788" fmla="*/ 1699 w 10000"/>
                                <a:gd name="connsiteY788" fmla="*/ 383 h 10000"/>
                                <a:gd name="connsiteX789" fmla="*/ 1770 w 10000"/>
                                <a:gd name="connsiteY789" fmla="*/ 383 h 10000"/>
                                <a:gd name="connsiteX790" fmla="*/ 1849 w 10000"/>
                                <a:gd name="connsiteY790" fmla="*/ 380 h 10000"/>
                                <a:gd name="connsiteX791" fmla="*/ 1893 w 10000"/>
                                <a:gd name="connsiteY791" fmla="*/ 372 h 10000"/>
                                <a:gd name="connsiteX792" fmla="*/ 1893 w 10000"/>
                                <a:gd name="connsiteY792" fmla="*/ 372 h 10000"/>
                                <a:gd name="connsiteX793" fmla="*/ 1928 w 10000"/>
                                <a:gd name="connsiteY793" fmla="*/ 376 h 10000"/>
                                <a:gd name="connsiteX794" fmla="*/ 1928 w 10000"/>
                                <a:gd name="connsiteY794" fmla="*/ 380 h 10000"/>
                                <a:gd name="connsiteX795" fmla="*/ 1928 w 10000"/>
                                <a:gd name="connsiteY795" fmla="*/ 383 h 10000"/>
                                <a:gd name="connsiteX796" fmla="*/ 1928 w 10000"/>
                                <a:gd name="connsiteY796" fmla="*/ 383 h 10000"/>
                                <a:gd name="connsiteX797" fmla="*/ 2041 w 10000"/>
                                <a:gd name="connsiteY797" fmla="*/ 387 h 10000"/>
                                <a:gd name="connsiteX798" fmla="*/ 2122 w 10000"/>
                                <a:gd name="connsiteY798" fmla="*/ 383 h 10000"/>
                                <a:gd name="connsiteX799" fmla="*/ 2122 w 10000"/>
                                <a:gd name="connsiteY799" fmla="*/ 383 h 10000"/>
                                <a:gd name="connsiteX800" fmla="*/ 2507 w 10000"/>
                                <a:gd name="connsiteY800" fmla="*/ 425 h 10000"/>
                                <a:gd name="connsiteX801" fmla="*/ 2971 w 10000"/>
                                <a:gd name="connsiteY801" fmla="*/ 473 h 10000"/>
                                <a:gd name="connsiteX802" fmla="*/ 3629 w 10000"/>
                                <a:gd name="connsiteY802" fmla="*/ 549 h 10000"/>
                                <a:gd name="connsiteX803" fmla="*/ 3629 w 10000"/>
                                <a:gd name="connsiteY803" fmla="*/ 549 h 10000"/>
                                <a:gd name="connsiteX804" fmla="*/ 3085 w 10000"/>
                                <a:gd name="connsiteY804" fmla="*/ 537 h 10000"/>
                                <a:gd name="connsiteX805" fmla="*/ 2813 w 10000"/>
                                <a:gd name="connsiteY805" fmla="*/ 534 h 10000"/>
                                <a:gd name="connsiteX806" fmla="*/ 2507 w 10000"/>
                                <a:gd name="connsiteY806" fmla="*/ 530 h 10000"/>
                                <a:gd name="connsiteX807" fmla="*/ 2507 w 10000"/>
                                <a:gd name="connsiteY807" fmla="*/ 530 h 10000"/>
                                <a:gd name="connsiteX808" fmla="*/ 1849 w 10000"/>
                                <a:gd name="connsiteY808" fmla="*/ 526 h 10000"/>
                                <a:gd name="connsiteX809" fmla="*/ 1849 w 10000"/>
                                <a:gd name="connsiteY809" fmla="*/ 526 h 10000"/>
                                <a:gd name="connsiteX810" fmla="*/ 0 w 10000"/>
                                <a:gd name="connsiteY810" fmla="*/ 590 h 10000"/>
                                <a:gd name="connsiteX811" fmla="*/ 341 w 10000"/>
                                <a:gd name="connsiteY811" fmla="*/ 609 h 10000"/>
                                <a:gd name="connsiteX812" fmla="*/ 579 w 10000"/>
                                <a:gd name="connsiteY812" fmla="*/ 609 h 10000"/>
                                <a:gd name="connsiteX813" fmla="*/ 579 w 10000"/>
                                <a:gd name="connsiteY813" fmla="*/ 609 h 10000"/>
                                <a:gd name="connsiteX814" fmla="*/ 657 w 10000"/>
                                <a:gd name="connsiteY814" fmla="*/ 613 h 10000"/>
                                <a:gd name="connsiteX815" fmla="*/ 1849 w 10000"/>
                                <a:gd name="connsiteY815" fmla="*/ 553 h 10000"/>
                                <a:gd name="connsiteX816" fmla="*/ 2393 w 10000"/>
                                <a:gd name="connsiteY816" fmla="*/ 556 h 10000"/>
                                <a:gd name="connsiteX817" fmla="*/ 2936 w 10000"/>
                                <a:gd name="connsiteY817" fmla="*/ 567 h 10000"/>
                                <a:gd name="connsiteX818" fmla="*/ 3435 w 10000"/>
                                <a:gd name="connsiteY818" fmla="*/ 579 h 10000"/>
                                <a:gd name="connsiteX819" fmla="*/ 3435 w 10000"/>
                                <a:gd name="connsiteY819" fmla="*/ 579 h 10000"/>
                                <a:gd name="connsiteX820" fmla="*/ 3743 w 10000"/>
                                <a:gd name="connsiteY820" fmla="*/ 586 h 10000"/>
                                <a:gd name="connsiteX821" fmla="*/ 3743 w 10000"/>
                                <a:gd name="connsiteY821" fmla="*/ 586 h 10000"/>
                                <a:gd name="connsiteX822" fmla="*/ 4015 w 10000"/>
                                <a:gd name="connsiteY822" fmla="*/ 601 h 10000"/>
                                <a:gd name="connsiteX823" fmla="*/ 4286 w 10000"/>
                                <a:gd name="connsiteY823" fmla="*/ 620 h 10000"/>
                                <a:gd name="connsiteX824" fmla="*/ 4286 w 10000"/>
                                <a:gd name="connsiteY824" fmla="*/ 620 h 10000"/>
                                <a:gd name="connsiteX825" fmla="*/ 4478 w 10000"/>
                                <a:gd name="connsiteY825" fmla="*/ 639 h 10000"/>
                                <a:gd name="connsiteX826" fmla="*/ 4751 w 10000"/>
                                <a:gd name="connsiteY826" fmla="*/ 665 h 10000"/>
                                <a:gd name="connsiteX827" fmla="*/ 4751 w 10000"/>
                                <a:gd name="connsiteY827" fmla="*/ 665 h 10000"/>
                                <a:gd name="connsiteX828" fmla="*/ 5022 w 10000"/>
                                <a:gd name="connsiteY828" fmla="*/ 695 h 10000"/>
                                <a:gd name="connsiteX829" fmla="*/ 5249 w 10000"/>
                                <a:gd name="connsiteY829" fmla="*/ 726 h 10000"/>
                                <a:gd name="connsiteX830" fmla="*/ 5556 w 10000"/>
                                <a:gd name="connsiteY830" fmla="*/ 786 h 10000"/>
                                <a:gd name="connsiteX831" fmla="*/ 5556 w 10000"/>
                                <a:gd name="connsiteY831" fmla="*/ 786 h 10000"/>
                                <a:gd name="connsiteX832" fmla="*/ 5671 w 10000"/>
                                <a:gd name="connsiteY832" fmla="*/ 820 h 10000"/>
                                <a:gd name="connsiteX833" fmla="*/ 5794 w 10000"/>
                                <a:gd name="connsiteY833" fmla="*/ 857 h 10000"/>
                                <a:gd name="connsiteX834" fmla="*/ 6021 w 10000"/>
                                <a:gd name="connsiteY834" fmla="*/ 932 h 10000"/>
                                <a:gd name="connsiteX835" fmla="*/ 6021 w 10000"/>
                                <a:gd name="connsiteY835" fmla="*/ 932 h 10000"/>
                                <a:gd name="connsiteX836" fmla="*/ 6180 w 10000"/>
                                <a:gd name="connsiteY836" fmla="*/ 1000 h 10000"/>
                                <a:gd name="connsiteX837" fmla="*/ 6257 w 10000"/>
                                <a:gd name="connsiteY837" fmla="*/ 1060 h 10000"/>
                                <a:gd name="connsiteX838" fmla="*/ 6372 w 10000"/>
                                <a:gd name="connsiteY838" fmla="*/ 1173 h 10000"/>
                                <a:gd name="connsiteX839" fmla="*/ 6372 w 10000"/>
                                <a:gd name="connsiteY839" fmla="*/ 1173 h 10000"/>
                                <a:gd name="connsiteX840" fmla="*/ 6407 w 10000"/>
                                <a:gd name="connsiteY840" fmla="*/ 1270 h 10000"/>
                                <a:gd name="connsiteX841" fmla="*/ 6407 w 10000"/>
                                <a:gd name="connsiteY841" fmla="*/ 1346 h 10000"/>
                                <a:gd name="connsiteX842" fmla="*/ 6407 w 10000"/>
                                <a:gd name="connsiteY842" fmla="*/ 1346 h 10000"/>
                                <a:gd name="connsiteX843" fmla="*/ 6328 w 10000"/>
                                <a:gd name="connsiteY843" fmla="*/ 5677 h 10000"/>
                                <a:gd name="connsiteX844" fmla="*/ 6292 w 10000"/>
                                <a:gd name="connsiteY844" fmla="*/ 9997 h 10000"/>
                                <a:gd name="connsiteX845" fmla="*/ 6292 w 10000"/>
                                <a:gd name="connsiteY845" fmla="*/ 9997 h 10000"/>
                                <a:gd name="connsiteX846" fmla="*/ 6292 w 10000"/>
                                <a:gd name="connsiteY846" fmla="*/ 10000 h 10000"/>
                                <a:gd name="connsiteX847" fmla="*/ 6837 w 10000"/>
                                <a:gd name="connsiteY847" fmla="*/ 10000 h 10000"/>
                                <a:gd name="connsiteX848" fmla="*/ 6837 w 10000"/>
                                <a:gd name="connsiteY848" fmla="*/ 10000 h 10000"/>
                                <a:gd name="connsiteX849" fmla="*/ 6837 w 10000"/>
                                <a:gd name="connsiteY849" fmla="*/ 9997 h 10000"/>
                                <a:gd name="connsiteX850" fmla="*/ 6837 w 10000"/>
                                <a:gd name="connsiteY850" fmla="*/ 9997 h 10000"/>
                                <a:gd name="connsiteX851" fmla="*/ 6837 w 10000"/>
                                <a:gd name="connsiteY851" fmla="*/ 8632 h 10000"/>
                                <a:gd name="connsiteX852" fmla="*/ 6871 w 10000"/>
                                <a:gd name="connsiteY852" fmla="*/ 5662 h 10000"/>
                                <a:gd name="connsiteX853" fmla="*/ 6907 w 10000"/>
                                <a:gd name="connsiteY853" fmla="*/ 1331 h 10000"/>
                                <a:gd name="connsiteX854" fmla="*/ 6907 w 10000"/>
                                <a:gd name="connsiteY854" fmla="*/ 1331 h 10000"/>
                                <a:gd name="connsiteX855" fmla="*/ 6949 w 10000"/>
                                <a:gd name="connsiteY855" fmla="*/ 1195 h 10000"/>
                                <a:gd name="connsiteX856" fmla="*/ 6949 w 10000"/>
                                <a:gd name="connsiteY856" fmla="*/ 1064 h 10000"/>
                                <a:gd name="connsiteX857" fmla="*/ 6949 w 10000"/>
                                <a:gd name="connsiteY857" fmla="*/ 1064 h 10000"/>
                                <a:gd name="connsiteX858" fmla="*/ 6907 w 10000"/>
                                <a:gd name="connsiteY858" fmla="*/ 1000 h 10000"/>
                                <a:gd name="connsiteX859" fmla="*/ 6949 w 10000"/>
                                <a:gd name="connsiteY859" fmla="*/ 936 h 10000"/>
                                <a:gd name="connsiteX860" fmla="*/ 6949 w 10000"/>
                                <a:gd name="connsiteY860" fmla="*/ 936 h 10000"/>
                                <a:gd name="connsiteX861" fmla="*/ 6949 w 10000"/>
                                <a:gd name="connsiteY861" fmla="*/ 917 h 10000"/>
                                <a:gd name="connsiteX862" fmla="*/ 6949 w 10000"/>
                                <a:gd name="connsiteY862" fmla="*/ 917 h 10000"/>
                                <a:gd name="connsiteX863" fmla="*/ 6985 w 10000"/>
                                <a:gd name="connsiteY863" fmla="*/ 876 h 10000"/>
                                <a:gd name="connsiteX864" fmla="*/ 7030 w 10000"/>
                                <a:gd name="connsiteY864" fmla="*/ 834 h 10000"/>
                                <a:gd name="connsiteX865" fmla="*/ 7142 w 10000"/>
                                <a:gd name="connsiteY865" fmla="*/ 748 h 10000"/>
                                <a:gd name="connsiteX866" fmla="*/ 7142 w 10000"/>
                                <a:gd name="connsiteY866" fmla="*/ 748 h 10000"/>
                                <a:gd name="connsiteX867" fmla="*/ 7222 w 10000"/>
                                <a:gd name="connsiteY867" fmla="*/ 718 h 10000"/>
                                <a:gd name="connsiteX868" fmla="*/ 7301 w 10000"/>
                                <a:gd name="connsiteY868" fmla="*/ 688 h 10000"/>
                                <a:gd name="connsiteX869" fmla="*/ 7493 w 10000"/>
                                <a:gd name="connsiteY869" fmla="*/ 628 h 10000"/>
                                <a:gd name="connsiteX870" fmla="*/ 7493 w 10000"/>
                                <a:gd name="connsiteY870" fmla="*/ 628 h 10000"/>
                                <a:gd name="connsiteX871" fmla="*/ 7643 w 10000"/>
                                <a:gd name="connsiteY871" fmla="*/ 583 h 10000"/>
                                <a:gd name="connsiteX872" fmla="*/ 7800 w 10000"/>
                                <a:gd name="connsiteY872" fmla="*/ 542 h 10000"/>
                                <a:gd name="connsiteX873" fmla="*/ 7800 w 10000"/>
                                <a:gd name="connsiteY873" fmla="*/ 542 h 10000"/>
                                <a:gd name="connsiteX874" fmla="*/ 8186 w 10000"/>
                                <a:gd name="connsiteY874" fmla="*/ 459 h 10000"/>
                                <a:gd name="connsiteX875" fmla="*/ 8186 w 10000"/>
                                <a:gd name="connsiteY875" fmla="*/ 459 h 10000"/>
                                <a:gd name="connsiteX876" fmla="*/ 8378 w 10000"/>
                                <a:gd name="connsiteY876" fmla="*/ 417 h 10000"/>
                                <a:gd name="connsiteX877" fmla="*/ 8493 w 10000"/>
                                <a:gd name="connsiteY877" fmla="*/ 398 h 10000"/>
                                <a:gd name="connsiteX878" fmla="*/ 8607 w 10000"/>
                                <a:gd name="connsiteY878" fmla="*/ 380 h 10000"/>
                                <a:gd name="connsiteX879" fmla="*/ 8607 w 10000"/>
                                <a:gd name="connsiteY879" fmla="*/ 380 h 10000"/>
                                <a:gd name="connsiteX880" fmla="*/ 8607 w 10000"/>
                                <a:gd name="connsiteY880" fmla="*/ 387 h 10000"/>
                                <a:gd name="connsiteX881" fmla="*/ 8686 w 10000"/>
                                <a:gd name="connsiteY881" fmla="*/ 395 h 10000"/>
                                <a:gd name="connsiteX882" fmla="*/ 8764 w 10000"/>
                                <a:gd name="connsiteY882" fmla="*/ 398 h 10000"/>
                                <a:gd name="connsiteX883" fmla="*/ 8878 w 10000"/>
                                <a:gd name="connsiteY883" fmla="*/ 398 h 10000"/>
                                <a:gd name="connsiteX884" fmla="*/ 8878 w 10000"/>
                                <a:gd name="connsiteY884" fmla="*/ 398 h 10000"/>
                                <a:gd name="connsiteX885" fmla="*/ 8922 w 10000"/>
                                <a:gd name="connsiteY885" fmla="*/ 391 h 10000"/>
                                <a:gd name="connsiteX886" fmla="*/ 8957 w 10000"/>
                                <a:gd name="connsiteY886" fmla="*/ 387 h 10000"/>
                                <a:gd name="connsiteX887" fmla="*/ 8957 w 10000"/>
                                <a:gd name="connsiteY887" fmla="*/ 387 h 10000"/>
                                <a:gd name="connsiteX888" fmla="*/ 9035 w 10000"/>
                                <a:gd name="connsiteY888" fmla="*/ 391 h 10000"/>
                                <a:gd name="connsiteX889" fmla="*/ 9150 w 10000"/>
                                <a:gd name="connsiteY889" fmla="*/ 395 h 10000"/>
                                <a:gd name="connsiteX890" fmla="*/ 9186 w 10000"/>
                                <a:gd name="connsiteY890" fmla="*/ 395 h 10000"/>
                                <a:gd name="connsiteX891" fmla="*/ 9264 w 10000"/>
                                <a:gd name="connsiteY891" fmla="*/ 391 h 10000"/>
                                <a:gd name="connsiteX892" fmla="*/ 9264 w 10000"/>
                                <a:gd name="connsiteY892" fmla="*/ 387 h 10000"/>
                                <a:gd name="connsiteX893" fmla="*/ 9264 w 10000"/>
                                <a:gd name="connsiteY893" fmla="*/ 380 h 10000"/>
                                <a:gd name="connsiteX894" fmla="*/ 9264 w 10000"/>
                                <a:gd name="connsiteY894" fmla="*/ 380 h 10000"/>
                                <a:gd name="connsiteX895" fmla="*/ 9343 w 10000"/>
                                <a:gd name="connsiteY895" fmla="*/ 380 h 10000"/>
                                <a:gd name="connsiteX896" fmla="*/ 9457 w 10000"/>
                                <a:gd name="connsiteY896" fmla="*/ 383 h 10000"/>
                                <a:gd name="connsiteX897" fmla="*/ 9457 w 10000"/>
                                <a:gd name="connsiteY897" fmla="*/ 383 h 10000"/>
                                <a:gd name="connsiteX898" fmla="*/ 9500 w 10000"/>
                                <a:gd name="connsiteY898" fmla="*/ 380 h 10000"/>
                                <a:gd name="connsiteX899" fmla="*/ 9536 w 10000"/>
                                <a:gd name="connsiteY899" fmla="*/ 372 h 10000"/>
                                <a:gd name="connsiteX900" fmla="*/ 9500 w 10000"/>
                                <a:gd name="connsiteY900" fmla="*/ 357 h 10000"/>
                                <a:gd name="connsiteX901" fmla="*/ 9500 w 10000"/>
                                <a:gd name="connsiteY901" fmla="*/ 357 h 10000"/>
                                <a:gd name="connsiteX902" fmla="*/ 9649 w 10000"/>
                                <a:gd name="connsiteY902" fmla="*/ 361 h 10000"/>
                                <a:gd name="connsiteX903" fmla="*/ 9772 w 10000"/>
                                <a:gd name="connsiteY903" fmla="*/ 357 h 10000"/>
                                <a:gd name="connsiteX904" fmla="*/ 9772 w 10000"/>
                                <a:gd name="connsiteY904" fmla="*/ 357 h 10000"/>
                                <a:gd name="connsiteX905" fmla="*/ 9772 w 10000"/>
                                <a:gd name="connsiteY905" fmla="*/ 350 h 10000"/>
                                <a:gd name="connsiteX906" fmla="*/ 9729 w 10000"/>
                                <a:gd name="connsiteY906" fmla="*/ 342 h 10000"/>
                                <a:gd name="connsiteX907" fmla="*/ 9694 w 10000"/>
                                <a:gd name="connsiteY907" fmla="*/ 331 h 10000"/>
                                <a:gd name="connsiteX908" fmla="*/ 9694 w 10000"/>
                                <a:gd name="connsiteY908" fmla="*/ 331 h 10000"/>
                                <a:gd name="connsiteX909" fmla="*/ 9807 w 10000"/>
                                <a:gd name="connsiteY909" fmla="*/ 327 h 10000"/>
                                <a:gd name="connsiteX910" fmla="*/ 9886 w 10000"/>
                                <a:gd name="connsiteY910" fmla="*/ 327 h 10000"/>
                                <a:gd name="connsiteX911" fmla="*/ 9921 w 10000"/>
                                <a:gd name="connsiteY911" fmla="*/ 323 h 10000"/>
                                <a:gd name="connsiteX912" fmla="*/ 9921 w 10000"/>
                                <a:gd name="connsiteY912" fmla="*/ 323 h 10000"/>
                                <a:gd name="connsiteX913" fmla="*/ 9965 w 10000"/>
                                <a:gd name="connsiteY913" fmla="*/ 316 h 10000"/>
                                <a:gd name="connsiteX914" fmla="*/ 9921 w 10000"/>
                                <a:gd name="connsiteY914" fmla="*/ 308 h 10000"/>
                                <a:gd name="connsiteX915" fmla="*/ 9807 w 10000"/>
                                <a:gd name="connsiteY915" fmla="*/ 293 h 10000"/>
                                <a:gd name="connsiteX916" fmla="*/ 9807 w 10000"/>
                                <a:gd name="connsiteY916" fmla="*/ 293 h 10000"/>
                                <a:gd name="connsiteX917" fmla="*/ 9965 w 10000"/>
                                <a:gd name="connsiteY917" fmla="*/ 286 h 10000"/>
                                <a:gd name="connsiteX918" fmla="*/ 10000 w 10000"/>
                                <a:gd name="connsiteY918" fmla="*/ 278 h 10000"/>
                                <a:gd name="connsiteX919" fmla="*/ 10000 w 10000"/>
                                <a:gd name="connsiteY919" fmla="*/ 270 h 10000"/>
                                <a:gd name="connsiteX920" fmla="*/ 10000 w 10000"/>
                                <a:gd name="connsiteY920" fmla="*/ 270 h 10000"/>
                                <a:gd name="connsiteX0" fmla="*/ 9659 w 9659"/>
                                <a:gd name="connsiteY0" fmla="*/ 270 h 10000"/>
                                <a:gd name="connsiteX1" fmla="*/ 9659 w 9659"/>
                                <a:gd name="connsiteY1" fmla="*/ 270 h 10000"/>
                                <a:gd name="connsiteX2" fmla="*/ 9580 w 9659"/>
                                <a:gd name="connsiteY2" fmla="*/ 259 h 10000"/>
                                <a:gd name="connsiteX3" fmla="*/ 9502 w 9659"/>
                                <a:gd name="connsiteY3" fmla="*/ 252 h 10000"/>
                                <a:gd name="connsiteX4" fmla="*/ 9502 w 9659"/>
                                <a:gd name="connsiteY4" fmla="*/ 252 h 10000"/>
                                <a:gd name="connsiteX5" fmla="*/ 9580 w 9659"/>
                                <a:gd name="connsiteY5" fmla="*/ 241 h 10000"/>
                                <a:gd name="connsiteX6" fmla="*/ 9580 w 9659"/>
                                <a:gd name="connsiteY6" fmla="*/ 229 h 10000"/>
                                <a:gd name="connsiteX7" fmla="*/ 9545 w 9659"/>
                                <a:gd name="connsiteY7" fmla="*/ 218 h 10000"/>
                                <a:gd name="connsiteX8" fmla="*/ 9466 w 9659"/>
                                <a:gd name="connsiteY8" fmla="*/ 211 h 10000"/>
                                <a:gd name="connsiteX9" fmla="*/ 9466 w 9659"/>
                                <a:gd name="connsiteY9" fmla="*/ 211 h 10000"/>
                                <a:gd name="connsiteX10" fmla="*/ 9431 w 9659"/>
                                <a:gd name="connsiteY10" fmla="*/ 214 h 10000"/>
                                <a:gd name="connsiteX11" fmla="*/ 9431 w 9659"/>
                                <a:gd name="connsiteY11" fmla="*/ 214 h 10000"/>
                                <a:gd name="connsiteX12" fmla="*/ 9431 w 9659"/>
                                <a:gd name="connsiteY12" fmla="*/ 195 h 10000"/>
                                <a:gd name="connsiteX13" fmla="*/ 9388 w 9659"/>
                                <a:gd name="connsiteY13" fmla="*/ 184 h 10000"/>
                                <a:gd name="connsiteX14" fmla="*/ 9353 w 9659"/>
                                <a:gd name="connsiteY14" fmla="*/ 181 h 10000"/>
                                <a:gd name="connsiteX15" fmla="*/ 9353 w 9659"/>
                                <a:gd name="connsiteY15" fmla="*/ 181 h 10000"/>
                                <a:gd name="connsiteX16" fmla="*/ 9239 w 9659"/>
                                <a:gd name="connsiteY16" fmla="*/ 181 h 10000"/>
                                <a:gd name="connsiteX17" fmla="*/ 9159 w 9659"/>
                                <a:gd name="connsiteY17" fmla="*/ 184 h 10000"/>
                                <a:gd name="connsiteX18" fmla="*/ 9159 w 9659"/>
                                <a:gd name="connsiteY18" fmla="*/ 184 h 10000"/>
                                <a:gd name="connsiteX19" fmla="*/ 9159 w 9659"/>
                                <a:gd name="connsiteY19" fmla="*/ 169 h 10000"/>
                                <a:gd name="connsiteX20" fmla="*/ 9159 w 9659"/>
                                <a:gd name="connsiteY20" fmla="*/ 169 h 10000"/>
                                <a:gd name="connsiteX21" fmla="*/ 9080 w 9659"/>
                                <a:gd name="connsiteY21" fmla="*/ 161 h 10000"/>
                                <a:gd name="connsiteX22" fmla="*/ 9002 w 9659"/>
                                <a:gd name="connsiteY22" fmla="*/ 161 h 10000"/>
                                <a:gd name="connsiteX23" fmla="*/ 8967 w 9659"/>
                                <a:gd name="connsiteY23" fmla="*/ 166 h 10000"/>
                                <a:gd name="connsiteX24" fmla="*/ 8967 w 9659"/>
                                <a:gd name="connsiteY24" fmla="*/ 166 h 10000"/>
                                <a:gd name="connsiteX25" fmla="*/ 8923 w 9659"/>
                                <a:gd name="connsiteY25" fmla="*/ 154 h 10000"/>
                                <a:gd name="connsiteX26" fmla="*/ 8923 w 9659"/>
                                <a:gd name="connsiteY26" fmla="*/ 154 h 10000"/>
                                <a:gd name="connsiteX27" fmla="*/ 8845 w 9659"/>
                                <a:gd name="connsiteY27" fmla="*/ 147 h 10000"/>
                                <a:gd name="connsiteX28" fmla="*/ 8845 w 9659"/>
                                <a:gd name="connsiteY28" fmla="*/ 147 h 10000"/>
                                <a:gd name="connsiteX29" fmla="*/ 8809 w 9659"/>
                                <a:gd name="connsiteY29" fmla="*/ 147 h 10000"/>
                                <a:gd name="connsiteX30" fmla="*/ 8773 w 9659"/>
                                <a:gd name="connsiteY30" fmla="*/ 150 h 10000"/>
                                <a:gd name="connsiteX31" fmla="*/ 8730 w 9659"/>
                                <a:gd name="connsiteY31" fmla="*/ 154 h 10000"/>
                                <a:gd name="connsiteX32" fmla="*/ 8730 w 9659"/>
                                <a:gd name="connsiteY32" fmla="*/ 154 h 10000"/>
                                <a:gd name="connsiteX33" fmla="*/ 8730 w 9659"/>
                                <a:gd name="connsiteY33" fmla="*/ 154 h 10000"/>
                                <a:gd name="connsiteX34" fmla="*/ 8694 w 9659"/>
                                <a:gd name="connsiteY34" fmla="*/ 147 h 10000"/>
                                <a:gd name="connsiteX35" fmla="*/ 8652 w 9659"/>
                                <a:gd name="connsiteY35" fmla="*/ 142 h 10000"/>
                                <a:gd name="connsiteX36" fmla="*/ 8581 w 9659"/>
                                <a:gd name="connsiteY36" fmla="*/ 142 h 10000"/>
                                <a:gd name="connsiteX37" fmla="*/ 8581 w 9659"/>
                                <a:gd name="connsiteY37" fmla="*/ 142 h 10000"/>
                                <a:gd name="connsiteX38" fmla="*/ 8537 w 9659"/>
                                <a:gd name="connsiteY38" fmla="*/ 142 h 10000"/>
                                <a:gd name="connsiteX39" fmla="*/ 8502 w 9659"/>
                                <a:gd name="connsiteY39" fmla="*/ 150 h 10000"/>
                                <a:gd name="connsiteX40" fmla="*/ 8502 w 9659"/>
                                <a:gd name="connsiteY40" fmla="*/ 154 h 10000"/>
                                <a:gd name="connsiteX41" fmla="*/ 8423 w 9659"/>
                                <a:gd name="connsiteY41" fmla="*/ 154 h 10000"/>
                                <a:gd name="connsiteX42" fmla="*/ 8423 w 9659"/>
                                <a:gd name="connsiteY42" fmla="*/ 154 h 10000"/>
                                <a:gd name="connsiteX43" fmla="*/ 8389 w 9659"/>
                                <a:gd name="connsiteY43" fmla="*/ 147 h 10000"/>
                                <a:gd name="connsiteX44" fmla="*/ 8309 w 9659"/>
                                <a:gd name="connsiteY44" fmla="*/ 139 h 10000"/>
                                <a:gd name="connsiteX45" fmla="*/ 8309 w 9659"/>
                                <a:gd name="connsiteY45" fmla="*/ 139 h 10000"/>
                                <a:gd name="connsiteX46" fmla="*/ 8266 w 9659"/>
                                <a:gd name="connsiteY46" fmla="*/ 139 h 10000"/>
                                <a:gd name="connsiteX47" fmla="*/ 8230 w 9659"/>
                                <a:gd name="connsiteY47" fmla="*/ 147 h 10000"/>
                                <a:gd name="connsiteX48" fmla="*/ 8195 w 9659"/>
                                <a:gd name="connsiteY48" fmla="*/ 158 h 10000"/>
                                <a:gd name="connsiteX49" fmla="*/ 8195 w 9659"/>
                                <a:gd name="connsiteY49" fmla="*/ 158 h 10000"/>
                                <a:gd name="connsiteX50" fmla="*/ 8117 w 9659"/>
                                <a:gd name="connsiteY50" fmla="*/ 154 h 10000"/>
                                <a:gd name="connsiteX51" fmla="*/ 8072 w 9659"/>
                                <a:gd name="connsiteY51" fmla="*/ 150 h 10000"/>
                                <a:gd name="connsiteX52" fmla="*/ 8072 w 9659"/>
                                <a:gd name="connsiteY52" fmla="*/ 150 h 10000"/>
                                <a:gd name="connsiteX53" fmla="*/ 8037 w 9659"/>
                                <a:gd name="connsiteY53" fmla="*/ 147 h 10000"/>
                                <a:gd name="connsiteX54" fmla="*/ 8003 w 9659"/>
                                <a:gd name="connsiteY54" fmla="*/ 142 h 10000"/>
                                <a:gd name="connsiteX55" fmla="*/ 8003 w 9659"/>
                                <a:gd name="connsiteY55" fmla="*/ 142 h 10000"/>
                                <a:gd name="connsiteX56" fmla="*/ 7923 w 9659"/>
                                <a:gd name="connsiteY56" fmla="*/ 147 h 10000"/>
                                <a:gd name="connsiteX57" fmla="*/ 7923 w 9659"/>
                                <a:gd name="connsiteY57" fmla="*/ 154 h 10000"/>
                                <a:gd name="connsiteX58" fmla="*/ 7923 w 9659"/>
                                <a:gd name="connsiteY58" fmla="*/ 173 h 10000"/>
                                <a:gd name="connsiteX59" fmla="*/ 7923 w 9659"/>
                                <a:gd name="connsiteY59" fmla="*/ 173 h 10000"/>
                                <a:gd name="connsiteX60" fmla="*/ 7880 w 9659"/>
                                <a:gd name="connsiteY60" fmla="*/ 169 h 10000"/>
                                <a:gd name="connsiteX61" fmla="*/ 7880 w 9659"/>
                                <a:gd name="connsiteY61" fmla="*/ 166 h 10000"/>
                                <a:gd name="connsiteX62" fmla="*/ 7880 w 9659"/>
                                <a:gd name="connsiteY62" fmla="*/ 166 h 10000"/>
                                <a:gd name="connsiteX63" fmla="*/ 7845 w 9659"/>
                                <a:gd name="connsiteY63" fmla="*/ 166 h 10000"/>
                                <a:gd name="connsiteX64" fmla="*/ 7845 w 9659"/>
                                <a:gd name="connsiteY64" fmla="*/ 161 h 10000"/>
                                <a:gd name="connsiteX65" fmla="*/ 7845 w 9659"/>
                                <a:gd name="connsiteY65" fmla="*/ 161 h 10000"/>
                                <a:gd name="connsiteX66" fmla="*/ 7766 w 9659"/>
                                <a:gd name="connsiteY66" fmla="*/ 161 h 10000"/>
                                <a:gd name="connsiteX67" fmla="*/ 7686 w 9659"/>
                                <a:gd name="connsiteY67" fmla="*/ 166 h 10000"/>
                                <a:gd name="connsiteX68" fmla="*/ 7651 w 9659"/>
                                <a:gd name="connsiteY68" fmla="*/ 173 h 10000"/>
                                <a:gd name="connsiteX69" fmla="*/ 7651 w 9659"/>
                                <a:gd name="connsiteY69" fmla="*/ 184 h 10000"/>
                                <a:gd name="connsiteX70" fmla="*/ 7651 w 9659"/>
                                <a:gd name="connsiteY70" fmla="*/ 184 h 10000"/>
                                <a:gd name="connsiteX71" fmla="*/ 7651 w 9659"/>
                                <a:gd name="connsiteY71" fmla="*/ 184 h 10000"/>
                                <a:gd name="connsiteX72" fmla="*/ 7686 w 9659"/>
                                <a:gd name="connsiteY72" fmla="*/ 188 h 10000"/>
                                <a:gd name="connsiteX73" fmla="*/ 7686 w 9659"/>
                                <a:gd name="connsiteY73" fmla="*/ 188 h 10000"/>
                                <a:gd name="connsiteX74" fmla="*/ 7651 w 9659"/>
                                <a:gd name="connsiteY74" fmla="*/ 192 h 10000"/>
                                <a:gd name="connsiteX75" fmla="*/ 7651 w 9659"/>
                                <a:gd name="connsiteY75" fmla="*/ 192 h 10000"/>
                                <a:gd name="connsiteX76" fmla="*/ 7609 w 9659"/>
                                <a:gd name="connsiteY76" fmla="*/ 188 h 10000"/>
                                <a:gd name="connsiteX77" fmla="*/ 7574 w 9659"/>
                                <a:gd name="connsiteY77" fmla="*/ 184 h 10000"/>
                                <a:gd name="connsiteX78" fmla="*/ 7574 w 9659"/>
                                <a:gd name="connsiteY78" fmla="*/ 184 h 10000"/>
                                <a:gd name="connsiteX79" fmla="*/ 7494 w 9659"/>
                                <a:gd name="connsiteY79" fmla="*/ 188 h 10000"/>
                                <a:gd name="connsiteX80" fmla="*/ 7459 w 9659"/>
                                <a:gd name="connsiteY80" fmla="*/ 195 h 10000"/>
                                <a:gd name="connsiteX81" fmla="*/ 7459 w 9659"/>
                                <a:gd name="connsiteY81" fmla="*/ 195 h 10000"/>
                                <a:gd name="connsiteX82" fmla="*/ 7494 w 9659"/>
                                <a:gd name="connsiteY82" fmla="*/ 206 h 10000"/>
                                <a:gd name="connsiteX83" fmla="*/ 7494 w 9659"/>
                                <a:gd name="connsiteY83" fmla="*/ 211 h 10000"/>
                                <a:gd name="connsiteX84" fmla="*/ 7494 w 9659"/>
                                <a:gd name="connsiteY84" fmla="*/ 218 h 10000"/>
                                <a:gd name="connsiteX85" fmla="*/ 7494 w 9659"/>
                                <a:gd name="connsiteY85" fmla="*/ 218 h 10000"/>
                                <a:gd name="connsiteX86" fmla="*/ 7459 w 9659"/>
                                <a:gd name="connsiteY86" fmla="*/ 218 h 10000"/>
                                <a:gd name="connsiteX87" fmla="*/ 7380 w 9659"/>
                                <a:gd name="connsiteY87" fmla="*/ 214 h 10000"/>
                                <a:gd name="connsiteX88" fmla="*/ 7380 w 9659"/>
                                <a:gd name="connsiteY88" fmla="*/ 214 h 10000"/>
                                <a:gd name="connsiteX89" fmla="*/ 7346 w 9659"/>
                                <a:gd name="connsiteY89" fmla="*/ 214 h 10000"/>
                                <a:gd name="connsiteX90" fmla="*/ 7266 w 9659"/>
                                <a:gd name="connsiteY90" fmla="*/ 222 h 10000"/>
                                <a:gd name="connsiteX91" fmla="*/ 7266 w 9659"/>
                                <a:gd name="connsiteY91" fmla="*/ 222 h 10000"/>
                                <a:gd name="connsiteX92" fmla="*/ 7302 w 9659"/>
                                <a:gd name="connsiteY92" fmla="*/ 233 h 10000"/>
                                <a:gd name="connsiteX93" fmla="*/ 7415 w 9659"/>
                                <a:gd name="connsiteY93" fmla="*/ 241 h 10000"/>
                                <a:gd name="connsiteX94" fmla="*/ 7415 w 9659"/>
                                <a:gd name="connsiteY94" fmla="*/ 241 h 10000"/>
                                <a:gd name="connsiteX95" fmla="*/ 7302 w 9659"/>
                                <a:gd name="connsiteY95" fmla="*/ 244 h 10000"/>
                                <a:gd name="connsiteX96" fmla="*/ 7223 w 9659"/>
                                <a:gd name="connsiteY96" fmla="*/ 248 h 10000"/>
                                <a:gd name="connsiteX97" fmla="*/ 7223 w 9659"/>
                                <a:gd name="connsiteY97" fmla="*/ 248 h 10000"/>
                                <a:gd name="connsiteX98" fmla="*/ 7223 w 9659"/>
                                <a:gd name="connsiteY98" fmla="*/ 256 h 10000"/>
                                <a:gd name="connsiteX99" fmla="*/ 7266 w 9659"/>
                                <a:gd name="connsiteY99" fmla="*/ 263 h 10000"/>
                                <a:gd name="connsiteX100" fmla="*/ 7302 w 9659"/>
                                <a:gd name="connsiteY100" fmla="*/ 267 h 10000"/>
                                <a:gd name="connsiteX101" fmla="*/ 7415 w 9659"/>
                                <a:gd name="connsiteY101" fmla="*/ 270 h 10000"/>
                                <a:gd name="connsiteX102" fmla="*/ 7415 w 9659"/>
                                <a:gd name="connsiteY102" fmla="*/ 270 h 10000"/>
                                <a:gd name="connsiteX103" fmla="*/ 7380 w 9659"/>
                                <a:gd name="connsiteY103" fmla="*/ 275 h 10000"/>
                                <a:gd name="connsiteX104" fmla="*/ 7346 w 9659"/>
                                <a:gd name="connsiteY104" fmla="*/ 275 h 10000"/>
                                <a:gd name="connsiteX105" fmla="*/ 7346 w 9659"/>
                                <a:gd name="connsiteY105" fmla="*/ 275 h 10000"/>
                                <a:gd name="connsiteX106" fmla="*/ 7266 w 9659"/>
                                <a:gd name="connsiteY106" fmla="*/ 282 h 10000"/>
                                <a:gd name="connsiteX107" fmla="*/ 7266 w 9659"/>
                                <a:gd name="connsiteY107" fmla="*/ 289 h 10000"/>
                                <a:gd name="connsiteX108" fmla="*/ 7302 w 9659"/>
                                <a:gd name="connsiteY108" fmla="*/ 297 h 10000"/>
                                <a:gd name="connsiteX109" fmla="*/ 7415 w 9659"/>
                                <a:gd name="connsiteY109" fmla="*/ 297 h 10000"/>
                                <a:gd name="connsiteX110" fmla="*/ 7415 w 9659"/>
                                <a:gd name="connsiteY110" fmla="*/ 297 h 10000"/>
                                <a:gd name="connsiteX111" fmla="*/ 7415 w 9659"/>
                                <a:gd name="connsiteY111" fmla="*/ 308 h 10000"/>
                                <a:gd name="connsiteX112" fmla="*/ 7415 w 9659"/>
                                <a:gd name="connsiteY112" fmla="*/ 312 h 10000"/>
                                <a:gd name="connsiteX113" fmla="*/ 7380 w 9659"/>
                                <a:gd name="connsiteY113" fmla="*/ 320 h 10000"/>
                                <a:gd name="connsiteX114" fmla="*/ 7380 w 9659"/>
                                <a:gd name="connsiteY114" fmla="*/ 331 h 10000"/>
                                <a:gd name="connsiteX115" fmla="*/ 7380 w 9659"/>
                                <a:gd name="connsiteY115" fmla="*/ 331 h 10000"/>
                                <a:gd name="connsiteX116" fmla="*/ 7415 w 9659"/>
                                <a:gd name="connsiteY116" fmla="*/ 334 h 10000"/>
                                <a:gd name="connsiteX117" fmla="*/ 7494 w 9659"/>
                                <a:gd name="connsiteY117" fmla="*/ 339 h 10000"/>
                                <a:gd name="connsiteX118" fmla="*/ 7574 w 9659"/>
                                <a:gd name="connsiteY118" fmla="*/ 342 h 10000"/>
                                <a:gd name="connsiteX119" fmla="*/ 7651 w 9659"/>
                                <a:gd name="connsiteY119" fmla="*/ 339 h 10000"/>
                                <a:gd name="connsiteX120" fmla="*/ 7651 w 9659"/>
                                <a:gd name="connsiteY120" fmla="*/ 339 h 10000"/>
                                <a:gd name="connsiteX121" fmla="*/ 7651 w 9659"/>
                                <a:gd name="connsiteY121" fmla="*/ 346 h 10000"/>
                                <a:gd name="connsiteX122" fmla="*/ 7609 w 9659"/>
                                <a:gd name="connsiteY122" fmla="*/ 353 h 10000"/>
                                <a:gd name="connsiteX123" fmla="*/ 7609 w 9659"/>
                                <a:gd name="connsiteY123" fmla="*/ 353 h 10000"/>
                                <a:gd name="connsiteX124" fmla="*/ 7651 w 9659"/>
                                <a:gd name="connsiteY124" fmla="*/ 357 h 10000"/>
                                <a:gd name="connsiteX125" fmla="*/ 7686 w 9659"/>
                                <a:gd name="connsiteY125" fmla="*/ 364 h 10000"/>
                                <a:gd name="connsiteX126" fmla="*/ 7845 w 9659"/>
                                <a:gd name="connsiteY126" fmla="*/ 369 h 10000"/>
                                <a:gd name="connsiteX127" fmla="*/ 7845 w 9659"/>
                                <a:gd name="connsiteY127" fmla="*/ 369 h 10000"/>
                                <a:gd name="connsiteX128" fmla="*/ 7574 w 9659"/>
                                <a:gd name="connsiteY128" fmla="*/ 428 h 10000"/>
                                <a:gd name="connsiteX129" fmla="*/ 7302 w 9659"/>
                                <a:gd name="connsiteY129" fmla="*/ 489 h 10000"/>
                                <a:gd name="connsiteX130" fmla="*/ 7302 w 9659"/>
                                <a:gd name="connsiteY130" fmla="*/ 489 h 10000"/>
                                <a:gd name="connsiteX131" fmla="*/ 7109 w 9659"/>
                                <a:gd name="connsiteY131" fmla="*/ 519 h 10000"/>
                                <a:gd name="connsiteX132" fmla="*/ 7109 w 9659"/>
                                <a:gd name="connsiteY132" fmla="*/ 519 h 10000"/>
                                <a:gd name="connsiteX133" fmla="*/ 6881 w 9659"/>
                                <a:gd name="connsiteY133" fmla="*/ 579 h 10000"/>
                                <a:gd name="connsiteX134" fmla="*/ 6644 w 9659"/>
                                <a:gd name="connsiteY134" fmla="*/ 639 h 10000"/>
                                <a:gd name="connsiteX135" fmla="*/ 6644 w 9659"/>
                                <a:gd name="connsiteY135" fmla="*/ 639 h 10000"/>
                                <a:gd name="connsiteX136" fmla="*/ 6608 w 9659"/>
                                <a:gd name="connsiteY136" fmla="*/ 650 h 10000"/>
                                <a:gd name="connsiteX137" fmla="*/ 6566 w 9659"/>
                                <a:gd name="connsiteY137" fmla="*/ 662 h 10000"/>
                                <a:gd name="connsiteX138" fmla="*/ 6566 w 9659"/>
                                <a:gd name="connsiteY138" fmla="*/ 662 h 10000"/>
                                <a:gd name="connsiteX139" fmla="*/ 6530 w 9659"/>
                                <a:gd name="connsiteY139" fmla="*/ 684 h 10000"/>
                                <a:gd name="connsiteX140" fmla="*/ 6451 w 9659"/>
                                <a:gd name="connsiteY140" fmla="*/ 711 h 10000"/>
                                <a:gd name="connsiteX141" fmla="*/ 6451 w 9659"/>
                                <a:gd name="connsiteY141" fmla="*/ 711 h 10000"/>
                                <a:gd name="connsiteX142" fmla="*/ 6415 w 9659"/>
                                <a:gd name="connsiteY142" fmla="*/ 737 h 10000"/>
                                <a:gd name="connsiteX143" fmla="*/ 6415 w 9659"/>
                                <a:gd name="connsiteY143" fmla="*/ 737 h 10000"/>
                                <a:gd name="connsiteX144" fmla="*/ 6302 w 9659"/>
                                <a:gd name="connsiteY144" fmla="*/ 782 h 10000"/>
                                <a:gd name="connsiteX145" fmla="*/ 6222 w 9659"/>
                                <a:gd name="connsiteY145" fmla="*/ 834 h 10000"/>
                                <a:gd name="connsiteX146" fmla="*/ 6222 w 9659"/>
                                <a:gd name="connsiteY146" fmla="*/ 834 h 10000"/>
                                <a:gd name="connsiteX147" fmla="*/ 6180 w 9659"/>
                                <a:gd name="connsiteY147" fmla="*/ 876 h 10000"/>
                                <a:gd name="connsiteX148" fmla="*/ 6180 w 9659"/>
                                <a:gd name="connsiteY148" fmla="*/ 876 h 10000"/>
                                <a:gd name="connsiteX149" fmla="*/ 5987 w 9659"/>
                                <a:gd name="connsiteY149" fmla="*/ 823 h 10000"/>
                                <a:gd name="connsiteX150" fmla="*/ 5839 w 9659"/>
                                <a:gd name="connsiteY150" fmla="*/ 767 h 10000"/>
                                <a:gd name="connsiteX151" fmla="*/ 5839 w 9659"/>
                                <a:gd name="connsiteY151" fmla="*/ 767 h 10000"/>
                                <a:gd name="connsiteX152" fmla="*/ 5680 w 9659"/>
                                <a:gd name="connsiteY152" fmla="*/ 711 h 10000"/>
                                <a:gd name="connsiteX153" fmla="*/ 5680 w 9659"/>
                                <a:gd name="connsiteY153" fmla="*/ 711 h 10000"/>
                                <a:gd name="connsiteX154" fmla="*/ 5601 w 9659"/>
                                <a:gd name="connsiteY154" fmla="*/ 673 h 10000"/>
                                <a:gd name="connsiteX155" fmla="*/ 5522 w 9659"/>
                                <a:gd name="connsiteY155" fmla="*/ 636 h 10000"/>
                                <a:gd name="connsiteX156" fmla="*/ 5522 w 9659"/>
                                <a:gd name="connsiteY156" fmla="*/ 636 h 10000"/>
                                <a:gd name="connsiteX157" fmla="*/ 5487 w 9659"/>
                                <a:gd name="connsiteY157" fmla="*/ 605 h 10000"/>
                                <a:gd name="connsiteX158" fmla="*/ 5487 w 9659"/>
                                <a:gd name="connsiteY158" fmla="*/ 605 h 10000"/>
                                <a:gd name="connsiteX159" fmla="*/ 5453 w 9659"/>
                                <a:gd name="connsiteY159" fmla="*/ 594 h 10000"/>
                                <a:gd name="connsiteX160" fmla="*/ 5453 w 9659"/>
                                <a:gd name="connsiteY160" fmla="*/ 594 h 10000"/>
                                <a:gd name="connsiteX161" fmla="*/ 5522 w 9659"/>
                                <a:gd name="connsiteY161" fmla="*/ 560 h 10000"/>
                                <a:gd name="connsiteX162" fmla="*/ 5522 w 9659"/>
                                <a:gd name="connsiteY162" fmla="*/ 560 h 10000"/>
                                <a:gd name="connsiteX163" fmla="*/ 5566 w 9659"/>
                                <a:gd name="connsiteY163" fmla="*/ 549 h 10000"/>
                                <a:gd name="connsiteX164" fmla="*/ 5680 w 9659"/>
                                <a:gd name="connsiteY164" fmla="*/ 530 h 10000"/>
                                <a:gd name="connsiteX165" fmla="*/ 5873 w 9659"/>
                                <a:gd name="connsiteY165" fmla="*/ 508 h 10000"/>
                                <a:gd name="connsiteX166" fmla="*/ 5873 w 9659"/>
                                <a:gd name="connsiteY166" fmla="*/ 508 h 10000"/>
                                <a:gd name="connsiteX167" fmla="*/ 6110 w 9659"/>
                                <a:gd name="connsiteY167" fmla="*/ 473 h 10000"/>
                                <a:gd name="connsiteX168" fmla="*/ 6373 w 9659"/>
                                <a:gd name="connsiteY168" fmla="*/ 440 h 10000"/>
                                <a:gd name="connsiteX169" fmla="*/ 6373 w 9659"/>
                                <a:gd name="connsiteY169" fmla="*/ 440 h 10000"/>
                                <a:gd name="connsiteX170" fmla="*/ 6373 w 9659"/>
                                <a:gd name="connsiteY170" fmla="*/ 444 h 10000"/>
                                <a:gd name="connsiteX171" fmla="*/ 6415 w 9659"/>
                                <a:gd name="connsiteY171" fmla="*/ 444 h 10000"/>
                                <a:gd name="connsiteX172" fmla="*/ 6415 w 9659"/>
                                <a:gd name="connsiteY172" fmla="*/ 444 h 10000"/>
                                <a:gd name="connsiteX173" fmla="*/ 6451 w 9659"/>
                                <a:gd name="connsiteY173" fmla="*/ 436 h 10000"/>
                                <a:gd name="connsiteX174" fmla="*/ 6451 w 9659"/>
                                <a:gd name="connsiteY174" fmla="*/ 436 h 10000"/>
                                <a:gd name="connsiteX175" fmla="*/ 6496 w 9659"/>
                                <a:gd name="connsiteY175" fmla="*/ 440 h 10000"/>
                                <a:gd name="connsiteX176" fmla="*/ 6566 w 9659"/>
                                <a:gd name="connsiteY176" fmla="*/ 444 h 10000"/>
                                <a:gd name="connsiteX177" fmla="*/ 6566 w 9659"/>
                                <a:gd name="connsiteY177" fmla="*/ 444 h 10000"/>
                                <a:gd name="connsiteX178" fmla="*/ 6608 w 9659"/>
                                <a:gd name="connsiteY178" fmla="*/ 436 h 10000"/>
                                <a:gd name="connsiteX179" fmla="*/ 6608 w 9659"/>
                                <a:gd name="connsiteY179" fmla="*/ 436 h 10000"/>
                                <a:gd name="connsiteX180" fmla="*/ 6644 w 9659"/>
                                <a:gd name="connsiteY180" fmla="*/ 440 h 10000"/>
                                <a:gd name="connsiteX181" fmla="*/ 6689 w 9659"/>
                                <a:gd name="connsiteY181" fmla="*/ 440 h 10000"/>
                                <a:gd name="connsiteX182" fmla="*/ 6689 w 9659"/>
                                <a:gd name="connsiteY182" fmla="*/ 440 h 10000"/>
                                <a:gd name="connsiteX183" fmla="*/ 6758 w 9659"/>
                                <a:gd name="connsiteY183" fmla="*/ 436 h 10000"/>
                                <a:gd name="connsiteX184" fmla="*/ 6758 w 9659"/>
                                <a:gd name="connsiteY184" fmla="*/ 433 h 10000"/>
                                <a:gd name="connsiteX185" fmla="*/ 6758 w 9659"/>
                                <a:gd name="connsiteY185" fmla="*/ 433 h 10000"/>
                                <a:gd name="connsiteX186" fmla="*/ 6801 w 9659"/>
                                <a:gd name="connsiteY186" fmla="*/ 433 h 10000"/>
                                <a:gd name="connsiteX187" fmla="*/ 6837 w 9659"/>
                                <a:gd name="connsiteY187" fmla="*/ 433 h 10000"/>
                                <a:gd name="connsiteX188" fmla="*/ 6837 w 9659"/>
                                <a:gd name="connsiteY188" fmla="*/ 433 h 10000"/>
                                <a:gd name="connsiteX189" fmla="*/ 6881 w 9659"/>
                                <a:gd name="connsiteY189" fmla="*/ 428 h 10000"/>
                                <a:gd name="connsiteX190" fmla="*/ 6881 w 9659"/>
                                <a:gd name="connsiteY190" fmla="*/ 421 h 10000"/>
                                <a:gd name="connsiteX191" fmla="*/ 6881 w 9659"/>
                                <a:gd name="connsiteY191" fmla="*/ 421 h 10000"/>
                                <a:gd name="connsiteX192" fmla="*/ 6916 w 9659"/>
                                <a:gd name="connsiteY192" fmla="*/ 421 h 10000"/>
                                <a:gd name="connsiteX193" fmla="*/ 6960 w 9659"/>
                                <a:gd name="connsiteY193" fmla="*/ 421 h 10000"/>
                                <a:gd name="connsiteX194" fmla="*/ 6960 w 9659"/>
                                <a:gd name="connsiteY194" fmla="*/ 421 h 10000"/>
                                <a:gd name="connsiteX195" fmla="*/ 6994 w 9659"/>
                                <a:gd name="connsiteY195" fmla="*/ 417 h 10000"/>
                                <a:gd name="connsiteX196" fmla="*/ 6994 w 9659"/>
                                <a:gd name="connsiteY196" fmla="*/ 409 h 10000"/>
                                <a:gd name="connsiteX197" fmla="*/ 6916 w 9659"/>
                                <a:gd name="connsiteY197" fmla="*/ 406 h 10000"/>
                                <a:gd name="connsiteX198" fmla="*/ 6916 w 9659"/>
                                <a:gd name="connsiteY198" fmla="*/ 406 h 10000"/>
                                <a:gd name="connsiteX199" fmla="*/ 6960 w 9659"/>
                                <a:gd name="connsiteY199" fmla="*/ 398 h 10000"/>
                                <a:gd name="connsiteX200" fmla="*/ 6994 w 9659"/>
                                <a:gd name="connsiteY200" fmla="*/ 395 h 10000"/>
                                <a:gd name="connsiteX201" fmla="*/ 6994 w 9659"/>
                                <a:gd name="connsiteY201" fmla="*/ 391 h 10000"/>
                                <a:gd name="connsiteX202" fmla="*/ 6994 w 9659"/>
                                <a:gd name="connsiteY202" fmla="*/ 383 h 10000"/>
                                <a:gd name="connsiteX203" fmla="*/ 6994 w 9659"/>
                                <a:gd name="connsiteY203" fmla="*/ 383 h 10000"/>
                                <a:gd name="connsiteX204" fmla="*/ 6960 w 9659"/>
                                <a:gd name="connsiteY204" fmla="*/ 383 h 10000"/>
                                <a:gd name="connsiteX205" fmla="*/ 6881 w 9659"/>
                                <a:gd name="connsiteY205" fmla="*/ 380 h 10000"/>
                                <a:gd name="connsiteX206" fmla="*/ 6881 w 9659"/>
                                <a:gd name="connsiteY206" fmla="*/ 380 h 10000"/>
                                <a:gd name="connsiteX207" fmla="*/ 6916 w 9659"/>
                                <a:gd name="connsiteY207" fmla="*/ 372 h 10000"/>
                                <a:gd name="connsiteX208" fmla="*/ 6916 w 9659"/>
                                <a:gd name="connsiteY208" fmla="*/ 369 h 10000"/>
                                <a:gd name="connsiteX209" fmla="*/ 6916 w 9659"/>
                                <a:gd name="connsiteY209" fmla="*/ 364 h 10000"/>
                                <a:gd name="connsiteX210" fmla="*/ 6916 w 9659"/>
                                <a:gd name="connsiteY210" fmla="*/ 364 h 10000"/>
                                <a:gd name="connsiteX211" fmla="*/ 6881 w 9659"/>
                                <a:gd name="connsiteY211" fmla="*/ 364 h 10000"/>
                                <a:gd name="connsiteX212" fmla="*/ 6837 w 9659"/>
                                <a:gd name="connsiteY212" fmla="*/ 364 h 10000"/>
                                <a:gd name="connsiteX213" fmla="*/ 6837 w 9659"/>
                                <a:gd name="connsiteY213" fmla="*/ 364 h 10000"/>
                                <a:gd name="connsiteX214" fmla="*/ 6837 w 9659"/>
                                <a:gd name="connsiteY214" fmla="*/ 361 h 10000"/>
                                <a:gd name="connsiteX215" fmla="*/ 6837 w 9659"/>
                                <a:gd name="connsiteY215" fmla="*/ 353 h 10000"/>
                                <a:gd name="connsiteX216" fmla="*/ 6837 w 9659"/>
                                <a:gd name="connsiteY216" fmla="*/ 353 h 10000"/>
                                <a:gd name="connsiteX217" fmla="*/ 6801 w 9659"/>
                                <a:gd name="connsiteY217" fmla="*/ 353 h 10000"/>
                                <a:gd name="connsiteX218" fmla="*/ 6801 w 9659"/>
                                <a:gd name="connsiteY218" fmla="*/ 350 h 10000"/>
                                <a:gd name="connsiteX219" fmla="*/ 6801 w 9659"/>
                                <a:gd name="connsiteY219" fmla="*/ 350 h 10000"/>
                                <a:gd name="connsiteX220" fmla="*/ 6689 w 9659"/>
                                <a:gd name="connsiteY220" fmla="*/ 350 h 10000"/>
                                <a:gd name="connsiteX221" fmla="*/ 6689 w 9659"/>
                                <a:gd name="connsiteY221" fmla="*/ 350 h 10000"/>
                                <a:gd name="connsiteX222" fmla="*/ 6644 w 9659"/>
                                <a:gd name="connsiteY222" fmla="*/ 342 h 10000"/>
                                <a:gd name="connsiteX223" fmla="*/ 6644 w 9659"/>
                                <a:gd name="connsiteY223" fmla="*/ 342 h 10000"/>
                                <a:gd name="connsiteX224" fmla="*/ 6608 w 9659"/>
                                <a:gd name="connsiteY224" fmla="*/ 342 h 10000"/>
                                <a:gd name="connsiteX225" fmla="*/ 6566 w 9659"/>
                                <a:gd name="connsiteY225" fmla="*/ 342 h 10000"/>
                                <a:gd name="connsiteX226" fmla="*/ 6496 w 9659"/>
                                <a:gd name="connsiteY226" fmla="*/ 350 h 10000"/>
                                <a:gd name="connsiteX227" fmla="*/ 6496 w 9659"/>
                                <a:gd name="connsiteY227" fmla="*/ 350 h 10000"/>
                                <a:gd name="connsiteX228" fmla="*/ 6451 w 9659"/>
                                <a:gd name="connsiteY228" fmla="*/ 342 h 10000"/>
                                <a:gd name="connsiteX229" fmla="*/ 6451 w 9659"/>
                                <a:gd name="connsiteY229" fmla="*/ 342 h 10000"/>
                                <a:gd name="connsiteX230" fmla="*/ 6415 w 9659"/>
                                <a:gd name="connsiteY230" fmla="*/ 342 h 10000"/>
                                <a:gd name="connsiteX231" fmla="*/ 6373 w 9659"/>
                                <a:gd name="connsiteY231" fmla="*/ 346 h 10000"/>
                                <a:gd name="connsiteX232" fmla="*/ 6337 w 9659"/>
                                <a:gd name="connsiteY232" fmla="*/ 353 h 10000"/>
                                <a:gd name="connsiteX233" fmla="*/ 6337 w 9659"/>
                                <a:gd name="connsiteY233" fmla="*/ 353 h 10000"/>
                                <a:gd name="connsiteX234" fmla="*/ 6302 w 9659"/>
                                <a:gd name="connsiteY234" fmla="*/ 353 h 10000"/>
                                <a:gd name="connsiteX235" fmla="*/ 6302 w 9659"/>
                                <a:gd name="connsiteY235" fmla="*/ 350 h 10000"/>
                                <a:gd name="connsiteX236" fmla="*/ 6302 w 9659"/>
                                <a:gd name="connsiteY236" fmla="*/ 350 h 10000"/>
                                <a:gd name="connsiteX237" fmla="*/ 6222 w 9659"/>
                                <a:gd name="connsiteY237" fmla="*/ 350 h 10000"/>
                                <a:gd name="connsiteX238" fmla="*/ 6180 w 9659"/>
                                <a:gd name="connsiteY238" fmla="*/ 350 h 10000"/>
                                <a:gd name="connsiteX239" fmla="*/ 6180 w 9659"/>
                                <a:gd name="connsiteY239" fmla="*/ 361 h 10000"/>
                                <a:gd name="connsiteX240" fmla="*/ 6180 w 9659"/>
                                <a:gd name="connsiteY240" fmla="*/ 361 h 10000"/>
                                <a:gd name="connsiteX241" fmla="*/ 6110 w 9659"/>
                                <a:gd name="connsiteY241" fmla="*/ 361 h 10000"/>
                                <a:gd name="connsiteX242" fmla="*/ 6110 w 9659"/>
                                <a:gd name="connsiteY242" fmla="*/ 361 h 10000"/>
                                <a:gd name="connsiteX243" fmla="*/ 6066 w 9659"/>
                                <a:gd name="connsiteY243" fmla="*/ 364 h 10000"/>
                                <a:gd name="connsiteX244" fmla="*/ 6031 w 9659"/>
                                <a:gd name="connsiteY244" fmla="*/ 369 h 10000"/>
                                <a:gd name="connsiteX245" fmla="*/ 6066 w 9659"/>
                                <a:gd name="connsiteY245" fmla="*/ 376 h 10000"/>
                                <a:gd name="connsiteX246" fmla="*/ 6110 w 9659"/>
                                <a:gd name="connsiteY246" fmla="*/ 380 h 10000"/>
                                <a:gd name="connsiteX247" fmla="*/ 6110 w 9659"/>
                                <a:gd name="connsiteY247" fmla="*/ 380 h 10000"/>
                                <a:gd name="connsiteX248" fmla="*/ 6066 w 9659"/>
                                <a:gd name="connsiteY248" fmla="*/ 380 h 10000"/>
                                <a:gd name="connsiteX249" fmla="*/ 6031 w 9659"/>
                                <a:gd name="connsiteY249" fmla="*/ 380 h 10000"/>
                                <a:gd name="connsiteX250" fmla="*/ 6031 w 9659"/>
                                <a:gd name="connsiteY250" fmla="*/ 380 h 10000"/>
                                <a:gd name="connsiteX251" fmla="*/ 5987 w 9659"/>
                                <a:gd name="connsiteY251" fmla="*/ 387 h 10000"/>
                                <a:gd name="connsiteX252" fmla="*/ 5987 w 9659"/>
                                <a:gd name="connsiteY252" fmla="*/ 391 h 10000"/>
                                <a:gd name="connsiteX253" fmla="*/ 5987 w 9659"/>
                                <a:gd name="connsiteY253" fmla="*/ 391 h 10000"/>
                                <a:gd name="connsiteX254" fmla="*/ 6031 w 9659"/>
                                <a:gd name="connsiteY254" fmla="*/ 395 h 10000"/>
                                <a:gd name="connsiteX255" fmla="*/ 6066 w 9659"/>
                                <a:gd name="connsiteY255" fmla="*/ 395 h 10000"/>
                                <a:gd name="connsiteX256" fmla="*/ 6066 w 9659"/>
                                <a:gd name="connsiteY256" fmla="*/ 395 h 10000"/>
                                <a:gd name="connsiteX257" fmla="*/ 6031 w 9659"/>
                                <a:gd name="connsiteY257" fmla="*/ 403 h 10000"/>
                                <a:gd name="connsiteX258" fmla="*/ 6066 w 9659"/>
                                <a:gd name="connsiteY258" fmla="*/ 409 h 10000"/>
                                <a:gd name="connsiteX259" fmla="*/ 6066 w 9659"/>
                                <a:gd name="connsiteY259" fmla="*/ 409 h 10000"/>
                                <a:gd name="connsiteX260" fmla="*/ 6110 w 9659"/>
                                <a:gd name="connsiteY260" fmla="*/ 409 h 10000"/>
                                <a:gd name="connsiteX261" fmla="*/ 6180 w 9659"/>
                                <a:gd name="connsiteY261" fmla="*/ 414 h 10000"/>
                                <a:gd name="connsiteX262" fmla="*/ 6180 w 9659"/>
                                <a:gd name="connsiteY262" fmla="*/ 414 h 10000"/>
                                <a:gd name="connsiteX263" fmla="*/ 6144 w 9659"/>
                                <a:gd name="connsiteY263" fmla="*/ 421 h 10000"/>
                                <a:gd name="connsiteX264" fmla="*/ 6144 w 9659"/>
                                <a:gd name="connsiteY264" fmla="*/ 425 h 10000"/>
                                <a:gd name="connsiteX265" fmla="*/ 6144 w 9659"/>
                                <a:gd name="connsiteY265" fmla="*/ 428 h 10000"/>
                                <a:gd name="connsiteX266" fmla="*/ 6144 w 9659"/>
                                <a:gd name="connsiteY266" fmla="*/ 428 h 10000"/>
                                <a:gd name="connsiteX267" fmla="*/ 6222 w 9659"/>
                                <a:gd name="connsiteY267" fmla="*/ 425 h 10000"/>
                                <a:gd name="connsiteX268" fmla="*/ 6258 w 9659"/>
                                <a:gd name="connsiteY268" fmla="*/ 425 h 10000"/>
                                <a:gd name="connsiteX269" fmla="*/ 6258 w 9659"/>
                                <a:gd name="connsiteY269" fmla="*/ 425 h 10000"/>
                                <a:gd name="connsiteX270" fmla="*/ 6110 w 9659"/>
                                <a:gd name="connsiteY270" fmla="*/ 447 h 10000"/>
                                <a:gd name="connsiteX271" fmla="*/ 5916 w 9659"/>
                                <a:gd name="connsiteY271" fmla="*/ 466 h 10000"/>
                                <a:gd name="connsiteX272" fmla="*/ 5916 w 9659"/>
                                <a:gd name="connsiteY272" fmla="*/ 466 h 10000"/>
                                <a:gd name="connsiteX273" fmla="*/ 5724 w 9659"/>
                                <a:gd name="connsiteY273" fmla="*/ 489 h 10000"/>
                                <a:gd name="connsiteX274" fmla="*/ 5724 w 9659"/>
                                <a:gd name="connsiteY274" fmla="*/ 489 h 10000"/>
                                <a:gd name="connsiteX275" fmla="*/ 5330 w 9659"/>
                                <a:gd name="connsiteY275" fmla="*/ 526 h 10000"/>
                                <a:gd name="connsiteX276" fmla="*/ 5330 w 9659"/>
                                <a:gd name="connsiteY276" fmla="*/ 526 h 10000"/>
                                <a:gd name="connsiteX277" fmla="*/ 5259 w 9659"/>
                                <a:gd name="connsiteY277" fmla="*/ 466 h 10000"/>
                                <a:gd name="connsiteX278" fmla="*/ 5181 w 9659"/>
                                <a:gd name="connsiteY278" fmla="*/ 403 h 10000"/>
                                <a:gd name="connsiteX279" fmla="*/ 5181 w 9659"/>
                                <a:gd name="connsiteY279" fmla="*/ 403 h 10000"/>
                                <a:gd name="connsiteX280" fmla="*/ 5136 w 9659"/>
                                <a:gd name="connsiteY280" fmla="*/ 346 h 10000"/>
                                <a:gd name="connsiteX281" fmla="*/ 5101 w 9659"/>
                                <a:gd name="connsiteY281" fmla="*/ 293 h 10000"/>
                                <a:gd name="connsiteX282" fmla="*/ 5101 w 9659"/>
                                <a:gd name="connsiteY282" fmla="*/ 293 h 10000"/>
                                <a:gd name="connsiteX283" fmla="*/ 5101 w 9659"/>
                                <a:gd name="connsiteY283" fmla="*/ 278 h 10000"/>
                                <a:gd name="connsiteX284" fmla="*/ 5136 w 9659"/>
                                <a:gd name="connsiteY284" fmla="*/ 263 h 10000"/>
                                <a:gd name="connsiteX285" fmla="*/ 5136 w 9659"/>
                                <a:gd name="connsiteY285" fmla="*/ 263 h 10000"/>
                                <a:gd name="connsiteX286" fmla="*/ 5181 w 9659"/>
                                <a:gd name="connsiteY286" fmla="*/ 256 h 10000"/>
                                <a:gd name="connsiteX287" fmla="*/ 5215 w 9659"/>
                                <a:gd name="connsiteY287" fmla="*/ 248 h 10000"/>
                                <a:gd name="connsiteX288" fmla="*/ 5215 w 9659"/>
                                <a:gd name="connsiteY288" fmla="*/ 248 h 10000"/>
                                <a:gd name="connsiteX289" fmla="*/ 5259 w 9659"/>
                                <a:gd name="connsiteY289" fmla="*/ 256 h 10000"/>
                                <a:gd name="connsiteX290" fmla="*/ 5330 w 9659"/>
                                <a:gd name="connsiteY290" fmla="*/ 256 h 10000"/>
                                <a:gd name="connsiteX291" fmla="*/ 5407 w 9659"/>
                                <a:gd name="connsiteY291" fmla="*/ 252 h 10000"/>
                                <a:gd name="connsiteX292" fmla="*/ 5407 w 9659"/>
                                <a:gd name="connsiteY292" fmla="*/ 244 h 10000"/>
                                <a:gd name="connsiteX293" fmla="*/ 5407 w 9659"/>
                                <a:gd name="connsiteY293" fmla="*/ 244 h 10000"/>
                                <a:gd name="connsiteX294" fmla="*/ 5453 w 9659"/>
                                <a:gd name="connsiteY294" fmla="*/ 248 h 10000"/>
                                <a:gd name="connsiteX295" fmla="*/ 5522 w 9659"/>
                                <a:gd name="connsiteY295" fmla="*/ 252 h 10000"/>
                                <a:gd name="connsiteX296" fmla="*/ 5522 w 9659"/>
                                <a:gd name="connsiteY296" fmla="*/ 252 h 10000"/>
                                <a:gd name="connsiteX297" fmla="*/ 5601 w 9659"/>
                                <a:gd name="connsiteY297" fmla="*/ 252 h 10000"/>
                                <a:gd name="connsiteX298" fmla="*/ 5645 w 9659"/>
                                <a:gd name="connsiteY298" fmla="*/ 244 h 10000"/>
                                <a:gd name="connsiteX299" fmla="*/ 5645 w 9659"/>
                                <a:gd name="connsiteY299" fmla="*/ 229 h 10000"/>
                                <a:gd name="connsiteX300" fmla="*/ 5645 w 9659"/>
                                <a:gd name="connsiteY300" fmla="*/ 229 h 10000"/>
                                <a:gd name="connsiteX301" fmla="*/ 5680 w 9659"/>
                                <a:gd name="connsiteY301" fmla="*/ 229 h 10000"/>
                                <a:gd name="connsiteX302" fmla="*/ 5724 w 9659"/>
                                <a:gd name="connsiteY302" fmla="*/ 233 h 10000"/>
                                <a:gd name="connsiteX303" fmla="*/ 5758 w 9659"/>
                                <a:gd name="connsiteY303" fmla="*/ 233 h 10000"/>
                                <a:gd name="connsiteX304" fmla="*/ 5793 w 9659"/>
                                <a:gd name="connsiteY304" fmla="*/ 233 h 10000"/>
                                <a:gd name="connsiteX305" fmla="*/ 5793 w 9659"/>
                                <a:gd name="connsiteY305" fmla="*/ 233 h 10000"/>
                                <a:gd name="connsiteX306" fmla="*/ 5839 w 9659"/>
                                <a:gd name="connsiteY306" fmla="*/ 229 h 10000"/>
                                <a:gd name="connsiteX307" fmla="*/ 5873 w 9659"/>
                                <a:gd name="connsiteY307" fmla="*/ 222 h 10000"/>
                                <a:gd name="connsiteX308" fmla="*/ 5873 w 9659"/>
                                <a:gd name="connsiteY308" fmla="*/ 214 h 10000"/>
                                <a:gd name="connsiteX309" fmla="*/ 5839 w 9659"/>
                                <a:gd name="connsiteY309" fmla="*/ 206 h 10000"/>
                                <a:gd name="connsiteX310" fmla="*/ 5839 w 9659"/>
                                <a:gd name="connsiteY310" fmla="*/ 206 h 10000"/>
                                <a:gd name="connsiteX311" fmla="*/ 5916 w 9659"/>
                                <a:gd name="connsiteY311" fmla="*/ 206 h 10000"/>
                                <a:gd name="connsiteX312" fmla="*/ 5987 w 9659"/>
                                <a:gd name="connsiteY312" fmla="*/ 211 h 10000"/>
                                <a:gd name="connsiteX313" fmla="*/ 6066 w 9659"/>
                                <a:gd name="connsiteY313" fmla="*/ 206 h 10000"/>
                                <a:gd name="connsiteX314" fmla="*/ 6066 w 9659"/>
                                <a:gd name="connsiteY314" fmla="*/ 200 h 10000"/>
                                <a:gd name="connsiteX315" fmla="*/ 6066 w 9659"/>
                                <a:gd name="connsiteY315" fmla="*/ 200 h 10000"/>
                                <a:gd name="connsiteX316" fmla="*/ 6066 w 9659"/>
                                <a:gd name="connsiteY316" fmla="*/ 192 h 10000"/>
                                <a:gd name="connsiteX317" fmla="*/ 6031 w 9659"/>
                                <a:gd name="connsiteY317" fmla="*/ 188 h 10000"/>
                                <a:gd name="connsiteX318" fmla="*/ 5987 w 9659"/>
                                <a:gd name="connsiteY318" fmla="*/ 181 h 10000"/>
                                <a:gd name="connsiteX319" fmla="*/ 5987 w 9659"/>
                                <a:gd name="connsiteY319" fmla="*/ 177 h 10000"/>
                                <a:gd name="connsiteX320" fmla="*/ 5987 w 9659"/>
                                <a:gd name="connsiteY320" fmla="*/ 177 h 10000"/>
                                <a:gd name="connsiteX321" fmla="*/ 6031 w 9659"/>
                                <a:gd name="connsiteY321" fmla="*/ 177 h 10000"/>
                                <a:gd name="connsiteX322" fmla="*/ 6066 w 9659"/>
                                <a:gd name="connsiteY322" fmla="*/ 177 h 10000"/>
                                <a:gd name="connsiteX323" fmla="*/ 6066 w 9659"/>
                                <a:gd name="connsiteY323" fmla="*/ 177 h 10000"/>
                                <a:gd name="connsiteX324" fmla="*/ 6110 w 9659"/>
                                <a:gd name="connsiteY324" fmla="*/ 173 h 10000"/>
                                <a:gd name="connsiteX325" fmla="*/ 6144 w 9659"/>
                                <a:gd name="connsiteY325" fmla="*/ 169 h 10000"/>
                                <a:gd name="connsiteX326" fmla="*/ 6144 w 9659"/>
                                <a:gd name="connsiteY326" fmla="*/ 158 h 10000"/>
                                <a:gd name="connsiteX327" fmla="*/ 6144 w 9659"/>
                                <a:gd name="connsiteY327" fmla="*/ 158 h 10000"/>
                                <a:gd name="connsiteX328" fmla="*/ 6110 w 9659"/>
                                <a:gd name="connsiteY328" fmla="*/ 150 h 10000"/>
                                <a:gd name="connsiteX329" fmla="*/ 6031 w 9659"/>
                                <a:gd name="connsiteY329" fmla="*/ 147 h 10000"/>
                                <a:gd name="connsiteX330" fmla="*/ 6031 w 9659"/>
                                <a:gd name="connsiteY330" fmla="*/ 147 h 10000"/>
                                <a:gd name="connsiteX331" fmla="*/ 6144 w 9659"/>
                                <a:gd name="connsiteY331" fmla="*/ 139 h 10000"/>
                                <a:gd name="connsiteX332" fmla="*/ 6180 w 9659"/>
                                <a:gd name="connsiteY332" fmla="*/ 131 h 10000"/>
                                <a:gd name="connsiteX333" fmla="*/ 6180 w 9659"/>
                                <a:gd name="connsiteY333" fmla="*/ 124 h 10000"/>
                                <a:gd name="connsiteX334" fmla="*/ 6180 w 9659"/>
                                <a:gd name="connsiteY334" fmla="*/ 124 h 10000"/>
                                <a:gd name="connsiteX335" fmla="*/ 6144 w 9659"/>
                                <a:gd name="connsiteY335" fmla="*/ 120 h 10000"/>
                                <a:gd name="connsiteX336" fmla="*/ 6144 w 9659"/>
                                <a:gd name="connsiteY336" fmla="*/ 117 h 10000"/>
                                <a:gd name="connsiteX337" fmla="*/ 6144 w 9659"/>
                                <a:gd name="connsiteY337" fmla="*/ 113 h 10000"/>
                                <a:gd name="connsiteX338" fmla="*/ 6144 w 9659"/>
                                <a:gd name="connsiteY338" fmla="*/ 113 h 10000"/>
                                <a:gd name="connsiteX339" fmla="*/ 6066 w 9659"/>
                                <a:gd name="connsiteY339" fmla="*/ 105 h 10000"/>
                                <a:gd name="connsiteX340" fmla="*/ 6066 w 9659"/>
                                <a:gd name="connsiteY340" fmla="*/ 105 h 10000"/>
                                <a:gd name="connsiteX341" fmla="*/ 6110 w 9659"/>
                                <a:gd name="connsiteY341" fmla="*/ 102 h 10000"/>
                                <a:gd name="connsiteX342" fmla="*/ 6144 w 9659"/>
                                <a:gd name="connsiteY342" fmla="*/ 94 h 10000"/>
                                <a:gd name="connsiteX343" fmla="*/ 6144 w 9659"/>
                                <a:gd name="connsiteY343" fmla="*/ 86 h 10000"/>
                                <a:gd name="connsiteX344" fmla="*/ 6110 w 9659"/>
                                <a:gd name="connsiteY344" fmla="*/ 79 h 10000"/>
                                <a:gd name="connsiteX345" fmla="*/ 6110 w 9659"/>
                                <a:gd name="connsiteY345" fmla="*/ 79 h 10000"/>
                                <a:gd name="connsiteX346" fmla="*/ 6031 w 9659"/>
                                <a:gd name="connsiteY346" fmla="*/ 83 h 10000"/>
                                <a:gd name="connsiteX347" fmla="*/ 5987 w 9659"/>
                                <a:gd name="connsiteY347" fmla="*/ 83 h 10000"/>
                                <a:gd name="connsiteX348" fmla="*/ 5951 w 9659"/>
                                <a:gd name="connsiteY348" fmla="*/ 79 h 10000"/>
                                <a:gd name="connsiteX349" fmla="*/ 5951 w 9659"/>
                                <a:gd name="connsiteY349" fmla="*/ 79 h 10000"/>
                                <a:gd name="connsiteX350" fmla="*/ 5987 w 9659"/>
                                <a:gd name="connsiteY350" fmla="*/ 72 h 10000"/>
                                <a:gd name="connsiteX351" fmla="*/ 5987 w 9659"/>
                                <a:gd name="connsiteY351" fmla="*/ 64 h 10000"/>
                                <a:gd name="connsiteX352" fmla="*/ 5987 w 9659"/>
                                <a:gd name="connsiteY352" fmla="*/ 64 h 10000"/>
                                <a:gd name="connsiteX353" fmla="*/ 5916 w 9659"/>
                                <a:gd name="connsiteY353" fmla="*/ 61 h 10000"/>
                                <a:gd name="connsiteX354" fmla="*/ 5839 w 9659"/>
                                <a:gd name="connsiteY354" fmla="*/ 53 h 10000"/>
                                <a:gd name="connsiteX355" fmla="*/ 5839 w 9659"/>
                                <a:gd name="connsiteY355" fmla="*/ 53 h 10000"/>
                                <a:gd name="connsiteX356" fmla="*/ 5839 w 9659"/>
                                <a:gd name="connsiteY356" fmla="*/ 45 h 10000"/>
                                <a:gd name="connsiteX357" fmla="*/ 5793 w 9659"/>
                                <a:gd name="connsiteY357" fmla="*/ 38 h 10000"/>
                                <a:gd name="connsiteX358" fmla="*/ 5724 w 9659"/>
                                <a:gd name="connsiteY358" fmla="*/ 38 h 10000"/>
                                <a:gd name="connsiteX359" fmla="*/ 5645 w 9659"/>
                                <a:gd name="connsiteY359" fmla="*/ 38 h 10000"/>
                                <a:gd name="connsiteX360" fmla="*/ 5645 w 9659"/>
                                <a:gd name="connsiteY360" fmla="*/ 38 h 10000"/>
                                <a:gd name="connsiteX361" fmla="*/ 5645 w 9659"/>
                                <a:gd name="connsiteY361" fmla="*/ 34 h 10000"/>
                                <a:gd name="connsiteX362" fmla="*/ 5645 w 9659"/>
                                <a:gd name="connsiteY362" fmla="*/ 34 h 10000"/>
                                <a:gd name="connsiteX363" fmla="*/ 5601 w 9659"/>
                                <a:gd name="connsiteY363" fmla="*/ 30 h 10000"/>
                                <a:gd name="connsiteX364" fmla="*/ 5566 w 9659"/>
                                <a:gd name="connsiteY364" fmla="*/ 22 h 10000"/>
                                <a:gd name="connsiteX365" fmla="*/ 5522 w 9659"/>
                                <a:gd name="connsiteY365" fmla="*/ 19 h 10000"/>
                                <a:gd name="connsiteX366" fmla="*/ 5453 w 9659"/>
                                <a:gd name="connsiteY366" fmla="*/ 15 h 10000"/>
                                <a:gd name="connsiteX367" fmla="*/ 5453 w 9659"/>
                                <a:gd name="connsiteY367" fmla="*/ 15 h 10000"/>
                                <a:gd name="connsiteX368" fmla="*/ 5407 w 9659"/>
                                <a:gd name="connsiteY368" fmla="*/ 15 h 10000"/>
                                <a:gd name="connsiteX369" fmla="*/ 5373 w 9659"/>
                                <a:gd name="connsiteY369" fmla="*/ 19 h 10000"/>
                                <a:gd name="connsiteX370" fmla="*/ 5373 w 9659"/>
                                <a:gd name="connsiteY370" fmla="*/ 19 h 10000"/>
                                <a:gd name="connsiteX371" fmla="*/ 5373 w 9659"/>
                                <a:gd name="connsiteY371" fmla="*/ 15 h 10000"/>
                                <a:gd name="connsiteX372" fmla="*/ 5330 w 9659"/>
                                <a:gd name="connsiteY372" fmla="*/ 11 h 10000"/>
                                <a:gd name="connsiteX373" fmla="*/ 5330 w 9659"/>
                                <a:gd name="connsiteY373" fmla="*/ 11 h 10000"/>
                                <a:gd name="connsiteX374" fmla="*/ 5259 w 9659"/>
                                <a:gd name="connsiteY374" fmla="*/ 15 h 10000"/>
                                <a:gd name="connsiteX375" fmla="*/ 5259 w 9659"/>
                                <a:gd name="connsiteY375" fmla="*/ 15 h 10000"/>
                                <a:gd name="connsiteX376" fmla="*/ 5215 w 9659"/>
                                <a:gd name="connsiteY376" fmla="*/ 8 h 10000"/>
                                <a:gd name="connsiteX377" fmla="*/ 5101 w 9659"/>
                                <a:gd name="connsiteY377" fmla="*/ 0 h 10000"/>
                                <a:gd name="connsiteX378" fmla="*/ 5101 w 9659"/>
                                <a:gd name="connsiteY378" fmla="*/ 0 h 10000"/>
                                <a:gd name="connsiteX379" fmla="*/ 5067 w 9659"/>
                                <a:gd name="connsiteY379" fmla="*/ 0 h 10000"/>
                                <a:gd name="connsiteX380" fmla="*/ 5023 w 9659"/>
                                <a:gd name="connsiteY380" fmla="*/ 3 h 10000"/>
                                <a:gd name="connsiteX381" fmla="*/ 4988 w 9659"/>
                                <a:gd name="connsiteY381" fmla="*/ 11 h 10000"/>
                                <a:gd name="connsiteX382" fmla="*/ 4988 w 9659"/>
                                <a:gd name="connsiteY382" fmla="*/ 11 h 10000"/>
                                <a:gd name="connsiteX383" fmla="*/ 4873 w 9659"/>
                                <a:gd name="connsiteY383" fmla="*/ 11 h 10000"/>
                                <a:gd name="connsiteX384" fmla="*/ 4873 w 9659"/>
                                <a:gd name="connsiteY384" fmla="*/ 11 h 10000"/>
                                <a:gd name="connsiteX385" fmla="*/ 4873 w 9659"/>
                                <a:gd name="connsiteY385" fmla="*/ 3 h 10000"/>
                                <a:gd name="connsiteX386" fmla="*/ 4873 w 9659"/>
                                <a:gd name="connsiteY386" fmla="*/ 3 h 10000"/>
                                <a:gd name="connsiteX387" fmla="*/ 4796 w 9659"/>
                                <a:gd name="connsiteY387" fmla="*/ 0 h 10000"/>
                                <a:gd name="connsiteX388" fmla="*/ 4751 w 9659"/>
                                <a:gd name="connsiteY388" fmla="*/ 0 h 10000"/>
                                <a:gd name="connsiteX389" fmla="*/ 4602 w 9659"/>
                                <a:gd name="connsiteY389" fmla="*/ 3 h 10000"/>
                                <a:gd name="connsiteX390" fmla="*/ 4602 w 9659"/>
                                <a:gd name="connsiteY390" fmla="*/ 3 h 10000"/>
                                <a:gd name="connsiteX391" fmla="*/ 4602 w 9659"/>
                                <a:gd name="connsiteY391" fmla="*/ 8 h 10000"/>
                                <a:gd name="connsiteX392" fmla="*/ 4602 w 9659"/>
                                <a:gd name="connsiteY392" fmla="*/ 8 h 10000"/>
                                <a:gd name="connsiteX393" fmla="*/ 4523 w 9659"/>
                                <a:gd name="connsiteY393" fmla="*/ 8 h 10000"/>
                                <a:gd name="connsiteX394" fmla="*/ 4444 w 9659"/>
                                <a:gd name="connsiteY394" fmla="*/ 11 h 10000"/>
                                <a:gd name="connsiteX395" fmla="*/ 4444 w 9659"/>
                                <a:gd name="connsiteY395" fmla="*/ 11 h 10000"/>
                                <a:gd name="connsiteX396" fmla="*/ 4330 w 9659"/>
                                <a:gd name="connsiteY396" fmla="*/ 8 h 10000"/>
                                <a:gd name="connsiteX397" fmla="*/ 4330 w 9659"/>
                                <a:gd name="connsiteY397" fmla="*/ 8 h 10000"/>
                                <a:gd name="connsiteX398" fmla="*/ 4251 w 9659"/>
                                <a:gd name="connsiteY398" fmla="*/ 11 h 10000"/>
                                <a:gd name="connsiteX399" fmla="*/ 4217 w 9659"/>
                                <a:gd name="connsiteY399" fmla="*/ 15 h 10000"/>
                                <a:gd name="connsiteX400" fmla="*/ 4217 w 9659"/>
                                <a:gd name="connsiteY400" fmla="*/ 30 h 10000"/>
                                <a:gd name="connsiteX401" fmla="*/ 4217 w 9659"/>
                                <a:gd name="connsiteY401" fmla="*/ 30 h 10000"/>
                                <a:gd name="connsiteX402" fmla="*/ 4094 w 9659"/>
                                <a:gd name="connsiteY402" fmla="*/ 30 h 10000"/>
                                <a:gd name="connsiteX403" fmla="*/ 4058 w 9659"/>
                                <a:gd name="connsiteY403" fmla="*/ 30 h 10000"/>
                                <a:gd name="connsiteX404" fmla="*/ 4023 w 9659"/>
                                <a:gd name="connsiteY404" fmla="*/ 30 h 10000"/>
                                <a:gd name="connsiteX405" fmla="*/ 4023 w 9659"/>
                                <a:gd name="connsiteY405" fmla="*/ 30 h 10000"/>
                                <a:gd name="connsiteX406" fmla="*/ 3979 w 9659"/>
                                <a:gd name="connsiteY406" fmla="*/ 38 h 10000"/>
                                <a:gd name="connsiteX407" fmla="*/ 3979 w 9659"/>
                                <a:gd name="connsiteY407" fmla="*/ 38 h 10000"/>
                                <a:gd name="connsiteX408" fmla="*/ 3979 w 9659"/>
                                <a:gd name="connsiteY408" fmla="*/ 41 h 10000"/>
                                <a:gd name="connsiteX409" fmla="*/ 3979 w 9659"/>
                                <a:gd name="connsiteY409" fmla="*/ 45 h 10000"/>
                                <a:gd name="connsiteX410" fmla="*/ 3979 w 9659"/>
                                <a:gd name="connsiteY410" fmla="*/ 45 h 10000"/>
                                <a:gd name="connsiteX411" fmla="*/ 3945 w 9659"/>
                                <a:gd name="connsiteY411" fmla="*/ 49 h 10000"/>
                                <a:gd name="connsiteX412" fmla="*/ 3901 w 9659"/>
                                <a:gd name="connsiteY412" fmla="*/ 53 h 10000"/>
                                <a:gd name="connsiteX413" fmla="*/ 3901 w 9659"/>
                                <a:gd name="connsiteY413" fmla="*/ 56 h 10000"/>
                                <a:gd name="connsiteX414" fmla="*/ 3901 w 9659"/>
                                <a:gd name="connsiteY414" fmla="*/ 56 h 10000"/>
                                <a:gd name="connsiteX415" fmla="*/ 3831 w 9659"/>
                                <a:gd name="connsiteY415" fmla="*/ 56 h 10000"/>
                                <a:gd name="connsiteX416" fmla="*/ 3787 w 9659"/>
                                <a:gd name="connsiteY416" fmla="*/ 61 h 10000"/>
                                <a:gd name="connsiteX417" fmla="*/ 3787 w 9659"/>
                                <a:gd name="connsiteY417" fmla="*/ 67 h 10000"/>
                                <a:gd name="connsiteX418" fmla="*/ 3831 w 9659"/>
                                <a:gd name="connsiteY418" fmla="*/ 72 h 10000"/>
                                <a:gd name="connsiteX419" fmla="*/ 3831 w 9659"/>
                                <a:gd name="connsiteY419" fmla="*/ 72 h 10000"/>
                                <a:gd name="connsiteX420" fmla="*/ 3831 w 9659"/>
                                <a:gd name="connsiteY420" fmla="*/ 75 h 10000"/>
                                <a:gd name="connsiteX421" fmla="*/ 3787 w 9659"/>
                                <a:gd name="connsiteY421" fmla="*/ 86 h 10000"/>
                                <a:gd name="connsiteX422" fmla="*/ 3787 w 9659"/>
                                <a:gd name="connsiteY422" fmla="*/ 86 h 10000"/>
                                <a:gd name="connsiteX423" fmla="*/ 3708 w 9659"/>
                                <a:gd name="connsiteY423" fmla="*/ 90 h 10000"/>
                                <a:gd name="connsiteX424" fmla="*/ 3674 w 9659"/>
                                <a:gd name="connsiteY424" fmla="*/ 94 h 10000"/>
                                <a:gd name="connsiteX425" fmla="*/ 3674 w 9659"/>
                                <a:gd name="connsiteY425" fmla="*/ 102 h 10000"/>
                                <a:gd name="connsiteX426" fmla="*/ 3674 w 9659"/>
                                <a:gd name="connsiteY426" fmla="*/ 102 h 10000"/>
                                <a:gd name="connsiteX427" fmla="*/ 3708 w 9659"/>
                                <a:gd name="connsiteY427" fmla="*/ 105 h 10000"/>
                                <a:gd name="connsiteX428" fmla="*/ 3752 w 9659"/>
                                <a:gd name="connsiteY428" fmla="*/ 109 h 10000"/>
                                <a:gd name="connsiteX429" fmla="*/ 3752 w 9659"/>
                                <a:gd name="connsiteY429" fmla="*/ 117 h 10000"/>
                                <a:gd name="connsiteX430" fmla="*/ 3752 w 9659"/>
                                <a:gd name="connsiteY430" fmla="*/ 117 h 10000"/>
                                <a:gd name="connsiteX431" fmla="*/ 3708 w 9659"/>
                                <a:gd name="connsiteY431" fmla="*/ 117 h 10000"/>
                                <a:gd name="connsiteX432" fmla="*/ 3674 w 9659"/>
                                <a:gd name="connsiteY432" fmla="*/ 120 h 10000"/>
                                <a:gd name="connsiteX433" fmla="*/ 3637 w 9659"/>
                                <a:gd name="connsiteY433" fmla="*/ 128 h 10000"/>
                                <a:gd name="connsiteX434" fmla="*/ 3637 w 9659"/>
                                <a:gd name="connsiteY434" fmla="*/ 139 h 10000"/>
                                <a:gd name="connsiteX435" fmla="*/ 3708 w 9659"/>
                                <a:gd name="connsiteY435" fmla="*/ 142 h 10000"/>
                                <a:gd name="connsiteX436" fmla="*/ 3708 w 9659"/>
                                <a:gd name="connsiteY436" fmla="*/ 142 h 10000"/>
                                <a:gd name="connsiteX437" fmla="*/ 3752 w 9659"/>
                                <a:gd name="connsiteY437" fmla="*/ 154 h 10000"/>
                                <a:gd name="connsiteX438" fmla="*/ 3752 w 9659"/>
                                <a:gd name="connsiteY438" fmla="*/ 154 h 10000"/>
                                <a:gd name="connsiteX439" fmla="*/ 3708 w 9659"/>
                                <a:gd name="connsiteY439" fmla="*/ 166 h 10000"/>
                                <a:gd name="connsiteX440" fmla="*/ 3708 w 9659"/>
                                <a:gd name="connsiteY440" fmla="*/ 166 h 10000"/>
                                <a:gd name="connsiteX441" fmla="*/ 3708 w 9659"/>
                                <a:gd name="connsiteY441" fmla="*/ 169 h 10000"/>
                                <a:gd name="connsiteX442" fmla="*/ 3752 w 9659"/>
                                <a:gd name="connsiteY442" fmla="*/ 177 h 10000"/>
                                <a:gd name="connsiteX443" fmla="*/ 3752 w 9659"/>
                                <a:gd name="connsiteY443" fmla="*/ 177 h 10000"/>
                                <a:gd name="connsiteX444" fmla="*/ 3865 w 9659"/>
                                <a:gd name="connsiteY444" fmla="*/ 177 h 10000"/>
                                <a:gd name="connsiteX445" fmla="*/ 3865 w 9659"/>
                                <a:gd name="connsiteY445" fmla="*/ 177 h 10000"/>
                                <a:gd name="connsiteX446" fmla="*/ 3865 w 9659"/>
                                <a:gd name="connsiteY446" fmla="*/ 181 h 10000"/>
                                <a:gd name="connsiteX447" fmla="*/ 3865 w 9659"/>
                                <a:gd name="connsiteY447" fmla="*/ 188 h 10000"/>
                                <a:gd name="connsiteX448" fmla="*/ 3865 w 9659"/>
                                <a:gd name="connsiteY448" fmla="*/ 195 h 10000"/>
                                <a:gd name="connsiteX449" fmla="*/ 3901 w 9659"/>
                                <a:gd name="connsiteY449" fmla="*/ 200 h 10000"/>
                                <a:gd name="connsiteX450" fmla="*/ 3901 w 9659"/>
                                <a:gd name="connsiteY450" fmla="*/ 200 h 10000"/>
                                <a:gd name="connsiteX451" fmla="*/ 4023 w 9659"/>
                                <a:gd name="connsiteY451" fmla="*/ 200 h 10000"/>
                                <a:gd name="connsiteX452" fmla="*/ 4023 w 9659"/>
                                <a:gd name="connsiteY452" fmla="*/ 200 h 10000"/>
                                <a:gd name="connsiteX453" fmla="*/ 4058 w 9659"/>
                                <a:gd name="connsiteY453" fmla="*/ 206 h 10000"/>
                                <a:gd name="connsiteX454" fmla="*/ 4058 w 9659"/>
                                <a:gd name="connsiteY454" fmla="*/ 206 h 10000"/>
                                <a:gd name="connsiteX455" fmla="*/ 4023 w 9659"/>
                                <a:gd name="connsiteY455" fmla="*/ 214 h 10000"/>
                                <a:gd name="connsiteX456" fmla="*/ 4023 w 9659"/>
                                <a:gd name="connsiteY456" fmla="*/ 214 h 10000"/>
                                <a:gd name="connsiteX457" fmla="*/ 4058 w 9659"/>
                                <a:gd name="connsiteY457" fmla="*/ 218 h 10000"/>
                                <a:gd name="connsiteX458" fmla="*/ 4137 w 9659"/>
                                <a:gd name="connsiteY458" fmla="*/ 222 h 10000"/>
                                <a:gd name="connsiteX459" fmla="*/ 4137 w 9659"/>
                                <a:gd name="connsiteY459" fmla="*/ 222 h 10000"/>
                                <a:gd name="connsiteX460" fmla="*/ 4217 w 9659"/>
                                <a:gd name="connsiteY460" fmla="*/ 222 h 10000"/>
                                <a:gd name="connsiteX461" fmla="*/ 4287 w 9659"/>
                                <a:gd name="connsiteY461" fmla="*/ 222 h 10000"/>
                                <a:gd name="connsiteX462" fmla="*/ 4365 w 9659"/>
                                <a:gd name="connsiteY462" fmla="*/ 233 h 10000"/>
                                <a:gd name="connsiteX463" fmla="*/ 4365 w 9659"/>
                                <a:gd name="connsiteY463" fmla="*/ 233 h 10000"/>
                                <a:gd name="connsiteX464" fmla="*/ 4444 w 9659"/>
                                <a:gd name="connsiteY464" fmla="*/ 237 h 10000"/>
                                <a:gd name="connsiteX465" fmla="*/ 4523 w 9659"/>
                                <a:gd name="connsiteY465" fmla="*/ 241 h 10000"/>
                                <a:gd name="connsiteX466" fmla="*/ 4523 w 9659"/>
                                <a:gd name="connsiteY466" fmla="*/ 241 h 10000"/>
                                <a:gd name="connsiteX467" fmla="*/ 4558 w 9659"/>
                                <a:gd name="connsiteY467" fmla="*/ 244 h 10000"/>
                                <a:gd name="connsiteX468" fmla="*/ 4558 w 9659"/>
                                <a:gd name="connsiteY468" fmla="*/ 244 h 10000"/>
                                <a:gd name="connsiteX469" fmla="*/ 4602 w 9659"/>
                                <a:gd name="connsiteY469" fmla="*/ 248 h 10000"/>
                                <a:gd name="connsiteX470" fmla="*/ 4681 w 9659"/>
                                <a:gd name="connsiteY470" fmla="*/ 244 h 10000"/>
                                <a:gd name="connsiteX471" fmla="*/ 4681 w 9659"/>
                                <a:gd name="connsiteY471" fmla="*/ 244 h 10000"/>
                                <a:gd name="connsiteX472" fmla="*/ 4715 w 9659"/>
                                <a:gd name="connsiteY472" fmla="*/ 252 h 10000"/>
                                <a:gd name="connsiteX473" fmla="*/ 4751 w 9659"/>
                                <a:gd name="connsiteY473" fmla="*/ 256 h 10000"/>
                                <a:gd name="connsiteX474" fmla="*/ 4751 w 9659"/>
                                <a:gd name="connsiteY474" fmla="*/ 256 h 10000"/>
                                <a:gd name="connsiteX475" fmla="*/ 4715 w 9659"/>
                                <a:gd name="connsiteY475" fmla="*/ 301 h 10000"/>
                                <a:gd name="connsiteX476" fmla="*/ 4715 w 9659"/>
                                <a:gd name="connsiteY476" fmla="*/ 346 h 10000"/>
                                <a:gd name="connsiteX477" fmla="*/ 4715 w 9659"/>
                                <a:gd name="connsiteY477" fmla="*/ 346 h 10000"/>
                                <a:gd name="connsiteX478" fmla="*/ 4751 w 9659"/>
                                <a:gd name="connsiteY478" fmla="*/ 380 h 10000"/>
                                <a:gd name="connsiteX479" fmla="*/ 4751 w 9659"/>
                                <a:gd name="connsiteY479" fmla="*/ 380 h 10000"/>
                                <a:gd name="connsiteX480" fmla="*/ 4830 w 9659"/>
                                <a:gd name="connsiteY480" fmla="*/ 440 h 10000"/>
                                <a:gd name="connsiteX481" fmla="*/ 4830 w 9659"/>
                                <a:gd name="connsiteY481" fmla="*/ 440 h 10000"/>
                                <a:gd name="connsiteX482" fmla="*/ 4830 w 9659"/>
                                <a:gd name="connsiteY482" fmla="*/ 466 h 10000"/>
                                <a:gd name="connsiteX483" fmla="*/ 4873 w 9659"/>
                                <a:gd name="connsiteY483" fmla="*/ 492 h 10000"/>
                                <a:gd name="connsiteX484" fmla="*/ 4873 w 9659"/>
                                <a:gd name="connsiteY484" fmla="*/ 492 h 10000"/>
                                <a:gd name="connsiteX485" fmla="*/ 4908 w 9659"/>
                                <a:gd name="connsiteY485" fmla="*/ 530 h 10000"/>
                                <a:gd name="connsiteX486" fmla="*/ 4908 w 9659"/>
                                <a:gd name="connsiteY486" fmla="*/ 530 h 10000"/>
                                <a:gd name="connsiteX487" fmla="*/ 5023 w 9659"/>
                                <a:gd name="connsiteY487" fmla="*/ 579 h 10000"/>
                                <a:gd name="connsiteX488" fmla="*/ 5023 w 9659"/>
                                <a:gd name="connsiteY488" fmla="*/ 579 h 10000"/>
                                <a:gd name="connsiteX489" fmla="*/ 5136 w 9659"/>
                                <a:gd name="connsiteY489" fmla="*/ 639 h 10000"/>
                                <a:gd name="connsiteX490" fmla="*/ 5259 w 9659"/>
                                <a:gd name="connsiteY490" fmla="*/ 695 h 10000"/>
                                <a:gd name="connsiteX491" fmla="*/ 5259 w 9659"/>
                                <a:gd name="connsiteY491" fmla="*/ 695 h 10000"/>
                                <a:gd name="connsiteX492" fmla="*/ 5023 w 9659"/>
                                <a:gd name="connsiteY492" fmla="*/ 677 h 10000"/>
                                <a:gd name="connsiteX493" fmla="*/ 4796 w 9659"/>
                                <a:gd name="connsiteY493" fmla="*/ 654 h 10000"/>
                                <a:gd name="connsiteX494" fmla="*/ 4796 w 9659"/>
                                <a:gd name="connsiteY494" fmla="*/ 654 h 10000"/>
                                <a:gd name="connsiteX495" fmla="*/ 4523 w 9659"/>
                                <a:gd name="connsiteY495" fmla="*/ 631 h 10000"/>
                                <a:gd name="connsiteX496" fmla="*/ 4287 w 9659"/>
                                <a:gd name="connsiteY496" fmla="*/ 609 h 10000"/>
                                <a:gd name="connsiteX497" fmla="*/ 4287 w 9659"/>
                                <a:gd name="connsiteY497" fmla="*/ 609 h 10000"/>
                                <a:gd name="connsiteX498" fmla="*/ 4137 w 9659"/>
                                <a:gd name="connsiteY498" fmla="*/ 560 h 10000"/>
                                <a:gd name="connsiteX499" fmla="*/ 4023 w 9659"/>
                                <a:gd name="connsiteY499" fmla="*/ 508 h 10000"/>
                                <a:gd name="connsiteX500" fmla="*/ 4023 w 9659"/>
                                <a:gd name="connsiteY500" fmla="*/ 508 h 10000"/>
                                <a:gd name="connsiteX501" fmla="*/ 3979 w 9659"/>
                                <a:gd name="connsiteY501" fmla="*/ 478 h 10000"/>
                                <a:gd name="connsiteX502" fmla="*/ 3979 w 9659"/>
                                <a:gd name="connsiteY502" fmla="*/ 444 h 10000"/>
                                <a:gd name="connsiteX503" fmla="*/ 3979 w 9659"/>
                                <a:gd name="connsiteY503" fmla="*/ 444 h 10000"/>
                                <a:gd name="connsiteX504" fmla="*/ 4023 w 9659"/>
                                <a:gd name="connsiteY504" fmla="*/ 440 h 10000"/>
                                <a:gd name="connsiteX505" fmla="*/ 4058 w 9659"/>
                                <a:gd name="connsiteY505" fmla="*/ 436 h 10000"/>
                                <a:gd name="connsiteX506" fmla="*/ 4058 w 9659"/>
                                <a:gd name="connsiteY506" fmla="*/ 436 h 10000"/>
                                <a:gd name="connsiteX507" fmla="*/ 4094 w 9659"/>
                                <a:gd name="connsiteY507" fmla="*/ 436 h 10000"/>
                                <a:gd name="connsiteX508" fmla="*/ 4172 w 9659"/>
                                <a:gd name="connsiteY508" fmla="*/ 436 h 10000"/>
                                <a:gd name="connsiteX509" fmla="*/ 4172 w 9659"/>
                                <a:gd name="connsiteY509" fmla="*/ 428 h 10000"/>
                                <a:gd name="connsiteX510" fmla="*/ 4172 w 9659"/>
                                <a:gd name="connsiteY510" fmla="*/ 425 h 10000"/>
                                <a:gd name="connsiteX511" fmla="*/ 4172 w 9659"/>
                                <a:gd name="connsiteY511" fmla="*/ 425 h 10000"/>
                                <a:gd name="connsiteX512" fmla="*/ 4217 w 9659"/>
                                <a:gd name="connsiteY512" fmla="*/ 425 h 10000"/>
                                <a:gd name="connsiteX513" fmla="*/ 4251 w 9659"/>
                                <a:gd name="connsiteY513" fmla="*/ 425 h 10000"/>
                                <a:gd name="connsiteX514" fmla="*/ 4251 w 9659"/>
                                <a:gd name="connsiteY514" fmla="*/ 425 h 10000"/>
                                <a:gd name="connsiteX515" fmla="*/ 4287 w 9659"/>
                                <a:gd name="connsiteY515" fmla="*/ 421 h 10000"/>
                                <a:gd name="connsiteX516" fmla="*/ 4287 w 9659"/>
                                <a:gd name="connsiteY516" fmla="*/ 417 h 10000"/>
                                <a:gd name="connsiteX517" fmla="*/ 4287 w 9659"/>
                                <a:gd name="connsiteY517" fmla="*/ 409 h 10000"/>
                                <a:gd name="connsiteX518" fmla="*/ 4251 w 9659"/>
                                <a:gd name="connsiteY518" fmla="*/ 406 h 10000"/>
                                <a:gd name="connsiteX519" fmla="*/ 4251 w 9659"/>
                                <a:gd name="connsiteY519" fmla="*/ 406 h 10000"/>
                                <a:gd name="connsiteX520" fmla="*/ 4365 w 9659"/>
                                <a:gd name="connsiteY520" fmla="*/ 406 h 10000"/>
                                <a:gd name="connsiteX521" fmla="*/ 4365 w 9659"/>
                                <a:gd name="connsiteY521" fmla="*/ 406 h 10000"/>
                                <a:gd name="connsiteX522" fmla="*/ 4365 w 9659"/>
                                <a:gd name="connsiteY522" fmla="*/ 398 h 10000"/>
                                <a:gd name="connsiteX523" fmla="*/ 4365 w 9659"/>
                                <a:gd name="connsiteY523" fmla="*/ 395 h 10000"/>
                                <a:gd name="connsiteX524" fmla="*/ 4287 w 9659"/>
                                <a:gd name="connsiteY524" fmla="*/ 383 h 10000"/>
                                <a:gd name="connsiteX525" fmla="*/ 4287 w 9659"/>
                                <a:gd name="connsiteY525" fmla="*/ 383 h 10000"/>
                                <a:gd name="connsiteX526" fmla="*/ 4330 w 9659"/>
                                <a:gd name="connsiteY526" fmla="*/ 380 h 10000"/>
                                <a:gd name="connsiteX527" fmla="*/ 4330 w 9659"/>
                                <a:gd name="connsiteY527" fmla="*/ 372 h 10000"/>
                                <a:gd name="connsiteX528" fmla="*/ 4287 w 9659"/>
                                <a:gd name="connsiteY528" fmla="*/ 364 h 10000"/>
                                <a:gd name="connsiteX529" fmla="*/ 4251 w 9659"/>
                                <a:gd name="connsiteY529" fmla="*/ 361 h 10000"/>
                                <a:gd name="connsiteX530" fmla="*/ 4251 w 9659"/>
                                <a:gd name="connsiteY530" fmla="*/ 361 h 10000"/>
                                <a:gd name="connsiteX531" fmla="*/ 4251 w 9659"/>
                                <a:gd name="connsiteY531" fmla="*/ 353 h 10000"/>
                                <a:gd name="connsiteX532" fmla="*/ 4217 w 9659"/>
                                <a:gd name="connsiteY532" fmla="*/ 350 h 10000"/>
                                <a:gd name="connsiteX533" fmla="*/ 4172 w 9659"/>
                                <a:gd name="connsiteY533" fmla="*/ 346 h 10000"/>
                                <a:gd name="connsiteX534" fmla="*/ 4094 w 9659"/>
                                <a:gd name="connsiteY534" fmla="*/ 346 h 10000"/>
                                <a:gd name="connsiteX535" fmla="*/ 4094 w 9659"/>
                                <a:gd name="connsiteY535" fmla="*/ 346 h 10000"/>
                                <a:gd name="connsiteX536" fmla="*/ 4058 w 9659"/>
                                <a:gd name="connsiteY536" fmla="*/ 342 h 10000"/>
                                <a:gd name="connsiteX537" fmla="*/ 4058 w 9659"/>
                                <a:gd name="connsiteY537" fmla="*/ 334 h 10000"/>
                                <a:gd name="connsiteX538" fmla="*/ 4058 w 9659"/>
                                <a:gd name="connsiteY538" fmla="*/ 334 h 10000"/>
                                <a:gd name="connsiteX539" fmla="*/ 3945 w 9659"/>
                                <a:gd name="connsiteY539" fmla="*/ 334 h 10000"/>
                                <a:gd name="connsiteX540" fmla="*/ 3901 w 9659"/>
                                <a:gd name="connsiteY540" fmla="*/ 339 h 10000"/>
                                <a:gd name="connsiteX541" fmla="*/ 3901 w 9659"/>
                                <a:gd name="connsiteY541" fmla="*/ 339 h 10000"/>
                                <a:gd name="connsiteX542" fmla="*/ 3831 w 9659"/>
                                <a:gd name="connsiteY542" fmla="*/ 334 h 10000"/>
                                <a:gd name="connsiteX543" fmla="*/ 3752 w 9659"/>
                                <a:gd name="connsiteY543" fmla="*/ 331 h 10000"/>
                                <a:gd name="connsiteX544" fmla="*/ 3708 w 9659"/>
                                <a:gd name="connsiteY544" fmla="*/ 334 h 10000"/>
                                <a:gd name="connsiteX545" fmla="*/ 3674 w 9659"/>
                                <a:gd name="connsiteY545" fmla="*/ 339 h 10000"/>
                                <a:gd name="connsiteX546" fmla="*/ 3674 w 9659"/>
                                <a:gd name="connsiteY546" fmla="*/ 339 h 10000"/>
                                <a:gd name="connsiteX547" fmla="*/ 3594 w 9659"/>
                                <a:gd name="connsiteY547" fmla="*/ 339 h 10000"/>
                                <a:gd name="connsiteX548" fmla="*/ 3560 w 9659"/>
                                <a:gd name="connsiteY548" fmla="*/ 339 h 10000"/>
                                <a:gd name="connsiteX549" fmla="*/ 3514 w 9659"/>
                                <a:gd name="connsiteY549" fmla="*/ 339 h 10000"/>
                                <a:gd name="connsiteX550" fmla="*/ 3514 w 9659"/>
                                <a:gd name="connsiteY550" fmla="*/ 346 h 10000"/>
                                <a:gd name="connsiteX551" fmla="*/ 3514 w 9659"/>
                                <a:gd name="connsiteY551" fmla="*/ 346 h 10000"/>
                                <a:gd name="connsiteX552" fmla="*/ 3402 w 9659"/>
                                <a:gd name="connsiteY552" fmla="*/ 350 h 10000"/>
                                <a:gd name="connsiteX553" fmla="*/ 3402 w 9659"/>
                                <a:gd name="connsiteY553" fmla="*/ 350 h 10000"/>
                                <a:gd name="connsiteX554" fmla="*/ 3402 w 9659"/>
                                <a:gd name="connsiteY554" fmla="*/ 361 h 10000"/>
                                <a:gd name="connsiteX555" fmla="*/ 3402 w 9659"/>
                                <a:gd name="connsiteY555" fmla="*/ 372 h 10000"/>
                                <a:gd name="connsiteX556" fmla="*/ 3402 w 9659"/>
                                <a:gd name="connsiteY556" fmla="*/ 372 h 10000"/>
                                <a:gd name="connsiteX557" fmla="*/ 3366 w 9659"/>
                                <a:gd name="connsiteY557" fmla="*/ 380 h 10000"/>
                                <a:gd name="connsiteX558" fmla="*/ 3366 w 9659"/>
                                <a:gd name="connsiteY558" fmla="*/ 387 h 10000"/>
                                <a:gd name="connsiteX559" fmla="*/ 3402 w 9659"/>
                                <a:gd name="connsiteY559" fmla="*/ 391 h 10000"/>
                                <a:gd name="connsiteX560" fmla="*/ 3402 w 9659"/>
                                <a:gd name="connsiteY560" fmla="*/ 391 h 10000"/>
                                <a:gd name="connsiteX561" fmla="*/ 3366 w 9659"/>
                                <a:gd name="connsiteY561" fmla="*/ 398 h 10000"/>
                                <a:gd name="connsiteX562" fmla="*/ 3402 w 9659"/>
                                <a:gd name="connsiteY562" fmla="*/ 403 h 10000"/>
                                <a:gd name="connsiteX563" fmla="*/ 3480 w 9659"/>
                                <a:gd name="connsiteY563" fmla="*/ 414 h 10000"/>
                                <a:gd name="connsiteX564" fmla="*/ 3480 w 9659"/>
                                <a:gd name="connsiteY564" fmla="*/ 414 h 10000"/>
                                <a:gd name="connsiteX565" fmla="*/ 3445 w 9659"/>
                                <a:gd name="connsiteY565" fmla="*/ 417 h 10000"/>
                                <a:gd name="connsiteX566" fmla="*/ 3480 w 9659"/>
                                <a:gd name="connsiteY566" fmla="*/ 421 h 10000"/>
                                <a:gd name="connsiteX567" fmla="*/ 3560 w 9659"/>
                                <a:gd name="connsiteY567" fmla="*/ 425 h 10000"/>
                                <a:gd name="connsiteX568" fmla="*/ 3560 w 9659"/>
                                <a:gd name="connsiteY568" fmla="*/ 425 h 10000"/>
                                <a:gd name="connsiteX569" fmla="*/ 3560 w 9659"/>
                                <a:gd name="connsiteY569" fmla="*/ 433 h 10000"/>
                                <a:gd name="connsiteX570" fmla="*/ 3560 w 9659"/>
                                <a:gd name="connsiteY570" fmla="*/ 433 h 10000"/>
                                <a:gd name="connsiteX571" fmla="*/ 3594 w 9659"/>
                                <a:gd name="connsiteY571" fmla="*/ 436 h 10000"/>
                                <a:gd name="connsiteX572" fmla="*/ 3674 w 9659"/>
                                <a:gd name="connsiteY572" fmla="*/ 436 h 10000"/>
                                <a:gd name="connsiteX573" fmla="*/ 3674 w 9659"/>
                                <a:gd name="connsiteY573" fmla="*/ 436 h 10000"/>
                                <a:gd name="connsiteX574" fmla="*/ 3708 w 9659"/>
                                <a:gd name="connsiteY574" fmla="*/ 440 h 10000"/>
                                <a:gd name="connsiteX575" fmla="*/ 3787 w 9659"/>
                                <a:gd name="connsiteY575" fmla="*/ 444 h 10000"/>
                                <a:gd name="connsiteX576" fmla="*/ 3831 w 9659"/>
                                <a:gd name="connsiteY576" fmla="*/ 440 h 10000"/>
                                <a:gd name="connsiteX577" fmla="*/ 3831 w 9659"/>
                                <a:gd name="connsiteY577" fmla="*/ 440 h 10000"/>
                                <a:gd name="connsiteX578" fmla="*/ 3787 w 9659"/>
                                <a:gd name="connsiteY578" fmla="*/ 470 h 10000"/>
                                <a:gd name="connsiteX579" fmla="*/ 3831 w 9659"/>
                                <a:gd name="connsiteY579" fmla="*/ 500 h 10000"/>
                                <a:gd name="connsiteX580" fmla="*/ 3865 w 9659"/>
                                <a:gd name="connsiteY580" fmla="*/ 560 h 10000"/>
                                <a:gd name="connsiteX581" fmla="*/ 3865 w 9659"/>
                                <a:gd name="connsiteY581" fmla="*/ 560 h 10000"/>
                                <a:gd name="connsiteX582" fmla="*/ 3752 w 9659"/>
                                <a:gd name="connsiteY582" fmla="*/ 553 h 10000"/>
                                <a:gd name="connsiteX583" fmla="*/ 3637 w 9659"/>
                                <a:gd name="connsiteY583" fmla="*/ 542 h 10000"/>
                                <a:gd name="connsiteX584" fmla="*/ 3637 w 9659"/>
                                <a:gd name="connsiteY584" fmla="*/ 542 h 10000"/>
                                <a:gd name="connsiteX585" fmla="*/ 3288 w 9659"/>
                                <a:gd name="connsiteY585" fmla="*/ 500 h 10000"/>
                                <a:gd name="connsiteX586" fmla="*/ 2902 w 9659"/>
                                <a:gd name="connsiteY586" fmla="*/ 459 h 10000"/>
                                <a:gd name="connsiteX587" fmla="*/ 2166 w 9659"/>
                                <a:gd name="connsiteY587" fmla="*/ 369 h 10000"/>
                                <a:gd name="connsiteX588" fmla="*/ 2166 w 9659"/>
                                <a:gd name="connsiteY588" fmla="*/ 369 h 10000"/>
                                <a:gd name="connsiteX589" fmla="*/ 2244 w 9659"/>
                                <a:gd name="connsiteY589" fmla="*/ 369 h 10000"/>
                                <a:gd name="connsiteX590" fmla="*/ 2244 w 9659"/>
                                <a:gd name="connsiteY590" fmla="*/ 364 h 10000"/>
                                <a:gd name="connsiteX591" fmla="*/ 2244 w 9659"/>
                                <a:gd name="connsiteY591" fmla="*/ 353 h 10000"/>
                                <a:gd name="connsiteX592" fmla="*/ 2244 w 9659"/>
                                <a:gd name="connsiteY592" fmla="*/ 353 h 10000"/>
                                <a:gd name="connsiteX593" fmla="*/ 2324 w 9659"/>
                                <a:gd name="connsiteY593" fmla="*/ 353 h 10000"/>
                                <a:gd name="connsiteX594" fmla="*/ 2402 w 9659"/>
                                <a:gd name="connsiteY594" fmla="*/ 353 h 10000"/>
                                <a:gd name="connsiteX595" fmla="*/ 2402 w 9659"/>
                                <a:gd name="connsiteY595" fmla="*/ 353 h 10000"/>
                                <a:gd name="connsiteX596" fmla="*/ 2437 w 9659"/>
                                <a:gd name="connsiteY596" fmla="*/ 350 h 10000"/>
                                <a:gd name="connsiteX597" fmla="*/ 2437 w 9659"/>
                                <a:gd name="connsiteY597" fmla="*/ 342 h 10000"/>
                                <a:gd name="connsiteX598" fmla="*/ 2402 w 9659"/>
                                <a:gd name="connsiteY598" fmla="*/ 331 h 10000"/>
                                <a:gd name="connsiteX599" fmla="*/ 2402 w 9659"/>
                                <a:gd name="connsiteY599" fmla="*/ 331 h 10000"/>
                                <a:gd name="connsiteX600" fmla="*/ 2437 w 9659"/>
                                <a:gd name="connsiteY600" fmla="*/ 331 h 10000"/>
                                <a:gd name="connsiteX601" fmla="*/ 2517 w 9659"/>
                                <a:gd name="connsiteY601" fmla="*/ 327 h 10000"/>
                                <a:gd name="connsiteX602" fmla="*/ 2517 w 9659"/>
                                <a:gd name="connsiteY602" fmla="*/ 327 h 10000"/>
                                <a:gd name="connsiteX603" fmla="*/ 2517 w 9659"/>
                                <a:gd name="connsiteY603" fmla="*/ 320 h 10000"/>
                                <a:gd name="connsiteX604" fmla="*/ 2472 w 9659"/>
                                <a:gd name="connsiteY604" fmla="*/ 308 h 10000"/>
                                <a:gd name="connsiteX605" fmla="*/ 2472 w 9659"/>
                                <a:gd name="connsiteY605" fmla="*/ 308 h 10000"/>
                                <a:gd name="connsiteX606" fmla="*/ 2551 w 9659"/>
                                <a:gd name="connsiteY606" fmla="*/ 308 h 10000"/>
                                <a:gd name="connsiteX607" fmla="*/ 2595 w 9659"/>
                                <a:gd name="connsiteY607" fmla="*/ 305 h 10000"/>
                                <a:gd name="connsiteX608" fmla="*/ 2595 w 9659"/>
                                <a:gd name="connsiteY608" fmla="*/ 305 h 10000"/>
                                <a:gd name="connsiteX609" fmla="*/ 2595 w 9659"/>
                                <a:gd name="connsiteY609" fmla="*/ 301 h 10000"/>
                                <a:gd name="connsiteX610" fmla="*/ 2595 w 9659"/>
                                <a:gd name="connsiteY610" fmla="*/ 297 h 10000"/>
                                <a:gd name="connsiteX611" fmla="*/ 2630 w 9659"/>
                                <a:gd name="connsiteY611" fmla="*/ 297 h 10000"/>
                                <a:gd name="connsiteX612" fmla="*/ 2630 w 9659"/>
                                <a:gd name="connsiteY612" fmla="*/ 297 h 10000"/>
                                <a:gd name="connsiteX613" fmla="*/ 2551 w 9659"/>
                                <a:gd name="connsiteY613" fmla="*/ 289 h 10000"/>
                                <a:gd name="connsiteX614" fmla="*/ 2517 w 9659"/>
                                <a:gd name="connsiteY614" fmla="*/ 286 h 10000"/>
                                <a:gd name="connsiteX615" fmla="*/ 2517 w 9659"/>
                                <a:gd name="connsiteY615" fmla="*/ 286 h 10000"/>
                                <a:gd name="connsiteX616" fmla="*/ 2595 w 9659"/>
                                <a:gd name="connsiteY616" fmla="*/ 278 h 10000"/>
                                <a:gd name="connsiteX617" fmla="*/ 2665 w 9659"/>
                                <a:gd name="connsiteY617" fmla="*/ 270 h 10000"/>
                                <a:gd name="connsiteX618" fmla="*/ 2665 w 9659"/>
                                <a:gd name="connsiteY618" fmla="*/ 270 h 10000"/>
                                <a:gd name="connsiteX619" fmla="*/ 2595 w 9659"/>
                                <a:gd name="connsiteY619" fmla="*/ 263 h 10000"/>
                                <a:gd name="connsiteX620" fmla="*/ 2517 w 9659"/>
                                <a:gd name="connsiteY620" fmla="*/ 259 h 10000"/>
                                <a:gd name="connsiteX621" fmla="*/ 2517 w 9659"/>
                                <a:gd name="connsiteY621" fmla="*/ 259 h 10000"/>
                                <a:gd name="connsiteX622" fmla="*/ 2517 w 9659"/>
                                <a:gd name="connsiteY622" fmla="*/ 256 h 10000"/>
                                <a:gd name="connsiteX623" fmla="*/ 2551 w 9659"/>
                                <a:gd name="connsiteY623" fmla="*/ 252 h 10000"/>
                                <a:gd name="connsiteX624" fmla="*/ 2630 w 9659"/>
                                <a:gd name="connsiteY624" fmla="*/ 248 h 10000"/>
                                <a:gd name="connsiteX625" fmla="*/ 2630 w 9659"/>
                                <a:gd name="connsiteY625" fmla="*/ 248 h 10000"/>
                                <a:gd name="connsiteX626" fmla="*/ 2630 w 9659"/>
                                <a:gd name="connsiteY626" fmla="*/ 241 h 10000"/>
                                <a:gd name="connsiteX627" fmla="*/ 2595 w 9659"/>
                                <a:gd name="connsiteY627" fmla="*/ 233 h 10000"/>
                                <a:gd name="connsiteX628" fmla="*/ 2551 w 9659"/>
                                <a:gd name="connsiteY628" fmla="*/ 233 h 10000"/>
                                <a:gd name="connsiteX629" fmla="*/ 2472 w 9659"/>
                                <a:gd name="connsiteY629" fmla="*/ 229 h 10000"/>
                                <a:gd name="connsiteX630" fmla="*/ 2472 w 9659"/>
                                <a:gd name="connsiteY630" fmla="*/ 229 h 10000"/>
                                <a:gd name="connsiteX631" fmla="*/ 2472 w 9659"/>
                                <a:gd name="connsiteY631" fmla="*/ 225 h 10000"/>
                                <a:gd name="connsiteX632" fmla="*/ 2472 w 9659"/>
                                <a:gd name="connsiteY632" fmla="*/ 222 h 10000"/>
                                <a:gd name="connsiteX633" fmla="*/ 2517 w 9659"/>
                                <a:gd name="connsiteY633" fmla="*/ 218 h 10000"/>
                                <a:gd name="connsiteX634" fmla="*/ 2517 w 9659"/>
                                <a:gd name="connsiteY634" fmla="*/ 214 h 10000"/>
                                <a:gd name="connsiteX635" fmla="*/ 2517 w 9659"/>
                                <a:gd name="connsiteY635" fmla="*/ 214 h 10000"/>
                                <a:gd name="connsiteX636" fmla="*/ 2517 w 9659"/>
                                <a:gd name="connsiteY636" fmla="*/ 206 h 10000"/>
                                <a:gd name="connsiteX637" fmla="*/ 2472 w 9659"/>
                                <a:gd name="connsiteY637" fmla="*/ 200 h 10000"/>
                                <a:gd name="connsiteX638" fmla="*/ 2472 w 9659"/>
                                <a:gd name="connsiteY638" fmla="*/ 200 h 10000"/>
                                <a:gd name="connsiteX639" fmla="*/ 2358 w 9659"/>
                                <a:gd name="connsiteY639" fmla="*/ 203 h 10000"/>
                                <a:gd name="connsiteX640" fmla="*/ 2324 w 9659"/>
                                <a:gd name="connsiteY640" fmla="*/ 203 h 10000"/>
                                <a:gd name="connsiteX641" fmla="*/ 2279 w 9659"/>
                                <a:gd name="connsiteY641" fmla="*/ 200 h 10000"/>
                                <a:gd name="connsiteX642" fmla="*/ 2279 w 9659"/>
                                <a:gd name="connsiteY642" fmla="*/ 200 h 10000"/>
                                <a:gd name="connsiteX643" fmla="*/ 2358 w 9659"/>
                                <a:gd name="connsiteY643" fmla="*/ 192 h 10000"/>
                                <a:gd name="connsiteX644" fmla="*/ 2358 w 9659"/>
                                <a:gd name="connsiteY644" fmla="*/ 192 h 10000"/>
                                <a:gd name="connsiteX645" fmla="*/ 2358 w 9659"/>
                                <a:gd name="connsiteY645" fmla="*/ 181 h 10000"/>
                                <a:gd name="connsiteX646" fmla="*/ 2324 w 9659"/>
                                <a:gd name="connsiteY646" fmla="*/ 177 h 10000"/>
                                <a:gd name="connsiteX647" fmla="*/ 2324 w 9659"/>
                                <a:gd name="connsiteY647" fmla="*/ 177 h 10000"/>
                                <a:gd name="connsiteX648" fmla="*/ 2201 w 9659"/>
                                <a:gd name="connsiteY648" fmla="*/ 177 h 10000"/>
                                <a:gd name="connsiteX649" fmla="*/ 2131 w 9659"/>
                                <a:gd name="connsiteY649" fmla="*/ 181 h 10000"/>
                                <a:gd name="connsiteX650" fmla="*/ 2131 w 9659"/>
                                <a:gd name="connsiteY650" fmla="*/ 181 h 10000"/>
                                <a:gd name="connsiteX651" fmla="*/ 2086 w 9659"/>
                                <a:gd name="connsiteY651" fmla="*/ 181 h 10000"/>
                                <a:gd name="connsiteX652" fmla="*/ 2086 w 9659"/>
                                <a:gd name="connsiteY652" fmla="*/ 177 h 10000"/>
                                <a:gd name="connsiteX653" fmla="*/ 2131 w 9659"/>
                                <a:gd name="connsiteY653" fmla="*/ 173 h 10000"/>
                                <a:gd name="connsiteX654" fmla="*/ 2131 w 9659"/>
                                <a:gd name="connsiteY654" fmla="*/ 173 h 10000"/>
                                <a:gd name="connsiteX655" fmla="*/ 2086 w 9659"/>
                                <a:gd name="connsiteY655" fmla="*/ 166 h 10000"/>
                                <a:gd name="connsiteX656" fmla="*/ 2086 w 9659"/>
                                <a:gd name="connsiteY656" fmla="*/ 161 h 10000"/>
                                <a:gd name="connsiteX657" fmla="*/ 2086 w 9659"/>
                                <a:gd name="connsiteY657" fmla="*/ 161 h 10000"/>
                                <a:gd name="connsiteX658" fmla="*/ 2052 w 9659"/>
                                <a:gd name="connsiteY658" fmla="*/ 158 h 10000"/>
                                <a:gd name="connsiteX659" fmla="*/ 2052 w 9659"/>
                                <a:gd name="connsiteY659" fmla="*/ 154 h 10000"/>
                                <a:gd name="connsiteX660" fmla="*/ 2052 w 9659"/>
                                <a:gd name="connsiteY660" fmla="*/ 154 h 10000"/>
                                <a:gd name="connsiteX661" fmla="*/ 1973 w 9659"/>
                                <a:gd name="connsiteY661" fmla="*/ 158 h 10000"/>
                                <a:gd name="connsiteX662" fmla="*/ 1938 w 9659"/>
                                <a:gd name="connsiteY662" fmla="*/ 161 h 10000"/>
                                <a:gd name="connsiteX663" fmla="*/ 1858 w 9659"/>
                                <a:gd name="connsiteY663" fmla="*/ 161 h 10000"/>
                                <a:gd name="connsiteX664" fmla="*/ 1815 w 9659"/>
                                <a:gd name="connsiteY664" fmla="*/ 166 h 10000"/>
                                <a:gd name="connsiteX665" fmla="*/ 1815 w 9659"/>
                                <a:gd name="connsiteY665" fmla="*/ 166 h 10000"/>
                                <a:gd name="connsiteX666" fmla="*/ 1815 w 9659"/>
                                <a:gd name="connsiteY666" fmla="*/ 154 h 10000"/>
                                <a:gd name="connsiteX667" fmla="*/ 1781 w 9659"/>
                                <a:gd name="connsiteY667" fmla="*/ 147 h 10000"/>
                                <a:gd name="connsiteX668" fmla="*/ 1781 w 9659"/>
                                <a:gd name="connsiteY668" fmla="*/ 147 h 10000"/>
                                <a:gd name="connsiteX669" fmla="*/ 1700 w 9659"/>
                                <a:gd name="connsiteY669" fmla="*/ 142 h 10000"/>
                                <a:gd name="connsiteX670" fmla="*/ 1622 w 9659"/>
                                <a:gd name="connsiteY670" fmla="*/ 147 h 10000"/>
                                <a:gd name="connsiteX671" fmla="*/ 1622 w 9659"/>
                                <a:gd name="connsiteY671" fmla="*/ 147 h 10000"/>
                                <a:gd name="connsiteX672" fmla="*/ 1587 w 9659"/>
                                <a:gd name="connsiteY672" fmla="*/ 154 h 10000"/>
                                <a:gd name="connsiteX673" fmla="*/ 1587 w 9659"/>
                                <a:gd name="connsiteY673" fmla="*/ 161 h 10000"/>
                                <a:gd name="connsiteX674" fmla="*/ 1552 w 9659"/>
                                <a:gd name="connsiteY674" fmla="*/ 161 h 10000"/>
                                <a:gd name="connsiteX675" fmla="*/ 1552 w 9659"/>
                                <a:gd name="connsiteY675" fmla="*/ 161 h 10000"/>
                                <a:gd name="connsiteX676" fmla="*/ 1508 w 9659"/>
                                <a:gd name="connsiteY676" fmla="*/ 154 h 10000"/>
                                <a:gd name="connsiteX677" fmla="*/ 1473 w 9659"/>
                                <a:gd name="connsiteY677" fmla="*/ 147 h 10000"/>
                                <a:gd name="connsiteX678" fmla="*/ 1473 w 9659"/>
                                <a:gd name="connsiteY678" fmla="*/ 147 h 10000"/>
                                <a:gd name="connsiteX679" fmla="*/ 1395 w 9659"/>
                                <a:gd name="connsiteY679" fmla="*/ 150 h 10000"/>
                                <a:gd name="connsiteX680" fmla="*/ 1316 w 9659"/>
                                <a:gd name="connsiteY680" fmla="*/ 154 h 10000"/>
                                <a:gd name="connsiteX681" fmla="*/ 1316 w 9659"/>
                                <a:gd name="connsiteY681" fmla="*/ 158 h 10000"/>
                                <a:gd name="connsiteX682" fmla="*/ 1316 w 9659"/>
                                <a:gd name="connsiteY682" fmla="*/ 166 h 10000"/>
                                <a:gd name="connsiteX683" fmla="*/ 1316 w 9659"/>
                                <a:gd name="connsiteY683" fmla="*/ 166 h 10000"/>
                                <a:gd name="connsiteX684" fmla="*/ 1281 w 9659"/>
                                <a:gd name="connsiteY684" fmla="*/ 166 h 10000"/>
                                <a:gd name="connsiteX685" fmla="*/ 1235 w 9659"/>
                                <a:gd name="connsiteY685" fmla="*/ 169 h 10000"/>
                                <a:gd name="connsiteX686" fmla="*/ 1235 w 9659"/>
                                <a:gd name="connsiteY686" fmla="*/ 169 h 10000"/>
                                <a:gd name="connsiteX687" fmla="*/ 1235 w 9659"/>
                                <a:gd name="connsiteY687" fmla="*/ 161 h 10000"/>
                                <a:gd name="connsiteX688" fmla="*/ 1201 w 9659"/>
                                <a:gd name="connsiteY688" fmla="*/ 154 h 10000"/>
                                <a:gd name="connsiteX689" fmla="*/ 1201 w 9659"/>
                                <a:gd name="connsiteY689" fmla="*/ 154 h 10000"/>
                                <a:gd name="connsiteX690" fmla="*/ 1124 w 9659"/>
                                <a:gd name="connsiteY690" fmla="*/ 158 h 10000"/>
                                <a:gd name="connsiteX691" fmla="*/ 1043 w 9659"/>
                                <a:gd name="connsiteY691" fmla="*/ 161 h 10000"/>
                                <a:gd name="connsiteX692" fmla="*/ 1043 w 9659"/>
                                <a:gd name="connsiteY692" fmla="*/ 169 h 10000"/>
                                <a:gd name="connsiteX693" fmla="*/ 1087 w 9659"/>
                                <a:gd name="connsiteY693" fmla="*/ 177 h 10000"/>
                                <a:gd name="connsiteX694" fmla="*/ 1087 w 9659"/>
                                <a:gd name="connsiteY694" fmla="*/ 177 h 10000"/>
                                <a:gd name="connsiteX695" fmla="*/ 1043 w 9659"/>
                                <a:gd name="connsiteY695" fmla="*/ 177 h 10000"/>
                                <a:gd name="connsiteX696" fmla="*/ 1043 w 9659"/>
                                <a:gd name="connsiteY696" fmla="*/ 177 h 10000"/>
                                <a:gd name="connsiteX697" fmla="*/ 1009 w 9659"/>
                                <a:gd name="connsiteY697" fmla="*/ 173 h 10000"/>
                                <a:gd name="connsiteX698" fmla="*/ 1009 w 9659"/>
                                <a:gd name="connsiteY698" fmla="*/ 173 h 10000"/>
                                <a:gd name="connsiteX699" fmla="*/ 895 w 9659"/>
                                <a:gd name="connsiteY699" fmla="*/ 173 h 10000"/>
                                <a:gd name="connsiteX700" fmla="*/ 815 w 9659"/>
                                <a:gd name="connsiteY700" fmla="*/ 177 h 10000"/>
                                <a:gd name="connsiteX701" fmla="*/ 815 w 9659"/>
                                <a:gd name="connsiteY701" fmla="*/ 177 h 10000"/>
                                <a:gd name="connsiteX702" fmla="*/ 815 w 9659"/>
                                <a:gd name="connsiteY702" fmla="*/ 184 h 10000"/>
                                <a:gd name="connsiteX703" fmla="*/ 815 w 9659"/>
                                <a:gd name="connsiteY703" fmla="*/ 184 h 10000"/>
                                <a:gd name="connsiteX704" fmla="*/ 738 w 9659"/>
                                <a:gd name="connsiteY704" fmla="*/ 188 h 10000"/>
                                <a:gd name="connsiteX705" fmla="*/ 623 w 9659"/>
                                <a:gd name="connsiteY705" fmla="*/ 188 h 10000"/>
                                <a:gd name="connsiteX706" fmla="*/ 623 w 9659"/>
                                <a:gd name="connsiteY706" fmla="*/ 188 h 10000"/>
                                <a:gd name="connsiteX707" fmla="*/ 623 w 9659"/>
                                <a:gd name="connsiteY707" fmla="*/ 195 h 10000"/>
                                <a:gd name="connsiteX708" fmla="*/ 657 w 9659"/>
                                <a:gd name="connsiteY708" fmla="*/ 200 h 10000"/>
                                <a:gd name="connsiteX709" fmla="*/ 738 w 9659"/>
                                <a:gd name="connsiteY709" fmla="*/ 211 h 10000"/>
                                <a:gd name="connsiteX710" fmla="*/ 738 w 9659"/>
                                <a:gd name="connsiteY710" fmla="*/ 211 h 10000"/>
                                <a:gd name="connsiteX711" fmla="*/ 623 w 9659"/>
                                <a:gd name="connsiteY711" fmla="*/ 211 h 10000"/>
                                <a:gd name="connsiteX712" fmla="*/ 579 w 9659"/>
                                <a:gd name="connsiteY712" fmla="*/ 211 h 10000"/>
                                <a:gd name="connsiteX713" fmla="*/ 544 w 9659"/>
                                <a:gd name="connsiteY713" fmla="*/ 214 h 10000"/>
                                <a:gd name="connsiteX714" fmla="*/ 544 w 9659"/>
                                <a:gd name="connsiteY714" fmla="*/ 214 h 10000"/>
                                <a:gd name="connsiteX715" fmla="*/ 544 w 9659"/>
                                <a:gd name="connsiteY715" fmla="*/ 218 h 10000"/>
                                <a:gd name="connsiteX716" fmla="*/ 544 w 9659"/>
                                <a:gd name="connsiteY716" fmla="*/ 225 h 10000"/>
                                <a:gd name="connsiteX717" fmla="*/ 544 w 9659"/>
                                <a:gd name="connsiteY717" fmla="*/ 225 h 10000"/>
                                <a:gd name="connsiteX718" fmla="*/ 509 w 9659"/>
                                <a:gd name="connsiteY718" fmla="*/ 229 h 10000"/>
                                <a:gd name="connsiteX719" fmla="*/ 509 w 9659"/>
                                <a:gd name="connsiteY719" fmla="*/ 233 h 10000"/>
                                <a:gd name="connsiteX720" fmla="*/ 509 w 9659"/>
                                <a:gd name="connsiteY720" fmla="*/ 233 h 10000"/>
                                <a:gd name="connsiteX721" fmla="*/ 509 w 9659"/>
                                <a:gd name="connsiteY721" fmla="*/ 237 h 10000"/>
                                <a:gd name="connsiteX722" fmla="*/ 509 w 9659"/>
                                <a:gd name="connsiteY722" fmla="*/ 241 h 10000"/>
                                <a:gd name="connsiteX723" fmla="*/ 579 w 9659"/>
                                <a:gd name="connsiteY723" fmla="*/ 244 h 10000"/>
                                <a:gd name="connsiteX724" fmla="*/ 579 w 9659"/>
                                <a:gd name="connsiteY724" fmla="*/ 244 h 10000"/>
                                <a:gd name="connsiteX725" fmla="*/ 544 w 9659"/>
                                <a:gd name="connsiteY725" fmla="*/ 244 h 10000"/>
                                <a:gd name="connsiteX726" fmla="*/ 509 w 9659"/>
                                <a:gd name="connsiteY726" fmla="*/ 244 h 10000"/>
                                <a:gd name="connsiteX727" fmla="*/ 509 w 9659"/>
                                <a:gd name="connsiteY727" fmla="*/ 244 h 10000"/>
                                <a:gd name="connsiteX728" fmla="*/ 466 w 9659"/>
                                <a:gd name="connsiteY728" fmla="*/ 248 h 10000"/>
                                <a:gd name="connsiteX729" fmla="*/ 466 w 9659"/>
                                <a:gd name="connsiteY729" fmla="*/ 248 h 10000"/>
                                <a:gd name="connsiteX730" fmla="*/ 430 w 9659"/>
                                <a:gd name="connsiteY730" fmla="*/ 252 h 10000"/>
                                <a:gd name="connsiteX731" fmla="*/ 466 w 9659"/>
                                <a:gd name="connsiteY731" fmla="*/ 259 h 10000"/>
                                <a:gd name="connsiteX732" fmla="*/ 509 w 9659"/>
                                <a:gd name="connsiteY732" fmla="*/ 263 h 10000"/>
                                <a:gd name="connsiteX733" fmla="*/ 579 w 9659"/>
                                <a:gd name="connsiteY733" fmla="*/ 263 h 10000"/>
                                <a:gd name="connsiteX734" fmla="*/ 579 w 9659"/>
                                <a:gd name="connsiteY734" fmla="*/ 263 h 10000"/>
                                <a:gd name="connsiteX735" fmla="*/ 579 w 9659"/>
                                <a:gd name="connsiteY735" fmla="*/ 267 h 10000"/>
                                <a:gd name="connsiteX736" fmla="*/ 544 w 9659"/>
                                <a:gd name="connsiteY736" fmla="*/ 267 h 10000"/>
                                <a:gd name="connsiteX737" fmla="*/ 509 w 9659"/>
                                <a:gd name="connsiteY737" fmla="*/ 270 h 10000"/>
                                <a:gd name="connsiteX738" fmla="*/ 509 w 9659"/>
                                <a:gd name="connsiteY738" fmla="*/ 270 h 10000"/>
                                <a:gd name="connsiteX739" fmla="*/ 466 w 9659"/>
                                <a:gd name="connsiteY739" fmla="*/ 278 h 10000"/>
                                <a:gd name="connsiteX740" fmla="*/ 466 w 9659"/>
                                <a:gd name="connsiteY740" fmla="*/ 286 h 10000"/>
                                <a:gd name="connsiteX741" fmla="*/ 466 w 9659"/>
                                <a:gd name="connsiteY741" fmla="*/ 286 h 10000"/>
                                <a:gd name="connsiteX742" fmla="*/ 544 w 9659"/>
                                <a:gd name="connsiteY742" fmla="*/ 289 h 10000"/>
                                <a:gd name="connsiteX743" fmla="*/ 623 w 9659"/>
                                <a:gd name="connsiteY743" fmla="*/ 289 h 10000"/>
                                <a:gd name="connsiteX744" fmla="*/ 623 w 9659"/>
                                <a:gd name="connsiteY744" fmla="*/ 289 h 10000"/>
                                <a:gd name="connsiteX745" fmla="*/ 544 w 9659"/>
                                <a:gd name="connsiteY745" fmla="*/ 297 h 10000"/>
                                <a:gd name="connsiteX746" fmla="*/ 544 w 9659"/>
                                <a:gd name="connsiteY746" fmla="*/ 305 h 10000"/>
                                <a:gd name="connsiteX747" fmla="*/ 579 w 9659"/>
                                <a:gd name="connsiteY747" fmla="*/ 312 h 10000"/>
                                <a:gd name="connsiteX748" fmla="*/ 702 w 9659"/>
                                <a:gd name="connsiteY748" fmla="*/ 312 h 10000"/>
                                <a:gd name="connsiteX749" fmla="*/ 702 w 9659"/>
                                <a:gd name="connsiteY749" fmla="*/ 312 h 10000"/>
                                <a:gd name="connsiteX750" fmla="*/ 702 w 9659"/>
                                <a:gd name="connsiteY750" fmla="*/ 316 h 10000"/>
                                <a:gd name="connsiteX751" fmla="*/ 657 w 9659"/>
                                <a:gd name="connsiteY751" fmla="*/ 320 h 10000"/>
                                <a:gd name="connsiteX752" fmla="*/ 623 w 9659"/>
                                <a:gd name="connsiteY752" fmla="*/ 323 h 10000"/>
                                <a:gd name="connsiteX753" fmla="*/ 623 w 9659"/>
                                <a:gd name="connsiteY753" fmla="*/ 327 h 10000"/>
                                <a:gd name="connsiteX754" fmla="*/ 623 w 9659"/>
                                <a:gd name="connsiteY754" fmla="*/ 327 h 10000"/>
                                <a:gd name="connsiteX755" fmla="*/ 657 w 9659"/>
                                <a:gd name="connsiteY755" fmla="*/ 334 h 10000"/>
                                <a:gd name="connsiteX756" fmla="*/ 702 w 9659"/>
                                <a:gd name="connsiteY756" fmla="*/ 339 h 10000"/>
                                <a:gd name="connsiteX757" fmla="*/ 702 w 9659"/>
                                <a:gd name="connsiteY757" fmla="*/ 339 h 10000"/>
                                <a:gd name="connsiteX758" fmla="*/ 772 w 9659"/>
                                <a:gd name="connsiteY758" fmla="*/ 339 h 10000"/>
                                <a:gd name="connsiteX759" fmla="*/ 850 w 9659"/>
                                <a:gd name="connsiteY759" fmla="*/ 334 h 10000"/>
                                <a:gd name="connsiteX760" fmla="*/ 850 w 9659"/>
                                <a:gd name="connsiteY760" fmla="*/ 334 h 10000"/>
                                <a:gd name="connsiteX761" fmla="*/ 815 w 9659"/>
                                <a:gd name="connsiteY761" fmla="*/ 342 h 10000"/>
                                <a:gd name="connsiteX762" fmla="*/ 772 w 9659"/>
                                <a:gd name="connsiteY762" fmla="*/ 346 h 10000"/>
                                <a:gd name="connsiteX763" fmla="*/ 772 w 9659"/>
                                <a:gd name="connsiteY763" fmla="*/ 350 h 10000"/>
                                <a:gd name="connsiteX764" fmla="*/ 772 w 9659"/>
                                <a:gd name="connsiteY764" fmla="*/ 350 h 10000"/>
                                <a:gd name="connsiteX765" fmla="*/ 815 w 9659"/>
                                <a:gd name="connsiteY765" fmla="*/ 353 h 10000"/>
                                <a:gd name="connsiteX766" fmla="*/ 850 w 9659"/>
                                <a:gd name="connsiteY766" fmla="*/ 357 h 10000"/>
                                <a:gd name="connsiteX767" fmla="*/ 964 w 9659"/>
                                <a:gd name="connsiteY767" fmla="*/ 357 h 10000"/>
                                <a:gd name="connsiteX768" fmla="*/ 964 w 9659"/>
                                <a:gd name="connsiteY768" fmla="*/ 357 h 10000"/>
                                <a:gd name="connsiteX769" fmla="*/ 1009 w 9659"/>
                                <a:gd name="connsiteY769" fmla="*/ 353 h 10000"/>
                                <a:gd name="connsiteX770" fmla="*/ 1043 w 9659"/>
                                <a:gd name="connsiteY770" fmla="*/ 353 h 10000"/>
                                <a:gd name="connsiteX771" fmla="*/ 1043 w 9659"/>
                                <a:gd name="connsiteY771" fmla="*/ 353 h 10000"/>
                                <a:gd name="connsiteX772" fmla="*/ 1043 w 9659"/>
                                <a:gd name="connsiteY772" fmla="*/ 353 h 10000"/>
                                <a:gd name="connsiteX773" fmla="*/ 1043 w 9659"/>
                                <a:gd name="connsiteY773" fmla="*/ 361 h 10000"/>
                                <a:gd name="connsiteX774" fmla="*/ 1009 w 9659"/>
                                <a:gd name="connsiteY774" fmla="*/ 369 h 10000"/>
                                <a:gd name="connsiteX775" fmla="*/ 1009 w 9659"/>
                                <a:gd name="connsiteY775" fmla="*/ 369 h 10000"/>
                                <a:gd name="connsiteX776" fmla="*/ 1043 w 9659"/>
                                <a:gd name="connsiteY776" fmla="*/ 372 h 10000"/>
                                <a:gd name="connsiteX777" fmla="*/ 1087 w 9659"/>
                                <a:gd name="connsiteY777" fmla="*/ 372 h 10000"/>
                                <a:gd name="connsiteX778" fmla="*/ 1201 w 9659"/>
                                <a:gd name="connsiteY778" fmla="*/ 376 h 10000"/>
                                <a:gd name="connsiteX779" fmla="*/ 1201 w 9659"/>
                                <a:gd name="connsiteY779" fmla="*/ 376 h 10000"/>
                                <a:gd name="connsiteX780" fmla="*/ 1235 w 9659"/>
                                <a:gd name="connsiteY780" fmla="*/ 369 h 10000"/>
                                <a:gd name="connsiteX781" fmla="*/ 1281 w 9659"/>
                                <a:gd name="connsiteY781" fmla="*/ 364 h 10000"/>
                                <a:gd name="connsiteX782" fmla="*/ 1281 w 9659"/>
                                <a:gd name="connsiteY782" fmla="*/ 364 h 10000"/>
                                <a:gd name="connsiteX783" fmla="*/ 1316 w 9659"/>
                                <a:gd name="connsiteY783" fmla="*/ 364 h 10000"/>
                                <a:gd name="connsiteX784" fmla="*/ 1316 w 9659"/>
                                <a:gd name="connsiteY784" fmla="*/ 364 h 10000"/>
                                <a:gd name="connsiteX785" fmla="*/ 1316 w 9659"/>
                                <a:gd name="connsiteY785" fmla="*/ 372 h 10000"/>
                                <a:gd name="connsiteX786" fmla="*/ 1316 w 9659"/>
                                <a:gd name="connsiteY786" fmla="*/ 376 h 10000"/>
                                <a:gd name="connsiteX787" fmla="*/ 1316 w 9659"/>
                                <a:gd name="connsiteY787" fmla="*/ 376 h 10000"/>
                                <a:gd name="connsiteX788" fmla="*/ 1358 w 9659"/>
                                <a:gd name="connsiteY788" fmla="*/ 383 h 10000"/>
                                <a:gd name="connsiteX789" fmla="*/ 1429 w 9659"/>
                                <a:gd name="connsiteY789" fmla="*/ 383 h 10000"/>
                                <a:gd name="connsiteX790" fmla="*/ 1508 w 9659"/>
                                <a:gd name="connsiteY790" fmla="*/ 380 h 10000"/>
                                <a:gd name="connsiteX791" fmla="*/ 1552 w 9659"/>
                                <a:gd name="connsiteY791" fmla="*/ 372 h 10000"/>
                                <a:gd name="connsiteX792" fmla="*/ 1552 w 9659"/>
                                <a:gd name="connsiteY792" fmla="*/ 372 h 10000"/>
                                <a:gd name="connsiteX793" fmla="*/ 1587 w 9659"/>
                                <a:gd name="connsiteY793" fmla="*/ 376 h 10000"/>
                                <a:gd name="connsiteX794" fmla="*/ 1587 w 9659"/>
                                <a:gd name="connsiteY794" fmla="*/ 380 h 10000"/>
                                <a:gd name="connsiteX795" fmla="*/ 1587 w 9659"/>
                                <a:gd name="connsiteY795" fmla="*/ 383 h 10000"/>
                                <a:gd name="connsiteX796" fmla="*/ 1587 w 9659"/>
                                <a:gd name="connsiteY796" fmla="*/ 383 h 10000"/>
                                <a:gd name="connsiteX797" fmla="*/ 1700 w 9659"/>
                                <a:gd name="connsiteY797" fmla="*/ 387 h 10000"/>
                                <a:gd name="connsiteX798" fmla="*/ 1781 w 9659"/>
                                <a:gd name="connsiteY798" fmla="*/ 383 h 10000"/>
                                <a:gd name="connsiteX799" fmla="*/ 1781 w 9659"/>
                                <a:gd name="connsiteY799" fmla="*/ 383 h 10000"/>
                                <a:gd name="connsiteX800" fmla="*/ 2166 w 9659"/>
                                <a:gd name="connsiteY800" fmla="*/ 425 h 10000"/>
                                <a:gd name="connsiteX801" fmla="*/ 2630 w 9659"/>
                                <a:gd name="connsiteY801" fmla="*/ 473 h 10000"/>
                                <a:gd name="connsiteX802" fmla="*/ 3288 w 9659"/>
                                <a:gd name="connsiteY802" fmla="*/ 549 h 10000"/>
                                <a:gd name="connsiteX803" fmla="*/ 3288 w 9659"/>
                                <a:gd name="connsiteY803" fmla="*/ 549 h 10000"/>
                                <a:gd name="connsiteX804" fmla="*/ 2744 w 9659"/>
                                <a:gd name="connsiteY804" fmla="*/ 537 h 10000"/>
                                <a:gd name="connsiteX805" fmla="*/ 2472 w 9659"/>
                                <a:gd name="connsiteY805" fmla="*/ 534 h 10000"/>
                                <a:gd name="connsiteX806" fmla="*/ 2166 w 9659"/>
                                <a:gd name="connsiteY806" fmla="*/ 530 h 10000"/>
                                <a:gd name="connsiteX807" fmla="*/ 2166 w 9659"/>
                                <a:gd name="connsiteY807" fmla="*/ 530 h 10000"/>
                                <a:gd name="connsiteX808" fmla="*/ 1508 w 9659"/>
                                <a:gd name="connsiteY808" fmla="*/ 526 h 10000"/>
                                <a:gd name="connsiteX809" fmla="*/ 1508 w 9659"/>
                                <a:gd name="connsiteY809" fmla="*/ 526 h 10000"/>
                                <a:gd name="connsiteX810" fmla="*/ 0 w 9659"/>
                                <a:gd name="connsiteY810" fmla="*/ 609 h 10000"/>
                                <a:gd name="connsiteX811" fmla="*/ 238 w 9659"/>
                                <a:gd name="connsiteY811" fmla="*/ 609 h 10000"/>
                                <a:gd name="connsiteX812" fmla="*/ 238 w 9659"/>
                                <a:gd name="connsiteY812" fmla="*/ 609 h 10000"/>
                                <a:gd name="connsiteX813" fmla="*/ 316 w 9659"/>
                                <a:gd name="connsiteY813" fmla="*/ 613 h 10000"/>
                                <a:gd name="connsiteX814" fmla="*/ 1508 w 9659"/>
                                <a:gd name="connsiteY814" fmla="*/ 553 h 10000"/>
                                <a:gd name="connsiteX815" fmla="*/ 2052 w 9659"/>
                                <a:gd name="connsiteY815" fmla="*/ 556 h 10000"/>
                                <a:gd name="connsiteX816" fmla="*/ 2595 w 9659"/>
                                <a:gd name="connsiteY816" fmla="*/ 567 h 10000"/>
                                <a:gd name="connsiteX817" fmla="*/ 3094 w 9659"/>
                                <a:gd name="connsiteY817" fmla="*/ 579 h 10000"/>
                                <a:gd name="connsiteX818" fmla="*/ 3094 w 9659"/>
                                <a:gd name="connsiteY818" fmla="*/ 579 h 10000"/>
                                <a:gd name="connsiteX819" fmla="*/ 3402 w 9659"/>
                                <a:gd name="connsiteY819" fmla="*/ 586 h 10000"/>
                                <a:gd name="connsiteX820" fmla="*/ 3402 w 9659"/>
                                <a:gd name="connsiteY820" fmla="*/ 586 h 10000"/>
                                <a:gd name="connsiteX821" fmla="*/ 3674 w 9659"/>
                                <a:gd name="connsiteY821" fmla="*/ 601 h 10000"/>
                                <a:gd name="connsiteX822" fmla="*/ 3945 w 9659"/>
                                <a:gd name="connsiteY822" fmla="*/ 620 h 10000"/>
                                <a:gd name="connsiteX823" fmla="*/ 3945 w 9659"/>
                                <a:gd name="connsiteY823" fmla="*/ 620 h 10000"/>
                                <a:gd name="connsiteX824" fmla="*/ 4137 w 9659"/>
                                <a:gd name="connsiteY824" fmla="*/ 639 h 10000"/>
                                <a:gd name="connsiteX825" fmla="*/ 4410 w 9659"/>
                                <a:gd name="connsiteY825" fmla="*/ 665 h 10000"/>
                                <a:gd name="connsiteX826" fmla="*/ 4410 w 9659"/>
                                <a:gd name="connsiteY826" fmla="*/ 665 h 10000"/>
                                <a:gd name="connsiteX827" fmla="*/ 4681 w 9659"/>
                                <a:gd name="connsiteY827" fmla="*/ 695 h 10000"/>
                                <a:gd name="connsiteX828" fmla="*/ 4908 w 9659"/>
                                <a:gd name="connsiteY828" fmla="*/ 726 h 10000"/>
                                <a:gd name="connsiteX829" fmla="*/ 5215 w 9659"/>
                                <a:gd name="connsiteY829" fmla="*/ 786 h 10000"/>
                                <a:gd name="connsiteX830" fmla="*/ 5215 w 9659"/>
                                <a:gd name="connsiteY830" fmla="*/ 786 h 10000"/>
                                <a:gd name="connsiteX831" fmla="*/ 5330 w 9659"/>
                                <a:gd name="connsiteY831" fmla="*/ 820 h 10000"/>
                                <a:gd name="connsiteX832" fmla="*/ 5453 w 9659"/>
                                <a:gd name="connsiteY832" fmla="*/ 857 h 10000"/>
                                <a:gd name="connsiteX833" fmla="*/ 5680 w 9659"/>
                                <a:gd name="connsiteY833" fmla="*/ 932 h 10000"/>
                                <a:gd name="connsiteX834" fmla="*/ 5680 w 9659"/>
                                <a:gd name="connsiteY834" fmla="*/ 932 h 10000"/>
                                <a:gd name="connsiteX835" fmla="*/ 5839 w 9659"/>
                                <a:gd name="connsiteY835" fmla="*/ 1000 h 10000"/>
                                <a:gd name="connsiteX836" fmla="*/ 5916 w 9659"/>
                                <a:gd name="connsiteY836" fmla="*/ 1060 h 10000"/>
                                <a:gd name="connsiteX837" fmla="*/ 6031 w 9659"/>
                                <a:gd name="connsiteY837" fmla="*/ 1173 h 10000"/>
                                <a:gd name="connsiteX838" fmla="*/ 6031 w 9659"/>
                                <a:gd name="connsiteY838" fmla="*/ 1173 h 10000"/>
                                <a:gd name="connsiteX839" fmla="*/ 6066 w 9659"/>
                                <a:gd name="connsiteY839" fmla="*/ 1270 h 10000"/>
                                <a:gd name="connsiteX840" fmla="*/ 6066 w 9659"/>
                                <a:gd name="connsiteY840" fmla="*/ 1346 h 10000"/>
                                <a:gd name="connsiteX841" fmla="*/ 6066 w 9659"/>
                                <a:gd name="connsiteY841" fmla="*/ 1346 h 10000"/>
                                <a:gd name="connsiteX842" fmla="*/ 5987 w 9659"/>
                                <a:gd name="connsiteY842" fmla="*/ 5677 h 10000"/>
                                <a:gd name="connsiteX843" fmla="*/ 5951 w 9659"/>
                                <a:gd name="connsiteY843" fmla="*/ 9997 h 10000"/>
                                <a:gd name="connsiteX844" fmla="*/ 5951 w 9659"/>
                                <a:gd name="connsiteY844" fmla="*/ 9997 h 10000"/>
                                <a:gd name="connsiteX845" fmla="*/ 5951 w 9659"/>
                                <a:gd name="connsiteY845" fmla="*/ 10000 h 10000"/>
                                <a:gd name="connsiteX846" fmla="*/ 6496 w 9659"/>
                                <a:gd name="connsiteY846" fmla="*/ 10000 h 10000"/>
                                <a:gd name="connsiteX847" fmla="*/ 6496 w 9659"/>
                                <a:gd name="connsiteY847" fmla="*/ 10000 h 10000"/>
                                <a:gd name="connsiteX848" fmla="*/ 6496 w 9659"/>
                                <a:gd name="connsiteY848" fmla="*/ 9997 h 10000"/>
                                <a:gd name="connsiteX849" fmla="*/ 6496 w 9659"/>
                                <a:gd name="connsiteY849" fmla="*/ 9997 h 10000"/>
                                <a:gd name="connsiteX850" fmla="*/ 6496 w 9659"/>
                                <a:gd name="connsiteY850" fmla="*/ 8632 h 10000"/>
                                <a:gd name="connsiteX851" fmla="*/ 6530 w 9659"/>
                                <a:gd name="connsiteY851" fmla="*/ 5662 h 10000"/>
                                <a:gd name="connsiteX852" fmla="*/ 6566 w 9659"/>
                                <a:gd name="connsiteY852" fmla="*/ 1331 h 10000"/>
                                <a:gd name="connsiteX853" fmla="*/ 6566 w 9659"/>
                                <a:gd name="connsiteY853" fmla="*/ 1331 h 10000"/>
                                <a:gd name="connsiteX854" fmla="*/ 6608 w 9659"/>
                                <a:gd name="connsiteY854" fmla="*/ 1195 h 10000"/>
                                <a:gd name="connsiteX855" fmla="*/ 6608 w 9659"/>
                                <a:gd name="connsiteY855" fmla="*/ 1064 h 10000"/>
                                <a:gd name="connsiteX856" fmla="*/ 6608 w 9659"/>
                                <a:gd name="connsiteY856" fmla="*/ 1064 h 10000"/>
                                <a:gd name="connsiteX857" fmla="*/ 6566 w 9659"/>
                                <a:gd name="connsiteY857" fmla="*/ 1000 h 10000"/>
                                <a:gd name="connsiteX858" fmla="*/ 6608 w 9659"/>
                                <a:gd name="connsiteY858" fmla="*/ 936 h 10000"/>
                                <a:gd name="connsiteX859" fmla="*/ 6608 w 9659"/>
                                <a:gd name="connsiteY859" fmla="*/ 936 h 10000"/>
                                <a:gd name="connsiteX860" fmla="*/ 6608 w 9659"/>
                                <a:gd name="connsiteY860" fmla="*/ 917 h 10000"/>
                                <a:gd name="connsiteX861" fmla="*/ 6608 w 9659"/>
                                <a:gd name="connsiteY861" fmla="*/ 917 h 10000"/>
                                <a:gd name="connsiteX862" fmla="*/ 6644 w 9659"/>
                                <a:gd name="connsiteY862" fmla="*/ 876 h 10000"/>
                                <a:gd name="connsiteX863" fmla="*/ 6689 w 9659"/>
                                <a:gd name="connsiteY863" fmla="*/ 834 h 10000"/>
                                <a:gd name="connsiteX864" fmla="*/ 6801 w 9659"/>
                                <a:gd name="connsiteY864" fmla="*/ 748 h 10000"/>
                                <a:gd name="connsiteX865" fmla="*/ 6801 w 9659"/>
                                <a:gd name="connsiteY865" fmla="*/ 748 h 10000"/>
                                <a:gd name="connsiteX866" fmla="*/ 6881 w 9659"/>
                                <a:gd name="connsiteY866" fmla="*/ 718 h 10000"/>
                                <a:gd name="connsiteX867" fmla="*/ 6960 w 9659"/>
                                <a:gd name="connsiteY867" fmla="*/ 688 h 10000"/>
                                <a:gd name="connsiteX868" fmla="*/ 7152 w 9659"/>
                                <a:gd name="connsiteY868" fmla="*/ 628 h 10000"/>
                                <a:gd name="connsiteX869" fmla="*/ 7152 w 9659"/>
                                <a:gd name="connsiteY869" fmla="*/ 628 h 10000"/>
                                <a:gd name="connsiteX870" fmla="*/ 7302 w 9659"/>
                                <a:gd name="connsiteY870" fmla="*/ 583 h 10000"/>
                                <a:gd name="connsiteX871" fmla="*/ 7459 w 9659"/>
                                <a:gd name="connsiteY871" fmla="*/ 542 h 10000"/>
                                <a:gd name="connsiteX872" fmla="*/ 7459 w 9659"/>
                                <a:gd name="connsiteY872" fmla="*/ 542 h 10000"/>
                                <a:gd name="connsiteX873" fmla="*/ 7845 w 9659"/>
                                <a:gd name="connsiteY873" fmla="*/ 459 h 10000"/>
                                <a:gd name="connsiteX874" fmla="*/ 7845 w 9659"/>
                                <a:gd name="connsiteY874" fmla="*/ 459 h 10000"/>
                                <a:gd name="connsiteX875" fmla="*/ 8037 w 9659"/>
                                <a:gd name="connsiteY875" fmla="*/ 417 h 10000"/>
                                <a:gd name="connsiteX876" fmla="*/ 8152 w 9659"/>
                                <a:gd name="connsiteY876" fmla="*/ 398 h 10000"/>
                                <a:gd name="connsiteX877" fmla="*/ 8266 w 9659"/>
                                <a:gd name="connsiteY877" fmla="*/ 380 h 10000"/>
                                <a:gd name="connsiteX878" fmla="*/ 8266 w 9659"/>
                                <a:gd name="connsiteY878" fmla="*/ 380 h 10000"/>
                                <a:gd name="connsiteX879" fmla="*/ 8266 w 9659"/>
                                <a:gd name="connsiteY879" fmla="*/ 387 h 10000"/>
                                <a:gd name="connsiteX880" fmla="*/ 8345 w 9659"/>
                                <a:gd name="connsiteY880" fmla="*/ 395 h 10000"/>
                                <a:gd name="connsiteX881" fmla="*/ 8423 w 9659"/>
                                <a:gd name="connsiteY881" fmla="*/ 398 h 10000"/>
                                <a:gd name="connsiteX882" fmla="*/ 8537 w 9659"/>
                                <a:gd name="connsiteY882" fmla="*/ 398 h 10000"/>
                                <a:gd name="connsiteX883" fmla="*/ 8537 w 9659"/>
                                <a:gd name="connsiteY883" fmla="*/ 398 h 10000"/>
                                <a:gd name="connsiteX884" fmla="*/ 8581 w 9659"/>
                                <a:gd name="connsiteY884" fmla="*/ 391 h 10000"/>
                                <a:gd name="connsiteX885" fmla="*/ 8616 w 9659"/>
                                <a:gd name="connsiteY885" fmla="*/ 387 h 10000"/>
                                <a:gd name="connsiteX886" fmla="*/ 8616 w 9659"/>
                                <a:gd name="connsiteY886" fmla="*/ 387 h 10000"/>
                                <a:gd name="connsiteX887" fmla="*/ 8694 w 9659"/>
                                <a:gd name="connsiteY887" fmla="*/ 391 h 10000"/>
                                <a:gd name="connsiteX888" fmla="*/ 8809 w 9659"/>
                                <a:gd name="connsiteY888" fmla="*/ 395 h 10000"/>
                                <a:gd name="connsiteX889" fmla="*/ 8845 w 9659"/>
                                <a:gd name="connsiteY889" fmla="*/ 395 h 10000"/>
                                <a:gd name="connsiteX890" fmla="*/ 8923 w 9659"/>
                                <a:gd name="connsiteY890" fmla="*/ 391 h 10000"/>
                                <a:gd name="connsiteX891" fmla="*/ 8923 w 9659"/>
                                <a:gd name="connsiteY891" fmla="*/ 387 h 10000"/>
                                <a:gd name="connsiteX892" fmla="*/ 8923 w 9659"/>
                                <a:gd name="connsiteY892" fmla="*/ 380 h 10000"/>
                                <a:gd name="connsiteX893" fmla="*/ 8923 w 9659"/>
                                <a:gd name="connsiteY893" fmla="*/ 380 h 10000"/>
                                <a:gd name="connsiteX894" fmla="*/ 9002 w 9659"/>
                                <a:gd name="connsiteY894" fmla="*/ 380 h 10000"/>
                                <a:gd name="connsiteX895" fmla="*/ 9116 w 9659"/>
                                <a:gd name="connsiteY895" fmla="*/ 383 h 10000"/>
                                <a:gd name="connsiteX896" fmla="*/ 9116 w 9659"/>
                                <a:gd name="connsiteY896" fmla="*/ 383 h 10000"/>
                                <a:gd name="connsiteX897" fmla="*/ 9159 w 9659"/>
                                <a:gd name="connsiteY897" fmla="*/ 380 h 10000"/>
                                <a:gd name="connsiteX898" fmla="*/ 9195 w 9659"/>
                                <a:gd name="connsiteY898" fmla="*/ 372 h 10000"/>
                                <a:gd name="connsiteX899" fmla="*/ 9159 w 9659"/>
                                <a:gd name="connsiteY899" fmla="*/ 357 h 10000"/>
                                <a:gd name="connsiteX900" fmla="*/ 9159 w 9659"/>
                                <a:gd name="connsiteY900" fmla="*/ 357 h 10000"/>
                                <a:gd name="connsiteX901" fmla="*/ 9308 w 9659"/>
                                <a:gd name="connsiteY901" fmla="*/ 361 h 10000"/>
                                <a:gd name="connsiteX902" fmla="*/ 9431 w 9659"/>
                                <a:gd name="connsiteY902" fmla="*/ 357 h 10000"/>
                                <a:gd name="connsiteX903" fmla="*/ 9431 w 9659"/>
                                <a:gd name="connsiteY903" fmla="*/ 357 h 10000"/>
                                <a:gd name="connsiteX904" fmla="*/ 9431 w 9659"/>
                                <a:gd name="connsiteY904" fmla="*/ 350 h 10000"/>
                                <a:gd name="connsiteX905" fmla="*/ 9388 w 9659"/>
                                <a:gd name="connsiteY905" fmla="*/ 342 h 10000"/>
                                <a:gd name="connsiteX906" fmla="*/ 9353 w 9659"/>
                                <a:gd name="connsiteY906" fmla="*/ 331 h 10000"/>
                                <a:gd name="connsiteX907" fmla="*/ 9353 w 9659"/>
                                <a:gd name="connsiteY907" fmla="*/ 331 h 10000"/>
                                <a:gd name="connsiteX908" fmla="*/ 9466 w 9659"/>
                                <a:gd name="connsiteY908" fmla="*/ 327 h 10000"/>
                                <a:gd name="connsiteX909" fmla="*/ 9545 w 9659"/>
                                <a:gd name="connsiteY909" fmla="*/ 327 h 10000"/>
                                <a:gd name="connsiteX910" fmla="*/ 9580 w 9659"/>
                                <a:gd name="connsiteY910" fmla="*/ 323 h 10000"/>
                                <a:gd name="connsiteX911" fmla="*/ 9580 w 9659"/>
                                <a:gd name="connsiteY911" fmla="*/ 323 h 10000"/>
                                <a:gd name="connsiteX912" fmla="*/ 9624 w 9659"/>
                                <a:gd name="connsiteY912" fmla="*/ 316 h 10000"/>
                                <a:gd name="connsiteX913" fmla="*/ 9580 w 9659"/>
                                <a:gd name="connsiteY913" fmla="*/ 308 h 10000"/>
                                <a:gd name="connsiteX914" fmla="*/ 9466 w 9659"/>
                                <a:gd name="connsiteY914" fmla="*/ 293 h 10000"/>
                                <a:gd name="connsiteX915" fmla="*/ 9466 w 9659"/>
                                <a:gd name="connsiteY915" fmla="*/ 293 h 10000"/>
                                <a:gd name="connsiteX916" fmla="*/ 9624 w 9659"/>
                                <a:gd name="connsiteY916" fmla="*/ 286 h 10000"/>
                                <a:gd name="connsiteX917" fmla="*/ 9659 w 9659"/>
                                <a:gd name="connsiteY917" fmla="*/ 278 h 10000"/>
                                <a:gd name="connsiteX918" fmla="*/ 9659 w 9659"/>
                                <a:gd name="connsiteY918" fmla="*/ 270 h 10000"/>
                                <a:gd name="connsiteX919" fmla="*/ 9659 w 9659"/>
                                <a:gd name="connsiteY919" fmla="*/ 270 h 10000"/>
                                <a:gd name="connsiteX0" fmla="*/ 9754 w 9754"/>
                                <a:gd name="connsiteY0" fmla="*/ 270 h 10000"/>
                                <a:gd name="connsiteX1" fmla="*/ 9754 w 9754"/>
                                <a:gd name="connsiteY1" fmla="*/ 270 h 10000"/>
                                <a:gd name="connsiteX2" fmla="*/ 9672 w 9754"/>
                                <a:gd name="connsiteY2" fmla="*/ 259 h 10000"/>
                                <a:gd name="connsiteX3" fmla="*/ 9591 w 9754"/>
                                <a:gd name="connsiteY3" fmla="*/ 252 h 10000"/>
                                <a:gd name="connsiteX4" fmla="*/ 9591 w 9754"/>
                                <a:gd name="connsiteY4" fmla="*/ 252 h 10000"/>
                                <a:gd name="connsiteX5" fmla="*/ 9672 w 9754"/>
                                <a:gd name="connsiteY5" fmla="*/ 241 h 10000"/>
                                <a:gd name="connsiteX6" fmla="*/ 9672 w 9754"/>
                                <a:gd name="connsiteY6" fmla="*/ 229 h 10000"/>
                                <a:gd name="connsiteX7" fmla="*/ 9636 w 9754"/>
                                <a:gd name="connsiteY7" fmla="*/ 218 h 10000"/>
                                <a:gd name="connsiteX8" fmla="*/ 9554 w 9754"/>
                                <a:gd name="connsiteY8" fmla="*/ 211 h 10000"/>
                                <a:gd name="connsiteX9" fmla="*/ 9554 w 9754"/>
                                <a:gd name="connsiteY9" fmla="*/ 211 h 10000"/>
                                <a:gd name="connsiteX10" fmla="*/ 9518 w 9754"/>
                                <a:gd name="connsiteY10" fmla="*/ 214 h 10000"/>
                                <a:gd name="connsiteX11" fmla="*/ 9518 w 9754"/>
                                <a:gd name="connsiteY11" fmla="*/ 214 h 10000"/>
                                <a:gd name="connsiteX12" fmla="*/ 9518 w 9754"/>
                                <a:gd name="connsiteY12" fmla="*/ 195 h 10000"/>
                                <a:gd name="connsiteX13" fmla="*/ 9473 w 9754"/>
                                <a:gd name="connsiteY13" fmla="*/ 184 h 10000"/>
                                <a:gd name="connsiteX14" fmla="*/ 9437 w 9754"/>
                                <a:gd name="connsiteY14" fmla="*/ 181 h 10000"/>
                                <a:gd name="connsiteX15" fmla="*/ 9437 w 9754"/>
                                <a:gd name="connsiteY15" fmla="*/ 181 h 10000"/>
                                <a:gd name="connsiteX16" fmla="*/ 9319 w 9754"/>
                                <a:gd name="connsiteY16" fmla="*/ 181 h 10000"/>
                                <a:gd name="connsiteX17" fmla="*/ 9236 w 9754"/>
                                <a:gd name="connsiteY17" fmla="*/ 184 h 10000"/>
                                <a:gd name="connsiteX18" fmla="*/ 9236 w 9754"/>
                                <a:gd name="connsiteY18" fmla="*/ 184 h 10000"/>
                                <a:gd name="connsiteX19" fmla="*/ 9236 w 9754"/>
                                <a:gd name="connsiteY19" fmla="*/ 169 h 10000"/>
                                <a:gd name="connsiteX20" fmla="*/ 9236 w 9754"/>
                                <a:gd name="connsiteY20" fmla="*/ 169 h 10000"/>
                                <a:gd name="connsiteX21" fmla="*/ 9155 w 9754"/>
                                <a:gd name="connsiteY21" fmla="*/ 161 h 10000"/>
                                <a:gd name="connsiteX22" fmla="*/ 9074 w 9754"/>
                                <a:gd name="connsiteY22" fmla="*/ 161 h 10000"/>
                                <a:gd name="connsiteX23" fmla="*/ 9038 w 9754"/>
                                <a:gd name="connsiteY23" fmla="*/ 166 h 10000"/>
                                <a:gd name="connsiteX24" fmla="*/ 9038 w 9754"/>
                                <a:gd name="connsiteY24" fmla="*/ 166 h 10000"/>
                                <a:gd name="connsiteX25" fmla="*/ 8992 w 9754"/>
                                <a:gd name="connsiteY25" fmla="*/ 154 h 10000"/>
                                <a:gd name="connsiteX26" fmla="*/ 8992 w 9754"/>
                                <a:gd name="connsiteY26" fmla="*/ 154 h 10000"/>
                                <a:gd name="connsiteX27" fmla="*/ 8911 w 9754"/>
                                <a:gd name="connsiteY27" fmla="*/ 147 h 10000"/>
                                <a:gd name="connsiteX28" fmla="*/ 8911 w 9754"/>
                                <a:gd name="connsiteY28" fmla="*/ 147 h 10000"/>
                                <a:gd name="connsiteX29" fmla="*/ 8874 w 9754"/>
                                <a:gd name="connsiteY29" fmla="*/ 147 h 10000"/>
                                <a:gd name="connsiteX30" fmla="*/ 8837 w 9754"/>
                                <a:gd name="connsiteY30" fmla="*/ 150 h 10000"/>
                                <a:gd name="connsiteX31" fmla="*/ 8792 w 9754"/>
                                <a:gd name="connsiteY31" fmla="*/ 154 h 10000"/>
                                <a:gd name="connsiteX32" fmla="*/ 8792 w 9754"/>
                                <a:gd name="connsiteY32" fmla="*/ 154 h 10000"/>
                                <a:gd name="connsiteX33" fmla="*/ 8792 w 9754"/>
                                <a:gd name="connsiteY33" fmla="*/ 154 h 10000"/>
                                <a:gd name="connsiteX34" fmla="*/ 8755 w 9754"/>
                                <a:gd name="connsiteY34" fmla="*/ 147 h 10000"/>
                                <a:gd name="connsiteX35" fmla="*/ 8711 w 9754"/>
                                <a:gd name="connsiteY35" fmla="*/ 142 h 10000"/>
                                <a:gd name="connsiteX36" fmla="*/ 8638 w 9754"/>
                                <a:gd name="connsiteY36" fmla="*/ 142 h 10000"/>
                                <a:gd name="connsiteX37" fmla="*/ 8638 w 9754"/>
                                <a:gd name="connsiteY37" fmla="*/ 142 h 10000"/>
                                <a:gd name="connsiteX38" fmla="*/ 8592 w 9754"/>
                                <a:gd name="connsiteY38" fmla="*/ 142 h 10000"/>
                                <a:gd name="connsiteX39" fmla="*/ 8556 w 9754"/>
                                <a:gd name="connsiteY39" fmla="*/ 150 h 10000"/>
                                <a:gd name="connsiteX40" fmla="*/ 8556 w 9754"/>
                                <a:gd name="connsiteY40" fmla="*/ 154 h 10000"/>
                                <a:gd name="connsiteX41" fmla="*/ 8474 w 9754"/>
                                <a:gd name="connsiteY41" fmla="*/ 154 h 10000"/>
                                <a:gd name="connsiteX42" fmla="*/ 8474 w 9754"/>
                                <a:gd name="connsiteY42" fmla="*/ 154 h 10000"/>
                                <a:gd name="connsiteX43" fmla="*/ 8439 w 9754"/>
                                <a:gd name="connsiteY43" fmla="*/ 147 h 10000"/>
                                <a:gd name="connsiteX44" fmla="*/ 8356 w 9754"/>
                                <a:gd name="connsiteY44" fmla="*/ 139 h 10000"/>
                                <a:gd name="connsiteX45" fmla="*/ 8356 w 9754"/>
                                <a:gd name="connsiteY45" fmla="*/ 139 h 10000"/>
                                <a:gd name="connsiteX46" fmla="*/ 8312 w 9754"/>
                                <a:gd name="connsiteY46" fmla="*/ 139 h 10000"/>
                                <a:gd name="connsiteX47" fmla="*/ 8275 w 9754"/>
                                <a:gd name="connsiteY47" fmla="*/ 147 h 10000"/>
                                <a:gd name="connsiteX48" fmla="*/ 8238 w 9754"/>
                                <a:gd name="connsiteY48" fmla="*/ 158 h 10000"/>
                                <a:gd name="connsiteX49" fmla="*/ 8238 w 9754"/>
                                <a:gd name="connsiteY49" fmla="*/ 158 h 10000"/>
                                <a:gd name="connsiteX50" fmla="*/ 8158 w 9754"/>
                                <a:gd name="connsiteY50" fmla="*/ 154 h 10000"/>
                                <a:gd name="connsiteX51" fmla="*/ 8111 w 9754"/>
                                <a:gd name="connsiteY51" fmla="*/ 150 h 10000"/>
                                <a:gd name="connsiteX52" fmla="*/ 8111 w 9754"/>
                                <a:gd name="connsiteY52" fmla="*/ 150 h 10000"/>
                                <a:gd name="connsiteX53" fmla="*/ 8075 w 9754"/>
                                <a:gd name="connsiteY53" fmla="*/ 147 h 10000"/>
                                <a:gd name="connsiteX54" fmla="*/ 8040 w 9754"/>
                                <a:gd name="connsiteY54" fmla="*/ 142 h 10000"/>
                                <a:gd name="connsiteX55" fmla="*/ 8040 w 9754"/>
                                <a:gd name="connsiteY55" fmla="*/ 142 h 10000"/>
                                <a:gd name="connsiteX56" fmla="*/ 7957 w 9754"/>
                                <a:gd name="connsiteY56" fmla="*/ 147 h 10000"/>
                                <a:gd name="connsiteX57" fmla="*/ 7957 w 9754"/>
                                <a:gd name="connsiteY57" fmla="*/ 154 h 10000"/>
                                <a:gd name="connsiteX58" fmla="*/ 7957 w 9754"/>
                                <a:gd name="connsiteY58" fmla="*/ 173 h 10000"/>
                                <a:gd name="connsiteX59" fmla="*/ 7957 w 9754"/>
                                <a:gd name="connsiteY59" fmla="*/ 173 h 10000"/>
                                <a:gd name="connsiteX60" fmla="*/ 7912 w 9754"/>
                                <a:gd name="connsiteY60" fmla="*/ 169 h 10000"/>
                                <a:gd name="connsiteX61" fmla="*/ 7912 w 9754"/>
                                <a:gd name="connsiteY61" fmla="*/ 166 h 10000"/>
                                <a:gd name="connsiteX62" fmla="*/ 7912 w 9754"/>
                                <a:gd name="connsiteY62" fmla="*/ 166 h 10000"/>
                                <a:gd name="connsiteX63" fmla="*/ 7876 w 9754"/>
                                <a:gd name="connsiteY63" fmla="*/ 166 h 10000"/>
                                <a:gd name="connsiteX64" fmla="*/ 7876 w 9754"/>
                                <a:gd name="connsiteY64" fmla="*/ 161 h 10000"/>
                                <a:gd name="connsiteX65" fmla="*/ 7876 w 9754"/>
                                <a:gd name="connsiteY65" fmla="*/ 161 h 10000"/>
                                <a:gd name="connsiteX66" fmla="*/ 7794 w 9754"/>
                                <a:gd name="connsiteY66" fmla="*/ 161 h 10000"/>
                                <a:gd name="connsiteX67" fmla="*/ 7711 w 9754"/>
                                <a:gd name="connsiteY67" fmla="*/ 166 h 10000"/>
                                <a:gd name="connsiteX68" fmla="*/ 7675 w 9754"/>
                                <a:gd name="connsiteY68" fmla="*/ 173 h 10000"/>
                                <a:gd name="connsiteX69" fmla="*/ 7675 w 9754"/>
                                <a:gd name="connsiteY69" fmla="*/ 184 h 10000"/>
                                <a:gd name="connsiteX70" fmla="*/ 7675 w 9754"/>
                                <a:gd name="connsiteY70" fmla="*/ 184 h 10000"/>
                                <a:gd name="connsiteX71" fmla="*/ 7675 w 9754"/>
                                <a:gd name="connsiteY71" fmla="*/ 184 h 10000"/>
                                <a:gd name="connsiteX72" fmla="*/ 7711 w 9754"/>
                                <a:gd name="connsiteY72" fmla="*/ 188 h 10000"/>
                                <a:gd name="connsiteX73" fmla="*/ 7711 w 9754"/>
                                <a:gd name="connsiteY73" fmla="*/ 188 h 10000"/>
                                <a:gd name="connsiteX74" fmla="*/ 7675 w 9754"/>
                                <a:gd name="connsiteY74" fmla="*/ 192 h 10000"/>
                                <a:gd name="connsiteX75" fmla="*/ 7675 w 9754"/>
                                <a:gd name="connsiteY75" fmla="*/ 192 h 10000"/>
                                <a:gd name="connsiteX76" fmla="*/ 7632 w 9754"/>
                                <a:gd name="connsiteY76" fmla="*/ 188 h 10000"/>
                                <a:gd name="connsiteX77" fmla="*/ 7595 w 9754"/>
                                <a:gd name="connsiteY77" fmla="*/ 184 h 10000"/>
                                <a:gd name="connsiteX78" fmla="*/ 7595 w 9754"/>
                                <a:gd name="connsiteY78" fmla="*/ 184 h 10000"/>
                                <a:gd name="connsiteX79" fmla="*/ 7513 w 9754"/>
                                <a:gd name="connsiteY79" fmla="*/ 188 h 10000"/>
                                <a:gd name="connsiteX80" fmla="*/ 7476 w 9754"/>
                                <a:gd name="connsiteY80" fmla="*/ 195 h 10000"/>
                                <a:gd name="connsiteX81" fmla="*/ 7476 w 9754"/>
                                <a:gd name="connsiteY81" fmla="*/ 195 h 10000"/>
                                <a:gd name="connsiteX82" fmla="*/ 7513 w 9754"/>
                                <a:gd name="connsiteY82" fmla="*/ 206 h 10000"/>
                                <a:gd name="connsiteX83" fmla="*/ 7513 w 9754"/>
                                <a:gd name="connsiteY83" fmla="*/ 211 h 10000"/>
                                <a:gd name="connsiteX84" fmla="*/ 7513 w 9754"/>
                                <a:gd name="connsiteY84" fmla="*/ 218 h 10000"/>
                                <a:gd name="connsiteX85" fmla="*/ 7513 w 9754"/>
                                <a:gd name="connsiteY85" fmla="*/ 218 h 10000"/>
                                <a:gd name="connsiteX86" fmla="*/ 7476 w 9754"/>
                                <a:gd name="connsiteY86" fmla="*/ 218 h 10000"/>
                                <a:gd name="connsiteX87" fmla="*/ 7395 w 9754"/>
                                <a:gd name="connsiteY87" fmla="*/ 214 h 10000"/>
                                <a:gd name="connsiteX88" fmla="*/ 7395 w 9754"/>
                                <a:gd name="connsiteY88" fmla="*/ 214 h 10000"/>
                                <a:gd name="connsiteX89" fmla="*/ 7359 w 9754"/>
                                <a:gd name="connsiteY89" fmla="*/ 214 h 10000"/>
                                <a:gd name="connsiteX90" fmla="*/ 7277 w 9754"/>
                                <a:gd name="connsiteY90" fmla="*/ 222 h 10000"/>
                                <a:gd name="connsiteX91" fmla="*/ 7277 w 9754"/>
                                <a:gd name="connsiteY91" fmla="*/ 222 h 10000"/>
                                <a:gd name="connsiteX92" fmla="*/ 7314 w 9754"/>
                                <a:gd name="connsiteY92" fmla="*/ 233 h 10000"/>
                                <a:gd name="connsiteX93" fmla="*/ 7431 w 9754"/>
                                <a:gd name="connsiteY93" fmla="*/ 241 h 10000"/>
                                <a:gd name="connsiteX94" fmla="*/ 7431 w 9754"/>
                                <a:gd name="connsiteY94" fmla="*/ 241 h 10000"/>
                                <a:gd name="connsiteX95" fmla="*/ 7314 w 9754"/>
                                <a:gd name="connsiteY95" fmla="*/ 244 h 10000"/>
                                <a:gd name="connsiteX96" fmla="*/ 7232 w 9754"/>
                                <a:gd name="connsiteY96" fmla="*/ 248 h 10000"/>
                                <a:gd name="connsiteX97" fmla="*/ 7232 w 9754"/>
                                <a:gd name="connsiteY97" fmla="*/ 248 h 10000"/>
                                <a:gd name="connsiteX98" fmla="*/ 7232 w 9754"/>
                                <a:gd name="connsiteY98" fmla="*/ 256 h 10000"/>
                                <a:gd name="connsiteX99" fmla="*/ 7277 w 9754"/>
                                <a:gd name="connsiteY99" fmla="*/ 263 h 10000"/>
                                <a:gd name="connsiteX100" fmla="*/ 7314 w 9754"/>
                                <a:gd name="connsiteY100" fmla="*/ 267 h 10000"/>
                                <a:gd name="connsiteX101" fmla="*/ 7431 w 9754"/>
                                <a:gd name="connsiteY101" fmla="*/ 270 h 10000"/>
                                <a:gd name="connsiteX102" fmla="*/ 7431 w 9754"/>
                                <a:gd name="connsiteY102" fmla="*/ 270 h 10000"/>
                                <a:gd name="connsiteX103" fmla="*/ 7395 w 9754"/>
                                <a:gd name="connsiteY103" fmla="*/ 275 h 10000"/>
                                <a:gd name="connsiteX104" fmla="*/ 7359 w 9754"/>
                                <a:gd name="connsiteY104" fmla="*/ 275 h 10000"/>
                                <a:gd name="connsiteX105" fmla="*/ 7359 w 9754"/>
                                <a:gd name="connsiteY105" fmla="*/ 275 h 10000"/>
                                <a:gd name="connsiteX106" fmla="*/ 7277 w 9754"/>
                                <a:gd name="connsiteY106" fmla="*/ 282 h 10000"/>
                                <a:gd name="connsiteX107" fmla="*/ 7277 w 9754"/>
                                <a:gd name="connsiteY107" fmla="*/ 289 h 10000"/>
                                <a:gd name="connsiteX108" fmla="*/ 7314 w 9754"/>
                                <a:gd name="connsiteY108" fmla="*/ 297 h 10000"/>
                                <a:gd name="connsiteX109" fmla="*/ 7431 w 9754"/>
                                <a:gd name="connsiteY109" fmla="*/ 297 h 10000"/>
                                <a:gd name="connsiteX110" fmla="*/ 7431 w 9754"/>
                                <a:gd name="connsiteY110" fmla="*/ 297 h 10000"/>
                                <a:gd name="connsiteX111" fmla="*/ 7431 w 9754"/>
                                <a:gd name="connsiteY111" fmla="*/ 308 h 10000"/>
                                <a:gd name="connsiteX112" fmla="*/ 7431 w 9754"/>
                                <a:gd name="connsiteY112" fmla="*/ 312 h 10000"/>
                                <a:gd name="connsiteX113" fmla="*/ 7395 w 9754"/>
                                <a:gd name="connsiteY113" fmla="*/ 320 h 10000"/>
                                <a:gd name="connsiteX114" fmla="*/ 7395 w 9754"/>
                                <a:gd name="connsiteY114" fmla="*/ 331 h 10000"/>
                                <a:gd name="connsiteX115" fmla="*/ 7395 w 9754"/>
                                <a:gd name="connsiteY115" fmla="*/ 331 h 10000"/>
                                <a:gd name="connsiteX116" fmla="*/ 7431 w 9754"/>
                                <a:gd name="connsiteY116" fmla="*/ 334 h 10000"/>
                                <a:gd name="connsiteX117" fmla="*/ 7513 w 9754"/>
                                <a:gd name="connsiteY117" fmla="*/ 339 h 10000"/>
                                <a:gd name="connsiteX118" fmla="*/ 7595 w 9754"/>
                                <a:gd name="connsiteY118" fmla="*/ 342 h 10000"/>
                                <a:gd name="connsiteX119" fmla="*/ 7675 w 9754"/>
                                <a:gd name="connsiteY119" fmla="*/ 339 h 10000"/>
                                <a:gd name="connsiteX120" fmla="*/ 7675 w 9754"/>
                                <a:gd name="connsiteY120" fmla="*/ 339 h 10000"/>
                                <a:gd name="connsiteX121" fmla="*/ 7675 w 9754"/>
                                <a:gd name="connsiteY121" fmla="*/ 346 h 10000"/>
                                <a:gd name="connsiteX122" fmla="*/ 7632 w 9754"/>
                                <a:gd name="connsiteY122" fmla="*/ 353 h 10000"/>
                                <a:gd name="connsiteX123" fmla="*/ 7632 w 9754"/>
                                <a:gd name="connsiteY123" fmla="*/ 353 h 10000"/>
                                <a:gd name="connsiteX124" fmla="*/ 7675 w 9754"/>
                                <a:gd name="connsiteY124" fmla="*/ 357 h 10000"/>
                                <a:gd name="connsiteX125" fmla="*/ 7711 w 9754"/>
                                <a:gd name="connsiteY125" fmla="*/ 364 h 10000"/>
                                <a:gd name="connsiteX126" fmla="*/ 7876 w 9754"/>
                                <a:gd name="connsiteY126" fmla="*/ 369 h 10000"/>
                                <a:gd name="connsiteX127" fmla="*/ 7876 w 9754"/>
                                <a:gd name="connsiteY127" fmla="*/ 369 h 10000"/>
                                <a:gd name="connsiteX128" fmla="*/ 7595 w 9754"/>
                                <a:gd name="connsiteY128" fmla="*/ 428 h 10000"/>
                                <a:gd name="connsiteX129" fmla="*/ 7314 w 9754"/>
                                <a:gd name="connsiteY129" fmla="*/ 489 h 10000"/>
                                <a:gd name="connsiteX130" fmla="*/ 7314 w 9754"/>
                                <a:gd name="connsiteY130" fmla="*/ 489 h 10000"/>
                                <a:gd name="connsiteX131" fmla="*/ 7114 w 9754"/>
                                <a:gd name="connsiteY131" fmla="*/ 519 h 10000"/>
                                <a:gd name="connsiteX132" fmla="*/ 7114 w 9754"/>
                                <a:gd name="connsiteY132" fmla="*/ 519 h 10000"/>
                                <a:gd name="connsiteX133" fmla="*/ 6878 w 9754"/>
                                <a:gd name="connsiteY133" fmla="*/ 579 h 10000"/>
                                <a:gd name="connsiteX134" fmla="*/ 6633 w 9754"/>
                                <a:gd name="connsiteY134" fmla="*/ 639 h 10000"/>
                                <a:gd name="connsiteX135" fmla="*/ 6633 w 9754"/>
                                <a:gd name="connsiteY135" fmla="*/ 639 h 10000"/>
                                <a:gd name="connsiteX136" fmla="*/ 6595 w 9754"/>
                                <a:gd name="connsiteY136" fmla="*/ 650 h 10000"/>
                                <a:gd name="connsiteX137" fmla="*/ 6552 w 9754"/>
                                <a:gd name="connsiteY137" fmla="*/ 662 h 10000"/>
                                <a:gd name="connsiteX138" fmla="*/ 6552 w 9754"/>
                                <a:gd name="connsiteY138" fmla="*/ 662 h 10000"/>
                                <a:gd name="connsiteX139" fmla="*/ 6515 w 9754"/>
                                <a:gd name="connsiteY139" fmla="*/ 684 h 10000"/>
                                <a:gd name="connsiteX140" fmla="*/ 6433 w 9754"/>
                                <a:gd name="connsiteY140" fmla="*/ 711 h 10000"/>
                                <a:gd name="connsiteX141" fmla="*/ 6433 w 9754"/>
                                <a:gd name="connsiteY141" fmla="*/ 711 h 10000"/>
                                <a:gd name="connsiteX142" fmla="*/ 6395 w 9754"/>
                                <a:gd name="connsiteY142" fmla="*/ 737 h 10000"/>
                                <a:gd name="connsiteX143" fmla="*/ 6395 w 9754"/>
                                <a:gd name="connsiteY143" fmla="*/ 737 h 10000"/>
                                <a:gd name="connsiteX144" fmla="*/ 6278 w 9754"/>
                                <a:gd name="connsiteY144" fmla="*/ 782 h 10000"/>
                                <a:gd name="connsiteX145" fmla="*/ 6196 w 9754"/>
                                <a:gd name="connsiteY145" fmla="*/ 834 h 10000"/>
                                <a:gd name="connsiteX146" fmla="*/ 6196 w 9754"/>
                                <a:gd name="connsiteY146" fmla="*/ 834 h 10000"/>
                                <a:gd name="connsiteX147" fmla="*/ 6152 w 9754"/>
                                <a:gd name="connsiteY147" fmla="*/ 876 h 10000"/>
                                <a:gd name="connsiteX148" fmla="*/ 6152 w 9754"/>
                                <a:gd name="connsiteY148" fmla="*/ 876 h 10000"/>
                                <a:gd name="connsiteX149" fmla="*/ 5952 w 9754"/>
                                <a:gd name="connsiteY149" fmla="*/ 823 h 10000"/>
                                <a:gd name="connsiteX150" fmla="*/ 5799 w 9754"/>
                                <a:gd name="connsiteY150" fmla="*/ 767 h 10000"/>
                                <a:gd name="connsiteX151" fmla="*/ 5799 w 9754"/>
                                <a:gd name="connsiteY151" fmla="*/ 767 h 10000"/>
                                <a:gd name="connsiteX152" fmla="*/ 5635 w 9754"/>
                                <a:gd name="connsiteY152" fmla="*/ 711 h 10000"/>
                                <a:gd name="connsiteX153" fmla="*/ 5635 w 9754"/>
                                <a:gd name="connsiteY153" fmla="*/ 711 h 10000"/>
                                <a:gd name="connsiteX154" fmla="*/ 5553 w 9754"/>
                                <a:gd name="connsiteY154" fmla="*/ 673 h 10000"/>
                                <a:gd name="connsiteX155" fmla="*/ 5471 w 9754"/>
                                <a:gd name="connsiteY155" fmla="*/ 636 h 10000"/>
                                <a:gd name="connsiteX156" fmla="*/ 5471 w 9754"/>
                                <a:gd name="connsiteY156" fmla="*/ 636 h 10000"/>
                                <a:gd name="connsiteX157" fmla="*/ 5435 w 9754"/>
                                <a:gd name="connsiteY157" fmla="*/ 605 h 10000"/>
                                <a:gd name="connsiteX158" fmla="*/ 5435 w 9754"/>
                                <a:gd name="connsiteY158" fmla="*/ 605 h 10000"/>
                                <a:gd name="connsiteX159" fmla="*/ 5400 w 9754"/>
                                <a:gd name="connsiteY159" fmla="*/ 594 h 10000"/>
                                <a:gd name="connsiteX160" fmla="*/ 5400 w 9754"/>
                                <a:gd name="connsiteY160" fmla="*/ 594 h 10000"/>
                                <a:gd name="connsiteX161" fmla="*/ 5471 w 9754"/>
                                <a:gd name="connsiteY161" fmla="*/ 560 h 10000"/>
                                <a:gd name="connsiteX162" fmla="*/ 5471 w 9754"/>
                                <a:gd name="connsiteY162" fmla="*/ 560 h 10000"/>
                                <a:gd name="connsiteX163" fmla="*/ 5517 w 9754"/>
                                <a:gd name="connsiteY163" fmla="*/ 549 h 10000"/>
                                <a:gd name="connsiteX164" fmla="*/ 5635 w 9754"/>
                                <a:gd name="connsiteY164" fmla="*/ 530 h 10000"/>
                                <a:gd name="connsiteX165" fmla="*/ 5834 w 9754"/>
                                <a:gd name="connsiteY165" fmla="*/ 508 h 10000"/>
                                <a:gd name="connsiteX166" fmla="*/ 5834 w 9754"/>
                                <a:gd name="connsiteY166" fmla="*/ 508 h 10000"/>
                                <a:gd name="connsiteX167" fmla="*/ 6080 w 9754"/>
                                <a:gd name="connsiteY167" fmla="*/ 473 h 10000"/>
                                <a:gd name="connsiteX168" fmla="*/ 6352 w 9754"/>
                                <a:gd name="connsiteY168" fmla="*/ 440 h 10000"/>
                                <a:gd name="connsiteX169" fmla="*/ 6352 w 9754"/>
                                <a:gd name="connsiteY169" fmla="*/ 440 h 10000"/>
                                <a:gd name="connsiteX170" fmla="*/ 6352 w 9754"/>
                                <a:gd name="connsiteY170" fmla="*/ 444 h 10000"/>
                                <a:gd name="connsiteX171" fmla="*/ 6395 w 9754"/>
                                <a:gd name="connsiteY171" fmla="*/ 444 h 10000"/>
                                <a:gd name="connsiteX172" fmla="*/ 6395 w 9754"/>
                                <a:gd name="connsiteY172" fmla="*/ 444 h 10000"/>
                                <a:gd name="connsiteX173" fmla="*/ 6433 w 9754"/>
                                <a:gd name="connsiteY173" fmla="*/ 436 h 10000"/>
                                <a:gd name="connsiteX174" fmla="*/ 6433 w 9754"/>
                                <a:gd name="connsiteY174" fmla="*/ 436 h 10000"/>
                                <a:gd name="connsiteX175" fmla="*/ 6479 w 9754"/>
                                <a:gd name="connsiteY175" fmla="*/ 440 h 10000"/>
                                <a:gd name="connsiteX176" fmla="*/ 6552 w 9754"/>
                                <a:gd name="connsiteY176" fmla="*/ 444 h 10000"/>
                                <a:gd name="connsiteX177" fmla="*/ 6552 w 9754"/>
                                <a:gd name="connsiteY177" fmla="*/ 444 h 10000"/>
                                <a:gd name="connsiteX178" fmla="*/ 6595 w 9754"/>
                                <a:gd name="connsiteY178" fmla="*/ 436 h 10000"/>
                                <a:gd name="connsiteX179" fmla="*/ 6595 w 9754"/>
                                <a:gd name="connsiteY179" fmla="*/ 436 h 10000"/>
                                <a:gd name="connsiteX180" fmla="*/ 6633 w 9754"/>
                                <a:gd name="connsiteY180" fmla="*/ 440 h 10000"/>
                                <a:gd name="connsiteX181" fmla="*/ 6679 w 9754"/>
                                <a:gd name="connsiteY181" fmla="*/ 440 h 10000"/>
                                <a:gd name="connsiteX182" fmla="*/ 6679 w 9754"/>
                                <a:gd name="connsiteY182" fmla="*/ 440 h 10000"/>
                                <a:gd name="connsiteX183" fmla="*/ 6751 w 9754"/>
                                <a:gd name="connsiteY183" fmla="*/ 436 h 10000"/>
                                <a:gd name="connsiteX184" fmla="*/ 6751 w 9754"/>
                                <a:gd name="connsiteY184" fmla="*/ 433 h 10000"/>
                                <a:gd name="connsiteX185" fmla="*/ 6751 w 9754"/>
                                <a:gd name="connsiteY185" fmla="*/ 433 h 10000"/>
                                <a:gd name="connsiteX186" fmla="*/ 6795 w 9754"/>
                                <a:gd name="connsiteY186" fmla="*/ 433 h 10000"/>
                                <a:gd name="connsiteX187" fmla="*/ 6832 w 9754"/>
                                <a:gd name="connsiteY187" fmla="*/ 433 h 10000"/>
                                <a:gd name="connsiteX188" fmla="*/ 6832 w 9754"/>
                                <a:gd name="connsiteY188" fmla="*/ 433 h 10000"/>
                                <a:gd name="connsiteX189" fmla="*/ 6878 w 9754"/>
                                <a:gd name="connsiteY189" fmla="*/ 428 h 10000"/>
                                <a:gd name="connsiteX190" fmla="*/ 6878 w 9754"/>
                                <a:gd name="connsiteY190" fmla="*/ 421 h 10000"/>
                                <a:gd name="connsiteX191" fmla="*/ 6878 w 9754"/>
                                <a:gd name="connsiteY191" fmla="*/ 421 h 10000"/>
                                <a:gd name="connsiteX192" fmla="*/ 6914 w 9754"/>
                                <a:gd name="connsiteY192" fmla="*/ 421 h 10000"/>
                                <a:gd name="connsiteX193" fmla="*/ 6960 w 9754"/>
                                <a:gd name="connsiteY193" fmla="*/ 421 h 10000"/>
                                <a:gd name="connsiteX194" fmla="*/ 6960 w 9754"/>
                                <a:gd name="connsiteY194" fmla="*/ 421 h 10000"/>
                                <a:gd name="connsiteX195" fmla="*/ 6995 w 9754"/>
                                <a:gd name="connsiteY195" fmla="*/ 417 h 10000"/>
                                <a:gd name="connsiteX196" fmla="*/ 6995 w 9754"/>
                                <a:gd name="connsiteY196" fmla="*/ 409 h 10000"/>
                                <a:gd name="connsiteX197" fmla="*/ 6914 w 9754"/>
                                <a:gd name="connsiteY197" fmla="*/ 406 h 10000"/>
                                <a:gd name="connsiteX198" fmla="*/ 6914 w 9754"/>
                                <a:gd name="connsiteY198" fmla="*/ 406 h 10000"/>
                                <a:gd name="connsiteX199" fmla="*/ 6960 w 9754"/>
                                <a:gd name="connsiteY199" fmla="*/ 398 h 10000"/>
                                <a:gd name="connsiteX200" fmla="*/ 6995 w 9754"/>
                                <a:gd name="connsiteY200" fmla="*/ 395 h 10000"/>
                                <a:gd name="connsiteX201" fmla="*/ 6995 w 9754"/>
                                <a:gd name="connsiteY201" fmla="*/ 391 h 10000"/>
                                <a:gd name="connsiteX202" fmla="*/ 6995 w 9754"/>
                                <a:gd name="connsiteY202" fmla="*/ 383 h 10000"/>
                                <a:gd name="connsiteX203" fmla="*/ 6995 w 9754"/>
                                <a:gd name="connsiteY203" fmla="*/ 383 h 10000"/>
                                <a:gd name="connsiteX204" fmla="*/ 6960 w 9754"/>
                                <a:gd name="connsiteY204" fmla="*/ 383 h 10000"/>
                                <a:gd name="connsiteX205" fmla="*/ 6878 w 9754"/>
                                <a:gd name="connsiteY205" fmla="*/ 380 h 10000"/>
                                <a:gd name="connsiteX206" fmla="*/ 6878 w 9754"/>
                                <a:gd name="connsiteY206" fmla="*/ 380 h 10000"/>
                                <a:gd name="connsiteX207" fmla="*/ 6914 w 9754"/>
                                <a:gd name="connsiteY207" fmla="*/ 372 h 10000"/>
                                <a:gd name="connsiteX208" fmla="*/ 6914 w 9754"/>
                                <a:gd name="connsiteY208" fmla="*/ 369 h 10000"/>
                                <a:gd name="connsiteX209" fmla="*/ 6914 w 9754"/>
                                <a:gd name="connsiteY209" fmla="*/ 364 h 10000"/>
                                <a:gd name="connsiteX210" fmla="*/ 6914 w 9754"/>
                                <a:gd name="connsiteY210" fmla="*/ 364 h 10000"/>
                                <a:gd name="connsiteX211" fmla="*/ 6878 w 9754"/>
                                <a:gd name="connsiteY211" fmla="*/ 364 h 10000"/>
                                <a:gd name="connsiteX212" fmla="*/ 6832 w 9754"/>
                                <a:gd name="connsiteY212" fmla="*/ 364 h 10000"/>
                                <a:gd name="connsiteX213" fmla="*/ 6832 w 9754"/>
                                <a:gd name="connsiteY213" fmla="*/ 364 h 10000"/>
                                <a:gd name="connsiteX214" fmla="*/ 6832 w 9754"/>
                                <a:gd name="connsiteY214" fmla="*/ 361 h 10000"/>
                                <a:gd name="connsiteX215" fmla="*/ 6832 w 9754"/>
                                <a:gd name="connsiteY215" fmla="*/ 353 h 10000"/>
                                <a:gd name="connsiteX216" fmla="*/ 6832 w 9754"/>
                                <a:gd name="connsiteY216" fmla="*/ 353 h 10000"/>
                                <a:gd name="connsiteX217" fmla="*/ 6795 w 9754"/>
                                <a:gd name="connsiteY217" fmla="*/ 353 h 10000"/>
                                <a:gd name="connsiteX218" fmla="*/ 6795 w 9754"/>
                                <a:gd name="connsiteY218" fmla="*/ 350 h 10000"/>
                                <a:gd name="connsiteX219" fmla="*/ 6795 w 9754"/>
                                <a:gd name="connsiteY219" fmla="*/ 350 h 10000"/>
                                <a:gd name="connsiteX220" fmla="*/ 6679 w 9754"/>
                                <a:gd name="connsiteY220" fmla="*/ 350 h 10000"/>
                                <a:gd name="connsiteX221" fmla="*/ 6679 w 9754"/>
                                <a:gd name="connsiteY221" fmla="*/ 350 h 10000"/>
                                <a:gd name="connsiteX222" fmla="*/ 6633 w 9754"/>
                                <a:gd name="connsiteY222" fmla="*/ 342 h 10000"/>
                                <a:gd name="connsiteX223" fmla="*/ 6633 w 9754"/>
                                <a:gd name="connsiteY223" fmla="*/ 342 h 10000"/>
                                <a:gd name="connsiteX224" fmla="*/ 6595 w 9754"/>
                                <a:gd name="connsiteY224" fmla="*/ 342 h 10000"/>
                                <a:gd name="connsiteX225" fmla="*/ 6552 w 9754"/>
                                <a:gd name="connsiteY225" fmla="*/ 342 h 10000"/>
                                <a:gd name="connsiteX226" fmla="*/ 6479 w 9754"/>
                                <a:gd name="connsiteY226" fmla="*/ 350 h 10000"/>
                                <a:gd name="connsiteX227" fmla="*/ 6479 w 9754"/>
                                <a:gd name="connsiteY227" fmla="*/ 350 h 10000"/>
                                <a:gd name="connsiteX228" fmla="*/ 6433 w 9754"/>
                                <a:gd name="connsiteY228" fmla="*/ 342 h 10000"/>
                                <a:gd name="connsiteX229" fmla="*/ 6433 w 9754"/>
                                <a:gd name="connsiteY229" fmla="*/ 342 h 10000"/>
                                <a:gd name="connsiteX230" fmla="*/ 6395 w 9754"/>
                                <a:gd name="connsiteY230" fmla="*/ 342 h 10000"/>
                                <a:gd name="connsiteX231" fmla="*/ 6352 w 9754"/>
                                <a:gd name="connsiteY231" fmla="*/ 346 h 10000"/>
                                <a:gd name="connsiteX232" fmla="*/ 6315 w 9754"/>
                                <a:gd name="connsiteY232" fmla="*/ 353 h 10000"/>
                                <a:gd name="connsiteX233" fmla="*/ 6315 w 9754"/>
                                <a:gd name="connsiteY233" fmla="*/ 353 h 10000"/>
                                <a:gd name="connsiteX234" fmla="*/ 6278 w 9754"/>
                                <a:gd name="connsiteY234" fmla="*/ 353 h 10000"/>
                                <a:gd name="connsiteX235" fmla="*/ 6278 w 9754"/>
                                <a:gd name="connsiteY235" fmla="*/ 350 h 10000"/>
                                <a:gd name="connsiteX236" fmla="*/ 6278 w 9754"/>
                                <a:gd name="connsiteY236" fmla="*/ 350 h 10000"/>
                                <a:gd name="connsiteX237" fmla="*/ 6196 w 9754"/>
                                <a:gd name="connsiteY237" fmla="*/ 350 h 10000"/>
                                <a:gd name="connsiteX238" fmla="*/ 6152 w 9754"/>
                                <a:gd name="connsiteY238" fmla="*/ 350 h 10000"/>
                                <a:gd name="connsiteX239" fmla="*/ 6152 w 9754"/>
                                <a:gd name="connsiteY239" fmla="*/ 361 h 10000"/>
                                <a:gd name="connsiteX240" fmla="*/ 6152 w 9754"/>
                                <a:gd name="connsiteY240" fmla="*/ 361 h 10000"/>
                                <a:gd name="connsiteX241" fmla="*/ 6080 w 9754"/>
                                <a:gd name="connsiteY241" fmla="*/ 361 h 10000"/>
                                <a:gd name="connsiteX242" fmla="*/ 6080 w 9754"/>
                                <a:gd name="connsiteY242" fmla="*/ 361 h 10000"/>
                                <a:gd name="connsiteX243" fmla="*/ 6034 w 9754"/>
                                <a:gd name="connsiteY243" fmla="*/ 364 h 10000"/>
                                <a:gd name="connsiteX244" fmla="*/ 5998 w 9754"/>
                                <a:gd name="connsiteY244" fmla="*/ 369 h 10000"/>
                                <a:gd name="connsiteX245" fmla="*/ 6034 w 9754"/>
                                <a:gd name="connsiteY245" fmla="*/ 376 h 10000"/>
                                <a:gd name="connsiteX246" fmla="*/ 6080 w 9754"/>
                                <a:gd name="connsiteY246" fmla="*/ 380 h 10000"/>
                                <a:gd name="connsiteX247" fmla="*/ 6080 w 9754"/>
                                <a:gd name="connsiteY247" fmla="*/ 380 h 10000"/>
                                <a:gd name="connsiteX248" fmla="*/ 6034 w 9754"/>
                                <a:gd name="connsiteY248" fmla="*/ 380 h 10000"/>
                                <a:gd name="connsiteX249" fmla="*/ 5998 w 9754"/>
                                <a:gd name="connsiteY249" fmla="*/ 380 h 10000"/>
                                <a:gd name="connsiteX250" fmla="*/ 5998 w 9754"/>
                                <a:gd name="connsiteY250" fmla="*/ 380 h 10000"/>
                                <a:gd name="connsiteX251" fmla="*/ 5952 w 9754"/>
                                <a:gd name="connsiteY251" fmla="*/ 387 h 10000"/>
                                <a:gd name="connsiteX252" fmla="*/ 5952 w 9754"/>
                                <a:gd name="connsiteY252" fmla="*/ 391 h 10000"/>
                                <a:gd name="connsiteX253" fmla="*/ 5952 w 9754"/>
                                <a:gd name="connsiteY253" fmla="*/ 391 h 10000"/>
                                <a:gd name="connsiteX254" fmla="*/ 5998 w 9754"/>
                                <a:gd name="connsiteY254" fmla="*/ 395 h 10000"/>
                                <a:gd name="connsiteX255" fmla="*/ 6034 w 9754"/>
                                <a:gd name="connsiteY255" fmla="*/ 395 h 10000"/>
                                <a:gd name="connsiteX256" fmla="*/ 6034 w 9754"/>
                                <a:gd name="connsiteY256" fmla="*/ 395 h 10000"/>
                                <a:gd name="connsiteX257" fmla="*/ 5998 w 9754"/>
                                <a:gd name="connsiteY257" fmla="*/ 403 h 10000"/>
                                <a:gd name="connsiteX258" fmla="*/ 6034 w 9754"/>
                                <a:gd name="connsiteY258" fmla="*/ 409 h 10000"/>
                                <a:gd name="connsiteX259" fmla="*/ 6034 w 9754"/>
                                <a:gd name="connsiteY259" fmla="*/ 409 h 10000"/>
                                <a:gd name="connsiteX260" fmla="*/ 6080 w 9754"/>
                                <a:gd name="connsiteY260" fmla="*/ 409 h 10000"/>
                                <a:gd name="connsiteX261" fmla="*/ 6152 w 9754"/>
                                <a:gd name="connsiteY261" fmla="*/ 414 h 10000"/>
                                <a:gd name="connsiteX262" fmla="*/ 6152 w 9754"/>
                                <a:gd name="connsiteY262" fmla="*/ 414 h 10000"/>
                                <a:gd name="connsiteX263" fmla="*/ 6115 w 9754"/>
                                <a:gd name="connsiteY263" fmla="*/ 421 h 10000"/>
                                <a:gd name="connsiteX264" fmla="*/ 6115 w 9754"/>
                                <a:gd name="connsiteY264" fmla="*/ 425 h 10000"/>
                                <a:gd name="connsiteX265" fmla="*/ 6115 w 9754"/>
                                <a:gd name="connsiteY265" fmla="*/ 428 h 10000"/>
                                <a:gd name="connsiteX266" fmla="*/ 6115 w 9754"/>
                                <a:gd name="connsiteY266" fmla="*/ 428 h 10000"/>
                                <a:gd name="connsiteX267" fmla="*/ 6196 w 9754"/>
                                <a:gd name="connsiteY267" fmla="*/ 425 h 10000"/>
                                <a:gd name="connsiteX268" fmla="*/ 6233 w 9754"/>
                                <a:gd name="connsiteY268" fmla="*/ 425 h 10000"/>
                                <a:gd name="connsiteX269" fmla="*/ 6233 w 9754"/>
                                <a:gd name="connsiteY269" fmla="*/ 425 h 10000"/>
                                <a:gd name="connsiteX270" fmla="*/ 6080 w 9754"/>
                                <a:gd name="connsiteY270" fmla="*/ 447 h 10000"/>
                                <a:gd name="connsiteX271" fmla="*/ 5879 w 9754"/>
                                <a:gd name="connsiteY271" fmla="*/ 466 h 10000"/>
                                <a:gd name="connsiteX272" fmla="*/ 5879 w 9754"/>
                                <a:gd name="connsiteY272" fmla="*/ 466 h 10000"/>
                                <a:gd name="connsiteX273" fmla="*/ 5680 w 9754"/>
                                <a:gd name="connsiteY273" fmla="*/ 489 h 10000"/>
                                <a:gd name="connsiteX274" fmla="*/ 5680 w 9754"/>
                                <a:gd name="connsiteY274" fmla="*/ 489 h 10000"/>
                                <a:gd name="connsiteX275" fmla="*/ 5272 w 9754"/>
                                <a:gd name="connsiteY275" fmla="*/ 526 h 10000"/>
                                <a:gd name="connsiteX276" fmla="*/ 5272 w 9754"/>
                                <a:gd name="connsiteY276" fmla="*/ 526 h 10000"/>
                                <a:gd name="connsiteX277" fmla="*/ 5199 w 9754"/>
                                <a:gd name="connsiteY277" fmla="*/ 466 h 10000"/>
                                <a:gd name="connsiteX278" fmla="*/ 5118 w 9754"/>
                                <a:gd name="connsiteY278" fmla="*/ 403 h 10000"/>
                                <a:gd name="connsiteX279" fmla="*/ 5118 w 9754"/>
                                <a:gd name="connsiteY279" fmla="*/ 403 h 10000"/>
                                <a:gd name="connsiteX280" fmla="*/ 5071 w 9754"/>
                                <a:gd name="connsiteY280" fmla="*/ 346 h 10000"/>
                                <a:gd name="connsiteX281" fmla="*/ 5035 w 9754"/>
                                <a:gd name="connsiteY281" fmla="*/ 293 h 10000"/>
                                <a:gd name="connsiteX282" fmla="*/ 5035 w 9754"/>
                                <a:gd name="connsiteY282" fmla="*/ 293 h 10000"/>
                                <a:gd name="connsiteX283" fmla="*/ 5035 w 9754"/>
                                <a:gd name="connsiteY283" fmla="*/ 278 h 10000"/>
                                <a:gd name="connsiteX284" fmla="*/ 5071 w 9754"/>
                                <a:gd name="connsiteY284" fmla="*/ 263 h 10000"/>
                                <a:gd name="connsiteX285" fmla="*/ 5071 w 9754"/>
                                <a:gd name="connsiteY285" fmla="*/ 263 h 10000"/>
                                <a:gd name="connsiteX286" fmla="*/ 5118 w 9754"/>
                                <a:gd name="connsiteY286" fmla="*/ 256 h 10000"/>
                                <a:gd name="connsiteX287" fmla="*/ 5153 w 9754"/>
                                <a:gd name="connsiteY287" fmla="*/ 248 h 10000"/>
                                <a:gd name="connsiteX288" fmla="*/ 5153 w 9754"/>
                                <a:gd name="connsiteY288" fmla="*/ 248 h 10000"/>
                                <a:gd name="connsiteX289" fmla="*/ 5199 w 9754"/>
                                <a:gd name="connsiteY289" fmla="*/ 256 h 10000"/>
                                <a:gd name="connsiteX290" fmla="*/ 5272 w 9754"/>
                                <a:gd name="connsiteY290" fmla="*/ 256 h 10000"/>
                                <a:gd name="connsiteX291" fmla="*/ 5352 w 9754"/>
                                <a:gd name="connsiteY291" fmla="*/ 252 h 10000"/>
                                <a:gd name="connsiteX292" fmla="*/ 5352 w 9754"/>
                                <a:gd name="connsiteY292" fmla="*/ 244 h 10000"/>
                                <a:gd name="connsiteX293" fmla="*/ 5352 w 9754"/>
                                <a:gd name="connsiteY293" fmla="*/ 244 h 10000"/>
                                <a:gd name="connsiteX294" fmla="*/ 5400 w 9754"/>
                                <a:gd name="connsiteY294" fmla="*/ 248 h 10000"/>
                                <a:gd name="connsiteX295" fmla="*/ 5471 w 9754"/>
                                <a:gd name="connsiteY295" fmla="*/ 252 h 10000"/>
                                <a:gd name="connsiteX296" fmla="*/ 5471 w 9754"/>
                                <a:gd name="connsiteY296" fmla="*/ 252 h 10000"/>
                                <a:gd name="connsiteX297" fmla="*/ 5553 w 9754"/>
                                <a:gd name="connsiteY297" fmla="*/ 252 h 10000"/>
                                <a:gd name="connsiteX298" fmla="*/ 5598 w 9754"/>
                                <a:gd name="connsiteY298" fmla="*/ 244 h 10000"/>
                                <a:gd name="connsiteX299" fmla="*/ 5598 w 9754"/>
                                <a:gd name="connsiteY299" fmla="*/ 229 h 10000"/>
                                <a:gd name="connsiteX300" fmla="*/ 5598 w 9754"/>
                                <a:gd name="connsiteY300" fmla="*/ 229 h 10000"/>
                                <a:gd name="connsiteX301" fmla="*/ 5635 w 9754"/>
                                <a:gd name="connsiteY301" fmla="*/ 229 h 10000"/>
                                <a:gd name="connsiteX302" fmla="*/ 5680 w 9754"/>
                                <a:gd name="connsiteY302" fmla="*/ 233 h 10000"/>
                                <a:gd name="connsiteX303" fmla="*/ 5715 w 9754"/>
                                <a:gd name="connsiteY303" fmla="*/ 233 h 10000"/>
                                <a:gd name="connsiteX304" fmla="*/ 5752 w 9754"/>
                                <a:gd name="connsiteY304" fmla="*/ 233 h 10000"/>
                                <a:gd name="connsiteX305" fmla="*/ 5752 w 9754"/>
                                <a:gd name="connsiteY305" fmla="*/ 233 h 10000"/>
                                <a:gd name="connsiteX306" fmla="*/ 5799 w 9754"/>
                                <a:gd name="connsiteY306" fmla="*/ 229 h 10000"/>
                                <a:gd name="connsiteX307" fmla="*/ 5834 w 9754"/>
                                <a:gd name="connsiteY307" fmla="*/ 222 h 10000"/>
                                <a:gd name="connsiteX308" fmla="*/ 5834 w 9754"/>
                                <a:gd name="connsiteY308" fmla="*/ 214 h 10000"/>
                                <a:gd name="connsiteX309" fmla="*/ 5799 w 9754"/>
                                <a:gd name="connsiteY309" fmla="*/ 206 h 10000"/>
                                <a:gd name="connsiteX310" fmla="*/ 5799 w 9754"/>
                                <a:gd name="connsiteY310" fmla="*/ 206 h 10000"/>
                                <a:gd name="connsiteX311" fmla="*/ 5879 w 9754"/>
                                <a:gd name="connsiteY311" fmla="*/ 206 h 10000"/>
                                <a:gd name="connsiteX312" fmla="*/ 5952 w 9754"/>
                                <a:gd name="connsiteY312" fmla="*/ 211 h 10000"/>
                                <a:gd name="connsiteX313" fmla="*/ 6034 w 9754"/>
                                <a:gd name="connsiteY313" fmla="*/ 206 h 10000"/>
                                <a:gd name="connsiteX314" fmla="*/ 6034 w 9754"/>
                                <a:gd name="connsiteY314" fmla="*/ 200 h 10000"/>
                                <a:gd name="connsiteX315" fmla="*/ 6034 w 9754"/>
                                <a:gd name="connsiteY315" fmla="*/ 200 h 10000"/>
                                <a:gd name="connsiteX316" fmla="*/ 6034 w 9754"/>
                                <a:gd name="connsiteY316" fmla="*/ 192 h 10000"/>
                                <a:gd name="connsiteX317" fmla="*/ 5998 w 9754"/>
                                <a:gd name="connsiteY317" fmla="*/ 188 h 10000"/>
                                <a:gd name="connsiteX318" fmla="*/ 5952 w 9754"/>
                                <a:gd name="connsiteY318" fmla="*/ 181 h 10000"/>
                                <a:gd name="connsiteX319" fmla="*/ 5952 w 9754"/>
                                <a:gd name="connsiteY319" fmla="*/ 177 h 10000"/>
                                <a:gd name="connsiteX320" fmla="*/ 5952 w 9754"/>
                                <a:gd name="connsiteY320" fmla="*/ 177 h 10000"/>
                                <a:gd name="connsiteX321" fmla="*/ 5998 w 9754"/>
                                <a:gd name="connsiteY321" fmla="*/ 177 h 10000"/>
                                <a:gd name="connsiteX322" fmla="*/ 6034 w 9754"/>
                                <a:gd name="connsiteY322" fmla="*/ 177 h 10000"/>
                                <a:gd name="connsiteX323" fmla="*/ 6034 w 9754"/>
                                <a:gd name="connsiteY323" fmla="*/ 177 h 10000"/>
                                <a:gd name="connsiteX324" fmla="*/ 6080 w 9754"/>
                                <a:gd name="connsiteY324" fmla="*/ 173 h 10000"/>
                                <a:gd name="connsiteX325" fmla="*/ 6115 w 9754"/>
                                <a:gd name="connsiteY325" fmla="*/ 169 h 10000"/>
                                <a:gd name="connsiteX326" fmla="*/ 6115 w 9754"/>
                                <a:gd name="connsiteY326" fmla="*/ 158 h 10000"/>
                                <a:gd name="connsiteX327" fmla="*/ 6115 w 9754"/>
                                <a:gd name="connsiteY327" fmla="*/ 158 h 10000"/>
                                <a:gd name="connsiteX328" fmla="*/ 6080 w 9754"/>
                                <a:gd name="connsiteY328" fmla="*/ 150 h 10000"/>
                                <a:gd name="connsiteX329" fmla="*/ 5998 w 9754"/>
                                <a:gd name="connsiteY329" fmla="*/ 147 h 10000"/>
                                <a:gd name="connsiteX330" fmla="*/ 5998 w 9754"/>
                                <a:gd name="connsiteY330" fmla="*/ 147 h 10000"/>
                                <a:gd name="connsiteX331" fmla="*/ 6115 w 9754"/>
                                <a:gd name="connsiteY331" fmla="*/ 139 h 10000"/>
                                <a:gd name="connsiteX332" fmla="*/ 6152 w 9754"/>
                                <a:gd name="connsiteY332" fmla="*/ 131 h 10000"/>
                                <a:gd name="connsiteX333" fmla="*/ 6152 w 9754"/>
                                <a:gd name="connsiteY333" fmla="*/ 124 h 10000"/>
                                <a:gd name="connsiteX334" fmla="*/ 6152 w 9754"/>
                                <a:gd name="connsiteY334" fmla="*/ 124 h 10000"/>
                                <a:gd name="connsiteX335" fmla="*/ 6115 w 9754"/>
                                <a:gd name="connsiteY335" fmla="*/ 120 h 10000"/>
                                <a:gd name="connsiteX336" fmla="*/ 6115 w 9754"/>
                                <a:gd name="connsiteY336" fmla="*/ 117 h 10000"/>
                                <a:gd name="connsiteX337" fmla="*/ 6115 w 9754"/>
                                <a:gd name="connsiteY337" fmla="*/ 113 h 10000"/>
                                <a:gd name="connsiteX338" fmla="*/ 6115 w 9754"/>
                                <a:gd name="connsiteY338" fmla="*/ 113 h 10000"/>
                                <a:gd name="connsiteX339" fmla="*/ 6034 w 9754"/>
                                <a:gd name="connsiteY339" fmla="*/ 105 h 10000"/>
                                <a:gd name="connsiteX340" fmla="*/ 6034 w 9754"/>
                                <a:gd name="connsiteY340" fmla="*/ 105 h 10000"/>
                                <a:gd name="connsiteX341" fmla="*/ 6080 w 9754"/>
                                <a:gd name="connsiteY341" fmla="*/ 102 h 10000"/>
                                <a:gd name="connsiteX342" fmla="*/ 6115 w 9754"/>
                                <a:gd name="connsiteY342" fmla="*/ 94 h 10000"/>
                                <a:gd name="connsiteX343" fmla="*/ 6115 w 9754"/>
                                <a:gd name="connsiteY343" fmla="*/ 86 h 10000"/>
                                <a:gd name="connsiteX344" fmla="*/ 6080 w 9754"/>
                                <a:gd name="connsiteY344" fmla="*/ 79 h 10000"/>
                                <a:gd name="connsiteX345" fmla="*/ 6080 w 9754"/>
                                <a:gd name="connsiteY345" fmla="*/ 79 h 10000"/>
                                <a:gd name="connsiteX346" fmla="*/ 5998 w 9754"/>
                                <a:gd name="connsiteY346" fmla="*/ 83 h 10000"/>
                                <a:gd name="connsiteX347" fmla="*/ 5952 w 9754"/>
                                <a:gd name="connsiteY347" fmla="*/ 83 h 10000"/>
                                <a:gd name="connsiteX348" fmla="*/ 5915 w 9754"/>
                                <a:gd name="connsiteY348" fmla="*/ 79 h 10000"/>
                                <a:gd name="connsiteX349" fmla="*/ 5915 w 9754"/>
                                <a:gd name="connsiteY349" fmla="*/ 79 h 10000"/>
                                <a:gd name="connsiteX350" fmla="*/ 5952 w 9754"/>
                                <a:gd name="connsiteY350" fmla="*/ 72 h 10000"/>
                                <a:gd name="connsiteX351" fmla="*/ 5952 w 9754"/>
                                <a:gd name="connsiteY351" fmla="*/ 64 h 10000"/>
                                <a:gd name="connsiteX352" fmla="*/ 5952 w 9754"/>
                                <a:gd name="connsiteY352" fmla="*/ 64 h 10000"/>
                                <a:gd name="connsiteX353" fmla="*/ 5879 w 9754"/>
                                <a:gd name="connsiteY353" fmla="*/ 61 h 10000"/>
                                <a:gd name="connsiteX354" fmla="*/ 5799 w 9754"/>
                                <a:gd name="connsiteY354" fmla="*/ 53 h 10000"/>
                                <a:gd name="connsiteX355" fmla="*/ 5799 w 9754"/>
                                <a:gd name="connsiteY355" fmla="*/ 53 h 10000"/>
                                <a:gd name="connsiteX356" fmla="*/ 5799 w 9754"/>
                                <a:gd name="connsiteY356" fmla="*/ 45 h 10000"/>
                                <a:gd name="connsiteX357" fmla="*/ 5752 w 9754"/>
                                <a:gd name="connsiteY357" fmla="*/ 38 h 10000"/>
                                <a:gd name="connsiteX358" fmla="*/ 5680 w 9754"/>
                                <a:gd name="connsiteY358" fmla="*/ 38 h 10000"/>
                                <a:gd name="connsiteX359" fmla="*/ 5598 w 9754"/>
                                <a:gd name="connsiteY359" fmla="*/ 38 h 10000"/>
                                <a:gd name="connsiteX360" fmla="*/ 5598 w 9754"/>
                                <a:gd name="connsiteY360" fmla="*/ 38 h 10000"/>
                                <a:gd name="connsiteX361" fmla="*/ 5598 w 9754"/>
                                <a:gd name="connsiteY361" fmla="*/ 34 h 10000"/>
                                <a:gd name="connsiteX362" fmla="*/ 5598 w 9754"/>
                                <a:gd name="connsiteY362" fmla="*/ 34 h 10000"/>
                                <a:gd name="connsiteX363" fmla="*/ 5553 w 9754"/>
                                <a:gd name="connsiteY363" fmla="*/ 30 h 10000"/>
                                <a:gd name="connsiteX364" fmla="*/ 5517 w 9754"/>
                                <a:gd name="connsiteY364" fmla="*/ 22 h 10000"/>
                                <a:gd name="connsiteX365" fmla="*/ 5471 w 9754"/>
                                <a:gd name="connsiteY365" fmla="*/ 19 h 10000"/>
                                <a:gd name="connsiteX366" fmla="*/ 5400 w 9754"/>
                                <a:gd name="connsiteY366" fmla="*/ 15 h 10000"/>
                                <a:gd name="connsiteX367" fmla="*/ 5400 w 9754"/>
                                <a:gd name="connsiteY367" fmla="*/ 15 h 10000"/>
                                <a:gd name="connsiteX368" fmla="*/ 5352 w 9754"/>
                                <a:gd name="connsiteY368" fmla="*/ 15 h 10000"/>
                                <a:gd name="connsiteX369" fmla="*/ 5317 w 9754"/>
                                <a:gd name="connsiteY369" fmla="*/ 19 h 10000"/>
                                <a:gd name="connsiteX370" fmla="*/ 5317 w 9754"/>
                                <a:gd name="connsiteY370" fmla="*/ 19 h 10000"/>
                                <a:gd name="connsiteX371" fmla="*/ 5317 w 9754"/>
                                <a:gd name="connsiteY371" fmla="*/ 15 h 10000"/>
                                <a:gd name="connsiteX372" fmla="*/ 5272 w 9754"/>
                                <a:gd name="connsiteY372" fmla="*/ 11 h 10000"/>
                                <a:gd name="connsiteX373" fmla="*/ 5272 w 9754"/>
                                <a:gd name="connsiteY373" fmla="*/ 11 h 10000"/>
                                <a:gd name="connsiteX374" fmla="*/ 5199 w 9754"/>
                                <a:gd name="connsiteY374" fmla="*/ 15 h 10000"/>
                                <a:gd name="connsiteX375" fmla="*/ 5199 w 9754"/>
                                <a:gd name="connsiteY375" fmla="*/ 15 h 10000"/>
                                <a:gd name="connsiteX376" fmla="*/ 5153 w 9754"/>
                                <a:gd name="connsiteY376" fmla="*/ 8 h 10000"/>
                                <a:gd name="connsiteX377" fmla="*/ 5035 w 9754"/>
                                <a:gd name="connsiteY377" fmla="*/ 0 h 10000"/>
                                <a:gd name="connsiteX378" fmla="*/ 5035 w 9754"/>
                                <a:gd name="connsiteY378" fmla="*/ 0 h 10000"/>
                                <a:gd name="connsiteX379" fmla="*/ 5000 w 9754"/>
                                <a:gd name="connsiteY379" fmla="*/ 0 h 10000"/>
                                <a:gd name="connsiteX380" fmla="*/ 4954 w 9754"/>
                                <a:gd name="connsiteY380" fmla="*/ 3 h 10000"/>
                                <a:gd name="connsiteX381" fmla="*/ 4918 w 9754"/>
                                <a:gd name="connsiteY381" fmla="*/ 11 h 10000"/>
                                <a:gd name="connsiteX382" fmla="*/ 4918 w 9754"/>
                                <a:gd name="connsiteY382" fmla="*/ 11 h 10000"/>
                                <a:gd name="connsiteX383" fmla="*/ 4799 w 9754"/>
                                <a:gd name="connsiteY383" fmla="*/ 11 h 10000"/>
                                <a:gd name="connsiteX384" fmla="*/ 4799 w 9754"/>
                                <a:gd name="connsiteY384" fmla="*/ 11 h 10000"/>
                                <a:gd name="connsiteX385" fmla="*/ 4799 w 9754"/>
                                <a:gd name="connsiteY385" fmla="*/ 3 h 10000"/>
                                <a:gd name="connsiteX386" fmla="*/ 4799 w 9754"/>
                                <a:gd name="connsiteY386" fmla="*/ 3 h 10000"/>
                                <a:gd name="connsiteX387" fmla="*/ 4719 w 9754"/>
                                <a:gd name="connsiteY387" fmla="*/ 0 h 10000"/>
                                <a:gd name="connsiteX388" fmla="*/ 4673 w 9754"/>
                                <a:gd name="connsiteY388" fmla="*/ 0 h 10000"/>
                                <a:gd name="connsiteX389" fmla="*/ 4518 w 9754"/>
                                <a:gd name="connsiteY389" fmla="*/ 3 h 10000"/>
                                <a:gd name="connsiteX390" fmla="*/ 4518 w 9754"/>
                                <a:gd name="connsiteY390" fmla="*/ 3 h 10000"/>
                                <a:gd name="connsiteX391" fmla="*/ 4518 w 9754"/>
                                <a:gd name="connsiteY391" fmla="*/ 8 h 10000"/>
                                <a:gd name="connsiteX392" fmla="*/ 4518 w 9754"/>
                                <a:gd name="connsiteY392" fmla="*/ 8 h 10000"/>
                                <a:gd name="connsiteX393" fmla="*/ 4437 w 9754"/>
                                <a:gd name="connsiteY393" fmla="*/ 8 h 10000"/>
                                <a:gd name="connsiteX394" fmla="*/ 4355 w 9754"/>
                                <a:gd name="connsiteY394" fmla="*/ 11 h 10000"/>
                                <a:gd name="connsiteX395" fmla="*/ 4355 w 9754"/>
                                <a:gd name="connsiteY395" fmla="*/ 11 h 10000"/>
                                <a:gd name="connsiteX396" fmla="*/ 4237 w 9754"/>
                                <a:gd name="connsiteY396" fmla="*/ 8 h 10000"/>
                                <a:gd name="connsiteX397" fmla="*/ 4237 w 9754"/>
                                <a:gd name="connsiteY397" fmla="*/ 8 h 10000"/>
                                <a:gd name="connsiteX398" fmla="*/ 4155 w 9754"/>
                                <a:gd name="connsiteY398" fmla="*/ 11 h 10000"/>
                                <a:gd name="connsiteX399" fmla="*/ 4120 w 9754"/>
                                <a:gd name="connsiteY399" fmla="*/ 15 h 10000"/>
                                <a:gd name="connsiteX400" fmla="*/ 4120 w 9754"/>
                                <a:gd name="connsiteY400" fmla="*/ 30 h 10000"/>
                                <a:gd name="connsiteX401" fmla="*/ 4120 w 9754"/>
                                <a:gd name="connsiteY401" fmla="*/ 30 h 10000"/>
                                <a:gd name="connsiteX402" fmla="*/ 3993 w 9754"/>
                                <a:gd name="connsiteY402" fmla="*/ 30 h 10000"/>
                                <a:gd name="connsiteX403" fmla="*/ 3955 w 9754"/>
                                <a:gd name="connsiteY403" fmla="*/ 30 h 10000"/>
                                <a:gd name="connsiteX404" fmla="*/ 3919 w 9754"/>
                                <a:gd name="connsiteY404" fmla="*/ 30 h 10000"/>
                                <a:gd name="connsiteX405" fmla="*/ 3919 w 9754"/>
                                <a:gd name="connsiteY405" fmla="*/ 30 h 10000"/>
                                <a:gd name="connsiteX406" fmla="*/ 3873 w 9754"/>
                                <a:gd name="connsiteY406" fmla="*/ 38 h 10000"/>
                                <a:gd name="connsiteX407" fmla="*/ 3873 w 9754"/>
                                <a:gd name="connsiteY407" fmla="*/ 38 h 10000"/>
                                <a:gd name="connsiteX408" fmla="*/ 3873 w 9754"/>
                                <a:gd name="connsiteY408" fmla="*/ 41 h 10000"/>
                                <a:gd name="connsiteX409" fmla="*/ 3873 w 9754"/>
                                <a:gd name="connsiteY409" fmla="*/ 45 h 10000"/>
                                <a:gd name="connsiteX410" fmla="*/ 3873 w 9754"/>
                                <a:gd name="connsiteY410" fmla="*/ 45 h 10000"/>
                                <a:gd name="connsiteX411" fmla="*/ 3838 w 9754"/>
                                <a:gd name="connsiteY411" fmla="*/ 49 h 10000"/>
                                <a:gd name="connsiteX412" fmla="*/ 3793 w 9754"/>
                                <a:gd name="connsiteY412" fmla="*/ 53 h 10000"/>
                                <a:gd name="connsiteX413" fmla="*/ 3793 w 9754"/>
                                <a:gd name="connsiteY413" fmla="*/ 56 h 10000"/>
                                <a:gd name="connsiteX414" fmla="*/ 3793 w 9754"/>
                                <a:gd name="connsiteY414" fmla="*/ 56 h 10000"/>
                                <a:gd name="connsiteX415" fmla="*/ 3720 w 9754"/>
                                <a:gd name="connsiteY415" fmla="*/ 56 h 10000"/>
                                <a:gd name="connsiteX416" fmla="*/ 3675 w 9754"/>
                                <a:gd name="connsiteY416" fmla="*/ 61 h 10000"/>
                                <a:gd name="connsiteX417" fmla="*/ 3675 w 9754"/>
                                <a:gd name="connsiteY417" fmla="*/ 67 h 10000"/>
                                <a:gd name="connsiteX418" fmla="*/ 3720 w 9754"/>
                                <a:gd name="connsiteY418" fmla="*/ 72 h 10000"/>
                                <a:gd name="connsiteX419" fmla="*/ 3720 w 9754"/>
                                <a:gd name="connsiteY419" fmla="*/ 72 h 10000"/>
                                <a:gd name="connsiteX420" fmla="*/ 3720 w 9754"/>
                                <a:gd name="connsiteY420" fmla="*/ 75 h 10000"/>
                                <a:gd name="connsiteX421" fmla="*/ 3675 w 9754"/>
                                <a:gd name="connsiteY421" fmla="*/ 86 h 10000"/>
                                <a:gd name="connsiteX422" fmla="*/ 3675 w 9754"/>
                                <a:gd name="connsiteY422" fmla="*/ 86 h 10000"/>
                                <a:gd name="connsiteX423" fmla="*/ 3593 w 9754"/>
                                <a:gd name="connsiteY423" fmla="*/ 90 h 10000"/>
                                <a:gd name="connsiteX424" fmla="*/ 3558 w 9754"/>
                                <a:gd name="connsiteY424" fmla="*/ 94 h 10000"/>
                                <a:gd name="connsiteX425" fmla="*/ 3558 w 9754"/>
                                <a:gd name="connsiteY425" fmla="*/ 102 h 10000"/>
                                <a:gd name="connsiteX426" fmla="*/ 3558 w 9754"/>
                                <a:gd name="connsiteY426" fmla="*/ 102 h 10000"/>
                                <a:gd name="connsiteX427" fmla="*/ 3593 w 9754"/>
                                <a:gd name="connsiteY427" fmla="*/ 105 h 10000"/>
                                <a:gd name="connsiteX428" fmla="*/ 3638 w 9754"/>
                                <a:gd name="connsiteY428" fmla="*/ 109 h 10000"/>
                                <a:gd name="connsiteX429" fmla="*/ 3638 w 9754"/>
                                <a:gd name="connsiteY429" fmla="*/ 117 h 10000"/>
                                <a:gd name="connsiteX430" fmla="*/ 3638 w 9754"/>
                                <a:gd name="connsiteY430" fmla="*/ 117 h 10000"/>
                                <a:gd name="connsiteX431" fmla="*/ 3593 w 9754"/>
                                <a:gd name="connsiteY431" fmla="*/ 117 h 10000"/>
                                <a:gd name="connsiteX432" fmla="*/ 3558 w 9754"/>
                                <a:gd name="connsiteY432" fmla="*/ 120 h 10000"/>
                                <a:gd name="connsiteX433" fmla="*/ 3519 w 9754"/>
                                <a:gd name="connsiteY433" fmla="*/ 128 h 10000"/>
                                <a:gd name="connsiteX434" fmla="*/ 3519 w 9754"/>
                                <a:gd name="connsiteY434" fmla="*/ 139 h 10000"/>
                                <a:gd name="connsiteX435" fmla="*/ 3593 w 9754"/>
                                <a:gd name="connsiteY435" fmla="*/ 142 h 10000"/>
                                <a:gd name="connsiteX436" fmla="*/ 3593 w 9754"/>
                                <a:gd name="connsiteY436" fmla="*/ 142 h 10000"/>
                                <a:gd name="connsiteX437" fmla="*/ 3638 w 9754"/>
                                <a:gd name="connsiteY437" fmla="*/ 154 h 10000"/>
                                <a:gd name="connsiteX438" fmla="*/ 3638 w 9754"/>
                                <a:gd name="connsiteY438" fmla="*/ 154 h 10000"/>
                                <a:gd name="connsiteX439" fmla="*/ 3593 w 9754"/>
                                <a:gd name="connsiteY439" fmla="*/ 166 h 10000"/>
                                <a:gd name="connsiteX440" fmla="*/ 3593 w 9754"/>
                                <a:gd name="connsiteY440" fmla="*/ 166 h 10000"/>
                                <a:gd name="connsiteX441" fmla="*/ 3593 w 9754"/>
                                <a:gd name="connsiteY441" fmla="*/ 169 h 10000"/>
                                <a:gd name="connsiteX442" fmla="*/ 3638 w 9754"/>
                                <a:gd name="connsiteY442" fmla="*/ 177 h 10000"/>
                                <a:gd name="connsiteX443" fmla="*/ 3638 w 9754"/>
                                <a:gd name="connsiteY443" fmla="*/ 177 h 10000"/>
                                <a:gd name="connsiteX444" fmla="*/ 3755 w 9754"/>
                                <a:gd name="connsiteY444" fmla="*/ 177 h 10000"/>
                                <a:gd name="connsiteX445" fmla="*/ 3755 w 9754"/>
                                <a:gd name="connsiteY445" fmla="*/ 177 h 10000"/>
                                <a:gd name="connsiteX446" fmla="*/ 3755 w 9754"/>
                                <a:gd name="connsiteY446" fmla="*/ 181 h 10000"/>
                                <a:gd name="connsiteX447" fmla="*/ 3755 w 9754"/>
                                <a:gd name="connsiteY447" fmla="*/ 188 h 10000"/>
                                <a:gd name="connsiteX448" fmla="*/ 3755 w 9754"/>
                                <a:gd name="connsiteY448" fmla="*/ 195 h 10000"/>
                                <a:gd name="connsiteX449" fmla="*/ 3793 w 9754"/>
                                <a:gd name="connsiteY449" fmla="*/ 200 h 10000"/>
                                <a:gd name="connsiteX450" fmla="*/ 3793 w 9754"/>
                                <a:gd name="connsiteY450" fmla="*/ 200 h 10000"/>
                                <a:gd name="connsiteX451" fmla="*/ 3919 w 9754"/>
                                <a:gd name="connsiteY451" fmla="*/ 200 h 10000"/>
                                <a:gd name="connsiteX452" fmla="*/ 3919 w 9754"/>
                                <a:gd name="connsiteY452" fmla="*/ 200 h 10000"/>
                                <a:gd name="connsiteX453" fmla="*/ 3955 w 9754"/>
                                <a:gd name="connsiteY453" fmla="*/ 206 h 10000"/>
                                <a:gd name="connsiteX454" fmla="*/ 3955 w 9754"/>
                                <a:gd name="connsiteY454" fmla="*/ 206 h 10000"/>
                                <a:gd name="connsiteX455" fmla="*/ 3919 w 9754"/>
                                <a:gd name="connsiteY455" fmla="*/ 214 h 10000"/>
                                <a:gd name="connsiteX456" fmla="*/ 3919 w 9754"/>
                                <a:gd name="connsiteY456" fmla="*/ 214 h 10000"/>
                                <a:gd name="connsiteX457" fmla="*/ 3955 w 9754"/>
                                <a:gd name="connsiteY457" fmla="*/ 218 h 10000"/>
                                <a:gd name="connsiteX458" fmla="*/ 4037 w 9754"/>
                                <a:gd name="connsiteY458" fmla="*/ 222 h 10000"/>
                                <a:gd name="connsiteX459" fmla="*/ 4037 w 9754"/>
                                <a:gd name="connsiteY459" fmla="*/ 222 h 10000"/>
                                <a:gd name="connsiteX460" fmla="*/ 4120 w 9754"/>
                                <a:gd name="connsiteY460" fmla="*/ 222 h 10000"/>
                                <a:gd name="connsiteX461" fmla="*/ 4192 w 9754"/>
                                <a:gd name="connsiteY461" fmla="*/ 222 h 10000"/>
                                <a:gd name="connsiteX462" fmla="*/ 4273 w 9754"/>
                                <a:gd name="connsiteY462" fmla="*/ 233 h 10000"/>
                                <a:gd name="connsiteX463" fmla="*/ 4273 w 9754"/>
                                <a:gd name="connsiteY463" fmla="*/ 233 h 10000"/>
                                <a:gd name="connsiteX464" fmla="*/ 4355 w 9754"/>
                                <a:gd name="connsiteY464" fmla="*/ 237 h 10000"/>
                                <a:gd name="connsiteX465" fmla="*/ 4437 w 9754"/>
                                <a:gd name="connsiteY465" fmla="*/ 241 h 10000"/>
                                <a:gd name="connsiteX466" fmla="*/ 4437 w 9754"/>
                                <a:gd name="connsiteY466" fmla="*/ 241 h 10000"/>
                                <a:gd name="connsiteX467" fmla="*/ 4473 w 9754"/>
                                <a:gd name="connsiteY467" fmla="*/ 244 h 10000"/>
                                <a:gd name="connsiteX468" fmla="*/ 4473 w 9754"/>
                                <a:gd name="connsiteY468" fmla="*/ 244 h 10000"/>
                                <a:gd name="connsiteX469" fmla="*/ 4518 w 9754"/>
                                <a:gd name="connsiteY469" fmla="*/ 248 h 10000"/>
                                <a:gd name="connsiteX470" fmla="*/ 4600 w 9754"/>
                                <a:gd name="connsiteY470" fmla="*/ 244 h 10000"/>
                                <a:gd name="connsiteX471" fmla="*/ 4600 w 9754"/>
                                <a:gd name="connsiteY471" fmla="*/ 244 h 10000"/>
                                <a:gd name="connsiteX472" fmla="*/ 4635 w 9754"/>
                                <a:gd name="connsiteY472" fmla="*/ 252 h 10000"/>
                                <a:gd name="connsiteX473" fmla="*/ 4673 w 9754"/>
                                <a:gd name="connsiteY473" fmla="*/ 256 h 10000"/>
                                <a:gd name="connsiteX474" fmla="*/ 4673 w 9754"/>
                                <a:gd name="connsiteY474" fmla="*/ 256 h 10000"/>
                                <a:gd name="connsiteX475" fmla="*/ 4635 w 9754"/>
                                <a:gd name="connsiteY475" fmla="*/ 301 h 10000"/>
                                <a:gd name="connsiteX476" fmla="*/ 4635 w 9754"/>
                                <a:gd name="connsiteY476" fmla="*/ 346 h 10000"/>
                                <a:gd name="connsiteX477" fmla="*/ 4635 w 9754"/>
                                <a:gd name="connsiteY477" fmla="*/ 346 h 10000"/>
                                <a:gd name="connsiteX478" fmla="*/ 4673 w 9754"/>
                                <a:gd name="connsiteY478" fmla="*/ 380 h 10000"/>
                                <a:gd name="connsiteX479" fmla="*/ 4673 w 9754"/>
                                <a:gd name="connsiteY479" fmla="*/ 380 h 10000"/>
                                <a:gd name="connsiteX480" fmla="*/ 4755 w 9754"/>
                                <a:gd name="connsiteY480" fmla="*/ 440 h 10000"/>
                                <a:gd name="connsiteX481" fmla="*/ 4755 w 9754"/>
                                <a:gd name="connsiteY481" fmla="*/ 440 h 10000"/>
                                <a:gd name="connsiteX482" fmla="*/ 4755 w 9754"/>
                                <a:gd name="connsiteY482" fmla="*/ 466 h 10000"/>
                                <a:gd name="connsiteX483" fmla="*/ 4799 w 9754"/>
                                <a:gd name="connsiteY483" fmla="*/ 492 h 10000"/>
                                <a:gd name="connsiteX484" fmla="*/ 4799 w 9754"/>
                                <a:gd name="connsiteY484" fmla="*/ 492 h 10000"/>
                                <a:gd name="connsiteX485" fmla="*/ 4835 w 9754"/>
                                <a:gd name="connsiteY485" fmla="*/ 530 h 10000"/>
                                <a:gd name="connsiteX486" fmla="*/ 4835 w 9754"/>
                                <a:gd name="connsiteY486" fmla="*/ 530 h 10000"/>
                                <a:gd name="connsiteX487" fmla="*/ 4954 w 9754"/>
                                <a:gd name="connsiteY487" fmla="*/ 579 h 10000"/>
                                <a:gd name="connsiteX488" fmla="*/ 4954 w 9754"/>
                                <a:gd name="connsiteY488" fmla="*/ 579 h 10000"/>
                                <a:gd name="connsiteX489" fmla="*/ 5071 w 9754"/>
                                <a:gd name="connsiteY489" fmla="*/ 639 h 10000"/>
                                <a:gd name="connsiteX490" fmla="*/ 5199 w 9754"/>
                                <a:gd name="connsiteY490" fmla="*/ 695 h 10000"/>
                                <a:gd name="connsiteX491" fmla="*/ 5199 w 9754"/>
                                <a:gd name="connsiteY491" fmla="*/ 695 h 10000"/>
                                <a:gd name="connsiteX492" fmla="*/ 4954 w 9754"/>
                                <a:gd name="connsiteY492" fmla="*/ 677 h 10000"/>
                                <a:gd name="connsiteX493" fmla="*/ 4719 w 9754"/>
                                <a:gd name="connsiteY493" fmla="*/ 654 h 10000"/>
                                <a:gd name="connsiteX494" fmla="*/ 4719 w 9754"/>
                                <a:gd name="connsiteY494" fmla="*/ 654 h 10000"/>
                                <a:gd name="connsiteX495" fmla="*/ 4437 w 9754"/>
                                <a:gd name="connsiteY495" fmla="*/ 631 h 10000"/>
                                <a:gd name="connsiteX496" fmla="*/ 4192 w 9754"/>
                                <a:gd name="connsiteY496" fmla="*/ 609 h 10000"/>
                                <a:gd name="connsiteX497" fmla="*/ 4192 w 9754"/>
                                <a:gd name="connsiteY497" fmla="*/ 609 h 10000"/>
                                <a:gd name="connsiteX498" fmla="*/ 4037 w 9754"/>
                                <a:gd name="connsiteY498" fmla="*/ 560 h 10000"/>
                                <a:gd name="connsiteX499" fmla="*/ 3919 w 9754"/>
                                <a:gd name="connsiteY499" fmla="*/ 508 h 10000"/>
                                <a:gd name="connsiteX500" fmla="*/ 3919 w 9754"/>
                                <a:gd name="connsiteY500" fmla="*/ 508 h 10000"/>
                                <a:gd name="connsiteX501" fmla="*/ 3873 w 9754"/>
                                <a:gd name="connsiteY501" fmla="*/ 478 h 10000"/>
                                <a:gd name="connsiteX502" fmla="*/ 3873 w 9754"/>
                                <a:gd name="connsiteY502" fmla="*/ 444 h 10000"/>
                                <a:gd name="connsiteX503" fmla="*/ 3873 w 9754"/>
                                <a:gd name="connsiteY503" fmla="*/ 444 h 10000"/>
                                <a:gd name="connsiteX504" fmla="*/ 3919 w 9754"/>
                                <a:gd name="connsiteY504" fmla="*/ 440 h 10000"/>
                                <a:gd name="connsiteX505" fmla="*/ 3955 w 9754"/>
                                <a:gd name="connsiteY505" fmla="*/ 436 h 10000"/>
                                <a:gd name="connsiteX506" fmla="*/ 3955 w 9754"/>
                                <a:gd name="connsiteY506" fmla="*/ 436 h 10000"/>
                                <a:gd name="connsiteX507" fmla="*/ 3993 w 9754"/>
                                <a:gd name="connsiteY507" fmla="*/ 436 h 10000"/>
                                <a:gd name="connsiteX508" fmla="*/ 4073 w 9754"/>
                                <a:gd name="connsiteY508" fmla="*/ 436 h 10000"/>
                                <a:gd name="connsiteX509" fmla="*/ 4073 w 9754"/>
                                <a:gd name="connsiteY509" fmla="*/ 428 h 10000"/>
                                <a:gd name="connsiteX510" fmla="*/ 4073 w 9754"/>
                                <a:gd name="connsiteY510" fmla="*/ 425 h 10000"/>
                                <a:gd name="connsiteX511" fmla="*/ 4073 w 9754"/>
                                <a:gd name="connsiteY511" fmla="*/ 425 h 10000"/>
                                <a:gd name="connsiteX512" fmla="*/ 4120 w 9754"/>
                                <a:gd name="connsiteY512" fmla="*/ 425 h 10000"/>
                                <a:gd name="connsiteX513" fmla="*/ 4155 w 9754"/>
                                <a:gd name="connsiteY513" fmla="*/ 425 h 10000"/>
                                <a:gd name="connsiteX514" fmla="*/ 4155 w 9754"/>
                                <a:gd name="connsiteY514" fmla="*/ 425 h 10000"/>
                                <a:gd name="connsiteX515" fmla="*/ 4192 w 9754"/>
                                <a:gd name="connsiteY515" fmla="*/ 421 h 10000"/>
                                <a:gd name="connsiteX516" fmla="*/ 4192 w 9754"/>
                                <a:gd name="connsiteY516" fmla="*/ 417 h 10000"/>
                                <a:gd name="connsiteX517" fmla="*/ 4192 w 9754"/>
                                <a:gd name="connsiteY517" fmla="*/ 409 h 10000"/>
                                <a:gd name="connsiteX518" fmla="*/ 4155 w 9754"/>
                                <a:gd name="connsiteY518" fmla="*/ 406 h 10000"/>
                                <a:gd name="connsiteX519" fmla="*/ 4155 w 9754"/>
                                <a:gd name="connsiteY519" fmla="*/ 406 h 10000"/>
                                <a:gd name="connsiteX520" fmla="*/ 4273 w 9754"/>
                                <a:gd name="connsiteY520" fmla="*/ 406 h 10000"/>
                                <a:gd name="connsiteX521" fmla="*/ 4273 w 9754"/>
                                <a:gd name="connsiteY521" fmla="*/ 406 h 10000"/>
                                <a:gd name="connsiteX522" fmla="*/ 4273 w 9754"/>
                                <a:gd name="connsiteY522" fmla="*/ 398 h 10000"/>
                                <a:gd name="connsiteX523" fmla="*/ 4273 w 9754"/>
                                <a:gd name="connsiteY523" fmla="*/ 395 h 10000"/>
                                <a:gd name="connsiteX524" fmla="*/ 4192 w 9754"/>
                                <a:gd name="connsiteY524" fmla="*/ 383 h 10000"/>
                                <a:gd name="connsiteX525" fmla="*/ 4192 w 9754"/>
                                <a:gd name="connsiteY525" fmla="*/ 383 h 10000"/>
                                <a:gd name="connsiteX526" fmla="*/ 4237 w 9754"/>
                                <a:gd name="connsiteY526" fmla="*/ 380 h 10000"/>
                                <a:gd name="connsiteX527" fmla="*/ 4237 w 9754"/>
                                <a:gd name="connsiteY527" fmla="*/ 372 h 10000"/>
                                <a:gd name="connsiteX528" fmla="*/ 4192 w 9754"/>
                                <a:gd name="connsiteY528" fmla="*/ 364 h 10000"/>
                                <a:gd name="connsiteX529" fmla="*/ 4155 w 9754"/>
                                <a:gd name="connsiteY529" fmla="*/ 361 h 10000"/>
                                <a:gd name="connsiteX530" fmla="*/ 4155 w 9754"/>
                                <a:gd name="connsiteY530" fmla="*/ 361 h 10000"/>
                                <a:gd name="connsiteX531" fmla="*/ 4155 w 9754"/>
                                <a:gd name="connsiteY531" fmla="*/ 353 h 10000"/>
                                <a:gd name="connsiteX532" fmla="*/ 4120 w 9754"/>
                                <a:gd name="connsiteY532" fmla="*/ 350 h 10000"/>
                                <a:gd name="connsiteX533" fmla="*/ 4073 w 9754"/>
                                <a:gd name="connsiteY533" fmla="*/ 346 h 10000"/>
                                <a:gd name="connsiteX534" fmla="*/ 3993 w 9754"/>
                                <a:gd name="connsiteY534" fmla="*/ 346 h 10000"/>
                                <a:gd name="connsiteX535" fmla="*/ 3993 w 9754"/>
                                <a:gd name="connsiteY535" fmla="*/ 346 h 10000"/>
                                <a:gd name="connsiteX536" fmla="*/ 3955 w 9754"/>
                                <a:gd name="connsiteY536" fmla="*/ 342 h 10000"/>
                                <a:gd name="connsiteX537" fmla="*/ 3955 w 9754"/>
                                <a:gd name="connsiteY537" fmla="*/ 334 h 10000"/>
                                <a:gd name="connsiteX538" fmla="*/ 3955 w 9754"/>
                                <a:gd name="connsiteY538" fmla="*/ 334 h 10000"/>
                                <a:gd name="connsiteX539" fmla="*/ 3838 w 9754"/>
                                <a:gd name="connsiteY539" fmla="*/ 334 h 10000"/>
                                <a:gd name="connsiteX540" fmla="*/ 3793 w 9754"/>
                                <a:gd name="connsiteY540" fmla="*/ 339 h 10000"/>
                                <a:gd name="connsiteX541" fmla="*/ 3793 w 9754"/>
                                <a:gd name="connsiteY541" fmla="*/ 339 h 10000"/>
                                <a:gd name="connsiteX542" fmla="*/ 3720 w 9754"/>
                                <a:gd name="connsiteY542" fmla="*/ 334 h 10000"/>
                                <a:gd name="connsiteX543" fmla="*/ 3638 w 9754"/>
                                <a:gd name="connsiteY543" fmla="*/ 331 h 10000"/>
                                <a:gd name="connsiteX544" fmla="*/ 3593 w 9754"/>
                                <a:gd name="connsiteY544" fmla="*/ 334 h 10000"/>
                                <a:gd name="connsiteX545" fmla="*/ 3558 w 9754"/>
                                <a:gd name="connsiteY545" fmla="*/ 339 h 10000"/>
                                <a:gd name="connsiteX546" fmla="*/ 3558 w 9754"/>
                                <a:gd name="connsiteY546" fmla="*/ 339 h 10000"/>
                                <a:gd name="connsiteX547" fmla="*/ 3475 w 9754"/>
                                <a:gd name="connsiteY547" fmla="*/ 339 h 10000"/>
                                <a:gd name="connsiteX548" fmla="*/ 3440 w 9754"/>
                                <a:gd name="connsiteY548" fmla="*/ 339 h 10000"/>
                                <a:gd name="connsiteX549" fmla="*/ 3392 w 9754"/>
                                <a:gd name="connsiteY549" fmla="*/ 339 h 10000"/>
                                <a:gd name="connsiteX550" fmla="*/ 3392 w 9754"/>
                                <a:gd name="connsiteY550" fmla="*/ 346 h 10000"/>
                                <a:gd name="connsiteX551" fmla="*/ 3392 w 9754"/>
                                <a:gd name="connsiteY551" fmla="*/ 346 h 10000"/>
                                <a:gd name="connsiteX552" fmla="*/ 3276 w 9754"/>
                                <a:gd name="connsiteY552" fmla="*/ 350 h 10000"/>
                                <a:gd name="connsiteX553" fmla="*/ 3276 w 9754"/>
                                <a:gd name="connsiteY553" fmla="*/ 350 h 10000"/>
                                <a:gd name="connsiteX554" fmla="*/ 3276 w 9754"/>
                                <a:gd name="connsiteY554" fmla="*/ 361 h 10000"/>
                                <a:gd name="connsiteX555" fmla="*/ 3276 w 9754"/>
                                <a:gd name="connsiteY555" fmla="*/ 372 h 10000"/>
                                <a:gd name="connsiteX556" fmla="*/ 3276 w 9754"/>
                                <a:gd name="connsiteY556" fmla="*/ 372 h 10000"/>
                                <a:gd name="connsiteX557" fmla="*/ 3239 w 9754"/>
                                <a:gd name="connsiteY557" fmla="*/ 380 h 10000"/>
                                <a:gd name="connsiteX558" fmla="*/ 3239 w 9754"/>
                                <a:gd name="connsiteY558" fmla="*/ 387 h 10000"/>
                                <a:gd name="connsiteX559" fmla="*/ 3276 w 9754"/>
                                <a:gd name="connsiteY559" fmla="*/ 391 h 10000"/>
                                <a:gd name="connsiteX560" fmla="*/ 3276 w 9754"/>
                                <a:gd name="connsiteY560" fmla="*/ 391 h 10000"/>
                                <a:gd name="connsiteX561" fmla="*/ 3239 w 9754"/>
                                <a:gd name="connsiteY561" fmla="*/ 398 h 10000"/>
                                <a:gd name="connsiteX562" fmla="*/ 3276 w 9754"/>
                                <a:gd name="connsiteY562" fmla="*/ 403 h 10000"/>
                                <a:gd name="connsiteX563" fmla="*/ 3357 w 9754"/>
                                <a:gd name="connsiteY563" fmla="*/ 414 h 10000"/>
                                <a:gd name="connsiteX564" fmla="*/ 3357 w 9754"/>
                                <a:gd name="connsiteY564" fmla="*/ 414 h 10000"/>
                                <a:gd name="connsiteX565" fmla="*/ 3321 w 9754"/>
                                <a:gd name="connsiteY565" fmla="*/ 417 h 10000"/>
                                <a:gd name="connsiteX566" fmla="*/ 3357 w 9754"/>
                                <a:gd name="connsiteY566" fmla="*/ 421 h 10000"/>
                                <a:gd name="connsiteX567" fmla="*/ 3440 w 9754"/>
                                <a:gd name="connsiteY567" fmla="*/ 425 h 10000"/>
                                <a:gd name="connsiteX568" fmla="*/ 3440 w 9754"/>
                                <a:gd name="connsiteY568" fmla="*/ 425 h 10000"/>
                                <a:gd name="connsiteX569" fmla="*/ 3440 w 9754"/>
                                <a:gd name="connsiteY569" fmla="*/ 433 h 10000"/>
                                <a:gd name="connsiteX570" fmla="*/ 3440 w 9754"/>
                                <a:gd name="connsiteY570" fmla="*/ 433 h 10000"/>
                                <a:gd name="connsiteX571" fmla="*/ 3475 w 9754"/>
                                <a:gd name="connsiteY571" fmla="*/ 436 h 10000"/>
                                <a:gd name="connsiteX572" fmla="*/ 3558 w 9754"/>
                                <a:gd name="connsiteY572" fmla="*/ 436 h 10000"/>
                                <a:gd name="connsiteX573" fmla="*/ 3558 w 9754"/>
                                <a:gd name="connsiteY573" fmla="*/ 436 h 10000"/>
                                <a:gd name="connsiteX574" fmla="*/ 3593 w 9754"/>
                                <a:gd name="connsiteY574" fmla="*/ 440 h 10000"/>
                                <a:gd name="connsiteX575" fmla="*/ 3675 w 9754"/>
                                <a:gd name="connsiteY575" fmla="*/ 444 h 10000"/>
                                <a:gd name="connsiteX576" fmla="*/ 3720 w 9754"/>
                                <a:gd name="connsiteY576" fmla="*/ 440 h 10000"/>
                                <a:gd name="connsiteX577" fmla="*/ 3720 w 9754"/>
                                <a:gd name="connsiteY577" fmla="*/ 440 h 10000"/>
                                <a:gd name="connsiteX578" fmla="*/ 3675 w 9754"/>
                                <a:gd name="connsiteY578" fmla="*/ 470 h 10000"/>
                                <a:gd name="connsiteX579" fmla="*/ 3720 w 9754"/>
                                <a:gd name="connsiteY579" fmla="*/ 500 h 10000"/>
                                <a:gd name="connsiteX580" fmla="*/ 3755 w 9754"/>
                                <a:gd name="connsiteY580" fmla="*/ 560 h 10000"/>
                                <a:gd name="connsiteX581" fmla="*/ 3755 w 9754"/>
                                <a:gd name="connsiteY581" fmla="*/ 560 h 10000"/>
                                <a:gd name="connsiteX582" fmla="*/ 3638 w 9754"/>
                                <a:gd name="connsiteY582" fmla="*/ 553 h 10000"/>
                                <a:gd name="connsiteX583" fmla="*/ 3519 w 9754"/>
                                <a:gd name="connsiteY583" fmla="*/ 542 h 10000"/>
                                <a:gd name="connsiteX584" fmla="*/ 3519 w 9754"/>
                                <a:gd name="connsiteY584" fmla="*/ 542 h 10000"/>
                                <a:gd name="connsiteX585" fmla="*/ 3158 w 9754"/>
                                <a:gd name="connsiteY585" fmla="*/ 500 h 10000"/>
                                <a:gd name="connsiteX586" fmla="*/ 2758 w 9754"/>
                                <a:gd name="connsiteY586" fmla="*/ 459 h 10000"/>
                                <a:gd name="connsiteX587" fmla="*/ 1996 w 9754"/>
                                <a:gd name="connsiteY587" fmla="*/ 369 h 10000"/>
                                <a:gd name="connsiteX588" fmla="*/ 1996 w 9754"/>
                                <a:gd name="connsiteY588" fmla="*/ 369 h 10000"/>
                                <a:gd name="connsiteX589" fmla="*/ 2077 w 9754"/>
                                <a:gd name="connsiteY589" fmla="*/ 369 h 10000"/>
                                <a:gd name="connsiteX590" fmla="*/ 2077 w 9754"/>
                                <a:gd name="connsiteY590" fmla="*/ 364 h 10000"/>
                                <a:gd name="connsiteX591" fmla="*/ 2077 w 9754"/>
                                <a:gd name="connsiteY591" fmla="*/ 353 h 10000"/>
                                <a:gd name="connsiteX592" fmla="*/ 2077 w 9754"/>
                                <a:gd name="connsiteY592" fmla="*/ 353 h 10000"/>
                                <a:gd name="connsiteX593" fmla="*/ 2160 w 9754"/>
                                <a:gd name="connsiteY593" fmla="*/ 353 h 10000"/>
                                <a:gd name="connsiteX594" fmla="*/ 2241 w 9754"/>
                                <a:gd name="connsiteY594" fmla="*/ 353 h 10000"/>
                                <a:gd name="connsiteX595" fmla="*/ 2241 w 9754"/>
                                <a:gd name="connsiteY595" fmla="*/ 353 h 10000"/>
                                <a:gd name="connsiteX596" fmla="*/ 2277 w 9754"/>
                                <a:gd name="connsiteY596" fmla="*/ 350 h 10000"/>
                                <a:gd name="connsiteX597" fmla="*/ 2277 w 9754"/>
                                <a:gd name="connsiteY597" fmla="*/ 342 h 10000"/>
                                <a:gd name="connsiteX598" fmla="*/ 2241 w 9754"/>
                                <a:gd name="connsiteY598" fmla="*/ 331 h 10000"/>
                                <a:gd name="connsiteX599" fmla="*/ 2241 w 9754"/>
                                <a:gd name="connsiteY599" fmla="*/ 331 h 10000"/>
                                <a:gd name="connsiteX600" fmla="*/ 2277 w 9754"/>
                                <a:gd name="connsiteY600" fmla="*/ 331 h 10000"/>
                                <a:gd name="connsiteX601" fmla="*/ 2360 w 9754"/>
                                <a:gd name="connsiteY601" fmla="*/ 327 h 10000"/>
                                <a:gd name="connsiteX602" fmla="*/ 2360 w 9754"/>
                                <a:gd name="connsiteY602" fmla="*/ 327 h 10000"/>
                                <a:gd name="connsiteX603" fmla="*/ 2360 w 9754"/>
                                <a:gd name="connsiteY603" fmla="*/ 320 h 10000"/>
                                <a:gd name="connsiteX604" fmla="*/ 2313 w 9754"/>
                                <a:gd name="connsiteY604" fmla="*/ 308 h 10000"/>
                                <a:gd name="connsiteX605" fmla="*/ 2313 w 9754"/>
                                <a:gd name="connsiteY605" fmla="*/ 308 h 10000"/>
                                <a:gd name="connsiteX606" fmla="*/ 2395 w 9754"/>
                                <a:gd name="connsiteY606" fmla="*/ 308 h 10000"/>
                                <a:gd name="connsiteX607" fmla="*/ 2441 w 9754"/>
                                <a:gd name="connsiteY607" fmla="*/ 305 h 10000"/>
                                <a:gd name="connsiteX608" fmla="*/ 2441 w 9754"/>
                                <a:gd name="connsiteY608" fmla="*/ 305 h 10000"/>
                                <a:gd name="connsiteX609" fmla="*/ 2441 w 9754"/>
                                <a:gd name="connsiteY609" fmla="*/ 301 h 10000"/>
                                <a:gd name="connsiteX610" fmla="*/ 2441 w 9754"/>
                                <a:gd name="connsiteY610" fmla="*/ 297 h 10000"/>
                                <a:gd name="connsiteX611" fmla="*/ 2477 w 9754"/>
                                <a:gd name="connsiteY611" fmla="*/ 297 h 10000"/>
                                <a:gd name="connsiteX612" fmla="*/ 2477 w 9754"/>
                                <a:gd name="connsiteY612" fmla="*/ 297 h 10000"/>
                                <a:gd name="connsiteX613" fmla="*/ 2395 w 9754"/>
                                <a:gd name="connsiteY613" fmla="*/ 289 h 10000"/>
                                <a:gd name="connsiteX614" fmla="*/ 2360 w 9754"/>
                                <a:gd name="connsiteY614" fmla="*/ 286 h 10000"/>
                                <a:gd name="connsiteX615" fmla="*/ 2360 w 9754"/>
                                <a:gd name="connsiteY615" fmla="*/ 286 h 10000"/>
                                <a:gd name="connsiteX616" fmla="*/ 2441 w 9754"/>
                                <a:gd name="connsiteY616" fmla="*/ 278 h 10000"/>
                                <a:gd name="connsiteX617" fmla="*/ 2513 w 9754"/>
                                <a:gd name="connsiteY617" fmla="*/ 270 h 10000"/>
                                <a:gd name="connsiteX618" fmla="*/ 2513 w 9754"/>
                                <a:gd name="connsiteY618" fmla="*/ 270 h 10000"/>
                                <a:gd name="connsiteX619" fmla="*/ 2441 w 9754"/>
                                <a:gd name="connsiteY619" fmla="*/ 263 h 10000"/>
                                <a:gd name="connsiteX620" fmla="*/ 2360 w 9754"/>
                                <a:gd name="connsiteY620" fmla="*/ 259 h 10000"/>
                                <a:gd name="connsiteX621" fmla="*/ 2360 w 9754"/>
                                <a:gd name="connsiteY621" fmla="*/ 259 h 10000"/>
                                <a:gd name="connsiteX622" fmla="*/ 2360 w 9754"/>
                                <a:gd name="connsiteY622" fmla="*/ 256 h 10000"/>
                                <a:gd name="connsiteX623" fmla="*/ 2395 w 9754"/>
                                <a:gd name="connsiteY623" fmla="*/ 252 h 10000"/>
                                <a:gd name="connsiteX624" fmla="*/ 2477 w 9754"/>
                                <a:gd name="connsiteY624" fmla="*/ 248 h 10000"/>
                                <a:gd name="connsiteX625" fmla="*/ 2477 w 9754"/>
                                <a:gd name="connsiteY625" fmla="*/ 248 h 10000"/>
                                <a:gd name="connsiteX626" fmla="*/ 2477 w 9754"/>
                                <a:gd name="connsiteY626" fmla="*/ 241 h 10000"/>
                                <a:gd name="connsiteX627" fmla="*/ 2441 w 9754"/>
                                <a:gd name="connsiteY627" fmla="*/ 233 h 10000"/>
                                <a:gd name="connsiteX628" fmla="*/ 2395 w 9754"/>
                                <a:gd name="connsiteY628" fmla="*/ 233 h 10000"/>
                                <a:gd name="connsiteX629" fmla="*/ 2313 w 9754"/>
                                <a:gd name="connsiteY629" fmla="*/ 229 h 10000"/>
                                <a:gd name="connsiteX630" fmla="*/ 2313 w 9754"/>
                                <a:gd name="connsiteY630" fmla="*/ 229 h 10000"/>
                                <a:gd name="connsiteX631" fmla="*/ 2313 w 9754"/>
                                <a:gd name="connsiteY631" fmla="*/ 225 h 10000"/>
                                <a:gd name="connsiteX632" fmla="*/ 2313 w 9754"/>
                                <a:gd name="connsiteY632" fmla="*/ 222 h 10000"/>
                                <a:gd name="connsiteX633" fmla="*/ 2360 w 9754"/>
                                <a:gd name="connsiteY633" fmla="*/ 218 h 10000"/>
                                <a:gd name="connsiteX634" fmla="*/ 2360 w 9754"/>
                                <a:gd name="connsiteY634" fmla="*/ 214 h 10000"/>
                                <a:gd name="connsiteX635" fmla="*/ 2360 w 9754"/>
                                <a:gd name="connsiteY635" fmla="*/ 214 h 10000"/>
                                <a:gd name="connsiteX636" fmla="*/ 2360 w 9754"/>
                                <a:gd name="connsiteY636" fmla="*/ 206 h 10000"/>
                                <a:gd name="connsiteX637" fmla="*/ 2313 w 9754"/>
                                <a:gd name="connsiteY637" fmla="*/ 200 h 10000"/>
                                <a:gd name="connsiteX638" fmla="*/ 2313 w 9754"/>
                                <a:gd name="connsiteY638" fmla="*/ 200 h 10000"/>
                                <a:gd name="connsiteX639" fmla="*/ 2195 w 9754"/>
                                <a:gd name="connsiteY639" fmla="*/ 203 h 10000"/>
                                <a:gd name="connsiteX640" fmla="*/ 2160 w 9754"/>
                                <a:gd name="connsiteY640" fmla="*/ 203 h 10000"/>
                                <a:gd name="connsiteX641" fmla="*/ 2113 w 9754"/>
                                <a:gd name="connsiteY641" fmla="*/ 200 h 10000"/>
                                <a:gd name="connsiteX642" fmla="*/ 2113 w 9754"/>
                                <a:gd name="connsiteY642" fmla="*/ 200 h 10000"/>
                                <a:gd name="connsiteX643" fmla="*/ 2195 w 9754"/>
                                <a:gd name="connsiteY643" fmla="*/ 192 h 10000"/>
                                <a:gd name="connsiteX644" fmla="*/ 2195 w 9754"/>
                                <a:gd name="connsiteY644" fmla="*/ 192 h 10000"/>
                                <a:gd name="connsiteX645" fmla="*/ 2195 w 9754"/>
                                <a:gd name="connsiteY645" fmla="*/ 181 h 10000"/>
                                <a:gd name="connsiteX646" fmla="*/ 2160 w 9754"/>
                                <a:gd name="connsiteY646" fmla="*/ 177 h 10000"/>
                                <a:gd name="connsiteX647" fmla="*/ 2160 w 9754"/>
                                <a:gd name="connsiteY647" fmla="*/ 177 h 10000"/>
                                <a:gd name="connsiteX648" fmla="*/ 2033 w 9754"/>
                                <a:gd name="connsiteY648" fmla="*/ 177 h 10000"/>
                                <a:gd name="connsiteX649" fmla="*/ 1960 w 9754"/>
                                <a:gd name="connsiteY649" fmla="*/ 181 h 10000"/>
                                <a:gd name="connsiteX650" fmla="*/ 1960 w 9754"/>
                                <a:gd name="connsiteY650" fmla="*/ 181 h 10000"/>
                                <a:gd name="connsiteX651" fmla="*/ 1914 w 9754"/>
                                <a:gd name="connsiteY651" fmla="*/ 181 h 10000"/>
                                <a:gd name="connsiteX652" fmla="*/ 1914 w 9754"/>
                                <a:gd name="connsiteY652" fmla="*/ 177 h 10000"/>
                                <a:gd name="connsiteX653" fmla="*/ 1960 w 9754"/>
                                <a:gd name="connsiteY653" fmla="*/ 173 h 10000"/>
                                <a:gd name="connsiteX654" fmla="*/ 1960 w 9754"/>
                                <a:gd name="connsiteY654" fmla="*/ 173 h 10000"/>
                                <a:gd name="connsiteX655" fmla="*/ 1914 w 9754"/>
                                <a:gd name="connsiteY655" fmla="*/ 166 h 10000"/>
                                <a:gd name="connsiteX656" fmla="*/ 1914 w 9754"/>
                                <a:gd name="connsiteY656" fmla="*/ 161 h 10000"/>
                                <a:gd name="connsiteX657" fmla="*/ 1914 w 9754"/>
                                <a:gd name="connsiteY657" fmla="*/ 161 h 10000"/>
                                <a:gd name="connsiteX658" fmla="*/ 1878 w 9754"/>
                                <a:gd name="connsiteY658" fmla="*/ 158 h 10000"/>
                                <a:gd name="connsiteX659" fmla="*/ 1878 w 9754"/>
                                <a:gd name="connsiteY659" fmla="*/ 154 h 10000"/>
                                <a:gd name="connsiteX660" fmla="*/ 1878 w 9754"/>
                                <a:gd name="connsiteY660" fmla="*/ 154 h 10000"/>
                                <a:gd name="connsiteX661" fmla="*/ 1797 w 9754"/>
                                <a:gd name="connsiteY661" fmla="*/ 158 h 10000"/>
                                <a:gd name="connsiteX662" fmla="*/ 1760 w 9754"/>
                                <a:gd name="connsiteY662" fmla="*/ 161 h 10000"/>
                                <a:gd name="connsiteX663" fmla="*/ 1678 w 9754"/>
                                <a:gd name="connsiteY663" fmla="*/ 161 h 10000"/>
                                <a:gd name="connsiteX664" fmla="*/ 1633 w 9754"/>
                                <a:gd name="connsiteY664" fmla="*/ 166 h 10000"/>
                                <a:gd name="connsiteX665" fmla="*/ 1633 w 9754"/>
                                <a:gd name="connsiteY665" fmla="*/ 166 h 10000"/>
                                <a:gd name="connsiteX666" fmla="*/ 1633 w 9754"/>
                                <a:gd name="connsiteY666" fmla="*/ 154 h 10000"/>
                                <a:gd name="connsiteX667" fmla="*/ 1598 w 9754"/>
                                <a:gd name="connsiteY667" fmla="*/ 147 h 10000"/>
                                <a:gd name="connsiteX668" fmla="*/ 1598 w 9754"/>
                                <a:gd name="connsiteY668" fmla="*/ 147 h 10000"/>
                                <a:gd name="connsiteX669" fmla="*/ 1514 w 9754"/>
                                <a:gd name="connsiteY669" fmla="*/ 142 h 10000"/>
                                <a:gd name="connsiteX670" fmla="*/ 1433 w 9754"/>
                                <a:gd name="connsiteY670" fmla="*/ 147 h 10000"/>
                                <a:gd name="connsiteX671" fmla="*/ 1433 w 9754"/>
                                <a:gd name="connsiteY671" fmla="*/ 147 h 10000"/>
                                <a:gd name="connsiteX672" fmla="*/ 1397 w 9754"/>
                                <a:gd name="connsiteY672" fmla="*/ 154 h 10000"/>
                                <a:gd name="connsiteX673" fmla="*/ 1397 w 9754"/>
                                <a:gd name="connsiteY673" fmla="*/ 161 h 10000"/>
                                <a:gd name="connsiteX674" fmla="*/ 1361 w 9754"/>
                                <a:gd name="connsiteY674" fmla="*/ 161 h 10000"/>
                                <a:gd name="connsiteX675" fmla="*/ 1361 w 9754"/>
                                <a:gd name="connsiteY675" fmla="*/ 161 h 10000"/>
                                <a:gd name="connsiteX676" fmla="*/ 1315 w 9754"/>
                                <a:gd name="connsiteY676" fmla="*/ 154 h 10000"/>
                                <a:gd name="connsiteX677" fmla="*/ 1279 w 9754"/>
                                <a:gd name="connsiteY677" fmla="*/ 147 h 10000"/>
                                <a:gd name="connsiteX678" fmla="*/ 1279 w 9754"/>
                                <a:gd name="connsiteY678" fmla="*/ 147 h 10000"/>
                                <a:gd name="connsiteX679" fmla="*/ 1198 w 9754"/>
                                <a:gd name="connsiteY679" fmla="*/ 150 h 10000"/>
                                <a:gd name="connsiteX680" fmla="*/ 1116 w 9754"/>
                                <a:gd name="connsiteY680" fmla="*/ 154 h 10000"/>
                                <a:gd name="connsiteX681" fmla="*/ 1116 w 9754"/>
                                <a:gd name="connsiteY681" fmla="*/ 158 h 10000"/>
                                <a:gd name="connsiteX682" fmla="*/ 1116 w 9754"/>
                                <a:gd name="connsiteY682" fmla="*/ 166 h 10000"/>
                                <a:gd name="connsiteX683" fmla="*/ 1116 w 9754"/>
                                <a:gd name="connsiteY683" fmla="*/ 166 h 10000"/>
                                <a:gd name="connsiteX684" fmla="*/ 1080 w 9754"/>
                                <a:gd name="connsiteY684" fmla="*/ 166 h 10000"/>
                                <a:gd name="connsiteX685" fmla="*/ 1033 w 9754"/>
                                <a:gd name="connsiteY685" fmla="*/ 169 h 10000"/>
                                <a:gd name="connsiteX686" fmla="*/ 1033 w 9754"/>
                                <a:gd name="connsiteY686" fmla="*/ 169 h 10000"/>
                                <a:gd name="connsiteX687" fmla="*/ 1033 w 9754"/>
                                <a:gd name="connsiteY687" fmla="*/ 161 h 10000"/>
                                <a:gd name="connsiteX688" fmla="*/ 997 w 9754"/>
                                <a:gd name="connsiteY688" fmla="*/ 154 h 10000"/>
                                <a:gd name="connsiteX689" fmla="*/ 997 w 9754"/>
                                <a:gd name="connsiteY689" fmla="*/ 154 h 10000"/>
                                <a:gd name="connsiteX690" fmla="*/ 918 w 9754"/>
                                <a:gd name="connsiteY690" fmla="*/ 158 h 10000"/>
                                <a:gd name="connsiteX691" fmla="*/ 834 w 9754"/>
                                <a:gd name="connsiteY691" fmla="*/ 161 h 10000"/>
                                <a:gd name="connsiteX692" fmla="*/ 834 w 9754"/>
                                <a:gd name="connsiteY692" fmla="*/ 169 h 10000"/>
                                <a:gd name="connsiteX693" fmla="*/ 879 w 9754"/>
                                <a:gd name="connsiteY693" fmla="*/ 177 h 10000"/>
                                <a:gd name="connsiteX694" fmla="*/ 879 w 9754"/>
                                <a:gd name="connsiteY694" fmla="*/ 177 h 10000"/>
                                <a:gd name="connsiteX695" fmla="*/ 834 w 9754"/>
                                <a:gd name="connsiteY695" fmla="*/ 177 h 10000"/>
                                <a:gd name="connsiteX696" fmla="*/ 834 w 9754"/>
                                <a:gd name="connsiteY696" fmla="*/ 177 h 10000"/>
                                <a:gd name="connsiteX697" fmla="*/ 799 w 9754"/>
                                <a:gd name="connsiteY697" fmla="*/ 173 h 10000"/>
                                <a:gd name="connsiteX698" fmla="*/ 799 w 9754"/>
                                <a:gd name="connsiteY698" fmla="*/ 173 h 10000"/>
                                <a:gd name="connsiteX699" fmla="*/ 681 w 9754"/>
                                <a:gd name="connsiteY699" fmla="*/ 173 h 10000"/>
                                <a:gd name="connsiteX700" fmla="*/ 598 w 9754"/>
                                <a:gd name="connsiteY700" fmla="*/ 177 h 10000"/>
                                <a:gd name="connsiteX701" fmla="*/ 598 w 9754"/>
                                <a:gd name="connsiteY701" fmla="*/ 177 h 10000"/>
                                <a:gd name="connsiteX702" fmla="*/ 598 w 9754"/>
                                <a:gd name="connsiteY702" fmla="*/ 184 h 10000"/>
                                <a:gd name="connsiteX703" fmla="*/ 598 w 9754"/>
                                <a:gd name="connsiteY703" fmla="*/ 184 h 10000"/>
                                <a:gd name="connsiteX704" fmla="*/ 518 w 9754"/>
                                <a:gd name="connsiteY704" fmla="*/ 188 h 10000"/>
                                <a:gd name="connsiteX705" fmla="*/ 399 w 9754"/>
                                <a:gd name="connsiteY705" fmla="*/ 188 h 10000"/>
                                <a:gd name="connsiteX706" fmla="*/ 399 w 9754"/>
                                <a:gd name="connsiteY706" fmla="*/ 188 h 10000"/>
                                <a:gd name="connsiteX707" fmla="*/ 399 w 9754"/>
                                <a:gd name="connsiteY707" fmla="*/ 195 h 10000"/>
                                <a:gd name="connsiteX708" fmla="*/ 434 w 9754"/>
                                <a:gd name="connsiteY708" fmla="*/ 200 h 10000"/>
                                <a:gd name="connsiteX709" fmla="*/ 518 w 9754"/>
                                <a:gd name="connsiteY709" fmla="*/ 211 h 10000"/>
                                <a:gd name="connsiteX710" fmla="*/ 518 w 9754"/>
                                <a:gd name="connsiteY710" fmla="*/ 211 h 10000"/>
                                <a:gd name="connsiteX711" fmla="*/ 399 w 9754"/>
                                <a:gd name="connsiteY711" fmla="*/ 211 h 10000"/>
                                <a:gd name="connsiteX712" fmla="*/ 353 w 9754"/>
                                <a:gd name="connsiteY712" fmla="*/ 211 h 10000"/>
                                <a:gd name="connsiteX713" fmla="*/ 317 w 9754"/>
                                <a:gd name="connsiteY713" fmla="*/ 214 h 10000"/>
                                <a:gd name="connsiteX714" fmla="*/ 317 w 9754"/>
                                <a:gd name="connsiteY714" fmla="*/ 214 h 10000"/>
                                <a:gd name="connsiteX715" fmla="*/ 317 w 9754"/>
                                <a:gd name="connsiteY715" fmla="*/ 218 h 10000"/>
                                <a:gd name="connsiteX716" fmla="*/ 317 w 9754"/>
                                <a:gd name="connsiteY716" fmla="*/ 225 h 10000"/>
                                <a:gd name="connsiteX717" fmla="*/ 317 w 9754"/>
                                <a:gd name="connsiteY717" fmla="*/ 225 h 10000"/>
                                <a:gd name="connsiteX718" fmla="*/ 281 w 9754"/>
                                <a:gd name="connsiteY718" fmla="*/ 229 h 10000"/>
                                <a:gd name="connsiteX719" fmla="*/ 281 w 9754"/>
                                <a:gd name="connsiteY719" fmla="*/ 233 h 10000"/>
                                <a:gd name="connsiteX720" fmla="*/ 281 w 9754"/>
                                <a:gd name="connsiteY720" fmla="*/ 233 h 10000"/>
                                <a:gd name="connsiteX721" fmla="*/ 281 w 9754"/>
                                <a:gd name="connsiteY721" fmla="*/ 237 h 10000"/>
                                <a:gd name="connsiteX722" fmla="*/ 281 w 9754"/>
                                <a:gd name="connsiteY722" fmla="*/ 241 h 10000"/>
                                <a:gd name="connsiteX723" fmla="*/ 353 w 9754"/>
                                <a:gd name="connsiteY723" fmla="*/ 244 h 10000"/>
                                <a:gd name="connsiteX724" fmla="*/ 353 w 9754"/>
                                <a:gd name="connsiteY724" fmla="*/ 244 h 10000"/>
                                <a:gd name="connsiteX725" fmla="*/ 317 w 9754"/>
                                <a:gd name="connsiteY725" fmla="*/ 244 h 10000"/>
                                <a:gd name="connsiteX726" fmla="*/ 281 w 9754"/>
                                <a:gd name="connsiteY726" fmla="*/ 244 h 10000"/>
                                <a:gd name="connsiteX727" fmla="*/ 281 w 9754"/>
                                <a:gd name="connsiteY727" fmla="*/ 244 h 10000"/>
                                <a:gd name="connsiteX728" fmla="*/ 236 w 9754"/>
                                <a:gd name="connsiteY728" fmla="*/ 248 h 10000"/>
                                <a:gd name="connsiteX729" fmla="*/ 236 w 9754"/>
                                <a:gd name="connsiteY729" fmla="*/ 248 h 10000"/>
                                <a:gd name="connsiteX730" fmla="*/ 199 w 9754"/>
                                <a:gd name="connsiteY730" fmla="*/ 252 h 10000"/>
                                <a:gd name="connsiteX731" fmla="*/ 236 w 9754"/>
                                <a:gd name="connsiteY731" fmla="*/ 259 h 10000"/>
                                <a:gd name="connsiteX732" fmla="*/ 281 w 9754"/>
                                <a:gd name="connsiteY732" fmla="*/ 263 h 10000"/>
                                <a:gd name="connsiteX733" fmla="*/ 353 w 9754"/>
                                <a:gd name="connsiteY733" fmla="*/ 263 h 10000"/>
                                <a:gd name="connsiteX734" fmla="*/ 353 w 9754"/>
                                <a:gd name="connsiteY734" fmla="*/ 263 h 10000"/>
                                <a:gd name="connsiteX735" fmla="*/ 353 w 9754"/>
                                <a:gd name="connsiteY735" fmla="*/ 267 h 10000"/>
                                <a:gd name="connsiteX736" fmla="*/ 317 w 9754"/>
                                <a:gd name="connsiteY736" fmla="*/ 267 h 10000"/>
                                <a:gd name="connsiteX737" fmla="*/ 281 w 9754"/>
                                <a:gd name="connsiteY737" fmla="*/ 270 h 10000"/>
                                <a:gd name="connsiteX738" fmla="*/ 281 w 9754"/>
                                <a:gd name="connsiteY738" fmla="*/ 270 h 10000"/>
                                <a:gd name="connsiteX739" fmla="*/ 236 w 9754"/>
                                <a:gd name="connsiteY739" fmla="*/ 278 h 10000"/>
                                <a:gd name="connsiteX740" fmla="*/ 236 w 9754"/>
                                <a:gd name="connsiteY740" fmla="*/ 286 h 10000"/>
                                <a:gd name="connsiteX741" fmla="*/ 236 w 9754"/>
                                <a:gd name="connsiteY741" fmla="*/ 286 h 10000"/>
                                <a:gd name="connsiteX742" fmla="*/ 317 w 9754"/>
                                <a:gd name="connsiteY742" fmla="*/ 289 h 10000"/>
                                <a:gd name="connsiteX743" fmla="*/ 399 w 9754"/>
                                <a:gd name="connsiteY743" fmla="*/ 289 h 10000"/>
                                <a:gd name="connsiteX744" fmla="*/ 399 w 9754"/>
                                <a:gd name="connsiteY744" fmla="*/ 289 h 10000"/>
                                <a:gd name="connsiteX745" fmla="*/ 317 w 9754"/>
                                <a:gd name="connsiteY745" fmla="*/ 297 h 10000"/>
                                <a:gd name="connsiteX746" fmla="*/ 317 w 9754"/>
                                <a:gd name="connsiteY746" fmla="*/ 305 h 10000"/>
                                <a:gd name="connsiteX747" fmla="*/ 353 w 9754"/>
                                <a:gd name="connsiteY747" fmla="*/ 312 h 10000"/>
                                <a:gd name="connsiteX748" fmla="*/ 481 w 9754"/>
                                <a:gd name="connsiteY748" fmla="*/ 312 h 10000"/>
                                <a:gd name="connsiteX749" fmla="*/ 481 w 9754"/>
                                <a:gd name="connsiteY749" fmla="*/ 312 h 10000"/>
                                <a:gd name="connsiteX750" fmla="*/ 481 w 9754"/>
                                <a:gd name="connsiteY750" fmla="*/ 316 h 10000"/>
                                <a:gd name="connsiteX751" fmla="*/ 434 w 9754"/>
                                <a:gd name="connsiteY751" fmla="*/ 320 h 10000"/>
                                <a:gd name="connsiteX752" fmla="*/ 399 w 9754"/>
                                <a:gd name="connsiteY752" fmla="*/ 323 h 10000"/>
                                <a:gd name="connsiteX753" fmla="*/ 399 w 9754"/>
                                <a:gd name="connsiteY753" fmla="*/ 327 h 10000"/>
                                <a:gd name="connsiteX754" fmla="*/ 399 w 9754"/>
                                <a:gd name="connsiteY754" fmla="*/ 327 h 10000"/>
                                <a:gd name="connsiteX755" fmla="*/ 434 w 9754"/>
                                <a:gd name="connsiteY755" fmla="*/ 334 h 10000"/>
                                <a:gd name="connsiteX756" fmla="*/ 481 w 9754"/>
                                <a:gd name="connsiteY756" fmla="*/ 339 h 10000"/>
                                <a:gd name="connsiteX757" fmla="*/ 481 w 9754"/>
                                <a:gd name="connsiteY757" fmla="*/ 339 h 10000"/>
                                <a:gd name="connsiteX758" fmla="*/ 553 w 9754"/>
                                <a:gd name="connsiteY758" fmla="*/ 339 h 10000"/>
                                <a:gd name="connsiteX759" fmla="*/ 634 w 9754"/>
                                <a:gd name="connsiteY759" fmla="*/ 334 h 10000"/>
                                <a:gd name="connsiteX760" fmla="*/ 634 w 9754"/>
                                <a:gd name="connsiteY760" fmla="*/ 334 h 10000"/>
                                <a:gd name="connsiteX761" fmla="*/ 598 w 9754"/>
                                <a:gd name="connsiteY761" fmla="*/ 342 h 10000"/>
                                <a:gd name="connsiteX762" fmla="*/ 553 w 9754"/>
                                <a:gd name="connsiteY762" fmla="*/ 346 h 10000"/>
                                <a:gd name="connsiteX763" fmla="*/ 553 w 9754"/>
                                <a:gd name="connsiteY763" fmla="*/ 350 h 10000"/>
                                <a:gd name="connsiteX764" fmla="*/ 553 w 9754"/>
                                <a:gd name="connsiteY764" fmla="*/ 350 h 10000"/>
                                <a:gd name="connsiteX765" fmla="*/ 598 w 9754"/>
                                <a:gd name="connsiteY765" fmla="*/ 353 h 10000"/>
                                <a:gd name="connsiteX766" fmla="*/ 634 w 9754"/>
                                <a:gd name="connsiteY766" fmla="*/ 357 h 10000"/>
                                <a:gd name="connsiteX767" fmla="*/ 752 w 9754"/>
                                <a:gd name="connsiteY767" fmla="*/ 357 h 10000"/>
                                <a:gd name="connsiteX768" fmla="*/ 752 w 9754"/>
                                <a:gd name="connsiteY768" fmla="*/ 357 h 10000"/>
                                <a:gd name="connsiteX769" fmla="*/ 799 w 9754"/>
                                <a:gd name="connsiteY769" fmla="*/ 353 h 10000"/>
                                <a:gd name="connsiteX770" fmla="*/ 834 w 9754"/>
                                <a:gd name="connsiteY770" fmla="*/ 353 h 10000"/>
                                <a:gd name="connsiteX771" fmla="*/ 834 w 9754"/>
                                <a:gd name="connsiteY771" fmla="*/ 353 h 10000"/>
                                <a:gd name="connsiteX772" fmla="*/ 834 w 9754"/>
                                <a:gd name="connsiteY772" fmla="*/ 353 h 10000"/>
                                <a:gd name="connsiteX773" fmla="*/ 834 w 9754"/>
                                <a:gd name="connsiteY773" fmla="*/ 361 h 10000"/>
                                <a:gd name="connsiteX774" fmla="*/ 799 w 9754"/>
                                <a:gd name="connsiteY774" fmla="*/ 369 h 10000"/>
                                <a:gd name="connsiteX775" fmla="*/ 799 w 9754"/>
                                <a:gd name="connsiteY775" fmla="*/ 369 h 10000"/>
                                <a:gd name="connsiteX776" fmla="*/ 834 w 9754"/>
                                <a:gd name="connsiteY776" fmla="*/ 372 h 10000"/>
                                <a:gd name="connsiteX777" fmla="*/ 879 w 9754"/>
                                <a:gd name="connsiteY777" fmla="*/ 372 h 10000"/>
                                <a:gd name="connsiteX778" fmla="*/ 997 w 9754"/>
                                <a:gd name="connsiteY778" fmla="*/ 376 h 10000"/>
                                <a:gd name="connsiteX779" fmla="*/ 997 w 9754"/>
                                <a:gd name="connsiteY779" fmla="*/ 376 h 10000"/>
                                <a:gd name="connsiteX780" fmla="*/ 1033 w 9754"/>
                                <a:gd name="connsiteY780" fmla="*/ 369 h 10000"/>
                                <a:gd name="connsiteX781" fmla="*/ 1080 w 9754"/>
                                <a:gd name="connsiteY781" fmla="*/ 364 h 10000"/>
                                <a:gd name="connsiteX782" fmla="*/ 1080 w 9754"/>
                                <a:gd name="connsiteY782" fmla="*/ 364 h 10000"/>
                                <a:gd name="connsiteX783" fmla="*/ 1116 w 9754"/>
                                <a:gd name="connsiteY783" fmla="*/ 364 h 10000"/>
                                <a:gd name="connsiteX784" fmla="*/ 1116 w 9754"/>
                                <a:gd name="connsiteY784" fmla="*/ 364 h 10000"/>
                                <a:gd name="connsiteX785" fmla="*/ 1116 w 9754"/>
                                <a:gd name="connsiteY785" fmla="*/ 372 h 10000"/>
                                <a:gd name="connsiteX786" fmla="*/ 1116 w 9754"/>
                                <a:gd name="connsiteY786" fmla="*/ 376 h 10000"/>
                                <a:gd name="connsiteX787" fmla="*/ 1116 w 9754"/>
                                <a:gd name="connsiteY787" fmla="*/ 376 h 10000"/>
                                <a:gd name="connsiteX788" fmla="*/ 1160 w 9754"/>
                                <a:gd name="connsiteY788" fmla="*/ 383 h 10000"/>
                                <a:gd name="connsiteX789" fmla="*/ 1233 w 9754"/>
                                <a:gd name="connsiteY789" fmla="*/ 383 h 10000"/>
                                <a:gd name="connsiteX790" fmla="*/ 1315 w 9754"/>
                                <a:gd name="connsiteY790" fmla="*/ 380 h 10000"/>
                                <a:gd name="connsiteX791" fmla="*/ 1361 w 9754"/>
                                <a:gd name="connsiteY791" fmla="*/ 372 h 10000"/>
                                <a:gd name="connsiteX792" fmla="*/ 1361 w 9754"/>
                                <a:gd name="connsiteY792" fmla="*/ 372 h 10000"/>
                                <a:gd name="connsiteX793" fmla="*/ 1397 w 9754"/>
                                <a:gd name="connsiteY793" fmla="*/ 376 h 10000"/>
                                <a:gd name="connsiteX794" fmla="*/ 1397 w 9754"/>
                                <a:gd name="connsiteY794" fmla="*/ 380 h 10000"/>
                                <a:gd name="connsiteX795" fmla="*/ 1397 w 9754"/>
                                <a:gd name="connsiteY795" fmla="*/ 383 h 10000"/>
                                <a:gd name="connsiteX796" fmla="*/ 1397 w 9754"/>
                                <a:gd name="connsiteY796" fmla="*/ 383 h 10000"/>
                                <a:gd name="connsiteX797" fmla="*/ 1514 w 9754"/>
                                <a:gd name="connsiteY797" fmla="*/ 387 h 10000"/>
                                <a:gd name="connsiteX798" fmla="*/ 1598 w 9754"/>
                                <a:gd name="connsiteY798" fmla="*/ 383 h 10000"/>
                                <a:gd name="connsiteX799" fmla="*/ 1598 w 9754"/>
                                <a:gd name="connsiteY799" fmla="*/ 383 h 10000"/>
                                <a:gd name="connsiteX800" fmla="*/ 1996 w 9754"/>
                                <a:gd name="connsiteY800" fmla="*/ 425 h 10000"/>
                                <a:gd name="connsiteX801" fmla="*/ 2477 w 9754"/>
                                <a:gd name="connsiteY801" fmla="*/ 473 h 10000"/>
                                <a:gd name="connsiteX802" fmla="*/ 3158 w 9754"/>
                                <a:gd name="connsiteY802" fmla="*/ 549 h 10000"/>
                                <a:gd name="connsiteX803" fmla="*/ 3158 w 9754"/>
                                <a:gd name="connsiteY803" fmla="*/ 549 h 10000"/>
                                <a:gd name="connsiteX804" fmla="*/ 2595 w 9754"/>
                                <a:gd name="connsiteY804" fmla="*/ 537 h 10000"/>
                                <a:gd name="connsiteX805" fmla="*/ 2313 w 9754"/>
                                <a:gd name="connsiteY805" fmla="*/ 534 h 10000"/>
                                <a:gd name="connsiteX806" fmla="*/ 1996 w 9754"/>
                                <a:gd name="connsiteY806" fmla="*/ 530 h 10000"/>
                                <a:gd name="connsiteX807" fmla="*/ 1996 w 9754"/>
                                <a:gd name="connsiteY807" fmla="*/ 530 h 10000"/>
                                <a:gd name="connsiteX808" fmla="*/ 1315 w 9754"/>
                                <a:gd name="connsiteY808" fmla="*/ 526 h 10000"/>
                                <a:gd name="connsiteX809" fmla="*/ 1315 w 9754"/>
                                <a:gd name="connsiteY809" fmla="*/ 526 h 10000"/>
                                <a:gd name="connsiteX810" fmla="*/ 0 w 9754"/>
                                <a:gd name="connsiteY810" fmla="*/ 609 h 10000"/>
                                <a:gd name="connsiteX811" fmla="*/ 0 w 9754"/>
                                <a:gd name="connsiteY811" fmla="*/ 609 h 10000"/>
                                <a:gd name="connsiteX812" fmla="*/ 81 w 9754"/>
                                <a:gd name="connsiteY812" fmla="*/ 613 h 10000"/>
                                <a:gd name="connsiteX813" fmla="*/ 1315 w 9754"/>
                                <a:gd name="connsiteY813" fmla="*/ 553 h 10000"/>
                                <a:gd name="connsiteX814" fmla="*/ 1878 w 9754"/>
                                <a:gd name="connsiteY814" fmla="*/ 556 h 10000"/>
                                <a:gd name="connsiteX815" fmla="*/ 2441 w 9754"/>
                                <a:gd name="connsiteY815" fmla="*/ 567 h 10000"/>
                                <a:gd name="connsiteX816" fmla="*/ 2957 w 9754"/>
                                <a:gd name="connsiteY816" fmla="*/ 579 h 10000"/>
                                <a:gd name="connsiteX817" fmla="*/ 2957 w 9754"/>
                                <a:gd name="connsiteY817" fmla="*/ 579 h 10000"/>
                                <a:gd name="connsiteX818" fmla="*/ 3276 w 9754"/>
                                <a:gd name="connsiteY818" fmla="*/ 586 h 10000"/>
                                <a:gd name="connsiteX819" fmla="*/ 3276 w 9754"/>
                                <a:gd name="connsiteY819" fmla="*/ 586 h 10000"/>
                                <a:gd name="connsiteX820" fmla="*/ 3558 w 9754"/>
                                <a:gd name="connsiteY820" fmla="*/ 601 h 10000"/>
                                <a:gd name="connsiteX821" fmla="*/ 3838 w 9754"/>
                                <a:gd name="connsiteY821" fmla="*/ 620 h 10000"/>
                                <a:gd name="connsiteX822" fmla="*/ 3838 w 9754"/>
                                <a:gd name="connsiteY822" fmla="*/ 620 h 10000"/>
                                <a:gd name="connsiteX823" fmla="*/ 4037 w 9754"/>
                                <a:gd name="connsiteY823" fmla="*/ 639 h 10000"/>
                                <a:gd name="connsiteX824" fmla="*/ 4320 w 9754"/>
                                <a:gd name="connsiteY824" fmla="*/ 665 h 10000"/>
                                <a:gd name="connsiteX825" fmla="*/ 4320 w 9754"/>
                                <a:gd name="connsiteY825" fmla="*/ 665 h 10000"/>
                                <a:gd name="connsiteX826" fmla="*/ 4600 w 9754"/>
                                <a:gd name="connsiteY826" fmla="*/ 695 h 10000"/>
                                <a:gd name="connsiteX827" fmla="*/ 4835 w 9754"/>
                                <a:gd name="connsiteY827" fmla="*/ 726 h 10000"/>
                                <a:gd name="connsiteX828" fmla="*/ 5153 w 9754"/>
                                <a:gd name="connsiteY828" fmla="*/ 786 h 10000"/>
                                <a:gd name="connsiteX829" fmla="*/ 5153 w 9754"/>
                                <a:gd name="connsiteY829" fmla="*/ 786 h 10000"/>
                                <a:gd name="connsiteX830" fmla="*/ 5272 w 9754"/>
                                <a:gd name="connsiteY830" fmla="*/ 820 h 10000"/>
                                <a:gd name="connsiteX831" fmla="*/ 5400 w 9754"/>
                                <a:gd name="connsiteY831" fmla="*/ 857 h 10000"/>
                                <a:gd name="connsiteX832" fmla="*/ 5635 w 9754"/>
                                <a:gd name="connsiteY832" fmla="*/ 932 h 10000"/>
                                <a:gd name="connsiteX833" fmla="*/ 5635 w 9754"/>
                                <a:gd name="connsiteY833" fmla="*/ 932 h 10000"/>
                                <a:gd name="connsiteX834" fmla="*/ 5799 w 9754"/>
                                <a:gd name="connsiteY834" fmla="*/ 1000 h 10000"/>
                                <a:gd name="connsiteX835" fmla="*/ 5879 w 9754"/>
                                <a:gd name="connsiteY835" fmla="*/ 1060 h 10000"/>
                                <a:gd name="connsiteX836" fmla="*/ 5998 w 9754"/>
                                <a:gd name="connsiteY836" fmla="*/ 1173 h 10000"/>
                                <a:gd name="connsiteX837" fmla="*/ 5998 w 9754"/>
                                <a:gd name="connsiteY837" fmla="*/ 1173 h 10000"/>
                                <a:gd name="connsiteX838" fmla="*/ 6034 w 9754"/>
                                <a:gd name="connsiteY838" fmla="*/ 1270 h 10000"/>
                                <a:gd name="connsiteX839" fmla="*/ 6034 w 9754"/>
                                <a:gd name="connsiteY839" fmla="*/ 1346 h 10000"/>
                                <a:gd name="connsiteX840" fmla="*/ 6034 w 9754"/>
                                <a:gd name="connsiteY840" fmla="*/ 1346 h 10000"/>
                                <a:gd name="connsiteX841" fmla="*/ 5952 w 9754"/>
                                <a:gd name="connsiteY841" fmla="*/ 5677 h 10000"/>
                                <a:gd name="connsiteX842" fmla="*/ 5915 w 9754"/>
                                <a:gd name="connsiteY842" fmla="*/ 9997 h 10000"/>
                                <a:gd name="connsiteX843" fmla="*/ 5915 w 9754"/>
                                <a:gd name="connsiteY843" fmla="*/ 9997 h 10000"/>
                                <a:gd name="connsiteX844" fmla="*/ 5915 w 9754"/>
                                <a:gd name="connsiteY844" fmla="*/ 10000 h 10000"/>
                                <a:gd name="connsiteX845" fmla="*/ 6479 w 9754"/>
                                <a:gd name="connsiteY845" fmla="*/ 10000 h 10000"/>
                                <a:gd name="connsiteX846" fmla="*/ 6479 w 9754"/>
                                <a:gd name="connsiteY846" fmla="*/ 10000 h 10000"/>
                                <a:gd name="connsiteX847" fmla="*/ 6479 w 9754"/>
                                <a:gd name="connsiteY847" fmla="*/ 9997 h 10000"/>
                                <a:gd name="connsiteX848" fmla="*/ 6479 w 9754"/>
                                <a:gd name="connsiteY848" fmla="*/ 9997 h 10000"/>
                                <a:gd name="connsiteX849" fmla="*/ 6479 w 9754"/>
                                <a:gd name="connsiteY849" fmla="*/ 8632 h 10000"/>
                                <a:gd name="connsiteX850" fmla="*/ 6515 w 9754"/>
                                <a:gd name="connsiteY850" fmla="*/ 5662 h 10000"/>
                                <a:gd name="connsiteX851" fmla="*/ 6552 w 9754"/>
                                <a:gd name="connsiteY851" fmla="*/ 1331 h 10000"/>
                                <a:gd name="connsiteX852" fmla="*/ 6552 w 9754"/>
                                <a:gd name="connsiteY852" fmla="*/ 1331 h 10000"/>
                                <a:gd name="connsiteX853" fmla="*/ 6595 w 9754"/>
                                <a:gd name="connsiteY853" fmla="*/ 1195 h 10000"/>
                                <a:gd name="connsiteX854" fmla="*/ 6595 w 9754"/>
                                <a:gd name="connsiteY854" fmla="*/ 1064 h 10000"/>
                                <a:gd name="connsiteX855" fmla="*/ 6595 w 9754"/>
                                <a:gd name="connsiteY855" fmla="*/ 1064 h 10000"/>
                                <a:gd name="connsiteX856" fmla="*/ 6552 w 9754"/>
                                <a:gd name="connsiteY856" fmla="*/ 1000 h 10000"/>
                                <a:gd name="connsiteX857" fmla="*/ 6595 w 9754"/>
                                <a:gd name="connsiteY857" fmla="*/ 936 h 10000"/>
                                <a:gd name="connsiteX858" fmla="*/ 6595 w 9754"/>
                                <a:gd name="connsiteY858" fmla="*/ 936 h 10000"/>
                                <a:gd name="connsiteX859" fmla="*/ 6595 w 9754"/>
                                <a:gd name="connsiteY859" fmla="*/ 917 h 10000"/>
                                <a:gd name="connsiteX860" fmla="*/ 6595 w 9754"/>
                                <a:gd name="connsiteY860" fmla="*/ 917 h 10000"/>
                                <a:gd name="connsiteX861" fmla="*/ 6633 w 9754"/>
                                <a:gd name="connsiteY861" fmla="*/ 876 h 10000"/>
                                <a:gd name="connsiteX862" fmla="*/ 6679 w 9754"/>
                                <a:gd name="connsiteY862" fmla="*/ 834 h 10000"/>
                                <a:gd name="connsiteX863" fmla="*/ 6795 w 9754"/>
                                <a:gd name="connsiteY863" fmla="*/ 748 h 10000"/>
                                <a:gd name="connsiteX864" fmla="*/ 6795 w 9754"/>
                                <a:gd name="connsiteY864" fmla="*/ 748 h 10000"/>
                                <a:gd name="connsiteX865" fmla="*/ 6878 w 9754"/>
                                <a:gd name="connsiteY865" fmla="*/ 718 h 10000"/>
                                <a:gd name="connsiteX866" fmla="*/ 6960 w 9754"/>
                                <a:gd name="connsiteY866" fmla="*/ 688 h 10000"/>
                                <a:gd name="connsiteX867" fmla="*/ 7158 w 9754"/>
                                <a:gd name="connsiteY867" fmla="*/ 628 h 10000"/>
                                <a:gd name="connsiteX868" fmla="*/ 7158 w 9754"/>
                                <a:gd name="connsiteY868" fmla="*/ 628 h 10000"/>
                                <a:gd name="connsiteX869" fmla="*/ 7314 w 9754"/>
                                <a:gd name="connsiteY869" fmla="*/ 583 h 10000"/>
                                <a:gd name="connsiteX870" fmla="*/ 7476 w 9754"/>
                                <a:gd name="connsiteY870" fmla="*/ 542 h 10000"/>
                                <a:gd name="connsiteX871" fmla="*/ 7476 w 9754"/>
                                <a:gd name="connsiteY871" fmla="*/ 542 h 10000"/>
                                <a:gd name="connsiteX872" fmla="*/ 7876 w 9754"/>
                                <a:gd name="connsiteY872" fmla="*/ 459 h 10000"/>
                                <a:gd name="connsiteX873" fmla="*/ 7876 w 9754"/>
                                <a:gd name="connsiteY873" fmla="*/ 459 h 10000"/>
                                <a:gd name="connsiteX874" fmla="*/ 8075 w 9754"/>
                                <a:gd name="connsiteY874" fmla="*/ 417 h 10000"/>
                                <a:gd name="connsiteX875" fmla="*/ 8194 w 9754"/>
                                <a:gd name="connsiteY875" fmla="*/ 398 h 10000"/>
                                <a:gd name="connsiteX876" fmla="*/ 8312 w 9754"/>
                                <a:gd name="connsiteY876" fmla="*/ 380 h 10000"/>
                                <a:gd name="connsiteX877" fmla="*/ 8312 w 9754"/>
                                <a:gd name="connsiteY877" fmla="*/ 380 h 10000"/>
                                <a:gd name="connsiteX878" fmla="*/ 8312 w 9754"/>
                                <a:gd name="connsiteY878" fmla="*/ 387 h 10000"/>
                                <a:gd name="connsiteX879" fmla="*/ 8394 w 9754"/>
                                <a:gd name="connsiteY879" fmla="*/ 395 h 10000"/>
                                <a:gd name="connsiteX880" fmla="*/ 8474 w 9754"/>
                                <a:gd name="connsiteY880" fmla="*/ 398 h 10000"/>
                                <a:gd name="connsiteX881" fmla="*/ 8592 w 9754"/>
                                <a:gd name="connsiteY881" fmla="*/ 398 h 10000"/>
                                <a:gd name="connsiteX882" fmla="*/ 8592 w 9754"/>
                                <a:gd name="connsiteY882" fmla="*/ 398 h 10000"/>
                                <a:gd name="connsiteX883" fmla="*/ 8638 w 9754"/>
                                <a:gd name="connsiteY883" fmla="*/ 391 h 10000"/>
                                <a:gd name="connsiteX884" fmla="*/ 8674 w 9754"/>
                                <a:gd name="connsiteY884" fmla="*/ 387 h 10000"/>
                                <a:gd name="connsiteX885" fmla="*/ 8674 w 9754"/>
                                <a:gd name="connsiteY885" fmla="*/ 387 h 10000"/>
                                <a:gd name="connsiteX886" fmla="*/ 8755 w 9754"/>
                                <a:gd name="connsiteY886" fmla="*/ 391 h 10000"/>
                                <a:gd name="connsiteX887" fmla="*/ 8874 w 9754"/>
                                <a:gd name="connsiteY887" fmla="*/ 395 h 10000"/>
                                <a:gd name="connsiteX888" fmla="*/ 8911 w 9754"/>
                                <a:gd name="connsiteY888" fmla="*/ 395 h 10000"/>
                                <a:gd name="connsiteX889" fmla="*/ 8992 w 9754"/>
                                <a:gd name="connsiteY889" fmla="*/ 391 h 10000"/>
                                <a:gd name="connsiteX890" fmla="*/ 8992 w 9754"/>
                                <a:gd name="connsiteY890" fmla="*/ 387 h 10000"/>
                                <a:gd name="connsiteX891" fmla="*/ 8992 w 9754"/>
                                <a:gd name="connsiteY891" fmla="*/ 380 h 10000"/>
                                <a:gd name="connsiteX892" fmla="*/ 8992 w 9754"/>
                                <a:gd name="connsiteY892" fmla="*/ 380 h 10000"/>
                                <a:gd name="connsiteX893" fmla="*/ 9074 w 9754"/>
                                <a:gd name="connsiteY893" fmla="*/ 380 h 10000"/>
                                <a:gd name="connsiteX894" fmla="*/ 9192 w 9754"/>
                                <a:gd name="connsiteY894" fmla="*/ 383 h 10000"/>
                                <a:gd name="connsiteX895" fmla="*/ 9192 w 9754"/>
                                <a:gd name="connsiteY895" fmla="*/ 383 h 10000"/>
                                <a:gd name="connsiteX896" fmla="*/ 9236 w 9754"/>
                                <a:gd name="connsiteY896" fmla="*/ 380 h 10000"/>
                                <a:gd name="connsiteX897" fmla="*/ 9274 w 9754"/>
                                <a:gd name="connsiteY897" fmla="*/ 372 h 10000"/>
                                <a:gd name="connsiteX898" fmla="*/ 9236 w 9754"/>
                                <a:gd name="connsiteY898" fmla="*/ 357 h 10000"/>
                                <a:gd name="connsiteX899" fmla="*/ 9236 w 9754"/>
                                <a:gd name="connsiteY899" fmla="*/ 357 h 10000"/>
                                <a:gd name="connsiteX900" fmla="*/ 9391 w 9754"/>
                                <a:gd name="connsiteY900" fmla="*/ 361 h 10000"/>
                                <a:gd name="connsiteX901" fmla="*/ 9518 w 9754"/>
                                <a:gd name="connsiteY901" fmla="*/ 357 h 10000"/>
                                <a:gd name="connsiteX902" fmla="*/ 9518 w 9754"/>
                                <a:gd name="connsiteY902" fmla="*/ 357 h 10000"/>
                                <a:gd name="connsiteX903" fmla="*/ 9518 w 9754"/>
                                <a:gd name="connsiteY903" fmla="*/ 350 h 10000"/>
                                <a:gd name="connsiteX904" fmla="*/ 9473 w 9754"/>
                                <a:gd name="connsiteY904" fmla="*/ 342 h 10000"/>
                                <a:gd name="connsiteX905" fmla="*/ 9437 w 9754"/>
                                <a:gd name="connsiteY905" fmla="*/ 331 h 10000"/>
                                <a:gd name="connsiteX906" fmla="*/ 9437 w 9754"/>
                                <a:gd name="connsiteY906" fmla="*/ 331 h 10000"/>
                                <a:gd name="connsiteX907" fmla="*/ 9554 w 9754"/>
                                <a:gd name="connsiteY907" fmla="*/ 327 h 10000"/>
                                <a:gd name="connsiteX908" fmla="*/ 9636 w 9754"/>
                                <a:gd name="connsiteY908" fmla="*/ 327 h 10000"/>
                                <a:gd name="connsiteX909" fmla="*/ 9672 w 9754"/>
                                <a:gd name="connsiteY909" fmla="*/ 323 h 10000"/>
                                <a:gd name="connsiteX910" fmla="*/ 9672 w 9754"/>
                                <a:gd name="connsiteY910" fmla="*/ 323 h 10000"/>
                                <a:gd name="connsiteX911" fmla="*/ 9718 w 9754"/>
                                <a:gd name="connsiteY911" fmla="*/ 316 h 10000"/>
                                <a:gd name="connsiteX912" fmla="*/ 9672 w 9754"/>
                                <a:gd name="connsiteY912" fmla="*/ 308 h 10000"/>
                                <a:gd name="connsiteX913" fmla="*/ 9554 w 9754"/>
                                <a:gd name="connsiteY913" fmla="*/ 293 h 10000"/>
                                <a:gd name="connsiteX914" fmla="*/ 9554 w 9754"/>
                                <a:gd name="connsiteY914" fmla="*/ 293 h 10000"/>
                                <a:gd name="connsiteX915" fmla="*/ 9718 w 9754"/>
                                <a:gd name="connsiteY915" fmla="*/ 286 h 10000"/>
                                <a:gd name="connsiteX916" fmla="*/ 9754 w 9754"/>
                                <a:gd name="connsiteY916" fmla="*/ 278 h 10000"/>
                                <a:gd name="connsiteX917" fmla="*/ 9754 w 9754"/>
                                <a:gd name="connsiteY917" fmla="*/ 270 h 10000"/>
                                <a:gd name="connsiteX918" fmla="*/ 9754 w 9754"/>
                                <a:gd name="connsiteY918" fmla="*/ 270 h 10000"/>
                                <a:gd name="connsiteX0" fmla="*/ 10000 w 10000"/>
                                <a:gd name="connsiteY0" fmla="*/ 270 h 10000"/>
                                <a:gd name="connsiteX1" fmla="*/ 10000 w 10000"/>
                                <a:gd name="connsiteY1" fmla="*/ 270 h 10000"/>
                                <a:gd name="connsiteX2" fmla="*/ 9916 w 10000"/>
                                <a:gd name="connsiteY2" fmla="*/ 259 h 10000"/>
                                <a:gd name="connsiteX3" fmla="*/ 9833 w 10000"/>
                                <a:gd name="connsiteY3" fmla="*/ 252 h 10000"/>
                                <a:gd name="connsiteX4" fmla="*/ 9833 w 10000"/>
                                <a:gd name="connsiteY4" fmla="*/ 252 h 10000"/>
                                <a:gd name="connsiteX5" fmla="*/ 9916 w 10000"/>
                                <a:gd name="connsiteY5" fmla="*/ 241 h 10000"/>
                                <a:gd name="connsiteX6" fmla="*/ 9916 w 10000"/>
                                <a:gd name="connsiteY6" fmla="*/ 229 h 10000"/>
                                <a:gd name="connsiteX7" fmla="*/ 9879 w 10000"/>
                                <a:gd name="connsiteY7" fmla="*/ 218 h 10000"/>
                                <a:gd name="connsiteX8" fmla="*/ 9795 w 10000"/>
                                <a:gd name="connsiteY8" fmla="*/ 211 h 10000"/>
                                <a:gd name="connsiteX9" fmla="*/ 9795 w 10000"/>
                                <a:gd name="connsiteY9" fmla="*/ 211 h 10000"/>
                                <a:gd name="connsiteX10" fmla="*/ 9758 w 10000"/>
                                <a:gd name="connsiteY10" fmla="*/ 214 h 10000"/>
                                <a:gd name="connsiteX11" fmla="*/ 9758 w 10000"/>
                                <a:gd name="connsiteY11" fmla="*/ 214 h 10000"/>
                                <a:gd name="connsiteX12" fmla="*/ 9758 w 10000"/>
                                <a:gd name="connsiteY12" fmla="*/ 195 h 10000"/>
                                <a:gd name="connsiteX13" fmla="*/ 9712 w 10000"/>
                                <a:gd name="connsiteY13" fmla="*/ 184 h 10000"/>
                                <a:gd name="connsiteX14" fmla="*/ 9675 w 10000"/>
                                <a:gd name="connsiteY14" fmla="*/ 181 h 10000"/>
                                <a:gd name="connsiteX15" fmla="*/ 9675 w 10000"/>
                                <a:gd name="connsiteY15" fmla="*/ 181 h 10000"/>
                                <a:gd name="connsiteX16" fmla="*/ 9554 w 10000"/>
                                <a:gd name="connsiteY16" fmla="*/ 181 h 10000"/>
                                <a:gd name="connsiteX17" fmla="*/ 9469 w 10000"/>
                                <a:gd name="connsiteY17" fmla="*/ 184 h 10000"/>
                                <a:gd name="connsiteX18" fmla="*/ 9469 w 10000"/>
                                <a:gd name="connsiteY18" fmla="*/ 184 h 10000"/>
                                <a:gd name="connsiteX19" fmla="*/ 9469 w 10000"/>
                                <a:gd name="connsiteY19" fmla="*/ 169 h 10000"/>
                                <a:gd name="connsiteX20" fmla="*/ 9469 w 10000"/>
                                <a:gd name="connsiteY20" fmla="*/ 169 h 10000"/>
                                <a:gd name="connsiteX21" fmla="*/ 9386 w 10000"/>
                                <a:gd name="connsiteY21" fmla="*/ 161 h 10000"/>
                                <a:gd name="connsiteX22" fmla="*/ 9303 w 10000"/>
                                <a:gd name="connsiteY22" fmla="*/ 161 h 10000"/>
                                <a:gd name="connsiteX23" fmla="*/ 9266 w 10000"/>
                                <a:gd name="connsiteY23" fmla="*/ 166 h 10000"/>
                                <a:gd name="connsiteX24" fmla="*/ 9266 w 10000"/>
                                <a:gd name="connsiteY24" fmla="*/ 166 h 10000"/>
                                <a:gd name="connsiteX25" fmla="*/ 9219 w 10000"/>
                                <a:gd name="connsiteY25" fmla="*/ 154 h 10000"/>
                                <a:gd name="connsiteX26" fmla="*/ 9219 w 10000"/>
                                <a:gd name="connsiteY26" fmla="*/ 154 h 10000"/>
                                <a:gd name="connsiteX27" fmla="*/ 9136 w 10000"/>
                                <a:gd name="connsiteY27" fmla="*/ 147 h 10000"/>
                                <a:gd name="connsiteX28" fmla="*/ 9136 w 10000"/>
                                <a:gd name="connsiteY28" fmla="*/ 147 h 10000"/>
                                <a:gd name="connsiteX29" fmla="*/ 9098 w 10000"/>
                                <a:gd name="connsiteY29" fmla="*/ 147 h 10000"/>
                                <a:gd name="connsiteX30" fmla="*/ 9060 w 10000"/>
                                <a:gd name="connsiteY30" fmla="*/ 150 h 10000"/>
                                <a:gd name="connsiteX31" fmla="*/ 9014 w 10000"/>
                                <a:gd name="connsiteY31" fmla="*/ 154 h 10000"/>
                                <a:gd name="connsiteX32" fmla="*/ 9014 w 10000"/>
                                <a:gd name="connsiteY32" fmla="*/ 154 h 10000"/>
                                <a:gd name="connsiteX33" fmla="*/ 9014 w 10000"/>
                                <a:gd name="connsiteY33" fmla="*/ 154 h 10000"/>
                                <a:gd name="connsiteX34" fmla="*/ 8976 w 10000"/>
                                <a:gd name="connsiteY34" fmla="*/ 147 h 10000"/>
                                <a:gd name="connsiteX35" fmla="*/ 8931 w 10000"/>
                                <a:gd name="connsiteY35" fmla="*/ 142 h 10000"/>
                                <a:gd name="connsiteX36" fmla="*/ 8856 w 10000"/>
                                <a:gd name="connsiteY36" fmla="*/ 142 h 10000"/>
                                <a:gd name="connsiteX37" fmla="*/ 8856 w 10000"/>
                                <a:gd name="connsiteY37" fmla="*/ 142 h 10000"/>
                                <a:gd name="connsiteX38" fmla="*/ 8809 w 10000"/>
                                <a:gd name="connsiteY38" fmla="*/ 142 h 10000"/>
                                <a:gd name="connsiteX39" fmla="*/ 8772 w 10000"/>
                                <a:gd name="connsiteY39" fmla="*/ 150 h 10000"/>
                                <a:gd name="connsiteX40" fmla="*/ 8772 w 10000"/>
                                <a:gd name="connsiteY40" fmla="*/ 154 h 10000"/>
                                <a:gd name="connsiteX41" fmla="*/ 8688 w 10000"/>
                                <a:gd name="connsiteY41" fmla="*/ 154 h 10000"/>
                                <a:gd name="connsiteX42" fmla="*/ 8688 w 10000"/>
                                <a:gd name="connsiteY42" fmla="*/ 154 h 10000"/>
                                <a:gd name="connsiteX43" fmla="*/ 8652 w 10000"/>
                                <a:gd name="connsiteY43" fmla="*/ 147 h 10000"/>
                                <a:gd name="connsiteX44" fmla="*/ 8567 w 10000"/>
                                <a:gd name="connsiteY44" fmla="*/ 139 h 10000"/>
                                <a:gd name="connsiteX45" fmla="*/ 8567 w 10000"/>
                                <a:gd name="connsiteY45" fmla="*/ 139 h 10000"/>
                                <a:gd name="connsiteX46" fmla="*/ 8522 w 10000"/>
                                <a:gd name="connsiteY46" fmla="*/ 139 h 10000"/>
                                <a:gd name="connsiteX47" fmla="*/ 8484 w 10000"/>
                                <a:gd name="connsiteY47" fmla="*/ 147 h 10000"/>
                                <a:gd name="connsiteX48" fmla="*/ 8446 w 10000"/>
                                <a:gd name="connsiteY48" fmla="*/ 158 h 10000"/>
                                <a:gd name="connsiteX49" fmla="*/ 8446 w 10000"/>
                                <a:gd name="connsiteY49" fmla="*/ 158 h 10000"/>
                                <a:gd name="connsiteX50" fmla="*/ 8364 w 10000"/>
                                <a:gd name="connsiteY50" fmla="*/ 154 h 10000"/>
                                <a:gd name="connsiteX51" fmla="*/ 8316 w 10000"/>
                                <a:gd name="connsiteY51" fmla="*/ 150 h 10000"/>
                                <a:gd name="connsiteX52" fmla="*/ 8316 w 10000"/>
                                <a:gd name="connsiteY52" fmla="*/ 150 h 10000"/>
                                <a:gd name="connsiteX53" fmla="*/ 8279 w 10000"/>
                                <a:gd name="connsiteY53" fmla="*/ 147 h 10000"/>
                                <a:gd name="connsiteX54" fmla="*/ 8243 w 10000"/>
                                <a:gd name="connsiteY54" fmla="*/ 142 h 10000"/>
                                <a:gd name="connsiteX55" fmla="*/ 8243 w 10000"/>
                                <a:gd name="connsiteY55" fmla="*/ 142 h 10000"/>
                                <a:gd name="connsiteX56" fmla="*/ 8158 w 10000"/>
                                <a:gd name="connsiteY56" fmla="*/ 147 h 10000"/>
                                <a:gd name="connsiteX57" fmla="*/ 8158 w 10000"/>
                                <a:gd name="connsiteY57" fmla="*/ 154 h 10000"/>
                                <a:gd name="connsiteX58" fmla="*/ 8158 w 10000"/>
                                <a:gd name="connsiteY58" fmla="*/ 173 h 10000"/>
                                <a:gd name="connsiteX59" fmla="*/ 8158 w 10000"/>
                                <a:gd name="connsiteY59" fmla="*/ 173 h 10000"/>
                                <a:gd name="connsiteX60" fmla="*/ 8112 w 10000"/>
                                <a:gd name="connsiteY60" fmla="*/ 169 h 10000"/>
                                <a:gd name="connsiteX61" fmla="*/ 8112 w 10000"/>
                                <a:gd name="connsiteY61" fmla="*/ 166 h 10000"/>
                                <a:gd name="connsiteX62" fmla="*/ 8112 w 10000"/>
                                <a:gd name="connsiteY62" fmla="*/ 166 h 10000"/>
                                <a:gd name="connsiteX63" fmla="*/ 8075 w 10000"/>
                                <a:gd name="connsiteY63" fmla="*/ 166 h 10000"/>
                                <a:gd name="connsiteX64" fmla="*/ 8075 w 10000"/>
                                <a:gd name="connsiteY64" fmla="*/ 161 h 10000"/>
                                <a:gd name="connsiteX65" fmla="*/ 8075 w 10000"/>
                                <a:gd name="connsiteY65" fmla="*/ 161 h 10000"/>
                                <a:gd name="connsiteX66" fmla="*/ 7991 w 10000"/>
                                <a:gd name="connsiteY66" fmla="*/ 161 h 10000"/>
                                <a:gd name="connsiteX67" fmla="*/ 7905 w 10000"/>
                                <a:gd name="connsiteY67" fmla="*/ 166 h 10000"/>
                                <a:gd name="connsiteX68" fmla="*/ 7869 w 10000"/>
                                <a:gd name="connsiteY68" fmla="*/ 173 h 10000"/>
                                <a:gd name="connsiteX69" fmla="*/ 7869 w 10000"/>
                                <a:gd name="connsiteY69" fmla="*/ 184 h 10000"/>
                                <a:gd name="connsiteX70" fmla="*/ 7869 w 10000"/>
                                <a:gd name="connsiteY70" fmla="*/ 184 h 10000"/>
                                <a:gd name="connsiteX71" fmla="*/ 7869 w 10000"/>
                                <a:gd name="connsiteY71" fmla="*/ 184 h 10000"/>
                                <a:gd name="connsiteX72" fmla="*/ 7905 w 10000"/>
                                <a:gd name="connsiteY72" fmla="*/ 188 h 10000"/>
                                <a:gd name="connsiteX73" fmla="*/ 7905 w 10000"/>
                                <a:gd name="connsiteY73" fmla="*/ 188 h 10000"/>
                                <a:gd name="connsiteX74" fmla="*/ 7869 w 10000"/>
                                <a:gd name="connsiteY74" fmla="*/ 192 h 10000"/>
                                <a:gd name="connsiteX75" fmla="*/ 7869 w 10000"/>
                                <a:gd name="connsiteY75" fmla="*/ 192 h 10000"/>
                                <a:gd name="connsiteX76" fmla="*/ 7824 w 10000"/>
                                <a:gd name="connsiteY76" fmla="*/ 188 h 10000"/>
                                <a:gd name="connsiteX77" fmla="*/ 7787 w 10000"/>
                                <a:gd name="connsiteY77" fmla="*/ 184 h 10000"/>
                                <a:gd name="connsiteX78" fmla="*/ 7787 w 10000"/>
                                <a:gd name="connsiteY78" fmla="*/ 184 h 10000"/>
                                <a:gd name="connsiteX79" fmla="*/ 7702 w 10000"/>
                                <a:gd name="connsiteY79" fmla="*/ 188 h 10000"/>
                                <a:gd name="connsiteX80" fmla="*/ 7665 w 10000"/>
                                <a:gd name="connsiteY80" fmla="*/ 195 h 10000"/>
                                <a:gd name="connsiteX81" fmla="*/ 7665 w 10000"/>
                                <a:gd name="connsiteY81" fmla="*/ 195 h 10000"/>
                                <a:gd name="connsiteX82" fmla="*/ 7702 w 10000"/>
                                <a:gd name="connsiteY82" fmla="*/ 206 h 10000"/>
                                <a:gd name="connsiteX83" fmla="*/ 7702 w 10000"/>
                                <a:gd name="connsiteY83" fmla="*/ 211 h 10000"/>
                                <a:gd name="connsiteX84" fmla="*/ 7702 w 10000"/>
                                <a:gd name="connsiteY84" fmla="*/ 218 h 10000"/>
                                <a:gd name="connsiteX85" fmla="*/ 7702 w 10000"/>
                                <a:gd name="connsiteY85" fmla="*/ 218 h 10000"/>
                                <a:gd name="connsiteX86" fmla="*/ 7665 w 10000"/>
                                <a:gd name="connsiteY86" fmla="*/ 218 h 10000"/>
                                <a:gd name="connsiteX87" fmla="*/ 7582 w 10000"/>
                                <a:gd name="connsiteY87" fmla="*/ 214 h 10000"/>
                                <a:gd name="connsiteX88" fmla="*/ 7582 w 10000"/>
                                <a:gd name="connsiteY88" fmla="*/ 214 h 10000"/>
                                <a:gd name="connsiteX89" fmla="*/ 7545 w 10000"/>
                                <a:gd name="connsiteY89" fmla="*/ 214 h 10000"/>
                                <a:gd name="connsiteX90" fmla="*/ 7461 w 10000"/>
                                <a:gd name="connsiteY90" fmla="*/ 222 h 10000"/>
                                <a:gd name="connsiteX91" fmla="*/ 7461 w 10000"/>
                                <a:gd name="connsiteY91" fmla="*/ 222 h 10000"/>
                                <a:gd name="connsiteX92" fmla="*/ 7498 w 10000"/>
                                <a:gd name="connsiteY92" fmla="*/ 233 h 10000"/>
                                <a:gd name="connsiteX93" fmla="*/ 7618 w 10000"/>
                                <a:gd name="connsiteY93" fmla="*/ 241 h 10000"/>
                                <a:gd name="connsiteX94" fmla="*/ 7618 w 10000"/>
                                <a:gd name="connsiteY94" fmla="*/ 241 h 10000"/>
                                <a:gd name="connsiteX95" fmla="*/ 7498 w 10000"/>
                                <a:gd name="connsiteY95" fmla="*/ 244 h 10000"/>
                                <a:gd name="connsiteX96" fmla="*/ 7414 w 10000"/>
                                <a:gd name="connsiteY96" fmla="*/ 248 h 10000"/>
                                <a:gd name="connsiteX97" fmla="*/ 7414 w 10000"/>
                                <a:gd name="connsiteY97" fmla="*/ 248 h 10000"/>
                                <a:gd name="connsiteX98" fmla="*/ 7414 w 10000"/>
                                <a:gd name="connsiteY98" fmla="*/ 256 h 10000"/>
                                <a:gd name="connsiteX99" fmla="*/ 7461 w 10000"/>
                                <a:gd name="connsiteY99" fmla="*/ 263 h 10000"/>
                                <a:gd name="connsiteX100" fmla="*/ 7498 w 10000"/>
                                <a:gd name="connsiteY100" fmla="*/ 267 h 10000"/>
                                <a:gd name="connsiteX101" fmla="*/ 7618 w 10000"/>
                                <a:gd name="connsiteY101" fmla="*/ 270 h 10000"/>
                                <a:gd name="connsiteX102" fmla="*/ 7618 w 10000"/>
                                <a:gd name="connsiteY102" fmla="*/ 270 h 10000"/>
                                <a:gd name="connsiteX103" fmla="*/ 7582 w 10000"/>
                                <a:gd name="connsiteY103" fmla="*/ 275 h 10000"/>
                                <a:gd name="connsiteX104" fmla="*/ 7545 w 10000"/>
                                <a:gd name="connsiteY104" fmla="*/ 275 h 10000"/>
                                <a:gd name="connsiteX105" fmla="*/ 7545 w 10000"/>
                                <a:gd name="connsiteY105" fmla="*/ 275 h 10000"/>
                                <a:gd name="connsiteX106" fmla="*/ 7461 w 10000"/>
                                <a:gd name="connsiteY106" fmla="*/ 282 h 10000"/>
                                <a:gd name="connsiteX107" fmla="*/ 7461 w 10000"/>
                                <a:gd name="connsiteY107" fmla="*/ 289 h 10000"/>
                                <a:gd name="connsiteX108" fmla="*/ 7498 w 10000"/>
                                <a:gd name="connsiteY108" fmla="*/ 297 h 10000"/>
                                <a:gd name="connsiteX109" fmla="*/ 7618 w 10000"/>
                                <a:gd name="connsiteY109" fmla="*/ 297 h 10000"/>
                                <a:gd name="connsiteX110" fmla="*/ 7618 w 10000"/>
                                <a:gd name="connsiteY110" fmla="*/ 297 h 10000"/>
                                <a:gd name="connsiteX111" fmla="*/ 7618 w 10000"/>
                                <a:gd name="connsiteY111" fmla="*/ 308 h 10000"/>
                                <a:gd name="connsiteX112" fmla="*/ 7618 w 10000"/>
                                <a:gd name="connsiteY112" fmla="*/ 312 h 10000"/>
                                <a:gd name="connsiteX113" fmla="*/ 7582 w 10000"/>
                                <a:gd name="connsiteY113" fmla="*/ 320 h 10000"/>
                                <a:gd name="connsiteX114" fmla="*/ 7582 w 10000"/>
                                <a:gd name="connsiteY114" fmla="*/ 331 h 10000"/>
                                <a:gd name="connsiteX115" fmla="*/ 7582 w 10000"/>
                                <a:gd name="connsiteY115" fmla="*/ 331 h 10000"/>
                                <a:gd name="connsiteX116" fmla="*/ 7618 w 10000"/>
                                <a:gd name="connsiteY116" fmla="*/ 334 h 10000"/>
                                <a:gd name="connsiteX117" fmla="*/ 7702 w 10000"/>
                                <a:gd name="connsiteY117" fmla="*/ 339 h 10000"/>
                                <a:gd name="connsiteX118" fmla="*/ 7787 w 10000"/>
                                <a:gd name="connsiteY118" fmla="*/ 342 h 10000"/>
                                <a:gd name="connsiteX119" fmla="*/ 7869 w 10000"/>
                                <a:gd name="connsiteY119" fmla="*/ 339 h 10000"/>
                                <a:gd name="connsiteX120" fmla="*/ 7869 w 10000"/>
                                <a:gd name="connsiteY120" fmla="*/ 339 h 10000"/>
                                <a:gd name="connsiteX121" fmla="*/ 7869 w 10000"/>
                                <a:gd name="connsiteY121" fmla="*/ 346 h 10000"/>
                                <a:gd name="connsiteX122" fmla="*/ 7824 w 10000"/>
                                <a:gd name="connsiteY122" fmla="*/ 353 h 10000"/>
                                <a:gd name="connsiteX123" fmla="*/ 7824 w 10000"/>
                                <a:gd name="connsiteY123" fmla="*/ 353 h 10000"/>
                                <a:gd name="connsiteX124" fmla="*/ 7869 w 10000"/>
                                <a:gd name="connsiteY124" fmla="*/ 357 h 10000"/>
                                <a:gd name="connsiteX125" fmla="*/ 7905 w 10000"/>
                                <a:gd name="connsiteY125" fmla="*/ 364 h 10000"/>
                                <a:gd name="connsiteX126" fmla="*/ 8075 w 10000"/>
                                <a:gd name="connsiteY126" fmla="*/ 369 h 10000"/>
                                <a:gd name="connsiteX127" fmla="*/ 8075 w 10000"/>
                                <a:gd name="connsiteY127" fmla="*/ 369 h 10000"/>
                                <a:gd name="connsiteX128" fmla="*/ 7787 w 10000"/>
                                <a:gd name="connsiteY128" fmla="*/ 428 h 10000"/>
                                <a:gd name="connsiteX129" fmla="*/ 7498 w 10000"/>
                                <a:gd name="connsiteY129" fmla="*/ 489 h 10000"/>
                                <a:gd name="connsiteX130" fmla="*/ 7498 w 10000"/>
                                <a:gd name="connsiteY130" fmla="*/ 489 h 10000"/>
                                <a:gd name="connsiteX131" fmla="*/ 7293 w 10000"/>
                                <a:gd name="connsiteY131" fmla="*/ 519 h 10000"/>
                                <a:gd name="connsiteX132" fmla="*/ 7293 w 10000"/>
                                <a:gd name="connsiteY132" fmla="*/ 519 h 10000"/>
                                <a:gd name="connsiteX133" fmla="*/ 7051 w 10000"/>
                                <a:gd name="connsiteY133" fmla="*/ 579 h 10000"/>
                                <a:gd name="connsiteX134" fmla="*/ 6800 w 10000"/>
                                <a:gd name="connsiteY134" fmla="*/ 639 h 10000"/>
                                <a:gd name="connsiteX135" fmla="*/ 6800 w 10000"/>
                                <a:gd name="connsiteY135" fmla="*/ 639 h 10000"/>
                                <a:gd name="connsiteX136" fmla="*/ 6761 w 10000"/>
                                <a:gd name="connsiteY136" fmla="*/ 650 h 10000"/>
                                <a:gd name="connsiteX137" fmla="*/ 6717 w 10000"/>
                                <a:gd name="connsiteY137" fmla="*/ 662 h 10000"/>
                                <a:gd name="connsiteX138" fmla="*/ 6717 w 10000"/>
                                <a:gd name="connsiteY138" fmla="*/ 662 h 10000"/>
                                <a:gd name="connsiteX139" fmla="*/ 6679 w 10000"/>
                                <a:gd name="connsiteY139" fmla="*/ 684 h 10000"/>
                                <a:gd name="connsiteX140" fmla="*/ 6595 w 10000"/>
                                <a:gd name="connsiteY140" fmla="*/ 711 h 10000"/>
                                <a:gd name="connsiteX141" fmla="*/ 6595 w 10000"/>
                                <a:gd name="connsiteY141" fmla="*/ 711 h 10000"/>
                                <a:gd name="connsiteX142" fmla="*/ 6556 w 10000"/>
                                <a:gd name="connsiteY142" fmla="*/ 737 h 10000"/>
                                <a:gd name="connsiteX143" fmla="*/ 6556 w 10000"/>
                                <a:gd name="connsiteY143" fmla="*/ 737 h 10000"/>
                                <a:gd name="connsiteX144" fmla="*/ 6436 w 10000"/>
                                <a:gd name="connsiteY144" fmla="*/ 782 h 10000"/>
                                <a:gd name="connsiteX145" fmla="*/ 6352 w 10000"/>
                                <a:gd name="connsiteY145" fmla="*/ 834 h 10000"/>
                                <a:gd name="connsiteX146" fmla="*/ 6352 w 10000"/>
                                <a:gd name="connsiteY146" fmla="*/ 834 h 10000"/>
                                <a:gd name="connsiteX147" fmla="*/ 6307 w 10000"/>
                                <a:gd name="connsiteY147" fmla="*/ 876 h 10000"/>
                                <a:gd name="connsiteX148" fmla="*/ 6307 w 10000"/>
                                <a:gd name="connsiteY148" fmla="*/ 876 h 10000"/>
                                <a:gd name="connsiteX149" fmla="*/ 6102 w 10000"/>
                                <a:gd name="connsiteY149" fmla="*/ 823 h 10000"/>
                                <a:gd name="connsiteX150" fmla="*/ 5945 w 10000"/>
                                <a:gd name="connsiteY150" fmla="*/ 767 h 10000"/>
                                <a:gd name="connsiteX151" fmla="*/ 5945 w 10000"/>
                                <a:gd name="connsiteY151" fmla="*/ 767 h 10000"/>
                                <a:gd name="connsiteX152" fmla="*/ 5777 w 10000"/>
                                <a:gd name="connsiteY152" fmla="*/ 711 h 10000"/>
                                <a:gd name="connsiteX153" fmla="*/ 5777 w 10000"/>
                                <a:gd name="connsiteY153" fmla="*/ 711 h 10000"/>
                                <a:gd name="connsiteX154" fmla="*/ 5693 w 10000"/>
                                <a:gd name="connsiteY154" fmla="*/ 673 h 10000"/>
                                <a:gd name="connsiteX155" fmla="*/ 5609 w 10000"/>
                                <a:gd name="connsiteY155" fmla="*/ 636 h 10000"/>
                                <a:gd name="connsiteX156" fmla="*/ 5609 w 10000"/>
                                <a:gd name="connsiteY156" fmla="*/ 636 h 10000"/>
                                <a:gd name="connsiteX157" fmla="*/ 5572 w 10000"/>
                                <a:gd name="connsiteY157" fmla="*/ 605 h 10000"/>
                                <a:gd name="connsiteX158" fmla="*/ 5572 w 10000"/>
                                <a:gd name="connsiteY158" fmla="*/ 605 h 10000"/>
                                <a:gd name="connsiteX159" fmla="*/ 5536 w 10000"/>
                                <a:gd name="connsiteY159" fmla="*/ 594 h 10000"/>
                                <a:gd name="connsiteX160" fmla="*/ 5536 w 10000"/>
                                <a:gd name="connsiteY160" fmla="*/ 594 h 10000"/>
                                <a:gd name="connsiteX161" fmla="*/ 5609 w 10000"/>
                                <a:gd name="connsiteY161" fmla="*/ 560 h 10000"/>
                                <a:gd name="connsiteX162" fmla="*/ 5609 w 10000"/>
                                <a:gd name="connsiteY162" fmla="*/ 560 h 10000"/>
                                <a:gd name="connsiteX163" fmla="*/ 5656 w 10000"/>
                                <a:gd name="connsiteY163" fmla="*/ 549 h 10000"/>
                                <a:gd name="connsiteX164" fmla="*/ 5777 w 10000"/>
                                <a:gd name="connsiteY164" fmla="*/ 530 h 10000"/>
                                <a:gd name="connsiteX165" fmla="*/ 5981 w 10000"/>
                                <a:gd name="connsiteY165" fmla="*/ 508 h 10000"/>
                                <a:gd name="connsiteX166" fmla="*/ 5981 w 10000"/>
                                <a:gd name="connsiteY166" fmla="*/ 508 h 10000"/>
                                <a:gd name="connsiteX167" fmla="*/ 6233 w 10000"/>
                                <a:gd name="connsiteY167" fmla="*/ 473 h 10000"/>
                                <a:gd name="connsiteX168" fmla="*/ 6512 w 10000"/>
                                <a:gd name="connsiteY168" fmla="*/ 440 h 10000"/>
                                <a:gd name="connsiteX169" fmla="*/ 6512 w 10000"/>
                                <a:gd name="connsiteY169" fmla="*/ 440 h 10000"/>
                                <a:gd name="connsiteX170" fmla="*/ 6512 w 10000"/>
                                <a:gd name="connsiteY170" fmla="*/ 444 h 10000"/>
                                <a:gd name="connsiteX171" fmla="*/ 6556 w 10000"/>
                                <a:gd name="connsiteY171" fmla="*/ 444 h 10000"/>
                                <a:gd name="connsiteX172" fmla="*/ 6556 w 10000"/>
                                <a:gd name="connsiteY172" fmla="*/ 444 h 10000"/>
                                <a:gd name="connsiteX173" fmla="*/ 6595 w 10000"/>
                                <a:gd name="connsiteY173" fmla="*/ 436 h 10000"/>
                                <a:gd name="connsiteX174" fmla="*/ 6595 w 10000"/>
                                <a:gd name="connsiteY174" fmla="*/ 436 h 10000"/>
                                <a:gd name="connsiteX175" fmla="*/ 6642 w 10000"/>
                                <a:gd name="connsiteY175" fmla="*/ 440 h 10000"/>
                                <a:gd name="connsiteX176" fmla="*/ 6717 w 10000"/>
                                <a:gd name="connsiteY176" fmla="*/ 444 h 10000"/>
                                <a:gd name="connsiteX177" fmla="*/ 6717 w 10000"/>
                                <a:gd name="connsiteY177" fmla="*/ 444 h 10000"/>
                                <a:gd name="connsiteX178" fmla="*/ 6761 w 10000"/>
                                <a:gd name="connsiteY178" fmla="*/ 436 h 10000"/>
                                <a:gd name="connsiteX179" fmla="*/ 6761 w 10000"/>
                                <a:gd name="connsiteY179" fmla="*/ 436 h 10000"/>
                                <a:gd name="connsiteX180" fmla="*/ 6800 w 10000"/>
                                <a:gd name="connsiteY180" fmla="*/ 440 h 10000"/>
                                <a:gd name="connsiteX181" fmla="*/ 6847 w 10000"/>
                                <a:gd name="connsiteY181" fmla="*/ 440 h 10000"/>
                                <a:gd name="connsiteX182" fmla="*/ 6847 w 10000"/>
                                <a:gd name="connsiteY182" fmla="*/ 440 h 10000"/>
                                <a:gd name="connsiteX183" fmla="*/ 6921 w 10000"/>
                                <a:gd name="connsiteY183" fmla="*/ 436 h 10000"/>
                                <a:gd name="connsiteX184" fmla="*/ 6921 w 10000"/>
                                <a:gd name="connsiteY184" fmla="*/ 433 h 10000"/>
                                <a:gd name="connsiteX185" fmla="*/ 6921 w 10000"/>
                                <a:gd name="connsiteY185" fmla="*/ 433 h 10000"/>
                                <a:gd name="connsiteX186" fmla="*/ 6966 w 10000"/>
                                <a:gd name="connsiteY186" fmla="*/ 433 h 10000"/>
                                <a:gd name="connsiteX187" fmla="*/ 7004 w 10000"/>
                                <a:gd name="connsiteY187" fmla="*/ 433 h 10000"/>
                                <a:gd name="connsiteX188" fmla="*/ 7004 w 10000"/>
                                <a:gd name="connsiteY188" fmla="*/ 433 h 10000"/>
                                <a:gd name="connsiteX189" fmla="*/ 7051 w 10000"/>
                                <a:gd name="connsiteY189" fmla="*/ 428 h 10000"/>
                                <a:gd name="connsiteX190" fmla="*/ 7051 w 10000"/>
                                <a:gd name="connsiteY190" fmla="*/ 421 h 10000"/>
                                <a:gd name="connsiteX191" fmla="*/ 7051 w 10000"/>
                                <a:gd name="connsiteY191" fmla="*/ 421 h 10000"/>
                                <a:gd name="connsiteX192" fmla="*/ 7088 w 10000"/>
                                <a:gd name="connsiteY192" fmla="*/ 421 h 10000"/>
                                <a:gd name="connsiteX193" fmla="*/ 7136 w 10000"/>
                                <a:gd name="connsiteY193" fmla="*/ 421 h 10000"/>
                                <a:gd name="connsiteX194" fmla="*/ 7136 w 10000"/>
                                <a:gd name="connsiteY194" fmla="*/ 421 h 10000"/>
                                <a:gd name="connsiteX195" fmla="*/ 7171 w 10000"/>
                                <a:gd name="connsiteY195" fmla="*/ 417 h 10000"/>
                                <a:gd name="connsiteX196" fmla="*/ 7171 w 10000"/>
                                <a:gd name="connsiteY196" fmla="*/ 409 h 10000"/>
                                <a:gd name="connsiteX197" fmla="*/ 7088 w 10000"/>
                                <a:gd name="connsiteY197" fmla="*/ 406 h 10000"/>
                                <a:gd name="connsiteX198" fmla="*/ 7088 w 10000"/>
                                <a:gd name="connsiteY198" fmla="*/ 406 h 10000"/>
                                <a:gd name="connsiteX199" fmla="*/ 7136 w 10000"/>
                                <a:gd name="connsiteY199" fmla="*/ 398 h 10000"/>
                                <a:gd name="connsiteX200" fmla="*/ 7171 w 10000"/>
                                <a:gd name="connsiteY200" fmla="*/ 395 h 10000"/>
                                <a:gd name="connsiteX201" fmla="*/ 7171 w 10000"/>
                                <a:gd name="connsiteY201" fmla="*/ 391 h 10000"/>
                                <a:gd name="connsiteX202" fmla="*/ 7171 w 10000"/>
                                <a:gd name="connsiteY202" fmla="*/ 383 h 10000"/>
                                <a:gd name="connsiteX203" fmla="*/ 7171 w 10000"/>
                                <a:gd name="connsiteY203" fmla="*/ 383 h 10000"/>
                                <a:gd name="connsiteX204" fmla="*/ 7136 w 10000"/>
                                <a:gd name="connsiteY204" fmla="*/ 383 h 10000"/>
                                <a:gd name="connsiteX205" fmla="*/ 7051 w 10000"/>
                                <a:gd name="connsiteY205" fmla="*/ 380 h 10000"/>
                                <a:gd name="connsiteX206" fmla="*/ 7051 w 10000"/>
                                <a:gd name="connsiteY206" fmla="*/ 380 h 10000"/>
                                <a:gd name="connsiteX207" fmla="*/ 7088 w 10000"/>
                                <a:gd name="connsiteY207" fmla="*/ 372 h 10000"/>
                                <a:gd name="connsiteX208" fmla="*/ 7088 w 10000"/>
                                <a:gd name="connsiteY208" fmla="*/ 369 h 10000"/>
                                <a:gd name="connsiteX209" fmla="*/ 7088 w 10000"/>
                                <a:gd name="connsiteY209" fmla="*/ 364 h 10000"/>
                                <a:gd name="connsiteX210" fmla="*/ 7088 w 10000"/>
                                <a:gd name="connsiteY210" fmla="*/ 364 h 10000"/>
                                <a:gd name="connsiteX211" fmla="*/ 7051 w 10000"/>
                                <a:gd name="connsiteY211" fmla="*/ 364 h 10000"/>
                                <a:gd name="connsiteX212" fmla="*/ 7004 w 10000"/>
                                <a:gd name="connsiteY212" fmla="*/ 364 h 10000"/>
                                <a:gd name="connsiteX213" fmla="*/ 7004 w 10000"/>
                                <a:gd name="connsiteY213" fmla="*/ 364 h 10000"/>
                                <a:gd name="connsiteX214" fmla="*/ 7004 w 10000"/>
                                <a:gd name="connsiteY214" fmla="*/ 361 h 10000"/>
                                <a:gd name="connsiteX215" fmla="*/ 7004 w 10000"/>
                                <a:gd name="connsiteY215" fmla="*/ 353 h 10000"/>
                                <a:gd name="connsiteX216" fmla="*/ 7004 w 10000"/>
                                <a:gd name="connsiteY216" fmla="*/ 353 h 10000"/>
                                <a:gd name="connsiteX217" fmla="*/ 6966 w 10000"/>
                                <a:gd name="connsiteY217" fmla="*/ 353 h 10000"/>
                                <a:gd name="connsiteX218" fmla="*/ 6966 w 10000"/>
                                <a:gd name="connsiteY218" fmla="*/ 350 h 10000"/>
                                <a:gd name="connsiteX219" fmla="*/ 6966 w 10000"/>
                                <a:gd name="connsiteY219" fmla="*/ 350 h 10000"/>
                                <a:gd name="connsiteX220" fmla="*/ 6847 w 10000"/>
                                <a:gd name="connsiteY220" fmla="*/ 350 h 10000"/>
                                <a:gd name="connsiteX221" fmla="*/ 6847 w 10000"/>
                                <a:gd name="connsiteY221" fmla="*/ 350 h 10000"/>
                                <a:gd name="connsiteX222" fmla="*/ 6800 w 10000"/>
                                <a:gd name="connsiteY222" fmla="*/ 342 h 10000"/>
                                <a:gd name="connsiteX223" fmla="*/ 6800 w 10000"/>
                                <a:gd name="connsiteY223" fmla="*/ 342 h 10000"/>
                                <a:gd name="connsiteX224" fmla="*/ 6761 w 10000"/>
                                <a:gd name="connsiteY224" fmla="*/ 342 h 10000"/>
                                <a:gd name="connsiteX225" fmla="*/ 6717 w 10000"/>
                                <a:gd name="connsiteY225" fmla="*/ 342 h 10000"/>
                                <a:gd name="connsiteX226" fmla="*/ 6642 w 10000"/>
                                <a:gd name="connsiteY226" fmla="*/ 350 h 10000"/>
                                <a:gd name="connsiteX227" fmla="*/ 6642 w 10000"/>
                                <a:gd name="connsiteY227" fmla="*/ 350 h 10000"/>
                                <a:gd name="connsiteX228" fmla="*/ 6595 w 10000"/>
                                <a:gd name="connsiteY228" fmla="*/ 342 h 10000"/>
                                <a:gd name="connsiteX229" fmla="*/ 6595 w 10000"/>
                                <a:gd name="connsiteY229" fmla="*/ 342 h 10000"/>
                                <a:gd name="connsiteX230" fmla="*/ 6556 w 10000"/>
                                <a:gd name="connsiteY230" fmla="*/ 342 h 10000"/>
                                <a:gd name="connsiteX231" fmla="*/ 6512 w 10000"/>
                                <a:gd name="connsiteY231" fmla="*/ 346 h 10000"/>
                                <a:gd name="connsiteX232" fmla="*/ 6474 w 10000"/>
                                <a:gd name="connsiteY232" fmla="*/ 353 h 10000"/>
                                <a:gd name="connsiteX233" fmla="*/ 6474 w 10000"/>
                                <a:gd name="connsiteY233" fmla="*/ 353 h 10000"/>
                                <a:gd name="connsiteX234" fmla="*/ 6436 w 10000"/>
                                <a:gd name="connsiteY234" fmla="*/ 353 h 10000"/>
                                <a:gd name="connsiteX235" fmla="*/ 6436 w 10000"/>
                                <a:gd name="connsiteY235" fmla="*/ 350 h 10000"/>
                                <a:gd name="connsiteX236" fmla="*/ 6436 w 10000"/>
                                <a:gd name="connsiteY236" fmla="*/ 350 h 10000"/>
                                <a:gd name="connsiteX237" fmla="*/ 6352 w 10000"/>
                                <a:gd name="connsiteY237" fmla="*/ 350 h 10000"/>
                                <a:gd name="connsiteX238" fmla="*/ 6307 w 10000"/>
                                <a:gd name="connsiteY238" fmla="*/ 350 h 10000"/>
                                <a:gd name="connsiteX239" fmla="*/ 6307 w 10000"/>
                                <a:gd name="connsiteY239" fmla="*/ 361 h 10000"/>
                                <a:gd name="connsiteX240" fmla="*/ 6307 w 10000"/>
                                <a:gd name="connsiteY240" fmla="*/ 361 h 10000"/>
                                <a:gd name="connsiteX241" fmla="*/ 6233 w 10000"/>
                                <a:gd name="connsiteY241" fmla="*/ 361 h 10000"/>
                                <a:gd name="connsiteX242" fmla="*/ 6233 w 10000"/>
                                <a:gd name="connsiteY242" fmla="*/ 361 h 10000"/>
                                <a:gd name="connsiteX243" fmla="*/ 6186 w 10000"/>
                                <a:gd name="connsiteY243" fmla="*/ 364 h 10000"/>
                                <a:gd name="connsiteX244" fmla="*/ 6149 w 10000"/>
                                <a:gd name="connsiteY244" fmla="*/ 369 h 10000"/>
                                <a:gd name="connsiteX245" fmla="*/ 6186 w 10000"/>
                                <a:gd name="connsiteY245" fmla="*/ 376 h 10000"/>
                                <a:gd name="connsiteX246" fmla="*/ 6233 w 10000"/>
                                <a:gd name="connsiteY246" fmla="*/ 380 h 10000"/>
                                <a:gd name="connsiteX247" fmla="*/ 6233 w 10000"/>
                                <a:gd name="connsiteY247" fmla="*/ 380 h 10000"/>
                                <a:gd name="connsiteX248" fmla="*/ 6186 w 10000"/>
                                <a:gd name="connsiteY248" fmla="*/ 380 h 10000"/>
                                <a:gd name="connsiteX249" fmla="*/ 6149 w 10000"/>
                                <a:gd name="connsiteY249" fmla="*/ 380 h 10000"/>
                                <a:gd name="connsiteX250" fmla="*/ 6149 w 10000"/>
                                <a:gd name="connsiteY250" fmla="*/ 380 h 10000"/>
                                <a:gd name="connsiteX251" fmla="*/ 6102 w 10000"/>
                                <a:gd name="connsiteY251" fmla="*/ 387 h 10000"/>
                                <a:gd name="connsiteX252" fmla="*/ 6102 w 10000"/>
                                <a:gd name="connsiteY252" fmla="*/ 391 h 10000"/>
                                <a:gd name="connsiteX253" fmla="*/ 6102 w 10000"/>
                                <a:gd name="connsiteY253" fmla="*/ 391 h 10000"/>
                                <a:gd name="connsiteX254" fmla="*/ 6149 w 10000"/>
                                <a:gd name="connsiteY254" fmla="*/ 395 h 10000"/>
                                <a:gd name="connsiteX255" fmla="*/ 6186 w 10000"/>
                                <a:gd name="connsiteY255" fmla="*/ 395 h 10000"/>
                                <a:gd name="connsiteX256" fmla="*/ 6186 w 10000"/>
                                <a:gd name="connsiteY256" fmla="*/ 395 h 10000"/>
                                <a:gd name="connsiteX257" fmla="*/ 6149 w 10000"/>
                                <a:gd name="connsiteY257" fmla="*/ 403 h 10000"/>
                                <a:gd name="connsiteX258" fmla="*/ 6186 w 10000"/>
                                <a:gd name="connsiteY258" fmla="*/ 409 h 10000"/>
                                <a:gd name="connsiteX259" fmla="*/ 6186 w 10000"/>
                                <a:gd name="connsiteY259" fmla="*/ 409 h 10000"/>
                                <a:gd name="connsiteX260" fmla="*/ 6233 w 10000"/>
                                <a:gd name="connsiteY260" fmla="*/ 409 h 10000"/>
                                <a:gd name="connsiteX261" fmla="*/ 6307 w 10000"/>
                                <a:gd name="connsiteY261" fmla="*/ 414 h 10000"/>
                                <a:gd name="connsiteX262" fmla="*/ 6307 w 10000"/>
                                <a:gd name="connsiteY262" fmla="*/ 414 h 10000"/>
                                <a:gd name="connsiteX263" fmla="*/ 6269 w 10000"/>
                                <a:gd name="connsiteY263" fmla="*/ 421 h 10000"/>
                                <a:gd name="connsiteX264" fmla="*/ 6269 w 10000"/>
                                <a:gd name="connsiteY264" fmla="*/ 425 h 10000"/>
                                <a:gd name="connsiteX265" fmla="*/ 6269 w 10000"/>
                                <a:gd name="connsiteY265" fmla="*/ 428 h 10000"/>
                                <a:gd name="connsiteX266" fmla="*/ 6269 w 10000"/>
                                <a:gd name="connsiteY266" fmla="*/ 428 h 10000"/>
                                <a:gd name="connsiteX267" fmla="*/ 6352 w 10000"/>
                                <a:gd name="connsiteY267" fmla="*/ 425 h 10000"/>
                                <a:gd name="connsiteX268" fmla="*/ 6390 w 10000"/>
                                <a:gd name="connsiteY268" fmla="*/ 425 h 10000"/>
                                <a:gd name="connsiteX269" fmla="*/ 6390 w 10000"/>
                                <a:gd name="connsiteY269" fmla="*/ 425 h 10000"/>
                                <a:gd name="connsiteX270" fmla="*/ 6233 w 10000"/>
                                <a:gd name="connsiteY270" fmla="*/ 447 h 10000"/>
                                <a:gd name="connsiteX271" fmla="*/ 6027 w 10000"/>
                                <a:gd name="connsiteY271" fmla="*/ 466 h 10000"/>
                                <a:gd name="connsiteX272" fmla="*/ 6027 w 10000"/>
                                <a:gd name="connsiteY272" fmla="*/ 466 h 10000"/>
                                <a:gd name="connsiteX273" fmla="*/ 5823 w 10000"/>
                                <a:gd name="connsiteY273" fmla="*/ 489 h 10000"/>
                                <a:gd name="connsiteX274" fmla="*/ 5823 w 10000"/>
                                <a:gd name="connsiteY274" fmla="*/ 489 h 10000"/>
                                <a:gd name="connsiteX275" fmla="*/ 5405 w 10000"/>
                                <a:gd name="connsiteY275" fmla="*/ 526 h 10000"/>
                                <a:gd name="connsiteX276" fmla="*/ 5405 w 10000"/>
                                <a:gd name="connsiteY276" fmla="*/ 526 h 10000"/>
                                <a:gd name="connsiteX277" fmla="*/ 5330 w 10000"/>
                                <a:gd name="connsiteY277" fmla="*/ 466 h 10000"/>
                                <a:gd name="connsiteX278" fmla="*/ 5247 w 10000"/>
                                <a:gd name="connsiteY278" fmla="*/ 403 h 10000"/>
                                <a:gd name="connsiteX279" fmla="*/ 5247 w 10000"/>
                                <a:gd name="connsiteY279" fmla="*/ 403 h 10000"/>
                                <a:gd name="connsiteX280" fmla="*/ 5199 w 10000"/>
                                <a:gd name="connsiteY280" fmla="*/ 346 h 10000"/>
                                <a:gd name="connsiteX281" fmla="*/ 5162 w 10000"/>
                                <a:gd name="connsiteY281" fmla="*/ 293 h 10000"/>
                                <a:gd name="connsiteX282" fmla="*/ 5162 w 10000"/>
                                <a:gd name="connsiteY282" fmla="*/ 293 h 10000"/>
                                <a:gd name="connsiteX283" fmla="*/ 5162 w 10000"/>
                                <a:gd name="connsiteY283" fmla="*/ 278 h 10000"/>
                                <a:gd name="connsiteX284" fmla="*/ 5199 w 10000"/>
                                <a:gd name="connsiteY284" fmla="*/ 263 h 10000"/>
                                <a:gd name="connsiteX285" fmla="*/ 5199 w 10000"/>
                                <a:gd name="connsiteY285" fmla="*/ 263 h 10000"/>
                                <a:gd name="connsiteX286" fmla="*/ 5247 w 10000"/>
                                <a:gd name="connsiteY286" fmla="*/ 256 h 10000"/>
                                <a:gd name="connsiteX287" fmla="*/ 5283 w 10000"/>
                                <a:gd name="connsiteY287" fmla="*/ 248 h 10000"/>
                                <a:gd name="connsiteX288" fmla="*/ 5283 w 10000"/>
                                <a:gd name="connsiteY288" fmla="*/ 248 h 10000"/>
                                <a:gd name="connsiteX289" fmla="*/ 5330 w 10000"/>
                                <a:gd name="connsiteY289" fmla="*/ 256 h 10000"/>
                                <a:gd name="connsiteX290" fmla="*/ 5405 w 10000"/>
                                <a:gd name="connsiteY290" fmla="*/ 256 h 10000"/>
                                <a:gd name="connsiteX291" fmla="*/ 5487 w 10000"/>
                                <a:gd name="connsiteY291" fmla="*/ 252 h 10000"/>
                                <a:gd name="connsiteX292" fmla="*/ 5487 w 10000"/>
                                <a:gd name="connsiteY292" fmla="*/ 244 h 10000"/>
                                <a:gd name="connsiteX293" fmla="*/ 5487 w 10000"/>
                                <a:gd name="connsiteY293" fmla="*/ 244 h 10000"/>
                                <a:gd name="connsiteX294" fmla="*/ 5536 w 10000"/>
                                <a:gd name="connsiteY294" fmla="*/ 248 h 10000"/>
                                <a:gd name="connsiteX295" fmla="*/ 5609 w 10000"/>
                                <a:gd name="connsiteY295" fmla="*/ 252 h 10000"/>
                                <a:gd name="connsiteX296" fmla="*/ 5609 w 10000"/>
                                <a:gd name="connsiteY296" fmla="*/ 252 h 10000"/>
                                <a:gd name="connsiteX297" fmla="*/ 5693 w 10000"/>
                                <a:gd name="connsiteY297" fmla="*/ 252 h 10000"/>
                                <a:gd name="connsiteX298" fmla="*/ 5739 w 10000"/>
                                <a:gd name="connsiteY298" fmla="*/ 244 h 10000"/>
                                <a:gd name="connsiteX299" fmla="*/ 5739 w 10000"/>
                                <a:gd name="connsiteY299" fmla="*/ 229 h 10000"/>
                                <a:gd name="connsiteX300" fmla="*/ 5739 w 10000"/>
                                <a:gd name="connsiteY300" fmla="*/ 229 h 10000"/>
                                <a:gd name="connsiteX301" fmla="*/ 5777 w 10000"/>
                                <a:gd name="connsiteY301" fmla="*/ 229 h 10000"/>
                                <a:gd name="connsiteX302" fmla="*/ 5823 w 10000"/>
                                <a:gd name="connsiteY302" fmla="*/ 233 h 10000"/>
                                <a:gd name="connsiteX303" fmla="*/ 5859 w 10000"/>
                                <a:gd name="connsiteY303" fmla="*/ 233 h 10000"/>
                                <a:gd name="connsiteX304" fmla="*/ 5897 w 10000"/>
                                <a:gd name="connsiteY304" fmla="*/ 233 h 10000"/>
                                <a:gd name="connsiteX305" fmla="*/ 5897 w 10000"/>
                                <a:gd name="connsiteY305" fmla="*/ 233 h 10000"/>
                                <a:gd name="connsiteX306" fmla="*/ 5945 w 10000"/>
                                <a:gd name="connsiteY306" fmla="*/ 229 h 10000"/>
                                <a:gd name="connsiteX307" fmla="*/ 5981 w 10000"/>
                                <a:gd name="connsiteY307" fmla="*/ 222 h 10000"/>
                                <a:gd name="connsiteX308" fmla="*/ 5981 w 10000"/>
                                <a:gd name="connsiteY308" fmla="*/ 214 h 10000"/>
                                <a:gd name="connsiteX309" fmla="*/ 5945 w 10000"/>
                                <a:gd name="connsiteY309" fmla="*/ 206 h 10000"/>
                                <a:gd name="connsiteX310" fmla="*/ 5945 w 10000"/>
                                <a:gd name="connsiteY310" fmla="*/ 206 h 10000"/>
                                <a:gd name="connsiteX311" fmla="*/ 6027 w 10000"/>
                                <a:gd name="connsiteY311" fmla="*/ 206 h 10000"/>
                                <a:gd name="connsiteX312" fmla="*/ 6102 w 10000"/>
                                <a:gd name="connsiteY312" fmla="*/ 211 h 10000"/>
                                <a:gd name="connsiteX313" fmla="*/ 6186 w 10000"/>
                                <a:gd name="connsiteY313" fmla="*/ 206 h 10000"/>
                                <a:gd name="connsiteX314" fmla="*/ 6186 w 10000"/>
                                <a:gd name="connsiteY314" fmla="*/ 200 h 10000"/>
                                <a:gd name="connsiteX315" fmla="*/ 6186 w 10000"/>
                                <a:gd name="connsiteY315" fmla="*/ 200 h 10000"/>
                                <a:gd name="connsiteX316" fmla="*/ 6186 w 10000"/>
                                <a:gd name="connsiteY316" fmla="*/ 192 h 10000"/>
                                <a:gd name="connsiteX317" fmla="*/ 6149 w 10000"/>
                                <a:gd name="connsiteY317" fmla="*/ 188 h 10000"/>
                                <a:gd name="connsiteX318" fmla="*/ 6102 w 10000"/>
                                <a:gd name="connsiteY318" fmla="*/ 181 h 10000"/>
                                <a:gd name="connsiteX319" fmla="*/ 6102 w 10000"/>
                                <a:gd name="connsiteY319" fmla="*/ 177 h 10000"/>
                                <a:gd name="connsiteX320" fmla="*/ 6102 w 10000"/>
                                <a:gd name="connsiteY320" fmla="*/ 177 h 10000"/>
                                <a:gd name="connsiteX321" fmla="*/ 6149 w 10000"/>
                                <a:gd name="connsiteY321" fmla="*/ 177 h 10000"/>
                                <a:gd name="connsiteX322" fmla="*/ 6186 w 10000"/>
                                <a:gd name="connsiteY322" fmla="*/ 177 h 10000"/>
                                <a:gd name="connsiteX323" fmla="*/ 6186 w 10000"/>
                                <a:gd name="connsiteY323" fmla="*/ 177 h 10000"/>
                                <a:gd name="connsiteX324" fmla="*/ 6233 w 10000"/>
                                <a:gd name="connsiteY324" fmla="*/ 173 h 10000"/>
                                <a:gd name="connsiteX325" fmla="*/ 6269 w 10000"/>
                                <a:gd name="connsiteY325" fmla="*/ 169 h 10000"/>
                                <a:gd name="connsiteX326" fmla="*/ 6269 w 10000"/>
                                <a:gd name="connsiteY326" fmla="*/ 158 h 10000"/>
                                <a:gd name="connsiteX327" fmla="*/ 6269 w 10000"/>
                                <a:gd name="connsiteY327" fmla="*/ 158 h 10000"/>
                                <a:gd name="connsiteX328" fmla="*/ 6233 w 10000"/>
                                <a:gd name="connsiteY328" fmla="*/ 150 h 10000"/>
                                <a:gd name="connsiteX329" fmla="*/ 6149 w 10000"/>
                                <a:gd name="connsiteY329" fmla="*/ 147 h 10000"/>
                                <a:gd name="connsiteX330" fmla="*/ 6149 w 10000"/>
                                <a:gd name="connsiteY330" fmla="*/ 147 h 10000"/>
                                <a:gd name="connsiteX331" fmla="*/ 6269 w 10000"/>
                                <a:gd name="connsiteY331" fmla="*/ 139 h 10000"/>
                                <a:gd name="connsiteX332" fmla="*/ 6307 w 10000"/>
                                <a:gd name="connsiteY332" fmla="*/ 131 h 10000"/>
                                <a:gd name="connsiteX333" fmla="*/ 6307 w 10000"/>
                                <a:gd name="connsiteY333" fmla="*/ 124 h 10000"/>
                                <a:gd name="connsiteX334" fmla="*/ 6307 w 10000"/>
                                <a:gd name="connsiteY334" fmla="*/ 124 h 10000"/>
                                <a:gd name="connsiteX335" fmla="*/ 6269 w 10000"/>
                                <a:gd name="connsiteY335" fmla="*/ 120 h 10000"/>
                                <a:gd name="connsiteX336" fmla="*/ 6269 w 10000"/>
                                <a:gd name="connsiteY336" fmla="*/ 117 h 10000"/>
                                <a:gd name="connsiteX337" fmla="*/ 6269 w 10000"/>
                                <a:gd name="connsiteY337" fmla="*/ 113 h 10000"/>
                                <a:gd name="connsiteX338" fmla="*/ 6269 w 10000"/>
                                <a:gd name="connsiteY338" fmla="*/ 113 h 10000"/>
                                <a:gd name="connsiteX339" fmla="*/ 6186 w 10000"/>
                                <a:gd name="connsiteY339" fmla="*/ 105 h 10000"/>
                                <a:gd name="connsiteX340" fmla="*/ 6186 w 10000"/>
                                <a:gd name="connsiteY340" fmla="*/ 105 h 10000"/>
                                <a:gd name="connsiteX341" fmla="*/ 6233 w 10000"/>
                                <a:gd name="connsiteY341" fmla="*/ 102 h 10000"/>
                                <a:gd name="connsiteX342" fmla="*/ 6269 w 10000"/>
                                <a:gd name="connsiteY342" fmla="*/ 94 h 10000"/>
                                <a:gd name="connsiteX343" fmla="*/ 6269 w 10000"/>
                                <a:gd name="connsiteY343" fmla="*/ 86 h 10000"/>
                                <a:gd name="connsiteX344" fmla="*/ 6233 w 10000"/>
                                <a:gd name="connsiteY344" fmla="*/ 79 h 10000"/>
                                <a:gd name="connsiteX345" fmla="*/ 6233 w 10000"/>
                                <a:gd name="connsiteY345" fmla="*/ 79 h 10000"/>
                                <a:gd name="connsiteX346" fmla="*/ 6149 w 10000"/>
                                <a:gd name="connsiteY346" fmla="*/ 83 h 10000"/>
                                <a:gd name="connsiteX347" fmla="*/ 6102 w 10000"/>
                                <a:gd name="connsiteY347" fmla="*/ 83 h 10000"/>
                                <a:gd name="connsiteX348" fmla="*/ 6064 w 10000"/>
                                <a:gd name="connsiteY348" fmla="*/ 79 h 10000"/>
                                <a:gd name="connsiteX349" fmla="*/ 6064 w 10000"/>
                                <a:gd name="connsiteY349" fmla="*/ 79 h 10000"/>
                                <a:gd name="connsiteX350" fmla="*/ 6102 w 10000"/>
                                <a:gd name="connsiteY350" fmla="*/ 72 h 10000"/>
                                <a:gd name="connsiteX351" fmla="*/ 6102 w 10000"/>
                                <a:gd name="connsiteY351" fmla="*/ 64 h 10000"/>
                                <a:gd name="connsiteX352" fmla="*/ 6102 w 10000"/>
                                <a:gd name="connsiteY352" fmla="*/ 64 h 10000"/>
                                <a:gd name="connsiteX353" fmla="*/ 6027 w 10000"/>
                                <a:gd name="connsiteY353" fmla="*/ 61 h 10000"/>
                                <a:gd name="connsiteX354" fmla="*/ 5945 w 10000"/>
                                <a:gd name="connsiteY354" fmla="*/ 53 h 10000"/>
                                <a:gd name="connsiteX355" fmla="*/ 5945 w 10000"/>
                                <a:gd name="connsiteY355" fmla="*/ 53 h 10000"/>
                                <a:gd name="connsiteX356" fmla="*/ 5945 w 10000"/>
                                <a:gd name="connsiteY356" fmla="*/ 45 h 10000"/>
                                <a:gd name="connsiteX357" fmla="*/ 5897 w 10000"/>
                                <a:gd name="connsiteY357" fmla="*/ 38 h 10000"/>
                                <a:gd name="connsiteX358" fmla="*/ 5823 w 10000"/>
                                <a:gd name="connsiteY358" fmla="*/ 38 h 10000"/>
                                <a:gd name="connsiteX359" fmla="*/ 5739 w 10000"/>
                                <a:gd name="connsiteY359" fmla="*/ 38 h 10000"/>
                                <a:gd name="connsiteX360" fmla="*/ 5739 w 10000"/>
                                <a:gd name="connsiteY360" fmla="*/ 38 h 10000"/>
                                <a:gd name="connsiteX361" fmla="*/ 5739 w 10000"/>
                                <a:gd name="connsiteY361" fmla="*/ 34 h 10000"/>
                                <a:gd name="connsiteX362" fmla="*/ 5739 w 10000"/>
                                <a:gd name="connsiteY362" fmla="*/ 34 h 10000"/>
                                <a:gd name="connsiteX363" fmla="*/ 5693 w 10000"/>
                                <a:gd name="connsiteY363" fmla="*/ 30 h 10000"/>
                                <a:gd name="connsiteX364" fmla="*/ 5656 w 10000"/>
                                <a:gd name="connsiteY364" fmla="*/ 22 h 10000"/>
                                <a:gd name="connsiteX365" fmla="*/ 5609 w 10000"/>
                                <a:gd name="connsiteY365" fmla="*/ 19 h 10000"/>
                                <a:gd name="connsiteX366" fmla="*/ 5536 w 10000"/>
                                <a:gd name="connsiteY366" fmla="*/ 15 h 10000"/>
                                <a:gd name="connsiteX367" fmla="*/ 5536 w 10000"/>
                                <a:gd name="connsiteY367" fmla="*/ 15 h 10000"/>
                                <a:gd name="connsiteX368" fmla="*/ 5487 w 10000"/>
                                <a:gd name="connsiteY368" fmla="*/ 15 h 10000"/>
                                <a:gd name="connsiteX369" fmla="*/ 5451 w 10000"/>
                                <a:gd name="connsiteY369" fmla="*/ 19 h 10000"/>
                                <a:gd name="connsiteX370" fmla="*/ 5451 w 10000"/>
                                <a:gd name="connsiteY370" fmla="*/ 19 h 10000"/>
                                <a:gd name="connsiteX371" fmla="*/ 5451 w 10000"/>
                                <a:gd name="connsiteY371" fmla="*/ 15 h 10000"/>
                                <a:gd name="connsiteX372" fmla="*/ 5405 w 10000"/>
                                <a:gd name="connsiteY372" fmla="*/ 11 h 10000"/>
                                <a:gd name="connsiteX373" fmla="*/ 5405 w 10000"/>
                                <a:gd name="connsiteY373" fmla="*/ 11 h 10000"/>
                                <a:gd name="connsiteX374" fmla="*/ 5330 w 10000"/>
                                <a:gd name="connsiteY374" fmla="*/ 15 h 10000"/>
                                <a:gd name="connsiteX375" fmla="*/ 5330 w 10000"/>
                                <a:gd name="connsiteY375" fmla="*/ 15 h 10000"/>
                                <a:gd name="connsiteX376" fmla="*/ 5283 w 10000"/>
                                <a:gd name="connsiteY376" fmla="*/ 8 h 10000"/>
                                <a:gd name="connsiteX377" fmla="*/ 5162 w 10000"/>
                                <a:gd name="connsiteY377" fmla="*/ 0 h 10000"/>
                                <a:gd name="connsiteX378" fmla="*/ 5162 w 10000"/>
                                <a:gd name="connsiteY378" fmla="*/ 0 h 10000"/>
                                <a:gd name="connsiteX379" fmla="*/ 5126 w 10000"/>
                                <a:gd name="connsiteY379" fmla="*/ 0 h 10000"/>
                                <a:gd name="connsiteX380" fmla="*/ 5079 w 10000"/>
                                <a:gd name="connsiteY380" fmla="*/ 3 h 10000"/>
                                <a:gd name="connsiteX381" fmla="*/ 5042 w 10000"/>
                                <a:gd name="connsiteY381" fmla="*/ 11 h 10000"/>
                                <a:gd name="connsiteX382" fmla="*/ 5042 w 10000"/>
                                <a:gd name="connsiteY382" fmla="*/ 11 h 10000"/>
                                <a:gd name="connsiteX383" fmla="*/ 4920 w 10000"/>
                                <a:gd name="connsiteY383" fmla="*/ 11 h 10000"/>
                                <a:gd name="connsiteX384" fmla="*/ 4920 w 10000"/>
                                <a:gd name="connsiteY384" fmla="*/ 11 h 10000"/>
                                <a:gd name="connsiteX385" fmla="*/ 4920 w 10000"/>
                                <a:gd name="connsiteY385" fmla="*/ 3 h 10000"/>
                                <a:gd name="connsiteX386" fmla="*/ 4920 w 10000"/>
                                <a:gd name="connsiteY386" fmla="*/ 3 h 10000"/>
                                <a:gd name="connsiteX387" fmla="*/ 4838 w 10000"/>
                                <a:gd name="connsiteY387" fmla="*/ 0 h 10000"/>
                                <a:gd name="connsiteX388" fmla="*/ 4791 w 10000"/>
                                <a:gd name="connsiteY388" fmla="*/ 0 h 10000"/>
                                <a:gd name="connsiteX389" fmla="*/ 4632 w 10000"/>
                                <a:gd name="connsiteY389" fmla="*/ 3 h 10000"/>
                                <a:gd name="connsiteX390" fmla="*/ 4632 w 10000"/>
                                <a:gd name="connsiteY390" fmla="*/ 3 h 10000"/>
                                <a:gd name="connsiteX391" fmla="*/ 4632 w 10000"/>
                                <a:gd name="connsiteY391" fmla="*/ 8 h 10000"/>
                                <a:gd name="connsiteX392" fmla="*/ 4632 w 10000"/>
                                <a:gd name="connsiteY392" fmla="*/ 8 h 10000"/>
                                <a:gd name="connsiteX393" fmla="*/ 4549 w 10000"/>
                                <a:gd name="connsiteY393" fmla="*/ 8 h 10000"/>
                                <a:gd name="connsiteX394" fmla="*/ 4465 w 10000"/>
                                <a:gd name="connsiteY394" fmla="*/ 11 h 10000"/>
                                <a:gd name="connsiteX395" fmla="*/ 4465 w 10000"/>
                                <a:gd name="connsiteY395" fmla="*/ 11 h 10000"/>
                                <a:gd name="connsiteX396" fmla="*/ 4344 w 10000"/>
                                <a:gd name="connsiteY396" fmla="*/ 8 h 10000"/>
                                <a:gd name="connsiteX397" fmla="*/ 4344 w 10000"/>
                                <a:gd name="connsiteY397" fmla="*/ 8 h 10000"/>
                                <a:gd name="connsiteX398" fmla="*/ 4260 w 10000"/>
                                <a:gd name="connsiteY398" fmla="*/ 11 h 10000"/>
                                <a:gd name="connsiteX399" fmla="*/ 4224 w 10000"/>
                                <a:gd name="connsiteY399" fmla="*/ 15 h 10000"/>
                                <a:gd name="connsiteX400" fmla="*/ 4224 w 10000"/>
                                <a:gd name="connsiteY400" fmla="*/ 30 h 10000"/>
                                <a:gd name="connsiteX401" fmla="*/ 4224 w 10000"/>
                                <a:gd name="connsiteY401" fmla="*/ 30 h 10000"/>
                                <a:gd name="connsiteX402" fmla="*/ 4094 w 10000"/>
                                <a:gd name="connsiteY402" fmla="*/ 30 h 10000"/>
                                <a:gd name="connsiteX403" fmla="*/ 4055 w 10000"/>
                                <a:gd name="connsiteY403" fmla="*/ 30 h 10000"/>
                                <a:gd name="connsiteX404" fmla="*/ 4018 w 10000"/>
                                <a:gd name="connsiteY404" fmla="*/ 30 h 10000"/>
                                <a:gd name="connsiteX405" fmla="*/ 4018 w 10000"/>
                                <a:gd name="connsiteY405" fmla="*/ 30 h 10000"/>
                                <a:gd name="connsiteX406" fmla="*/ 3971 w 10000"/>
                                <a:gd name="connsiteY406" fmla="*/ 38 h 10000"/>
                                <a:gd name="connsiteX407" fmla="*/ 3971 w 10000"/>
                                <a:gd name="connsiteY407" fmla="*/ 38 h 10000"/>
                                <a:gd name="connsiteX408" fmla="*/ 3971 w 10000"/>
                                <a:gd name="connsiteY408" fmla="*/ 41 h 10000"/>
                                <a:gd name="connsiteX409" fmla="*/ 3971 w 10000"/>
                                <a:gd name="connsiteY409" fmla="*/ 45 h 10000"/>
                                <a:gd name="connsiteX410" fmla="*/ 3971 w 10000"/>
                                <a:gd name="connsiteY410" fmla="*/ 45 h 10000"/>
                                <a:gd name="connsiteX411" fmla="*/ 3935 w 10000"/>
                                <a:gd name="connsiteY411" fmla="*/ 49 h 10000"/>
                                <a:gd name="connsiteX412" fmla="*/ 3889 w 10000"/>
                                <a:gd name="connsiteY412" fmla="*/ 53 h 10000"/>
                                <a:gd name="connsiteX413" fmla="*/ 3889 w 10000"/>
                                <a:gd name="connsiteY413" fmla="*/ 56 h 10000"/>
                                <a:gd name="connsiteX414" fmla="*/ 3889 w 10000"/>
                                <a:gd name="connsiteY414" fmla="*/ 56 h 10000"/>
                                <a:gd name="connsiteX415" fmla="*/ 3814 w 10000"/>
                                <a:gd name="connsiteY415" fmla="*/ 56 h 10000"/>
                                <a:gd name="connsiteX416" fmla="*/ 3768 w 10000"/>
                                <a:gd name="connsiteY416" fmla="*/ 61 h 10000"/>
                                <a:gd name="connsiteX417" fmla="*/ 3768 w 10000"/>
                                <a:gd name="connsiteY417" fmla="*/ 67 h 10000"/>
                                <a:gd name="connsiteX418" fmla="*/ 3814 w 10000"/>
                                <a:gd name="connsiteY418" fmla="*/ 72 h 10000"/>
                                <a:gd name="connsiteX419" fmla="*/ 3814 w 10000"/>
                                <a:gd name="connsiteY419" fmla="*/ 72 h 10000"/>
                                <a:gd name="connsiteX420" fmla="*/ 3814 w 10000"/>
                                <a:gd name="connsiteY420" fmla="*/ 75 h 10000"/>
                                <a:gd name="connsiteX421" fmla="*/ 3768 w 10000"/>
                                <a:gd name="connsiteY421" fmla="*/ 86 h 10000"/>
                                <a:gd name="connsiteX422" fmla="*/ 3768 w 10000"/>
                                <a:gd name="connsiteY422" fmla="*/ 86 h 10000"/>
                                <a:gd name="connsiteX423" fmla="*/ 3684 w 10000"/>
                                <a:gd name="connsiteY423" fmla="*/ 90 h 10000"/>
                                <a:gd name="connsiteX424" fmla="*/ 3648 w 10000"/>
                                <a:gd name="connsiteY424" fmla="*/ 94 h 10000"/>
                                <a:gd name="connsiteX425" fmla="*/ 3648 w 10000"/>
                                <a:gd name="connsiteY425" fmla="*/ 102 h 10000"/>
                                <a:gd name="connsiteX426" fmla="*/ 3648 w 10000"/>
                                <a:gd name="connsiteY426" fmla="*/ 102 h 10000"/>
                                <a:gd name="connsiteX427" fmla="*/ 3684 w 10000"/>
                                <a:gd name="connsiteY427" fmla="*/ 105 h 10000"/>
                                <a:gd name="connsiteX428" fmla="*/ 3730 w 10000"/>
                                <a:gd name="connsiteY428" fmla="*/ 109 h 10000"/>
                                <a:gd name="connsiteX429" fmla="*/ 3730 w 10000"/>
                                <a:gd name="connsiteY429" fmla="*/ 117 h 10000"/>
                                <a:gd name="connsiteX430" fmla="*/ 3730 w 10000"/>
                                <a:gd name="connsiteY430" fmla="*/ 117 h 10000"/>
                                <a:gd name="connsiteX431" fmla="*/ 3684 w 10000"/>
                                <a:gd name="connsiteY431" fmla="*/ 117 h 10000"/>
                                <a:gd name="connsiteX432" fmla="*/ 3648 w 10000"/>
                                <a:gd name="connsiteY432" fmla="*/ 120 h 10000"/>
                                <a:gd name="connsiteX433" fmla="*/ 3608 w 10000"/>
                                <a:gd name="connsiteY433" fmla="*/ 128 h 10000"/>
                                <a:gd name="connsiteX434" fmla="*/ 3608 w 10000"/>
                                <a:gd name="connsiteY434" fmla="*/ 139 h 10000"/>
                                <a:gd name="connsiteX435" fmla="*/ 3684 w 10000"/>
                                <a:gd name="connsiteY435" fmla="*/ 142 h 10000"/>
                                <a:gd name="connsiteX436" fmla="*/ 3684 w 10000"/>
                                <a:gd name="connsiteY436" fmla="*/ 142 h 10000"/>
                                <a:gd name="connsiteX437" fmla="*/ 3730 w 10000"/>
                                <a:gd name="connsiteY437" fmla="*/ 154 h 10000"/>
                                <a:gd name="connsiteX438" fmla="*/ 3730 w 10000"/>
                                <a:gd name="connsiteY438" fmla="*/ 154 h 10000"/>
                                <a:gd name="connsiteX439" fmla="*/ 3684 w 10000"/>
                                <a:gd name="connsiteY439" fmla="*/ 166 h 10000"/>
                                <a:gd name="connsiteX440" fmla="*/ 3684 w 10000"/>
                                <a:gd name="connsiteY440" fmla="*/ 166 h 10000"/>
                                <a:gd name="connsiteX441" fmla="*/ 3684 w 10000"/>
                                <a:gd name="connsiteY441" fmla="*/ 169 h 10000"/>
                                <a:gd name="connsiteX442" fmla="*/ 3730 w 10000"/>
                                <a:gd name="connsiteY442" fmla="*/ 177 h 10000"/>
                                <a:gd name="connsiteX443" fmla="*/ 3730 w 10000"/>
                                <a:gd name="connsiteY443" fmla="*/ 177 h 10000"/>
                                <a:gd name="connsiteX444" fmla="*/ 3850 w 10000"/>
                                <a:gd name="connsiteY444" fmla="*/ 177 h 10000"/>
                                <a:gd name="connsiteX445" fmla="*/ 3850 w 10000"/>
                                <a:gd name="connsiteY445" fmla="*/ 177 h 10000"/>
                                <a:gd name="connsiteX446" fmla="*/ 3850 w 10000"/>
                                <a:gd name="connsiteY446" fmla="*/ 181 h 10000"/>
                                <a:gd name="connsiteX447" fmla="*/ 3850 w 10000"/>
                                <a:gd name="connsiteY447" fmla="*/ 188 h 10000"/>
                                <a:gd name="connsiteX448" fmla="*/ 3850 w 10000"/>
                                <a:gd name="connsiteY448" fmla="*/ 195 h 10000"/>
                                <a:gd name="connsiteX449" fmla="*/ 3889 w 10000"/>
                                <a:gd name="connsiteY449" fmla="*/ 200 h 10000"/>
                                <a:gd name="connsiteX450" fmla="*/ 3889 w 10000"/>
                                <a:gd name="connsiteY450" fmla="*/ 200 h 10000"/>
                                <a:gd name="connsiteX451" fmla="*/ 4018 w 10000"/>
                                <a:gd name="connsiteY451" fmla="*/ 200 h 10000"/>
                                <a:gd name="connsiteX452" fmla="*/ 4018 w 10000"/>
                                <a:gd name="connsiteY452" fmla="*/ 200 h 10000"/>
                                <a:gd name="connsiteX453" fmla="*/ 4055 w 10000"/>
                                <a:gd name="connsiteY453" fmla="*/ 206 h 10000"/>
                                <a:gd name="connsiteX454" fmla="*/ 4055 w 10000"/>
                                <a:gd name="connsiteY454" fmla="*/ 206 h 10000"/>
                                <a:gd name="connsiteX455" fmla="*/ 4018 w 10000"/>
                                <a:gd name="connsiteY455" fmla="*/ 214 h 10000"/>
                                <a:gd name="connsiteX456" fmla="*/ 4018 w 10000"/>
                                <a:gd name="connsiteY456" fmla="*/ 214 h 10000"/>
                                <a:gd name="connsiteX457" fmla="*/ 4055 w 10000"/>
                                <a:gd name="connsiteY457" fmla="*/ 218 h 10000"/>
                                <a:gd name="connsiteX458" fmla="*/ 4139 w 10000"/>
                                <a:gd name="connsiteY458" fmla="*/ 222 h 10000"/>
                                <a:gd name="connsiteX459" fmla="*/ 4139 w 10000"/>
                                <a:gd name="connsiteY459" fmla="*/ 222 h 10000"/>
                                <a:gd name="connsiteX460" fmla="*/ 4224 w 10000"/>
                                <a:gd name="connsiteY460" fmla="*/ 222 h 10000"/>
                                <a:gd name="connsiteX461" fmla="*/ 4298 w 10000"/>
                                <a:gd name="connsiteY461" fmla="*/ 222 h 10000"/>
                                <a:gd name="connsiteX462" fmla="*/ 4381 w 10000"/>
                                <a:gd name="connsiteY462" fmla="*/ 233 h 10000"/>
                                <a:gd name="connsiteX463" fmla="*/ 4381 w 10000"/>
                                <a:gd name="connsiteY463" fmla="*/ 233 h 10000"/>
                                <a:gd name="connsiteX464" fmla="*/ 4465 w 10000"/>
                                <a:gd name="connsiteY464" fmla="*/ 237 h 10000"/>
                                <a:gd name="connsiteX465" fmla="*/ 4549 w 10000"/>
                                <a:gd name="connsiteY465" fmla="*/ 241 h 10000"/>
                                <a:gd name="connsiteX466" fmla="*/ 4549 w 10000"/>
                                <a:gd name="connsiteY466" fmla="*/ 241 h 10000"/>
                                <a:gd name="connsiteX467" fmla="*/ 4586 w 10000"/>
                                <a:gd name="connsiteY467" fmla="*/ 244 h 10000"/>
                                <a:gd name="connsiteX468" fmla="*/ 4586 w 10000"/>
                                <a:gd name="connsiteY468" fmla="*/ 244 h 10000"/>
                                <a:gd name="connsiteX469" fmla="*/ 4632 w 10000"/>
                                <a:gd name="connsiteY469" fmla="*/ 248 h 10000"/>
                                <a:gd name="connsiteX470" fmla="*/ 4716 w 10000"/>
                                <a:gd name="connsiteY470" fmla="*/ 244 h 10000"/>
                                <a:gd name="connsiteX471" fmla="*/ 4716 w 10000"/>
                                <a:gd name="connsiteY471" fmla="*/ 244 h 10000"/>
                                <a:gd name="connsiteX472" fmla="*/ 4752 w 10000"/>
                                <a:gd name="connsiteY472" fmla="*/ 252 h 10000"/>
                                <a:gd name="connsiteX473" fmla="*/ 4791 w 10000"/>
                                <a:gd name="connsiteY473" fmla="*/ 256 h 10000"/>
                                <a:gd name="connsiteX474" fmla="*/ 4791 w 10000"/>
                                <a:gd name="connsiteY474" fmla="*/ 256 h 10000"/>
                                <a:gd name="connsiteX475" fmla="*/ 4752 w 10000"/>
                                <a:gd name="connsiteY475" fmla="*/ 301 h 10000"/>
                                <a:gd name="connsiteX476" fmla="*/ 4752 w 10000"/>
                                <a:gd name="connsiteY476" fmla="*/ 346 h 10000"/>
                                <a:gd name="connsiteX477" fmla="*/ 4752 w 10000"/>
                                <a:gd name="connsiteY477" fmla="*/ 346 h 10000"/>
                                <a:gd name="connsiteX478" fmla="*/ 4791 w 10000"/>
                                <a:gd name="connsiteY478" fmla="*/ 380 h 10000"/>
                                <a:gd name="connsiteX479" fmla="*/ 4791 w 10000"/>
                                <a:gd name="connsiteY479" fmla="*/ 380 h 10000"/>
                                <a:gd name="connsiteX480" fmla="*/ 4875 w 10000"/>
                                <a:gd name="connsiteY480" fmla="*/ 440 h 10000"/>
                                <a:gd name="connsiteX481" fmla="*/ 4875 w 10000"/>
                                <a:gd name="connsiteY481" fmla="*/ 440 h 10000"/>
                                <a:gd name="connsiteX482" fmla="*/ 4875 w 10000"/>
                                <a:gd name="connsiteY482" fmla="*/ 466 h 10000"/>
                                <a:gd name="connsiteX483" fmla="*/ 4920 w 10000"/>
                                <a:gd name="connsiteY483" fmla="*/ 492 h 10000"/>
                                <a:gd name="connsiteX484" fmla="*/ 4920 w 10000"/>
                                <a:gd name="connsiteY484" fmla="*/ 492 h 10000"/>
                                <a:gd name="connsiteX485" fmla="*/ 4957 w 10000"/>
                                <a:gd name="connsiteY485" fmla="*/ 530 h 10000"/>
                                <a:gd name="connsiteX486" fmla="*/ 4957 w 10000"/>
                                <a:gd name="connsiteY486" fmla="*/ 530 h 10000"/>
                                <a:gd name="connsiteX487" fmla="*/ 5079 w 10000"/>
                                <a:gd name="connsiteY487" fmla="*/ 579 h 10000"/>
                                <a:gd name="connsiteX488" fmla="*/ 5079 w 10000"/>
                                <a:gd name="connsiteY488" fmla="*/ 579 h 10000"/>
                                <a:gd name="connsiteX489" fmla="*/ 5199 w 10000"/>
                                <a:gd name="connsiteY489" fmla="*/ 639 h 10000"/>
                                <a:gd name="connsiteX490" fmla="*/ 5330 w 10000"/>
                                <a:gd name="connsiteY490" fmla="*/ 695 h 10000"/>
                                <a:gd name="connsiteX491" fmla="*/ 5330 w 10000"/>
                                <a:gd name="connsiteY491" fmla="*/ 695 h 10000"/>
                                <a:gd name="connsiteX492" fmla="*/ 5079 w 10000"/>
                                <a:gd name="connsiteY492" fmla="*/ 677 h 10000"/>
                                <a:gd name="connsiteX493" fmla="*/ 4838 w 10000"/>
                                <a:gd name="connsiteY493" fmla="*/ 654 h 10000"/>
                                <a:gd name="connsiteX494" fmla="*/ 4838 w 10000"/>
                                <a:gd name="connsiteY494" fmla="*/ 654 h 10000"/>
                                <a:gd name="connsiteX495" fmla="*/ 4549 w 10000"/>
                                <a:gd name="connsiteY495" fmla="*/ 631 h 10000"/>
                                <a:gd name="connsiteX496" fmla="*/ 4298 w 10000"/>
                                <a:gd name="connsiteY496" fmla="*/ 609 h 10000"/>
                                <a:gd name="connsiteX497" fmla="*/ 4298 w 10000"/>
                                <a:gd name="connsiteY497" fmla="*/ 609 h 10000"/>
                                <a:gd name="connsiteX498" fmla="*/ 4139 w 10000"/>
                                <a:gd name="connsiteY498" fmla="*/ 560 h 10000"/>
                                <a:gd name="connsiteX499" fmla="*/ 4018 w 10000"/>
                                <a:gd name="connsiteY499" fmla="*/ 508 h 10000"/>
                                <a:gd name="connsiteX500" fmla="*/ 4018 w 10000"/>
                                <a:gd name="connsiteY500" fmla="*/ 508 h 10000"/>
                                <a:gd name="connsiteX501" fmla="*/ 3971 w 10000"/>
                                <a:gd name="connsiteY501" fmla="*/ 478 h 10000"/>
                                <a:gd name="connsiteX502" fmla="*/ 3971 w 10000"/>
                                <a:gd name="connsiteY502" fmla="*/ 444 h 10000"/>
                                <a:gd name="connsiteX503" fmla="*/ 3971 w 10000"/>
                                <a:gd name="connsiteY503" fmla="*/ 444 h 10000"/>
                                <a:gd name="connsiteX504" fmla="*/ 4018 w 10000"/>
                                <a:gd name="connsiteY504" fmla="*/ 440 h 10000"/>
                                <a:gd name="connsiteX505" fmla="*/ 4055 w 10000"/>
                                <a:gd name="connsiteY505" fmla="*/ 436 h 10000"/>
                                <a:gd name="connsiteX506" fmla="*/ 4055 w 10000"/>
                                <a:gd name="connsiteY506" fmla="*/ 436 h 10000"/>
                                <a:gd name="connsiteX507" fmla="*/ 4094 w 10000"/>
                                <a:gd name="connsiteY507" fmla="*/ 436 h 10000"/>
                                <a:gd name="connsiteX508" fmla="*/ 4176 w 10000"/>
                                <a:gd name="connsiteY508" fmla="*/ 436 h 10000"/>
                                <a:gd name="connsiteX509" fmla="*/ 4176 w 10000"/>
                                <a:gd name="connsiteY509" fmla="*/ 428 h 10000"/>
                                <a:gd name="connsiteX510" fmla="*/ 4176 w 10000"/>
                                <a:gd name="connsiteY510" fmla="*/ 425 h 10000"/>
                                <a:gd name="connsiteX511" fmla="*/ 4176 w 10000"/>
                                <a:gd name="connsiteY511" fmla="*/ 425 h 10000"/>
                                <a:gd name="connsiteX512" fmla="*/ 4224 w 10000"/>
                                <a:gd name="connsiteY512" fmla="*/ 425 h 10000"/>
                                <a:gd name="connsiteX513" fmla="*/ 4260 w 10000"/>
                                <a:gd name="connsiteY513" fmla="*/ 425 h 10000"/>
                                <a:gd name="connsiteX514" fmla="*/ 4260 w 10000"/>
                                <a:gd name="connsiteY514" fmla="*/ 425 h 10000"/>
                                <a:gd name="connsiteX515" fmla="*/ 4298 w 10000"/>
                                <a:gd name="connsiteY515" fmla="*/ 421 h 10000"/>
                                <a:gd name="connsiteX516" fmla="*/ 4298 w 10000"/>
                                <a:gd name="connsiteY516" fmla="*/ 417 h 10000"/>
                                <a:gd name="connsiteX517" fmla="*/ 4298 w 10000"/>
                                <a:gd name="connsiteY517" fmla="*/ 409 h 10000"/>
                                <a:gd name="connsiteX518" fmla="*/ 4260 w 10000"/>
                                <a:gd name="connsiteY518" fmla="*/ 406 h 10000"/>
                                <a:gd name="connsiteX519" fmla="*/ 4260 w 10000"/>
                                <a:gd name="connsiteY519" fmla="*/ 406 h 10000"/>
                                <a:gd name="connsiteX520" fmla="*/ 4381 w 10000"/>
                                <a:gd name="connsiteY520" fmla="*/ 406 h 10000"/>
                                <a:gd name="connsiteX521" fmla="*/ 4381 w 10000"/>
                                <a:gd name="connsiteY521" fmla="*/ 406 h 10000"/>
                                <a:gd name="connsiteX522" fmla="*/ 4381 w 10000"/>
                                <a:gd name="connsiteY522" fmla="*/ 398 h 10000"/>
                                <a:gd name="connsiteX523" fmla="*/ 4381 w 10000"/>
                                <a:gd name="connsiteY523" fmla="*/ 395 h 10000"/>
                                <a:gd name="connsiteX524" fmla="*/ 4298 w 10000"/>
                                <a:gd name="connsiteY524" fmla="*/ 383 h 10000"/>
                                <a:gd name="connsiteX525" fmla="*/ 4298 w 10000"/>
                                <a:gd name="connsiteY525" fmla="*/ 383 h 10000"/>
                                <a:gd name="connsiteX526" fmla="*/ 4344 w 10000"/>
                                <a:gd name="connsiteY526" fmla="*/ 380 h 10000"/>
                                <a:gd name="connsiteX527" fmla="*/ 4344 w 10000"/>
                                <a:gd name="connsiteY527" fmla="*/ 372 h 10000"/>
                                <a:gd name="connsiteX528" fmla="*/ 4298 w 10000"/>
                                <a:gd name="connsiteY528" fmla="*/ 364 h 10000"/>
                                <a:gd name="connsiteX529" fmla="*/ 4260 w 10000"/>
                                <a:gd name="connsiteY529" fmla="*/ 361 h 10000"/>
                                <a:gd name="connsiteX530" fmla="*/ 4260 w 10000"/>
                                <a:gd name="connsiteY530" fmla="*/ 361 h 10000"/>
                                <a:gd name="connsiteX531" fmla="*/ 4260 w 10000"/>
                                <a:gd name="connsiteY531" fmla="*/ 353 h 10000"/>
                                <a:gd name="connsiteX532" fmla="*/ 4224 w 10000"/>
                                <a:gd name="connsiteY532" fmla="*/ 350 h 10000"/>
                                <a:gd name="connsiteX533" fmla="*/ 4176 w 10000"/>
                                <a:gd name="connsiteY533" fmla="*/ 346 h 10000"/>
                                <a:gd name="connsiteX534" fmla="*/ 4094 w 10000"/>
                                <a:gd name="connsiteY534" fmla="*/ 346 h 10000"/>
                                <a:gd name="connsiteX535" fmla="*/ 4094 w 10000"/>
                                <a:gd name="connsiteY535" fmla="*/ 346 h 10000"/>
                                <a:gd name="connsiteX536" fmla="*/ 4055 w 10000"/>
                                <a:gd name="connsiteY536" fmla="*/ 342 h 10000"/>
                                <a:gd name="connsiteX537" fmla="*/ 4055 w 10000"/>
                                <a:gd name="connsiteY537" fmla="*/ 334 h 10000"/>
                                <a:gd name="connsiteX538" fmla="*/ 4055 w 10000"/>
                                <a:gd name="connsiteY538" fmla="*/ 334 h 10000"/>
                                <a:gd name="connsiteX539" fmla="*/ 3935 w 10000"/>
                                <a:gd name="connsiteY539" fmla="*/ 334 h 10000"/>
                                <a:gd name="connsiteX540" fmla="*/ 3889 w 10000"/>
                                <a:gd name="connsiteY540" fmla="*/ 339 h 10000"/>
                                <a:gd name="connsiteX541" fmla="*/ 3889 w 10000"/>
                                <a:gd name="connsiteY541" fmla="*/ 339 h 10000"/>
                                <a:gd name="connsiteX542" fmla="*/ 3814 w 10000"/>
                                <a:gd name="connsiteY542" fmla="*/ 334 h 10000"/>
                                <a:gd name="connsiteX543" fmla="*/ 3730 w 10000"/>
                                <a:gd name="connsiteY543" fmla="*/ 331 h 10000"/>
                                <a:gd name="connsiteX544" fmla="*/ 3684 w 10000"/>
                                <a:gd name="connsiteY544" fmla="*/ 334 h 10000"/>
                                <a:gd name="connsiteX545" fmla="*/ 3648 w 10000"/>
                                <a:gd name="connsiteY545" fmla="*/ 339 h 10000"/>
                                <a:gd name="connsiteX546" fmla="*/ 3648 w 10000"/>
                                <a:gd name="connsiteY546" fmla="*/ 339 h 10000"/>
                                <a:gd name="connsiteX547" fmla="*/ 3563 w 10000"/>
                                <a:gd name="connsiteY547" fmla="*/ 339 h 10000"/>
                                <a:gd name="connsiteX548" fmla="*/ 3527 w 10000"/>
                                <a:gd name="connsiteY548" fmla="*/ 339 h 10000"/>
                                <a:gd name="connsiteX549" fmla="*/ 3478 w 10000"/>
                                <a:gd name="connsiteY549" fmla="*/ 339 h 10000"/>
                                <a:gd name="connsiteX550" fmla="*/ 3478 w 10000"/>
                                <a:gd name="connsiteY550" fmla="*/ 346 h 10000"/>
                                <a:gd name="connsiteX551" fmla="*/ 3478 w 10000"/>
                                <a:gd name="connsiteY551" fmla="*/ 346 h 10000"/>
                                <a:gd name="connsiteX552" fmla="*/ 3359 w 10000"/>
                                <a:gd name="connsiteY552" fmla="*/ 350 h 10000"/>
                                <a:gd name="connsiteX553" fmla="*/ 3359 w 10000"/>
                                <a:gd name="connsiteY553" fmla="*/ 350 h 10000"/>
                                <a:gd name="connsiteX554" fmla="*/ 3359 w 10000"/>
                                <a:gd name="connsiteY554" fmla="*/ 361 h 10000"/>
                                <a:gd name="connsiteX555" fmla="*/ 3359 w 10000"/>
                                <a:gd name="connsiteY555" fmla="*/ 372 h 10000"/>
                                <a:gd name="connsiteX556" fmla="*/ 3359 w 10000"/>
                                <a:gd name="connsiteY556" fmla="*/ 372 h 10000"/>
                                <a:gd name="connsiteX557" fmla="*/ 3321 w 10000"/>
                                <a:gd name="connsiteY557" fmla="*/ 380 h 10000"/>
                                <a:gd name="connsiteX558" fmla="*/ 3321 w 10000"/>
                                <a:gd name="connsiteY558" fmla="*/ 387 h 10000"/>
                                <a:gd name="connsiteX559" fmla="*/ 3359 w 10000"/>
                                <a:gd name="connsiteY559" fmla="*/ 391 h 10000"/>
                                <a:gd name="connsiteX560" fmla="*/ 3359 w 10000"/>
                                <a:gd name="connsiteY560" fmla="*/ 391 h 10000"/>
                                <a:gd name="connsiteX561" fmla="*/ 3321 w 10000"/>
                                <a:gd name="connsiteY561" fmla="*/ 398 h 10000"/>
                                <a:gd name="connsiteX562" fmla="*/ 3359 w 10000"/>
                                <a:gd name="connsiteY562" fmla="*/ 403 h 10000"/>
                                <a:gd name="connsiteX563" fmla="*/ 3442 w 10000"/>
                                <a:gd name="connsiteY563" fmla="*/ 414 h 10000"/>
                                <a:gd name="connsiteX564" fmla="*/ 3442 w 10000"/>
                                <a:gd name="connsiteY564" fmla="*/ 414 h 10000"/>
                                <a:gd name="connsiteX565" fmla="*/ 3405 w 10000"/>
                                <a:gd name="connsiteY565" fmla="*/ 417 h 10000"/>
                                <a:gd name="connsiteX566" fmla="*/ 3442 w 10000"/>
                                <a:gd name="connsiteY566" fmla="*/ 421 h 10000"/>
                                <a:gd name="connsiteX567" fmla="*/ 3527 w 10000"/>
                                <a:gd name="connsiteY567" fmla="*/ 425 h 10000"/>
                                <a:gd name="connsiteX568" fmla="*/ 3527 w 10000"/>
                                <a:gd name="connsiteY568" fmla="*/ 425 h 10000"/>
                                <a:gd name="connsiteX569" fmla="*/ 3527 w 10000"/>
                                <a:gd name="connsiteY569" fmla="*/ 433 h 10000"/>
                                <a:gd name="connsiteX570" fmla="*/ 3527 w 10000"/>
                                <a:gd name="connsiteY570" fmla="*/ 433 h 10000"/>
                                <a:gd name="connsiteX571" fmla="*/ 3563 w 10000"/>
                                <a:gd name="connsiteY571" fmla="*/ 436 h 10000"/>
                                <a:gd name="connsiteX572" fmla="*/ 3648 w 10000"/>
                                <a:gd name="connsiteY572" fmla="*/ 436 h 10000"/>
                                <a:gd name="connsiteX573" fmla="*/ 3648 w 10000"/>
                                <a:gd name="connsiteY573" fmla="*/ 436 h 10000"/>
                                <a:gd name="connsiteX574" fmla="*/ 3684 w 10000"/>
                                <a:gd name="connsiteY574" fmla="*/ 440 h 10000"/>
                                <a:gd name="connsiteX575" fmla="*/ 3768 w 10000"/>
                                <a:gd name="connsiteY575" fmla="*/ 444 h 10000"/>
                                <a:gd name="connsiteX576" fmla="*/ 3814 w 10000"/>
                                <a:gd name="connsiteY576" fmla="*/ 440 h 10000"/>
                                <a:gd name="connsiteX577" fmla="*/ 3814 w 10000"/>
                                <a:gd name="connsiteY577" fmla="*/ 440 h 10000"/>
                                <a:gd name="connsiteX578" fmla="*/ 3768 w 10000"/>
                                <a:gd name="connsiteY578" fmla="*/ 470 h 10000"/>
                                <a:gd name="connsiteX579" fmla="*/ 3814 w 10000"/>
                                <a:gd name="connsiteY579" fmla="*/ 500 h 10000"/>
                                <a:gd name="connsiteX580" fmla="*/ 3850 w 10000"/>
                                <a:gd name="connsiteY580" fmla="*/ 560 h 10000"/>
                                <a:gd name="connsiteX581" fmla="*/ 3850 w 10000"/>
                                <a:gd name="connsiteY581" fmla="*/ 560 h 10000"/>
                                <a:gd name="connsiteX582" fmla="*/ 3730 w 10000"/>
                                <a:gd name="connsiteY582" fmla="*/ 553 h 10000"/>
                                <a:gd name="connsiteX583" fmla="*/ 3608 w 10000"/>
                                <a:gd name="connsiteY583" fmla="*/ 542 h 10000"/>
                                <a:gd name="connsiteX584" fmla="*/ 3608 w 10000"/>
                                <a:gd name="connsiteY584" fmla="*/ 542 h 10000"/>
                                <a:gd name="connsiteX585" fmla="*/ 3238 w 10000"/>
                                <a:gd name="connsiteY585" fmla="*/ 500 h 10000"/>
                                <a:gd name="connsiteX586" fmla="*/ 2828 w 10000"/>
                                <a:gd name="connsiteY586" fmla="*/ 459 h 10000"/>
                                <a:gd name="connsiteX587" fmla="*/ 2046 w 10000"/>
                                <a:gd name="connsiteY587" fmla="*/ 369 h 10000"/>
                                <a:gd name="connsiteX588" fmla="*/ 2046 w 10000"/>
                                <a:gd name="connsiteY588" fmla="*/ 369 h 10000"/>
                                <a:gd name="connsiteX589" fmla="*/ 2129 w 10000"/>
                                <a:gd name="connsiteY589" fmla="*/ 369 h 10000"/>
                                <a:gd name="connsiteX590" fmla="*/ 2129 w 10000"/>
                                <a:gd name="connsiteY590" fmla="*/ 364 h 10000"/>
                                <a:gd name="connsiteX591" fmla="*/ 2129 w 10000"/>
                                <a:gd name="connsiteY591" fmla="*/ 353 h 10000"/>
                                <a:gd name="connsiteX592" fmla="*/ 2129 w 10000"/>
                                <a:gd name="connsiteY592" fmla="*/ 353 h 10000"/>
                                <a:gd name="connsiteX593" fmla="*/ 2214 w 10000"/>
                                <a:gd name="connsiteY593" fmla="*/ 353 h 10000"/>
                                <a:gd name="connsiteX594" fmla="*/ 2298 w 10000"/>
                                <a:gd name="connsiteY594" fmla="*/ 353 h 10000"/>
                                <a:gd name="connsiteX595" fmla="*/ 2298 w 10000"/>
                                <a:gd name="connsiteY595" fmla="*/ 353 h 10000"/>
                                <a:gd name="connsiteX596" fmla="*/ 2334 w 10000"/>
                                <a:gd name="connsiteY596" fmla="*/ 350 h 10000"/>
                                <a:gd name="connsiteX597" fmla="*/ 2334 w 10000"/>
                                <a:gd name="connsiteY597" fmla="*/ 342 h 10000"/>
                                <a:gd name="connsiteX598" fmla="*/ 2298 w 10000"/>
                                <a:gd name="connsiteY598" fmla="*/ 331 h 10000"/>
                                <a:gd name="connsiteX599" fmla="*/ 2298 w 10000"/>
                                <a:gd name="connsiteY599" fmla="*/ 331 h 10000"/>
                                <a:gd name="connsiteX600" fmla="*/ 2334 w 10000"/>
                                <a:gd name="connsiteY600" fmla="*/ 331 h 10000"/>
                                <a:gd name="connsiteX601" fmla="*/ 2420 w 10000"/>
                                <a:gd name="connsiteY601" fmla="*/ 327 h 10000"/>
                                <a:gd name="connsiteX602" fmla="*/ 2420 w 10000"/>
                                <a:gd name="connsiteY602" fmla="*/ 327 h 10000"/>
                                <a:gd name="connsiteX603" fmla="*/ 2420 w 10000"/>
                                <a:gd name="connsiteY603" fmla="*/ 320 h 10000"/>
                                <a:gd name="connsiteX604" fmla="*/ 2371 w 10000"/>
                                <a:gd name="connsiteY604" fmla="*/ 308 h 10000"/>
                                <a:gd name="connsiteX605" fmla="*/ 2371 w 10000"/>
                                <a:gd name="connsiteY605" fmla="*/ 308 h 10000"/>
                                <a:gd name="connsiteX606" fmla="*/ 2455 w 10000"/>
                                <a:gd name="connsiteY606" fmla="*/ 308 h 10000"/>
                                <a:gd name="connsiteX607" fmla="*/ 2503 w 10000"/>
                                <a:gd name="connsiteY607" fmla="*/ 305 h 10000"/>
                                <a:gd name="connsiteX608" fmla="*/ 2503 w 10000"/>
                                <a:gd name="connsiteY608" fmla="*/ 305 h 10000"/>
                                <a:gd name="connsiteX609" fmla="*/ 2503 w 10000"/>
                                <a:gd name="connsiteY609" fmla="*/ 301 h 10000"/>
                                <a:gd name="connsiteX610" fmla="*/ 2503 w 10000"/>
                                <a:gd name="connsiteY610" fmla="*/ 297 h 10000"/>
                                <a:gd name="connsiteX611" fmla="*/ 2539 w 10000"/>
                                <a:gd name="connsiteY611" fmla="*/ 297 h 10000"/>
                                <a:gd name="connsiteX612" fmla="*/ 2539 w 10000"/>
                                <a:gd name="connsiteY612" fmla="*/ 297 h 10000"/>
                                <a:gd name="connsiteX613" fmla="*/ 2455 w 10000"/>
                                <a:gd name="connsiteY613" fmla="*/ 289 h 10000"/>
                                <a:gd name="connsiteX614" fmla="*/ 2420 w 10000"/>
                                <a:gd name="connsiteY614" fmla="*/ 286 h 10000"/>
                                <a:gd name="connsiteX615" fmla="*/ 2420 w 10000"/>
                                <a:gd name="connsiteY615" fmla="*/ 286 h 10000"/>
                                <a:gd name="connsiteX616" fmla="*/ 2503 w 10000"/>
                                <a:gd name="connsiteY616" fmla="*/ 278 h 10000"/>
                                <a:gd name="connsiteX617" fmla="*/ 2576 w 10000"/>
                                <a:gd name="connsiteY617" fmla="*/ 270 h 10000"/>
                                <a:gd name="connsiteX618" fmla="*/ 2576 w 10000"/>
                                <a:gd name="connsiteY618" fmla="*/ 270 h 10000"/>
                                <a:gd name="connsiteX619" fmla="*/ 2503 w 10000"/>
                                <a:gd name="connsiteY619" fmla="*/ 263 h 10000"/>
                                <a:gd name="connsiteX620" fmla="*/ 2420 w 10000"/>
                                <a:gd name="connsiteY620" fmla="*/ 259 h 10000"/>
                                <a:gd name="connsiteX621" fmla="*/ 2420 w 10000"/>
                                <a:gd name="connsiteY621" fmla="*/ 259 h 10000"/>
                                <a:gd name="connsiteX622" fmla="*/ 2420 w 10000"/>
                                <a:gd name="connsiteY622" fmla="*/ 256 h 10000"/>
                                <a:gd name="connsiteX623" fmla="*/ 2455 w 10000"/>
                                <a:gd name="connsiteY623" fmla="*/ 252 h 10000"/>
                                <a:gd name="connsiteX624" fmla="*/ 2539 w 10000"/>
                                <a:gd name="connsiteY624" fmla="*/ 248 h 10000"/>
                                <a:gd name="connsiteX625" fmla="*/ 2539 w 10000"/>
                                <a:gd name="connsiteY625" fmla="*/ 248 h 10000"/>
                                <a:gd name="connsiteX626" fmla="*/ 2539 w 10000"/>
                                <a:gd name="connsiteY626" fmla="*/ 241 h 10000"/>
                                <a:gd name="connsiteX627" fmla="*/ 2503 w 10000"/>
                                <a:gd name="connsiteY627" fmla="*/ 233 h 10000"/>
                                <a:gd name="connsiteX628" fmla="*/ 2455 w 10000"/>
                                <a:gd name="connsiteY628" fmla="*/ 233 h 10000"/>
                                <a:gd name="connsiteX629" fmla="*/ 2371 w 10000"/>
                                <a:gd name="connsiteY629" fmla="*/ 229 h 10000"/>
                                <a:gd name="connsiteX630" fmla="*/ 2371 w 10000"/>
                                <a:gd name="connsiteY630" fmla="*/ 229 h 10000"/>
                                <a:gd name="connsiteX631" fmla="*/ 2371 w 10000"/>
                                <a:gd name="connsiteY631" fmla="*/ 225 h 10000"/>
                                <a:gd name="connsiteX632" fmla="*/ 2371 w 10000"/>
                                <a:gd name="connsiteY632" fmla="*/ 222 h 10000"/>
                                <a:gd name="connsiteX633" fmla="*/ 2420 w 10000"/>
                                <a:gd name="connsiteY633" fmla="*/ 218 h 10000"/>
                                <a:gd name="connsiteX634" fmla="*/ 2420 w 10000"/>
                                <a:gd name="connsiteY634" fmla="*/ 214 h 10000"/>
                                <a:gd name="connsiteX635" fmla="*/ 2420 w 10000"/>
                                <a:gd name="connsiteY635" fmla="*/ 214 h 10000"/>
                                <a:gd name="connsiteX636" fmla="*/ 2420 w 10000"/>
                                <a:gd name="connsiteY636" fmla="*/ 206 h 10000"/>
                                <a:gd name="connsiteX637" fmla="*/ 2371 w 10000"/>
                                <a:gd name="connsiteY637" fmla="*/ 200 h 10000"/>
                                <a:gd name="connsiteX638" fmla="*/ 2371 w 10000"/>
                                <a:gd name="connsiteY638" fmla="*/ 200 h 10000"/>
                                <a:gd name="connsiteX639" fmla="*/ 2250 w 10000"/>
                                <a:gd name="connsiteY639" fmla="*/ 203 h 10000"/>
                                <a:gd name="connsiteX640" fmla="*/ 2214 w 10000"/>
                                <a:gd name="connsiteY640" fmla="*/ 203 h 10000"/>
                                <a:gd name="connsiteX641" fmla="*/ 2166 w 10000"/>
                                <a:gd name="connsiteY641" fmla="*/ 200 h 10000"/>
                                <a:gd name="connsiteX642" fmla="*/ 2166 w 10000"/>
                                <a:gd name="connsiteY642" fmla="*/ 200 h 10000"/>
                                <a:gd name="connsiteX643" fmla="*/ 2250 w 10000"/>
                                <a:gd name="connsiteY643" fmla="*/ 192 h 10000"/>
                                <a:gd name="connsiteX644" fmla="*/ 2250 w 10000"/>
                                <a:gd name="connsiteY644" fmla="*/ 192 h 10000"/>
                                <a:gd name="connsiteX645" fmla="*/ 2250 w 10000"/>
                                <a:gd name="connsiteY645" fmla="*/ 181 h 10000"/>
                                <a:gd name="connsiteX646" fmla="*/ 2214 w 10000"/>
                                <a:gd name="connsiteY646" fmla="*/ 177 h 10000"/>
                                <a:gd name="connsiteX647" fmla="*/ 2214 w 10000"/>
                                <a:gd name="connsiteY647" fmla="*/ 177 h 10000"/>
                                <a:gd name="connsiteX648" fmla="*/ 2084 w 10000"/>
                                <a:gd name="connsiteY648" fmla="*/ 177 h 10000"/>
                                <a:gd name="connsiteX649" fmla="*/ 2009 w 10000"/>
                                <a:gd name="connsiteY649" fmla="*/ 181 h 10000"/>
                                <a:gd name="connsiteX650" fmla="*/ 2009 w 10000"/>
                                <a:gd name="connsiteY650" fmla="*/ 181 h 10000"/>
                                <a:gd name="connsiteX651" fmla="*/ 1962 w 10000"/>
                                <a:gd name="connsiteY651" fmla="*/ 181 h 10000"/>
                                <a:gd name="connsiteX652" fmla="*/ 1962 w 10000"/>
                                <a:gd name="connsiteY652" fmla="*/ 177 h 10000"/>
                                <a:gd name="connsiteX653" fmla="*/ 2009 w 10000"/>
                                <a:gd name="connsiteY653" fmla="*/ 173 h 10000"/>
                                <a:gd name="connsiteX654" fmla="*/ 2009 w 10000"/>
                                <a:gd name="connsiteY654" fmla="*/ 173 h 10000"/>
                                <a:gd name="connsiteX655" fmla="*/ 1962 w 10000"/>
                                <a:gd name="connsiteY655" fmla="*/ 166 h 10000"/>
                                <a:gd name="connsiteX656" fmla="*/ 1962 w 10000"/>
                                <a:gd name="connsiteY656" fmla="*/ 161 h 10000"/>
                                <a:gd name="connsiteX657" fmla="*/ 1962 w 10000"/>
                                <a:gd name="connsiteY657" fmla="*/ 161 h 10000"/>
                                <a:gd name="connsiteX658" fmla="*/ 1925 w 10000"/>
                                <a:gd name="connsiteY658" fmla="*/ 158 h 10000"/>
                                <a:gd name="connsiteX659" fmla="*/ 1925 w 10000"/>
                                <a:gd name="connsiteY659" fmla="*/ 154 h 10000"/>
                                <a:gd name="connsiteX660" fmla="*/ 1925 w 10000"/>
                                <a:gd name="connsiteY660" fmla="*/ 154 h 10000"/>
                                <a:gd name="connsiteX661" fmla="*/ 1842 w 10000"/>
                                <a:gd name="connsiteY661" fmla="*/ 158 h 10000"/>
                                <a:gd name="connsiteX662" fmla="*/ 1804 w 10000"/>
                                <a:gd name="connsiteY662" fmla="*/ 161 h 10000"/>
                                <a:gd name="connsiteX663" fmla="*/ 1720 w 10000"/>
                                <a:gd name="connsiteY663" fmla="*/ 161 h 10000"/>
                                <a:gd name="connsiteX664" fmla="*/ 1674 w 10000"/>
                                <a:gd name="connsiteY664" fmla="*/ 166 h 10000"/>
                                <a:gd name="connsiteX665" fmla="*/ 1674 w 10000"/>
                                <a:gd name="connsiteY665" fmla="*/ 166 h 10000"/>
                                <a:gd name="connsiteX666" fmla="*/ 1674 w 10000"/>
                                <a:gd name="connsiteY666" fmla="*/ 154 h 10000"/>
                                <a:gd name="connsiteX667" fmla="*/ 1638 w 10000"/>
                                <a:gd name="connsiteY667" fmla="*/ 147 h 10000"/>
                                <a:gd name="connsiteX668" fmla="*/ 1638 w 10000"/>
                                <a:gd name="connsiteY668" fmla="*/ 147 h 10000"/>
                                <a:gd name="connsiteX669" fmla="*/ 1552 w 10000"/>
                                <a:gd name="connsiteY669" fmla="*/ 142 h 10000"/>
                                <a:gd name="connsiteX670" fmla="*/ 1469 w 10000"/>
                                <a:gd name="connsiteY670" fmla="*/ 147 h 10000"/>
                                <a:gd name="connsiteX671" fmla="*/ 1469 w 10000"/>
                                <a:gd name="connsiteY671" fmla="*/ 147 h 10000"/>
                                <a:gd name="connsiteX672" fmla="*/ 1432 w 10000"/>
                                <a:gd name="connsiteY672" fmla="*/ 154 h 10000"/>
                                <a:gd name="connsiteX673" fmla="*/ 1432 w 10000"/>
                                <a:gd name="connsiteY673" fmla="*/ 161 h 10000"/>
                                <a:gd name="connsiteX674" fmla="*/ 1395 w 10000"/>
                                <a:gd name="connsiteY674" fmla="*/ 161 h 10000"/>
                                <a:gd name="connsiteX675" fmla="*/ 1395 w 10000"/>
                                <a:gd name="connsiteY675" fmla="*/ 161 h 10000"/>
                                <a:gd name="connsiteX676" fmla="*/ 1348 w 10000"/>
                                <a:gd name="connsiteY676" fmla="*/ 154 h 10000"/>
                                <a:gd name="connsiteX677" fmla="*/ 1311 w 10000"/>
                                <a:gd name="connsiteY677" fmla="*/ 147 h 10000"/>
                                <a:gd name="connsiteX678" fmla="*/ 1311 w 10000"/>
                                <a:gd name="connsiteY678" fmla="*/ 147 h 10000"/>
                                <a:gd name="connsiteX679" fmla="*/ 1228 w 10000"/>
                                <a:gd name="connsiteY679" fmla="*/ 150 h 10000"/>
                                <a:gd name="connsiteX680" fmla="*/ 1144 w 10000"/>
                                <a:gd name="connsiteY680" fmla="*/ 154 h 10000"/>
                                <a:gd name="connsiteX681" fmla="*/ 1144 w 10000"/>
                                <a:gd name="connsiteY681" fmla="*/ 158 h 10000"/>
                                <a:gd name="connsiteX682" fmla="*/ 1144 w 10000"/>
                                <a:gd name="connsiteY682" fmla="*/ 166 h 10000"/>
                                <a:gd name="connsiteX683" fmla="*/ 1144 w 10000"/>
                                <a:gd name="connsiteY683" fmla="*/ 166 h 10000"/>
                                <a:gd name="connsiteX684" fmla="*/ 1107 w 10000"/>
                                <a:gd name="connsiteY684" fmla="*/ 166 h 10000"/>
                                <a:gd name="connsiteX685" fmla="*/ 1059 w 10000"/>
                                <a:gd name="connsiteY685" fmla="*/ 169 h 10000"/>
                                <a:gd name="connsiteX686" fmla="*/ 1059 w 10000"/>
                                <a:gd name="connsiteY686" fmla="*/ 169 h 10000"/>
                                <a:gd name="connsiteX687" fmla="*/ 1059 w 10000"/>
                                <a:gd name="connsiteY687" fmla="*/ 161 h 10000"/>
                                <a:gd name="connsiteX688" fmla="*/ 1022 w 10000"/>
                                <a:gd name="connsiteY688" fmla="*/ 154 h 10000"/>
                                <a:gd name="connsiteX689" fmla="*/ 1022 w 10000"/>
                                <a:gd name="connsiteY689" fmla="*/ 154 h 10000"/>
                                <a:gd name="connsiteX690" fmla="*/ 941 w 10000"/>
                                <a:gd name="connsiteY690" fmla="*/ 158 h 10000"/>
                                <a:gd name="connsiteX691" fmla="*/ 855 w 10000"/>
                                <a:gd name="connsiteY691" fmla="*/ 161 h 10000"/>
                                <a:gd name="connsiteX692" fmla="*/ 855 w 10000"/>
                                <a:gd name="connsiteY692" fmla="*/ 169 h 10000"/>
                                <a:gd name="connsiteX693" fmla="*/ 901 w 10000"/>
                                <a:gd name="connsiteY693" fmla="*/ 177 h 10000"/>
                                <a:gd name="connsiteX694" fmla="*/ 901 w 10000"/>
                                <a:gd name="connsiteY694" fmla="*/ 177 h 10000"/>
                                <a:gd name="connsiteX695" fmla="*/ 855 w 10000"/>
                                <a:gd name="connsiteY695" fmla="*/ 177 h 10000"/>
                                <a:gd name="connsiteX696" fmla="*/ 855 w 10000"/>
                                <a:gd name="connsiteY696" fmla="*/ 177 h 10000"/>
                                <a:gd name="connsiteX697" fmla="*/ 819 w 10000"/>
                                <a:gd name="connsiteY697" fmla="*/ 173 h 10000"/>
                                <a:gd name="connsiteX698" fmla="*/ 819 w 10000"/>
                                <a:gd name="connsiteY698" fmla="*/ 173 h 10000"/>
                                <a:gd name="connsiteX699" fmla="*/ 698 w 10000"/>
                                <a:gd name="connsiteY699" fmla="*/ 173 h 10000"/>
                                <a:gd name="connsiteX700" fmla="*/ 613 w 10000"/>
                                <a:gd name="connsiteY700" fmla="*/ 177 h 10000"/>
                                <a:gd name="connsiteX701" fmla="*/ 613 w 10000"/>
                                <a:gd name="connsiteY701" fmla="*/ 177 h 10000"/>
                                <a:gd name="connsiteX702" fmla="*/ 613 w 10000"/>
                                <a:gd name="connsiteY702" fmla="*/ 184 h 10000"/>
                                <a:gd name="connsiteX703" fmla="*/ 613 w 10000"/>
                                <a:gd name="connsiteY703" fmla="*/ 184 h 10000"/>
                                <a:gd name="connsiteX704" fmla="*/ 531 w 10000"/>
                                <a:gd name="connsiteY704" fmla="*/ 188 h 10000"/>
                                <a:gd name="connsiteX705" fmla="*/ 409 w 10000"/>
                                <a:gd name="connsiteY705" fmla="*/ 188 h 10000"/>
                                <a:gd name="connsiteX706" fmla="*/ 409 w 10000"/>
                                <a:gd name="connsiteY706" fmla="*/ 188 h 10000"/>
                                <a:gd name="connsiteX707" fmla="*/ 409 w 10000"/>
                                <a:gd name="connsiteY707" fmla="*/ 195 h 10000"/>
                                <a:gd name="connsiteX708" fmla="*/ 445 w 10000"/>
                                <a:gd name="connsiteY708" fmla="*/ 200 h 10000"/>
                                <a:gd name="connsiteX709" fmla="*/ 531 w 10000"/>
                                <a:gd name="connsiteY709" fmla="*/ 211 h 10000"/>
                                <a:gd name="connsiteX710" fmla="*/ 531 w 10000"/>
                                <a:gd name="connsiteY710" fmla="*/ 211 h 10000"/>
                                <a:gd name="connsiteX711" fmla="*/ 409 w 10000"/>
                                <a:gd name="connsiteY711" fmla="*/ 211 h 10000"/>
                                <a:gd name="connsiteX712" fmla="*/ 362 w 10000"/>
                                <a:gd name="connsiteY712" fmla="*/ 211 h 10000"/>
                                <a:gd name="connsiteX713" fmla="*/ 325 w 10000"/>
                                <a:gd name="connsiteY713" fmla="*/ 214 h 10000"/>
                                <a:gd name="connsiteX714" fmla="*/ 325 w 10000"/>
                                <a:gd name="connsiteY714" fmla="*/ 214 h 10000"/>
                                <a:gd name="connsiteX715" fmla="*/ 325 w 10000"/>
                                <a:gd name="connsiteY715" fmla="*/ 218 h 10000"/>
                                <a:gd name="connsiteX716" fmla="*/ 325 w 10000"/>
                                <a:gd name="connsiteY716" fmla="*/ 225 h 10000"/>
                                <a:gd name="connsiteX717" fmla="*/ 325 w 10000"/>
                                <a:gd name="connsiteY717" fmla="*/ 225 h 10000"/>
                                <a:gd name="connsiteX718" fmla="*/ 288 w 10000"/>
                                <a:gd name="connsiteY718" fmla="*/ 229 h 10000"/>
                                <a:gd name="connsiteX719" fmla="*/ 288 w 10000"/>
                                <a:gd name="connsiteY719" fmla="*/ 233 h 10000"/>
                                <a:gd name="connsiteX720" fmla="*/ 288 w 10000"/>
                                <a:gd name="connsiteY720" fmla="*/ 233 h 10000"/>
                                <a:gd name="connsiteX721" fmla="*/ 288 w 10000"/>
                                <a:gd name="connsiteY721" fmla="*/ 237 h 10000"/>
                                <a:gd name="connsiteX722" fmla="*/ 288 w 10000"/>
                                <a:gd name="connsiteY722" fmla="*/ 241 h 10000"/>
                                <a:gd name="connsiteX723" fmla="*/ 362 w 10000"/>
                                <a:gd name="connsiteY723" fmla="*/ 244 h 10000"/>
                                <a:gd name="connsiteX724" fmla="*/ 362 w 10000"/>
                                <a:gd name="connsiteY724" fmla="*/ 244 h 10000"/>
                                <a:gd name="connsiteX725" fmla="*/ 325 w 10000"/>
                                <a:gd name="connsiteY725" fmla="*/ 244 h 10000"/>
                                <a:gd name="connsiteX726" fmla="*/ 288 w 10000"/>
                                <a:gd name="connsiteY726" fmla="*/ 244 h 10000"/>
                                <a:gd name="connsiteX727" fmla="*/ 288 w 10000"/>
                                <a:gd name="connsiteY727" fmla="*/ 244 h 10000"/>
                                <a:gd name="connsiteX728" fmla="*/ 242 w 10000"/>
                                <a:gd name="connsiteY728" fmla="*/ 248 h 10000"/>
                                <a:gd name="connsiteX729" fmla="*/ 242 w 10000"/>
                                <a:gd name="connsiteY729" fmla="*/ 248 h 10000"/>
                                <a:gd name="connsiteX730" fmla="*/ 204 w 10000"/>
                                <a:gd name="connsiteY730" fmla="*/ 252 h 10000"/>
                                <a:gd name="connsiteX731" fmla="*/ 242 w 10000"/>
                                <a:gd name="connsiteY731" fmla="*/ 259 h 10000"/>
                                <a:gd name="connsiteX732" fmla="*/ 288 w 10000"/>
                                <a:gd name="connsiteY732" fmla="*/ 263 h 10000"/>
                                <a:gd name="connsiteX733" fmla="*/ 362 w 10000"/>
                                <a:gd name="connsiteY733" fmla="*/ 263 h 10000"/>
                                <a:gd name="connsiteX734" fmla="*/ 362 w 10000"/>
                                <a:gd name="connsiteY734" fmla="*/ 263 h 10000"/>
                                <a:gd name="connsiteX735" fmla="*/ 362 w 10000"/>
                                <a:gd name="connsiteY735" fmla="*/ 267 h 10000"/>
                                <a:gd name="connsiteX736" fmla="*/ 325 w 10000"/>
                                <a:gd name="connsiteY736" fmla="*/ 267 h 10000"/>
                                <a:gd name="connsiteX737" fmla="*/ 288 w 10000"/>
                                <a:gd name="connsiteY737" fmla="*/ 270 h 10000"/>
                                <a:gd name="connsiteX738" fmla="*/ 288 w 10000"/>
                                <a:gd name="connsiteY738" fmla="*/ 270 h 10000"/>
                                <a:gd name="connsiteX739" fmla="*/ 242 w 10000"/>
                                <a:gd name="connsiteY739" fmla="*/ 278 h 10000"/>
                                <a:gd name="connsiteX740" fmla="*/ 242 w 10000"/>
                                <a:gd name="connsiteY740" fmla="*/ 286 h 10000"/>
                                <a:gd name="connsiteX741" fmla="*/ 242 w 10000"/>
                                <a:gd name="connsiteY741" fmla="*/ 286 h 10000"/>
                                <a:gd name="connsiteX742" fmla="*/ 325 w 10000"/>
                                <a:gd name="connsiteY742" fmla="*/ 289 h 10000"/>
                                <a:gd name="connsiteX743" fmla="*/ 409 w 10000"/>
                                <a:gd name="connsiteY743" fmla="*/ 289 h 10000"/>
                                <a:gd name="connsiteX744" fmla="*/ 409 w 10000"/>
                                <a:gd name="connsiteY744" fmla="*/ 289 h 10000"/>
                                <a:gd name="connsiteX745" fmla="*/ 325 w 10000"/>
                                <a:gd name="connsiteY745" fmla="*/ 297 h 10000"/>
                                <a:gd name="connsiteX746" fmla="*/ 325 w 10000"/>
                                <a:gd name="connsiteY746" fmla="*/ 305 h 10000"/>
                                <a:gd name="connsiteX747" fmla="*/ 362 w 10000"/>
                                <a:gd name="connsiteY747" fmla="*/ 312 h 10000"/>
                                <a:gd name="connsiteX748" fmla="*/ 493 w 10000"/>
                                <a:gd name="connsiteY748" fmla="*/ 312 h 10000"/>
                                <a:gd name="connsiteX749" fmla="*/ 493 w 10000"/>
                                <a:gd name="connsiteY749" fmla="*/ 312 h 10000"/>
                                <a:gd name="connsiteX750" fmla="*/ 493 w 10000"/>
                                <a:gd name="connsiteY750" fmla="*/ 316 h 10000"/>
                                <a:gd name="connsiteX751" fmla="*/ 445 w 10000"/>
                                <a:gd name="connsiteY751" fmla="*/ 320 h 10000"/>
                                <a:gd name="connsiteX752" fmla="*/ 409 w 10000"/>
                                <a:gd name="connsiteY752" fmla="*/ 323 h 10000"/>
                                <a:gd name="connsiteX753" fmla="*/ 409 w 10000"/>
                                <a:gd name="connsiteY753" fmla="*/ 327 h 10000"/>
                                <a:gd name="connsiteX754" fmla="*/ 409 w 10000"/>
                                <a:gd name="connsiteY754" fmla="*/ 327 h 10000"/>
                                <a:gd name="connsiteX755" fmla="*/ 445 w 10000"/>
                                <a:gd name="connsiteY755" fmla="*/ 334 h 10000"/>
                                <a:gd name="connsiteX756" fmla="*/ 493 w 10000"/>
                                <a:gd name="connsiteY756" fmla="*/ 339 h 10000"/>
                                <a:gd name="connsiteX757" fmla="*/ 493 w 10000"/>
                                <a:gd name="connsiteY757" fmla="*/ 339 h 10000"/>
                                <a:gd name="connsiteX758" fmla="*/ 567 w 10000"/>
                                <a:gd name="connsiteY758" fmla="*/ 339 h 10000"/>
                                <a:gd name="connsiteX759" fmla="*/ 650 w 10000"/>
                                <a:gd name="connsiteY759" fmla="*/ 334 h 10000"/>
                                <a:gd name="connsiteX760" fmla="*/ 650 w 10000"/>
                                <a:gd name="connsiteY760" fmla="*/ 334 h 10000"/>
                                <a:gd name="connsiteX761" fmla="*/ 613 w 10000"/>
                                <a:gd name="connsiteY761" fmla="*/ 342 h 10000"/>
                                <a:gd name="connsiteX762" fmla="*/ 567 w 10000"/>
                                <a:gd name="connsiteY762" fmla="*/ 346 h 10000"/>
                                <a:gd name="connsiteX763" fmla="*/ 567 w 10000"/>
                                <a:gd name="connsiteY763" fmla="*/ 350 h 10000"/>
                                <a:gd name="connsiteX764" fmla="*/ 567 w 10000"/>
                                <a:gd name="connsiteY764" fmla="*/ 350 h 10000"/>
                                <a:gd name="connsiteX765" fmla="*/ 613 w 10000"/>
                                <a:gd name="connsiteY765" fmla="*/ 353 h 10000"/>
                                <a:gd name="connsiteX766" fmla="*/ 650 w 10000"/>
                                <a:gd name="connsiteY766" fmla="*/ 357 h 10000"/>
                                <a:gd name="connsiteX767" fmla="*/ 771 w 10000"/>
                                <a:gd name="connsiteY767" fmla="*/ 357 h 10000"/>
                                <a:gd name="connsiteX768" fmla="*/ 771 w 10000"/>
                                <a:gd name="connsiteY768" fmla="*/ 357 h 10000"/>
                                <a:gd name="connsiteX769" fmla="*/ 819 w 10000"/>
                                <a:gd name="connsiteY769" fmla="*/ 353 h 10000"/>
                                <a:gd name="connsiteX770" fmla="*/ 855 w 10000"/>
                                <a:gd name="connsiteY770" fmla="*/ 353 h 10000"/>
                                <a:gd name="connsiteX771" fmla="*/ 855 w 10000"/>
                                <a:gd name="connsiteY771" fmla="*/ 353 h 10000"/>
                                <a:gd name="connsiteX772" fmla="*/ 855 w 10000"/>
                                <a:gd name="connsiteY772" fmla="*/ 353 h 10000"/>
                                <a:gd name="connsiteX773" fmla="*/ 855 w 10000"/>
                                <a:gd name="connsiteY773" fmla="*/ 361 h 10000"/>
                                <a:gd name="connsiteX774" fmla="*/ 819 w 10000"/>
                                <a:gd name="connsiteY774" fmla="*/ 369 h 10000"/>
                                <a:gd name="connsiteX775" fmla="*/ 819 w 10000"/>
                                <a:gd name="connsiteY775" fmla="*/ 369 h 10000"/>
                                <a:gd name="connsiteX776" fmla="*/ 855 w 10000"/>
                                <a:gd name="connsiteY776" fmla="*/ 372 h 10000"/>
                                <a:gd name="connsiteX777" fmla="*/ 901 w 10000"/>
                                <a:gd name="connsiteY777" fmla="*/ 372 h 10000"/>
                                <a:gd name="connsiteX778" fmla="*/ 1022 w 10000"/>
                                <a:gd name="connsiteY778" fmla="*/ 376 h 10000"/>
                                <a:gd name="connsiteX779" fmla="*/ 1022 w 10000"/>
                                <a:gd name="connsiteY779" fmla="*/ 376 h 10000"/>
                                <a:gd name="connsiteX780" fmla="*/ 1059 w 10000"/>
                                <a:gd name="connsiteY780" fmla="*/ 369 h 10000"/>
                                <a:gd name="connsiteX781" fmla="*/ 1107 w 10000"/>
                                <a:gd name="connsiteY781" fmla="*/ 364 h 10000"/>
                                <a:gd name="connsiteX782" fmla="*/ 1107 w 10000"/>
                                <a:gd name="connsiteY782" fmla="*/ 364 h 10000"/>
                                <a:gd name="connsiteX783" fmla="*/ 1144 w 10000"/>
                                <a:gd name="connsiteY783" fmla="*/ 364 h 10000"/>
                                <a:gd name="connsiteX784" fmla="*/ 1144 w 10000"/>
                                <a:gd name="connsiteY784" fmla="*/ 364 h 10000"/>
                                <a:gd name="connsiteX785" fmla="*/ 1144 w 10000"/>
                                <a:gd name="connsiteY785" fmla="*/ 372 h 10000"/>
                                <a:gd name="connsiteX786" fmla="*/ 1144 w 10000"/>
                                <a:gd name="connsiteY786" fmla="*/ 376 h 10000"/>
                                <a:gd name="connsiteX787" fmla="*/ 1144 w 10000"/>
                                <a:gd name="connsiteY787" fmla="*/ 376 h 10000"/>
                                <a:gd name="connsiteX788" fmla="*/ 1189 w 10000"/>
                                <a:gd name="connsiteY788" fmla="*/ 383 h 10000"/>
                                <a:gd name="connsiteX789" fmla="*/ 1264 w 10000"/>
                                <a:gd name="connsiteY789" fmla="*/ 383 h 10000"/>
                                <a:gd name="connsiteX790" fmla="*/ 1348 w 10000"/>
                                <a:gd name="connsiteY790" fmla="*/ 380 h 10000"/>
                                <a:gd name="connsiteX791" fmla="*/ 1395 w 10000"/>
                                <a:gd name="connsiteY791" fmla="*/ 372 h 10000"/>
                                <a:gd name="connsiteX792" fmla="*/ 1395 w 10000"/>
                                <a:gd name="connsiteY792" fmla="*/ 372 h 10000"/>
                                <a:gd name="connsiteX793" fmla="*/ 1432 w 10000"/>
                                <a:gd name="connsiteY793" fmla="*/ 376 h 10000"/>
                                <a:gd name="connsiteX794" fmla="*/ 1432 w 10000"/>
                                <a:gd name="connsiteY794" fmla="*/ 380 h 10000"/>
                                <a:gd name="connsiteX795" fmla="*/ 1432 w 10000"/>
                                <a:gd name="connsiteY795" fmla="*/ 383 h 10000"/>
                                <a:gd name="connsiteX796" fmla="*/ 1432 w 10000"/>
                                <a:gd name="connsiteY796" fmla="*/ 383 h 10000"/>
                                <a:gd name="connsiteX797" fmla="*/ 1552 w 10000"/>
                                <a:gd name="connsiteY797" fmla="*/ 387 h 10000"/>
                                <a:gd name="connsiteX798" fmla="*/ 1638 w 10000"/>
                                <a:gd name="connsiteY798" fmla="*/ 383 h 10000"/>
                                <a:gd name="connsiteX799" fmla="*/ 1638 w 10000"/>
                                <a:gd name="connsiteY799" fmla="*/ 383 h 10000"/>
                                <a:gd name="connsiteX800" fmla="*/ 2046 w 10000"/>
                                <a:gd name="connsiteY800" fmla="*/ 425 h 10000"/>
                                <a:gd name="connsiteX801" fmla="*/ 2539 w 10000"/>
                                <a:gd name="connsiteY801" fmla="*/ 473 h 10000"/>
                                <a:gd name="connsiteX802" fmla="*/ 3238 w 10000"/>
                                <a:gd name="connsiteY802" fmla="*/ 549 h 10000"/>
                                <a:gd name="connsiteX803" fmla="*/ 3238 w 10000"/>
                                <a:gd name="connsiteY803" fmla="*/ 549 h 10000"/>
                                <a:gd name="connsiteX804" fmla="*/ 2660 w 10000"/>
                                <a:gd name="connsiteY804" fmla="*/ 537 h 10000"/>
                                <a:gd name="connsiteX805" fmla="*/ 2371 w 10000"/>
                                <a:gd name="connsiteY805" fmla="*/ 534 h 10000"/>
                                <a:gd name="connsiteX806" fmla="*/ 2046 w 10000"/>
                                <a:gd name="connsiteY806" fmla="*/ 530 h 10000"/>
                                <a:gd name="connsiteX807" fmla="*/ 2046 w 10000"/>
                                <a:gd name="connsiteY807" fmla="*/ 530 h 10000"/>
                                <a:gd name="connsiteX808" fmla="*/ 1348 w 10000"/>
                                <a:gd name="connsiteY808" fmla="*/ 526 h 10000"/>
                                <a:gd name="connsiteX809" fmla="*/ 1348 w 10000"/>
                                <a:gd name="connsiteY809" fmla="*/ 526 h 10000"/>
                                <a:gd name="connsiteX810" fmla="*/ 0 w 10000"/>
                                <a:gd name="connsiteY810" fmla="*/ 609 h 10000"/>
                                <a:gd name="connsiteX811" fmla="*/ 0 w 10000"/>
                                <a:gd name="connsiteY811" fmla="*/ 609 h 10000"/>
                                <a:gd name="connsiteX812" fmla="*/ 1348 w 10000"/>
                                <a:gd name="connsiteY812" fmla="*/ 553 h 10000"/>
                                <a:gd name="connsiteX813" fmla="*/ 1925 w 10000"/>
                                <a:gd name="connsiteY813" fmla="*/ 556 h 10000"/>
                                <a:gd name="connsiteX814" fmla="*/ 2503 w 10000"/>
                                <a:gd name="connsiteY814" fmla="*/ 567 h 10000"/>
                                <a:gd name="connsiteX815" fmla="*/ 3032 w 10000"/>
                                <a:gd name="connsiteY815" fmla="*/ 579 h 10000"/>
                                <a:gd name="connsiteX816" fmla="*/ 3032 w 10000"/>
                                <a:gd name="connsiteY816" fmla="*/ 579 h 10000"/>
                                <a:gd name="connsiteX817" fmla="*/ 3359 w 10000"/>
                                <a:gd name="connsiteY817" fmla="*/ 586 h 10000"/>
                                <a:gd name="connsiteX818" fmla="*/ 3359 w 10000"/>
                                <a:gd name="connsiteY818" fmla="*/ 586 h 10000"/>
                                <a:gd name="connsiteX819" fmla="*/ 3648 w 10000"/>
                                <a:gd name="connsiteY819" fmla="*/ 601 h 10000"/>
                                <a:gd name="connsiteX820" fmla="*/ 3935 w 10000"/>
                                <a:gd name="connsiteY820" fmla="*/ 620 h 10000"/>
                                <a:gd name="connsiteX821" fmla="*/ 3935 w 10000"/>
                                <a:gd name="connsiteY821" fmla="*/ 620 h 10000"/>
                                <a:gd name="connsiteX822" fmla="*/ 4139 w 10000"/>
                                <a:gd name="connsiteY822" fmla="*/ 639 h 10000"/>
                                <a:gd name="connsiteX823" fmla="*/ 4429 w 10000"/>
                                <a:gd name="connsiteY823" fmla="*/ 665 h 10000"/>
                                <a:gd name="connsiteX824" fmla="*/ 4429 w 10000"/>
                                <a:gd name="connsiteY824" fmla="*/ 665 h 10000"/>
                                <a:gd name="connsiteX825" fmla="*/ 4716 w 10000"/>
                                <a:gd name="connsiteY825" fmla="*/ 695 h 10000"/>
                                <a:gd name="connsiteX826" fmla="*/ 4957 w 10000"/>
                                <a:gd name="connsiteY826" fmla="*/ 726 h 10000"/>
                                <a:gd name="connsiteX827" fmla="*/ 5283 w 10000"/>
                                <a:gd name="connsiteY827" fmla="*/ 786 h 10000"/>
                                <a:gd name="connsiteX828" fmla="*/ 5283 w 10000"/>
                                <a:gd name="connsiteY828" fmla="*/ 786 h 10000"/>
                                <a:gd name="connsiteX829" fmla="*/ 5405 w 10000"/>
                                <a:gd name="connsiteY829" fmla="*/ 820 h 10000"/>
                                <a:gd name="connsiteX830" fmla="*/ 5536 w 10000"/>
                                <a:gd name="connsiteY830" fmla="*/ 857 h 10000"/>
                                <a:gd name="connsiteX831" fmla="*/ 5777 w 10000"/>
                                <a:gd name="connsiteY831" fmla="*/ 932 h 10000"/>
                                <a:gd name="connsiteX832" fmla="*/ 5777 w 10000"/>
                                <a:gd name="connsiteY832" fmla="*/ 932 h 10000"/>
                                <a:gd name="connsiteX833" fmla="*/ 5945 w 10000"/>
                                <a:gd name="connsiteY833" fmla="*/ 1000 h 10000"/>
                                <a:gd name="connsiteX834" fmla="*/ 6027 w 10000"/>
                                <a:gd name="connsiteY834" fmla="*/ 1060 h 10000"/>
                                <a:gd name="connsiteX835" fmla="*/ 6149 w 10000"/>
                                <a:gd name="connsiteY835" fmla="*/ 1173 h 10000"/>
                                <a:gd name="connsiteX836" fmla="*/ 6149 w 10000"/>
                                <a:gd name="connsiteY836" fmla="*/ 1173 h 10000"/>
                                <a:gd name="connsiteX837" fmla="*/ 6186 w 10000"/>
                                <a:gd name="connsiteY837" fmla="*/ 1270 h 10000"/>
                                <a:gd name="connsiteX838" fmla="*/ 6186 w 10000"/>
                                <a:gd name="connsiteY838" fmla="*/ 1346 h 10000"/>
                                <a:gd name="connsiteX839" fmla="*/ 6186 w 10000"/>
                                <a:gd name="connsiteY839" fmla="*/ 1346 h 10000"/>
                                <a:gd name="connsiteX840" fmla="*/ 6102 w 10000"/>
                                <a:gd name="connsiteY840" fmla="*/ 5677 h 10000"/>
                                <a:gd name="connsiteX841" fmla="*/ 6064 w 10000"/>
                                <a:gd name="connsiteY841" fmla="*/ 9997 h 10000"/>
                                <a:gd name="connsiteX842" fmla="*/ 6064 w 10000"/>
                                <a:gd name="connsiteY842" fmla="*/ 9997 h 10000"/>
                                <a:gd name="connsiteX843" fmla="*/ 6064 w 10000"/>
                                <a:gd name="connsiteY843" fmla="*/ 10000 h 10000"/>
                                <a:gd name="connsiteX844" fmla="*/ 6642 w 10000"/>
                                <a:gd name="connsiteY844" fmla="*/ 10000 h 10000"/>
                                <a:gd name="connsiteX845" fmla="*/ 6642 w 10000"/>
                                <a:gd name="connsiteY845" fmla="*/ 10000 h 10000"/>
                                <a:gd name="connsiteX846" fmla="*/ 6642 w 10000"/>
                                <a:gd name="connsiteY846" fmla="*/ 9997 h 10000"/>
                                <a:gd name="connsiteX847" fmla="*/ 6642 w 10000"/>
                                <a:gd name="connsiteY847" fmla="*/ 9997 h 10000"/>
                                <a:gd name="connsiteX848" fmla="*/ 6642 w 10000"/>
                                <a:gd name="connsiteY848" fmla="*/ 8632 h 10000"/>
                                <a:gd name="connsiteX849" fmla="*/ 6679 w 10000"/>
                                <a:gd name="connsiteY849" fmla="*/ 5662 h 10000"/>
                                <a:gd name="connsiteX850" fmla="*/ 6717 w 10000"/>
                                <a:gd name="connsiteY850" fmla="*/ 1331 h 10000"/>
                                <a:gd name="connsiteX851" fmla="*/ 6717 w 10000"/>
                                <a:gd name="connsiteY851" fmla="*/ 1331 h 10000"/>
                                <a:gd name="connsiteX852" fmla="*/ 6761 w 10000"/>
                                <a:gd name="connsiteY852" fmla="*/ 1195 h 10000"/>
                                <a:gd name="connsiteX853" fmla="*/ 6761 w 10000"/>
                                <a:gd name="connsiteY853" fmla="*/ 1064 h 10000"/>
                                <a:gd name="connsiteX854" fmla="*/ 6761 w 10000"/>
                                <a:gd name="connsiteY854" fmla="*/ 1064 h 10000"/>
                                <a:gd name="connsiteX855" fmla="*/ 6717 w 10000"/>
                                <a:gd name="connsiteY855" fmla="*/ 1000 h 10000"/>
                                <a:gd name="connsiteX856" fmla="*/ 6761 w 10000"/>
                                <a:gd name="connsiteY856" fmla="*/ 936 h 10000"/>
                                <a:gd name="connsiteX857" fmla="*/ 6761 w 10000"/>
                                <a:gd name="connsiteY857" fmla="*/ 936 h 10000"/>
                                <a:gd name="connsiteX858" fmla="*/ 6761 w 10000"/>
                                <a:gd name="connsiteY858" fmla="*/ 917 h 10000"/>
                                <a:gd name="connsiteX859" fmla="*/ 6761 w 10000"/>
                                <a:gd name="connsiteY859" fmla="*/ 917 h 10000"/>
                                <a:gd name="connsiteX860" fmla="*/ 6800 w 10000"/>
                                <a:gd name="connsiteY860" fmla="*/ 876 h 10000"/>
                                <a:gd name="connsiteX861" fmla="*/ 6847 w 10000"/>
                                <a:gd name="connsiteY861" fmla="*/ 834 h 10000"/>
                                <a:gd name="connsiteX862" fmla="*/ 6966 w 10000"/>
                                <a:gd name="connsiteY862" fmla="*/ 748 h 10000"/>
                                <a:gd name="connsiteX863" fmla="*/ 6966 w 10000"/>
                                <a:gd name="connsiteY863" fmla="*/ 748 h 10000"/>
                                <a:gd name="connsiteX864" fmla="*/ 7051 w 10000"/>
                                <a:gd name="connsiteY864" fmla="*/ 718 h 10000"/>
                                <a:gd name="connsiteX865" fmla="*/ 7136 w 10000"/>
                                <a:gd name="connsiteY865" fmla="*/ 688 h 10000"/>
                                <a:gd name="connsiteX866" fmla="*/ 7339 w 10000"/>
                                <a:gd name="connsiteY866" fmla="*/ 628 h 10000"/>
                                <a:gd name="connsiteX867" fmla="*/ 7339 w 10000"/>
                                <a:gd name="connsiteY867" fmla="*/ 628 h 10000"/>
                                <a:gd name="connsiteX868" fmla="*/ 7498 w 10000"/>
                                <a:gd name="connsiteY868" fmla="*/ 583 h 10000"/>
                                <a:gd name="connsiteX869" fmla="*/ 7665 w 10000"/>
                                <a:gd name="connsiteY869" fmla="*/ 542 h 10000"/>
                                <a:gd name="connsiteX870" fmla="*/ 7665 w 10000"/>
                                <a:gd name="connsiteY870" fmla="*/ 542 h 10000"/>
                                <a:gd name="connsiteX871" fmla="*/ 8075 w 10000"/>
                                <a:gd name="connsiteY871" fmla="*/ 459 h 10000"/>
                                <a:gd name="connsiteX872" fmla="*/ 8075 w 10000"/>
                                <a:gd name="connsiteY872" fmla="*/ 459 h 10000"/>
                                <a:gd name="connsiteX873" fmla="*/ 8279 w 10000"/>
                                <a:gd name="connsiteY873" fmla="*/ 417 h 10000"/>
                                <a:gd name="connsiteX874" fmla="*/ 8401 w 10000"/>
                                <a:gd name="connsiteY874" fmla="*/ 398 h 10000"/>
                                <a:gd name="connsiteX875" fmla="*/ 8522 w 10000"/>
                                <a:gd name="connsiteY875" fmla="*/ 380 h 10000"/>
                                <a:gd name="connsiteX876" fmla="*/ 8522 w 10000"/>
                                <a:gd name="connsiteY876" fmla="*/ 380 h 10000"/>
                                <a:gd name="connsiteX877" fmla="*/ 8522 w 10000"/>
                                <a:gd name="connsiteY877" fmla="*/ 387 h 10000"/>
                                <a:gd name="connsiteX878" fmla="*/ 8606 w 10000"/>
                                <a:gd name="connsiteY878" fmla="*/ 395 h 10000"/>
                                <a:gd name="connsiteX879" fmla="*/ 8688 w 10000"/>
                                <a:gd name="connsiteY879" fmla="*/ 398 h 10000"/>
                                <a:gd name="connsiteX880" fmla="*/ 8809 w 10000"/>
                                <a:gd name="connsiteY880" fmla="*/ 398 h 10000"/>
                                <a:gd name="connsiteX881" fmla="*/ 8809 w 10000"/>
                                <a:gd name="connsiteY881" fmla="*/ 398 h 10000"/>
                                <a:gd name="connsiteX882" fmla="*/ 8856 w 10000"/>
                                <a:gd name="connsiteY882" fmla="*/ 391 h 10000"/>
                                <a:gd name="connsiteX883" fmla="*/ 8893 w 10000"/>
                                <a:gd name="connsiteY883" fmla="*/ 387 h 10000"/>
                                <a:gd name="connsiteX884" fmla="*/ 8893 w 10000"/>
                                <a:gd name="connsiteY884" fmla="*/ 387 h 10000"/>
                                <a:gd name="connsiteX885" fmla="*/ 8976 w 10000"/>
                                <a:gd name="connsiteY885" fmla="*/ 391 h 10000"/>
                                <a:gd name="connsiteX886" fmla="*/ 9098 w 10000"/>
                                <a:gd name="connsiteY886" fmla="*/ 395 h 10000"/>
                                <a:gd name="connsiteX887" fmla="*/ 9136 w 10000"/>
                                <a:gd name="connsiteY887" fmla="*/ 395 h 10000"/>
                                <a:gd name="connsiteX888" fmla="*/ 9219 w 10000"/>
                                <a:gd name="connsiteY888" fmla="*/ 391 h 10000"/>
                                <a:gd name="connsiteX889" fmla="*/ 9219 w 10000"/>
                                <a:gd name="connsiteY889" fmla="*/ 387 h 10000"/>
                                <a:gd name="connsiteX890" fmla="*/ 9219 w 10000"/>
                                <a:gd name="connsiteY890" fmla="*/ 380 h 10000"/>
                                <a:gd name="connsiteX891" fmla="*/ 9219 w 10000"/>
                                <a:gd name="connsiteY891" fmla="*/ 380 h 10000"/>
                                <a:gd name="connsiteX892" fmla="*/ 9303 w 10000"/>
                                <a:gd name="connsiteY892" fmla="*/ 380 h 10000"/>
                                <a:gd name="connsiteX893" fmla="*/ 9424 w 10000"/>
                                <a:gd name="connsiteY893" fmla="*/ 383 h 10000"/>
                                <a:gd name="connsiteX894" fmla="*/ 9424 w 10000"/>
                                <a:gd name="connsiteY894" fmla="*/ 383 h 10000"/>
                                <a:gd name="connsiteX895" fmla="*/ 9469 w 10000"/>
                                <a:gd name="connsiteY895" fmla="*/ 380 h 10000"/>
                                <a:gd name="connsiteX896" fmla="*/ 9508 w 10000"/>
                                <a:gd name="connsiteY896" fmla="*/ 372 h 10000"/>
                                <a:gd name="connsiteX897" fmla="*/ 9469 w 10000"/>
                                <a:gd name="connsiteY897" fmla="*/ 357 h 10000"/>
                                <a:gd name="connsiteX898" fmla="*/ 9469 w 10000"/>
                                <a:gd name="connsiteY898" fmla="*/ 357 h 10000"/>
                                <a:gd name="connsiteX899" fmla="*/ 9628 w 10000"/>
                                <a:gd name="connsiteY899" fmla="*/ 361 h 10000"/>
                                <a:gd name="connsiteX900" fmla="*/ 9758 w 10000"/>
                                <a:gd name="connsiteY900" fmla="*/ 357 h 10000"/>
                                <a:gd name="connsiteX901" fmla="*/ 9758 w 10000"/>
                                <a:gd name="connsiteY901" fmla="*/ 357 h 10000"/>
                                <a:gd name="connsiteX902" fmla="*/ 9758 w 10000"/>
                                <a:gd name="connsiteY902" fmla="*/ 350 h 10000"/>
                                <a:gd name="connsiteX903" fmla="*/ 9712 w 10000"/>
                                <a:gd name="connsiteY903" fmla="*/ 342 h 10000"/>
                                <a:gd name="connsiteX904" fmla="*/ 9675 w 10000"/>
                                <a:gd name="connsiteY904" fmla="*/ 331 h 10000"/>
                                <a:gd name="connsiteX905" fmla="*/ 9675 w 10000"/>
                                <a:gd name="connsiteY905" fmla="*/ 331 h 10000"/>
                                <a:gd name="connsiteX906" fmla="*/ 9795 w 10000"/>
                                <a:gd name="connsiteY906" fmla="*/ 327 h 10000"/>
                                <a:gd name="connsiteX907" fmla="*/ 9879 w 10000"/>
                                <a:gd name="connsiteY907" fmla="*/ 327 h 10000"/>
                                <a:gd name="connsiteX908" fmla="*/ 9916 w 10000"/>
                                <a:gd name="connsiteY908" fmla="*/ 323 h 10000"/>
                                <a:gd name="connsiteX909" fmla="*/ 9916 w 10000"/>
                                <a:gd name="connsiteY909" fmla="*/ 323 h 10000"/>
                                <a:gd name="connsiteX910" fmla="*/ 9963 w 10000"/>
                                <a:gd name="connsiteY910" fmla="*/ 316 h 10000"/>
                                <a:gd name="connsiteX911" fmla="*/ 9916 w 10000"/>
                                <a:gd name="connsiteY911" fmla="*/ 308 h 10000"/>
                                <a:gd name="connsiteX912" fmla="*/ 9795 w 10000"/>
                                <a:gd name="connsiteY912" fmla="*/ 293 h 10000"/>
                                <a:gd name="connsiteX913" fmla="*/ 9795 w 10000"/>
                                <a:gd name="connsiteY913" fmla="*/ 293 h 10000"/>
                                <a:gd name="connsiteX914" fmla="*/ 9963 w 10000"/>
                                <a:gd name="connsiteY914" fmla="*/ 286 h 10000"/>
                                <a:gd name="connsiteX915" fmla="*/ 10000 w 10000"/>
                                <a:gd name="connsiteY915" fmla="*/ 278 h 10000"/>
                                <a:gd name="connsiteX916" fmla="*/ 10000 w 10000"/>
                                <a:gd name="connsiteY916" fmla="*/ 270 h 10000"/>
                                <a:gd name="connsiteX917" fmla="*/ 10000 w 10000"/>
                                <a:gd name="connsiteY917" fmla="*/ 270 h 10000"/>
                                <a:gd name="connsiteX0" fmla="*/ 10000 w 10000"/>
                                <a:gd name="connsiteY0" fmla="*/ 270 h 10000"/>
                                <a:gd name="connsiteX1" fmla="*/ 10000 w 10000"/>
                                <a:gd name="connsiteY1" fmla="*/ 270 h 10000"/>
                                <a:gd name="connsiteX2" fmla="*/ 9916 w 10000"/>
                                <a:gd name="connsiteY2" fmla="*/ 259 h 10000"/>
                                <a:gd name="connsiteX3" fmla="*/ 9833 w 10000"/>
                                <a:gd name="connsiteY3" fmla="*/ 252 h 10000"/>
                                <a:gd name="connsiteX4" fmla="*/ 9833 w 10000"/>
                                <a:gd name="connsiteY4" fmla="*/ 252 h 10000"/>
                                <a:gd name="connsiteX5" fmla="*/ 9916 w 10000"/>
                                <a:gd name="connsiteY5" fmla="*/ 241 h 10000"/>
                                <a:gd name="connsiteX6" fmla="*/ 9916 w 10000"/>
                                <a:gd name="connsiteY6" fmla="*/ 229 h 10000"/>
                                <a:gd name="connsiteX7" fmla="*/ 9879 w 10000"/>
                                <a:gd name="connsiteY7" fmla="*/ 218 h 10000"/>
                                <a:gd name="connsiteX8" fmla="*/ 9795 w 10000"/>
                                <a:gd name="connsiteY8" fmla="*/ 211 h 10000"/>
                                <a:gd name="connsiteX9" fmla="*/ 9795 w 10000"/>
                                <a:gd name="connsiteY9" fmla="*/ 211 h 10000"/>
                                <a:gd name="connsiteX10" fmla="*/ 9758 w 10000"/>
                                <a:gd name="connsiteY10" fmla="*/ 214 h 10000"/>
                                <a:gd name="connsiteX11" fmla="*/ 9758 w 10000"/>
                                <a:gd name="connsiteY11" fmla="*/ 214 h 10000"/>
                                <a:gd name="connsiteX12" fmla="*/ 9758 w 10000"/>
                                <a:gd name="connsiteY12" fmla="*/ 195 h 10000"/>
                                <a:gd name="connsiteX13" fmla="*/ 9712 w 10000"/>
                                <a:gd name="connsiteY13" fmla="*/ 184 h 10000"/>
                                <a:gd name="connsiteX14" fmla="*/ 9675 w 10000"/>
                                <a:gd name="connsiteY14" fmla="*/ 181 h 10000"/>
                                <a:gd name="connsiteX15" fmla="*/ 9675 w 10000"/>
                                <a:gd name="connsiteY15" fmla="*/ 181 h 10000"/>
                                <a:gd name="connsiteX16" fmla="*/ 9554 w 10000"/>
                                <a:gd name="connsiteY16" fmla="*/ 181 h 10000"/>
                                <a:gd name="connsiteX17" fmla="*/ 9469 w 10000"/>
                                <a:gd name="connsiteY17" fmla="*/ 184 h 10000"/>
                                <a:gd name="connsiteX18" fmla="*/ 9469 w 10000"/>
                                <a:gd name="connsiteY18" fmla="*/ 184 h 10000"/>
                                <a:gd name="connsiteX19" fmla="*/ 9469 w 10000"/>
                                <a:gd name="connsiteY19" fmla="*/ 169 h 10000"/>
                                <a:gd name="connsiteX20" fmla="*/ 9469 w 10000"/>
                                <a:gd name="connsiteY20" fmla="*/ 169 h 10000"/>
                                <a:gd name="connsiteX21" fmla="*/ 9386 w 10000"/>
                                <a:gd name="connsiteY21" fmla="*/ 161 h 10000"/>
                                <a:gd name="connsiteX22" fmla="*/ 9303 w 10000"/>
                                <a:gd name="connsiteY22" fmla="*/ 161 h 10000"/>
                                <a:gd name="connsiteX23" fmla="*/ 9266 w 10000"/>
                                <a:gd name="connsiteY23" fmla="*/ 166 h 10000"/>
                                <a:gd name="connsiteX24" fmla="*/ 9266 w 10000"/>
                                <a:gd name="connsiteY24" fmla="*/ 166 h 10000"/>
                                <a:gd name="connsiteX25" fmla="*/ 9219 w 10000"/>
                                <a:gd name="connsiteY25" fmla="*/ 154 h 10000"/>
                                <a:gd name="connsiteX26" fmla="*/ 9219 w 10000"/>
                                <a:gd name="connsiteY26" fmla="*/ 154 h 10000"/>
                                <a:gd name="connsiteX27" fmla="*/ 9136 w 10000"/>
                                <a:gd name="connsiteY27" fmla="*/ 147 h 10000"/>
                                <a:gd name="connsiteX28" fmla="*/ 9136 w 10000"/>
                                <a:gd name="connsiteY28" fmla="*/ 147 h 10000"/>
                                <a:gd name="connsiteX29" fmla="*/ 9098 w 10000"/>
                                <a:gd name="connsiteY29" fmla="*/ 147 h 10000"/>
                                <a:gd name="connsiteX30" fmla="*/ 9060 w 10000"/>
                                <a:gd name="connsiteY30" fmla="*/ 150 h 10000"/>
                                <a:gd name="connsiteX31" fmla="*/ 9014 w 10000"/>
                                <a:gd name="connsiteY31" fmla="*/ 154 h 10000"/>
                                <a:gd name="connsiteX32" fmla="*/ 9014 w 10000"/>
                                <a:gd name="connsiteY32" fmla="*/ 154 h 10000"/>
                                <a:gd name="connsiteX33" fmla="*/ 9014 w 10000"/>
                                <a:gd name="connsiteY33" fmla="*/ 154 h 10000"/>
                                <a:gd name="connsiteX34" fmla="*/ 8976 w 10000"/>
                                <a:gd name="connsiteY34" fmla="*/ 147 h 10000"/>
                                <a:gd name="connsiteX35" fmla="*/ 8931 w 10000"/>
                                <a:gd name="connsiteY35" fmla="*/ 142 h 10000"/>
                                <a:gd name="connsiteX36" fmla="*/ 8856 w 10000"/>
                                <a:gd name="connsiteY36" fmla="*/ 142 h 10000"/>
                                <a:gd name="connsiteX37" fmla="*/ 8856 w 10000"/>
                                <a:gd name="connsiteY37" fmla="*/ 142 h 10000"/>
                                <a:gd name="connsiteX38" fmla="*/ 8809 w 10000"/>
                                <a:gd name="connsiteY38" fmla="*/ 142 h 10000"/>
                                <a:gd name="connsiteX39" fmla="*/ 8772 w 10000"/>
                                <a:gd name="connsiteY39" fmla="*/ 150 h 10000"/>
                                <a:gd name="connsiteX40" fmla="*/ 8772 w 10000"/>
                                <a:gd name="connsiteY40" fmla="*/ 154 h 10000"/>
                                <a:gd name="connsiteX41" fmla="*/ 8688 w 10000"/>
                                <a:gd name="connsiteY41" fmla="*/ 154 h 10000"/>
                                <a:gd name="connsiteX42" fmla="*/ 8688 w 10000"/>
                                <a:gd name="connsiteY42" fmla="*/ 154 h 10000"/>
                                <a:gd name="connsiteX43" fmla="*/ 8652 w 10000"/>
                                <a:gd name="connsiteY43" fmla="*/ 147 h 10000"/>
                                <a:gd name="connsiteX44" fmla="*/ 8567 w 10000"/>
                                <a:gd name="connsiteY44" fmla="*/ 139 h 10000"/>
                                <a:gd name="connsiteX45" fmla="*/ 8567 w 10000"/>
                                <a:gd name="connsiteY45" fmla="*/ 139 h 10000"/>
                                <a:gd name="connsiteX46" fmla="*/ 8522 w 10000"/>
                                <a:gd name="connsiteY46" fmla="*/ 139 h 10000"/>
                                <a:gd name="connsiteX47" fmla="*/ 8484 w 10000"/>
                                <a:gd name="connsiteY47" fmla="*/ 147 h 10000"/>
                                <a:gd name="connsiteX48" fmla="*/ 8446 w 10000"/>
                                <a:gd name="connsiteY48" fmla="*/ 158 h 10000"/>
                                <a:gd name="connsiteX49" fmla="*/ 8446 w 10000"/>
                                <a:gd name="connsiteY49" fmla="*/ 158 h 10000"/>
                                <a:gd name="connsiteX50" fmla="*/ 8364 w 10000"/>
                                <a:gd name="connsiteY50" fmla="*/ 154 h 10000"/>
                                <a:gd name="connsiteX51" fmla="*/ 8316 w 10000"/>
                                <a:gd name="connsiteY51" fmla="*/ 150 h 10000"/>
                                <a:gd name="connsiteX52" fmla="*/ 8316 w 10000"/>
                                <a:gd name="connsiteY52" fmla="*/ 150 h 10000"/>
                                <a:gd name="connsiteX53" fmla="*/ 8279 w 10000"/>
                                <a:gd name="connsiteY53" fmla="*/ 147 h 10000"/>
                                <a:gd name="connsiteX54" fmla="*/ 8243 w 10000"/>
                                <a:gd name="connsiteY54" fmla="*/ 142 h 10000"/>
                                <a:gd name="connsiteX55" fmla="*/ 8243 w 10000"/>
                                <a:gd name="connsiteY55" fmla="*/ 142 h 10000"/>
                                <a:gd name="connsiteX56" fmla="*/ 8158 w 10000"/>
                                <a:gd name="connsiteY56" fmla="*/ 147 h 10000"/>
                                <a:gd name="connsiteX57" fmla="*/ 8158 w 10000"/>
                                <a:gd name="connsiteY57" fmla="*/ 154 h 10000"/>
                                <a:gd name="connsiteX58" fmla="*/ 8158 w 10000"/>
                                <a:gd name="connsiteY58" fmla="*/ 173 h 10000"/>
                                <a:gd name="connsiteX59" fmla="*/ 8158 w 10000"/>
                                <a:gd name="connsiteY59" fmla="*/ 173 h 10000"/>
                                <a:gd name="connsiteX60" fmla="*/ 8112 w 10000"/>
                                <a:gd name="connsiteY60" fmla="*/ 169 h 10000"/>
                                <a:gd name="connsiteX61" fmla="*/ 8112 w 10000"/>
                                <a:gd name="connsiteY61" fmla="*/ 166 h 10000"/>
                                <a:gd name="connsiteX62" fmla="*/ 8112 w 10000"/>
                                <a:gd name="connsiteY62" fmla="*/ 166 h 10000"/>
                                <a:gd name="connsiteX63" fmla="*/ 8075 w 10000"/>
                                <a:gd name="connsiteY63" fmla="*/ 166 h 10000"/>
                                <a:gd name="connsiteX64" fmla="*/ 8075 w 10000"/>
                                <a:gd name="connsiteY64" fmla="*/ 161 h 10000"/>
                                <a:gd name="connsiteX65" fmla="*/ 8075 w 10000"/>
                                <a:gd name="connsiteY65" fmla="*/ 161 h 10000"/>
                                <a:gd name="connsiteX66" fmla="*/ 7991 w 10000"/>
                                <a:gd name="connsiteY66" fmla="*/ 161 h 10000"/>
                                <a:gd name="connsiteX67" fmla="*/ 7905 w 10000"/>
                                <a:gd name="connsiteY67" fmla="*/ 166 h 10000"/>
                                <a:gd name="connsiteX68" fmla="*/ 7869 w 10000"/>
                                <a:gd name="connsiteY68" fmla="*/ 173 h 10000"/>
                                <a:gd name="connsiteX69" fmla="*/ 7869 w 10000"/>
                                <a:gd name="connsiteY69" fmla="*/ 184 h 10000"/>
                                <a:gd name="connsiteX70" fmla="*/ 7869 w 10000"/>
                                <a:gd name="connsiteY70" fmla="*/ 184 h 10000"/>
                                <a:gd name="connsiteX71" fmla="*/ 7869 w 10000"/>
                                <a:gd name="connsiteY71" fmla="*/ 184 h 10000"/>
                                <a:gd name="connsiteX72" fmla="*/ 7905 w 10000"/>
                                <a:gd name="connsiteY72" fmla="*/ 188 h 10000"/>
                                <a:gd name="connsiteX73" fmla="*/ 7905 w 10000"/>
                                <a:gd name="connsiteY73" fmla="*/ 188 h 10000"/>
                                <a:gd name="connsiteX74" fmla="*/ 7869 w 10000"/>
                                <a:gd name="connsiteY74" fmla="*/ 192 h 10000"/>
                                <a:gd name="connsiteX75" fmla="*/ 7869 w 10000"/>
                                <a:gd name="connsiteY75" fmla="*/ 192 h 10000"/>
                                <a:gd name="connsiteX76" fmla="*/ 7824 w 10000"/>
                                <a:gd name="connsiteY76" fmla="*/ 188 h 10000"/>
                                <a:gd name="connsiteX77" fmla="*/ 7787 w 10000"/>
                                <a:gd name="connsiteY77" fmla="*/ 184 h 10000"/>
                                <a:gd name="connsiteX78" fmla="*/ 7787 w 10000"/>
                                <a:gd name="connsiteY78" fmla="*/ 184 h 10000"/>
                                <a:gd name="connsiteX79" fmla="*/ 7702 w 10000"/>
                                <a:gd name="connsiteY79" fmla="*/ 188 h 10000"/>
                                <a:gd name="connsiteX80" fmla="*/ 7665 w 10000"/>
                                <a:gd name="connsiteY80" fmla="*/ 195 h 10000"/>
                                <a:gd name="connsiteX81" fmla="*/ 7665 w 10000"/>
                                <a:gd name="connsiteY81" fmla="*/ 195 h 10000"/>
                                <a:gd name="connsiteX82" fmla="*/ 7702 w 10000"/>
                                <a:gd name="connsiteY82" fmla="*/ 206 h 10000"/>
                                <a:gd name="connsiteX83" fmla="*/ 7702 w 10000"/>
                                <a:gd name="connsiteY83" fmla="*/ 211 h 10000"/>
                                <a:gd name="connsiteX84" fmla="*/ 7702 w 10000"/>
                                <a:gd name="connsiteY84" fmla="*/ 218 h 10000"/>
                                <a:gd name="connsiteX85" fmla="*/ 7702 w 10000"/>
                                <a:gd name="connsiteY85" fmla="*/ 218 h 10000"/>
                                <a:gd name="connsiteX86" fmla="*/ 7665 w 10000"/>
                                <a:gd name="connsiteY86" fmla="*/ 218 h 10000"/>
                                <a:gd name="connsiteX87" fmla="*/ 7582 w 10000"/>
                                <a:gd name="connsiteY87" fmla="*/ 214 h 10000"/>
                                <a:gd name="connsiteX88" fmla="*/ 7582 w 10000"/>
                                <a:gd name="connsiteY88" fmla="*/ 214 h 10000"/>
                                <a:gd name="connsiteX89" fmla="*/ 7545 w 10000"/>
                                <a:gd name="connsiteY89" fmla="*/ 214 h 10000"/>
                                <a:gd name="connsiteX90" fmla="*/ 7461 w 10000"/>
                                <a:gd name="connsiteY90" fmla="*/ 222 h 10000"/>
                                <a:gd name="connsiteX91" fmla="*/ 7461 w 10000"/>
                                <a:gd name="connsiteY91" fmla="*/ 222 h 10000"/>
                                <a:gd name="connsiteX92" fmla="*/ 7498 w 10000"/>
                                <a:gd name="connsiteY92" fmla="*/ 233 h 10000"/>
                                <a:gd name="connsiteX93" fmla="*/ 7618 w 10000"/>
                                <a:gd name="connsiteY93" fmla="*/ 241 h 10000"/>
                                <a:gd name="connsiteX94" fmla="*/ 7618 w 10000"/>
                                <a:gd name="connsiteY94" fmla="*/ 241 h 10000"/>
                                <a:gd name="connsiteX95" fmla="*/ 7498 w 10000"/>
                                <a:gd name="connsiteY95" fmla="*/ 244 h 10000"/>
                                <a:gd name="connsiteX96" fmla="*/ 7414 w 10000"/>
                                <a:gd name="connsiteY96" fmla="*/ 248 h 10000"/>
                                <a:gd name="connsiteX97" fmla="*/ 7414 w 10000"/>
                                <a:gd name="connsiteY97" fmla="*/ 248 h 10000"/>
                                <a:gd name="connsiteX98" fmla="*/ 7414 w 10000"/>
                                <a:gd name="connsiteY98" fmla="*/ 256 h 10000"/>
                                <a:gd name="connsiteX99" fmla="*/ 7461 w 10000"/>
                                <a:gd name="connsiteY99" fmla="*/ 263 h 10000"/>
                                <a:gd name="connsiteX100" fmla="*/ 7498 w 10000"/>
                                <a:gd name="connsiteY100" fmla="*/ 267 h 10000"/>
                                <a:gd name="connsiteX101" fmla="*/ 7618 w 10000"/>
                                <a:gd name="connsiteY101" fmla="*/ 270 h 10000"/>
                                <a:gd name="connsiteX102" fmla="*/ 7618 w 10000"/>
                                <a:gd name="connsiteY102" fmla="*/ 270 h 10000"/>
                                <a:gd name="connsiteX103" fmla="*/ 7582 w 10000"/>
                                <a:gd name="connsiteY103" fmla="*/ 275 h 10000"/>
                                <a:gd name="connsiteX104" fmla="*/ 7545 w 10000"/>
                                <a:gd name="connsiteY104" fmla="*/ 275 h 10000"/>
                                <a:gd name="connsiteX105" fmla="*/ 7545 w 10000"/>
                                <a:gd name="connsiteY105" fmla="*/ 275 h 10000"/>
                                <a:gd name="connsiteX106" fmla="*/ 7461 w 10000"/>
                                <a:gd name="connsiteY106" fmla="*/ 282 h 10000"/>
                                <a:gd name="connsiteX107" fmla="*/ 7461 w 10000"/>
                                <a:gd name="connsiteY107" fmla="*/ 289 h 10000"/>
                                <a:gd name="connsiteX108" fmla="*/ 7498 w 10000"/>
                                <a:gd name="connsiteY108" fmla="*/ 297 h 10000"/>
                                <a:gd name="connsiteX109" fmla="*/ 7618 w 10000"/>
                                <a:gd name="connsiteY109" fmla="*/ 297 h 10000"/>
                                <a:gd name="connsiteX110" fmla="*/ 7618 w 10000"/>
                                <a:gd name="connsiteY110" fmla="*/ 297 h 10000"/>
                                <a:gd name="connsiteX111" fmla="*/ 7618 w 10000"/>
                                <a:gd name="connsiteY111" fmla="*/ 308 h 10000"/>
                                <a:gd name="connsiteX112" fmla="*/ 7618 w 10000"/>
                                <a:gd name="connsiteY112" fmla="*/ 312 h 10000"/>
                                <a:gd name="connsiteX113" fmla="*/ 7582 w 10000"/>
                                <a:gd name="connsiteY113" fmla="*/ 320 h 10000"/>
                                <a:gd name="connsiteX114" fmla="*/ 7582 w 10000"/>
                                <a:gd name="connsiteY114" fmla="*/ 331 h 10000"/>
                                <a:gd name="connsiteX115" fmla="*/ 7582 w 10000"/>
                                <a:gd name="connsiteY115" fmla="*/ 331 h 10000"/>
                                <a:gd name="connsiteX116" fmla="*/ 7618 w 10000"/>
                                <a:gd name="connsiteY116" fmla="*/ 334 h 10000"/>
                                <a:gd name="connsiteX117" fmla="*/ 7702 w 10000"/>
                                <a:gd name="connsiteY117" fmla="*/ 339 h 10000"/>
                                <a:gd name="connsiteX118" fmla="*/ 7787 w 10000"/>
                                <a:gd name="connsiteY118" fmla="*/ 342 h 10000"/>
                                <a:gd name="connsiteX119" fmla="*/ 7869 w 10000"/>
                                <a:gd name="connsiteY119" fmla="*/ 339 h 10000"/>
                                <a:gd name="connsiteX120" fmla="*/ 7869 w 10000"/>
                                <a:gd name="connsiteY120" fmla="*/ 339 h 10000"/>
                                <a:gd name="connsiteX121" fmla="*/ 7869 w 10000"/>
                                <a:gd name="connsiteY121" fmla="*/ 346 h 10000"/>
                                <a:gd name="connsiteX122" fmla="*/ 7824 w 10000"/>
                                <a:gd name="connsiteY122" fmla="*/ 353 h 10000"/>
                                <a:gd name="connsiteX123" fmla="*/ 7824 w 10000"/>
                                <a:gd name="connsiteY123" fmla="*/ 353 h 10000"/>
                                <a:gd name="connsiteX124" fmla="*/ 7869 w 10000"/>
                                <a:gd name="connsiteY124" fmla="*/ 357 h 10000"/>
                                <a:gd name="connsiteX125" fmla="*/ 7905 w 10000"/>
                                <a:gd name="connsiteY125" fmla="*/ 364 h 10000"/>
                                <a:gd name="connsiteX126" fmla="*/ 8075 w 10000"/>
                                <a:gd name="connsiteY126" fmla="*/ 369 h 10000"/>
                                <a:gd name="connsiteX127" fmla="*/ 8075 w 10000"/>
                                <a:gd name="connsiteY127" fmla="*/ 369 h 10000"/>
                                <a:gd name="connsiteX128" fmla="*/ 7787 w 10000"/>
                                <a:gd name="connsiteY128" fmla="*/ 428 h 10000"/>
                                <a:gd name="connsiteX129" fmla="*/ 7498 w 10000"/>
                                <a:gd name="connsiteY129" fmla="*/ 489 h 10000"/>
                                <a:gd name="connsiteX130" fmla="*/ 7498 w 10000"/>
                                <a:gd name="connsiteY130" fmla="*/ 489 h 10000"/>
                                <a:gd name="connsiteX131" fmla="*/ 7293 w 10000"/>
                                <a:gd name="connsiteY131" fmla="*/ 519 h 10000"/>
                                <a:gd name="connsiteX132" fmla="*/ 7293 w 10000"/>
                                <a:gd name="connsiteY132" fmla="*/ 519 h 10000"/>
                                <a:gd name="connsiteX133" fmla="*/ 7051 w 10000"/>
                                <a:gd name="connsiteY133" fmla="*/ 579 h 10000"/>
                                <a:gd name="connsiteX134" fmla="*/ 6800 w 10000"/>
                                <a:gd name="connsiteY134" fmla="*/ 639 h 10000"/>
                                <a:gd name="connsiteX135" fmla="*/ 6800 w 10000"/>
                                <a:gd name="connsiteY135" fmla="*/ 639 h 10000"/>
                                <a:gd name="connsiteX136" fmla="*/ 6761 w 10000"/>
                                <a:gd name="connsiteY136" fmla="*/ 650 h 10000"/>
                                <a:gd name="connsiteX137" fmla="*/ 6717 w 10000"/>
                                <a:gd name="connsiteY137" fmla="*/ 662 h 10000"/>
                                <a:gd name="connsiteX138" fmla="*/ 6717 w 10000"/>
                                <a:gd name="connsiteY138" fmla="*/ 662 h 10000"/>
                                <a:gd name="connsiteX139" fmla="*/ 6679 w 10000"/>
                                <a:gd name="connsiteY139" fmla="*/ 684 h 10000"/>
                                <a:gd name="connsiteX140" fmla="*/ 6595 w 10000"/>
                                <a:gd name="connsiteY140" fmla="*/ 711 h 10000"/>
                                <a:gd name="connsiteX141" fmla="*/ 6595 w 10000"/>
                                <a:gd name="connsiteY141" fmla="*/ 711 h 10000"/>
                                <a:gd name="connsiteX142" fmla="*/ 6556 w 10000"/>
                                <a:gd name="connsiteY142" fmla="*/ 737 h 10000"/>
                                <a:gd name="connsiteX143" fmla="*/ 6556 w 10000"/>
                                <a:gd name="connsiteY143" fmla="*/ 737 h 10000"/>
                                <a:gd name="connsiteX144" fmla="*/ 6436 w 10000"/>
                                <a:gd name="connsiteY144" fmla="*/ 782 h 10000"/>
                                <a:gd name="connsiteX145" fmla="*/ 6352 w 10000"/>
                                <a:gd name="connsiteY145" fmla="*/ 834 h 10000"/>
                                <a:gd name="connsiteX146" fmla="*/ 6352 w 10000"/>
                                <a:gd name="connsiteY146" fmla="*/ 834 h 10000"/>
                                <a:gd name="connsiteX147" fmla="*/ 6307 w 10000"/>
                                <a:gd name="connsiteY147" fmla="*/ 876 h 10000"/>
                                <a:gd name="connsiteX148" fmla="*/ 6307 w 10000"/>
                                <a:gd name="connsiteY148" fmla="*/ 876 h 10000"/>
                                <a:gd name="connsiteX149" fmla="*/ 6102 w 10000"/>
                                <a:gd name="connsiteY149" fmla="*/ 823 h 10000"/>
                                <a:gd name="connsiteX150" fmla="*/ 5945 w 10000"/>
                                <a:gd name="connsiteY150" fmla="*/ 767 h 10000"/>
                                <a:gd name="connsiteX151" fmla="*/ 5945 w 10000"/>
                                <a:gd name="connsiteY151" fmla="*/ 767 h 10000"/>
                                <a:gd name="connsiteX152" fmla="*/ 5777 w 10000"/>
                                <a:gd name="connsiteY152" fmla="*/ 711 h 10000"/>
                                <a:gd name="connsiteX153" fmla="*/ 5777 w 10000"/>
                                <a:gd name="connsiteY153" fmla="*/ 711 h 10000"/>
                                <a:gd name="connsiteX154" fmla="*/ 5693 w 10000"/>
                                <a:gd name="connsiteY154" fmla="*/ 673 h 10000"/>
                                <a:gd name="connsiteX155" fmla="*/ 5609 w 10000"/>
                                <a:gd name="connsiteY155" fmla="*/ 636 h 10000"/>
                                <a:gd name="connsiteX156" fmla="*/ 5609 w 10000"/>
                                <a:gd name="connsiteY156" fmla="*/ 636 h 10000"/>
                                <a:gd name="connsiteX157" fmla="*/ 5572 w 10000"/>
                                <a:gd name="connsiteY157" fmla="*/ 605 h 10000"/>
                                <a:gd name="connsiteX158" fmla="*/ 5572 w 10000"/>
                                <a:gd name="connsiteY158" fmla="*/ 605 h 10000"/>
                                <a:gd name="connsiteX159" fmla="*/ 5536 w 10000"/>
                                <a:gd name="connsiteY159" fmla="*/ 594 h 10000"/>
                                <a:gd name="connsiteX160" fmla="*/ 5536 w 10000"/>
                                <a:gd name="connsiteY160" fmla="*/ 594 h 10000"/>
                                <a:gd name="connsiteX161" fmla="*/ 5609 w 10000"/>
                                <a:gd name="connsiteY161" fmla="*/ 560 h 10000"/>
                                <a:gd name="connsiteX162" fmla="*/ 5609 w 10000"/>
                                <a:gd name="connsiteY162" fmla="*/ 560 h 10000"/>
                                <a:gd name="connsiteX163" fmla="*/ 5656 w 10000"/>
                                <a:gd name="connsiteY163" fmla="*/ 549 h 10000"/>
                                <a:gd name="connsiteX164" fmla="*/ 5777 w 10000"/>
                                <a:gd name="connsiteY164" fmla="*/ 530 h 10000"/>
                                <a:gd name="connsiteX165" fmla="*/ 5981 w 10000"/>
                                <a:gd name="connsiteY165" fmla="*/ 508 h 10000"/>
                                <a:gd name="connsiteX166" fmla="*/ 5981 w 10000"/>
                                <a:gd name="connsiteY166" fmla="*/ 508 h 10000"/>
                                <a:gd name="connsiteX167" fmla="*/ 6233 w 10000"/>
                                <a:gd name="connsiteY167" fmla="*/ 473 h 10000"/>
                                <a:gd name="connsiteX168" fmla="*/ 6512 w 10000"/>
                                <a:gd name="connsiteY168" fmla="*/ 440 h 10000"/>
                                <a:gd name="connsiteX169" fmla="*/ 6512 w 10000"/>
                                <a:gd name="connsiteY169" fmla="*/ 440 h 10000"/>
                                <a:gd name="connsiteX170" fmla="*/ 6512 w 10000"/>
                                <a:gd name="connsiteY170" fmla="*/ 444 h 10000"/>
                                <a:gd name="connsiteX171" fmla="*/ 6556 w 10000"/>
                                <a:gd name="connsiteY171" fmla="*/ 444 h 10000"/>
                                <a:gd name="connsiteX172" fmla="*/ 6556 w 10000"/>
                                <a:gd name="connsiteY172" fmla="*/ 444 h 10000"/>
                                <a:gd name="connsiteX173" fmla="*/ 6595 w 10000"/>
                                <a:gd name="connsiteY173" fmla="*/ 436 h 10000"/>
                                <a:gd name="connsiteX174" fmla="*/ 6595 w 10000"/>
                                <a:gd name="connsiteY174" fmla="*/ 436 h 10000"/>
                                <a:gd name="connsiteX175" fmla="*/ 6642 w 10000"/>
                                <a:gd name="connsiteY175" fmla="*/ 440 h 10000"/>
                                <a:gd name="connsiteX176" fmla="*/ 6717 w 10000"/>
                                <a:gd name="connsiteY176" fmla="*/ 444 h 10000"/>
                                <a:gd name="connsiteX177" fmla="*/ 6717 w 10000"/>
                                <a:gd name="connsiteY177" fmla="*/ 444 h 10000"/>
                                <a:gd name="connsiteX178" fmla="*/ 6761 w 10000"/>
                                <a:gd name="connsiteY178" fmla="*/ 436 h 10000"/>
                                <a:gd name="connsiteX179" fmla="*/ 6761 w 10000"/>
                                <a:gd name="connsiteY179" fmla="*/ 436 h 10000"/>
                                <a:gd name="connsiteX180" fmla="*/ 6800 w 10000"/>
                                <a:gd name="connsiteY180" fmla="*/ 440 h 10000"/>
                                <a:gd name="connsiteX181" fmla="*/ 6847 w 10000"/>
                                <a:gd name="connsiteY181" fmla="*/ 440 h 10000"/>
                                <a:gd name="connsiteX182" fmla="*/ 6847 w 10000"/>
                                <a:gd name="connsiteY182" fmla="*/ 440 h 10000"/>
                                <a:gd name="connsiteX183" fmla="*/ 6921 w 10000"/>
                                <a:gd name="connsiteY183" fmla="*/ 436 h 10000"/>
                                <a:gd name="connsiteX184" fmla="*/ 6921 w 10000"/>
                                <a:gd name="connsiteY184" fmla="*/ 433 h 10000"/>
                                <a:gd name="connsiteX185" fmla="*/ 6921 w 10000"/>
                                <a:gd name="connsiteY185" fmla="*/ 433 h 10000"/>
                                <a:gd name="connsiteX186" fmla="*/ 6966 w 10000"/>
                                <a:gd name="connsiteY186" fmla="*/ 433 h 10000"/>
                                <a:gd name="connsiteX187" fmla="*/ 7004 w 10000"/>
                                <a:gd name="connsiteY187" fmla="*/ 433 h 10000"/>
                                <a:gd name="connsiteX188" fmla="*/ 7004 w 10000"/>
                                <a:gd name="connsiteY188" fmla="*/ 433 h 10000"/>
                                <a:gd name="connsiteX189" fmla="*/ 7051 w 10000"/>
                                <a:gd name="connsiteY189" fmla="*/ 428 h 10000"/>
                                <a:gd name="connsiteX190" fmla="*/ 7051 w 10000"/>
                                <a:gd name="connsiteY190" fmla="*/ 421 h 10000"/>
                                <a:gd name="connsiteX191" fmla="*/ 7051 w 10000"/>
                                <a:gd name="connsiteY191" fmla="*/ 421 h 10000"/>
                                <a:gd name="connsiteX192" fmla="*/ 7088 w 10000"/>
                                <a:gd name="connsiteY192" fmla="*/ 421 h 10000"/>
                                <a:gd name="connsiteX193" fmla="*/ 7136 w 10000"/>
                                <a:gd name="connsiteY193" fmla="*/ 421 h 10000"/>
                                <a:gd name="connsiteX194" fmla="*/ 7136 w 10000"/>
                                <a:gd name="connsiteY194" fmla="*/ 421 h 10000"/>
                                <a:gd name="connsiteX195" fmla="*/ 7171 w 10000"/>
                                <a:gd name="connsiteY195" fmla="*/ 417 h 10000"/>
                                <a:gd name="connsiteX196" fmla="*/ 7171 w 10000"/>
                                <a:gd name="connsiteY196" fmla="*/ 409 h 10000"/>
                                <a:gd name="connsiteX197" fmla="*/ 7088 w 10000"/>
                                <a:gd name="connsiteY197" fmla="*/ 406 h 10000"/>
                                <a:gd name="connsiteX198" fmla="*/ 7088 w 10000"/>
                                <a:gd name="connsiteY198" fmla="*/ 406 h 10000"/>
                                <a:gd name="connsiteX199" fmla="*/ 7136 w 10000"/>
                                <a:gd name="connsiteY199" fmla="*/ 398 h 10000"/>
                                <a:gd name="connsiteX200" fmla="*/ 7171 w 10000"/>
                                <a:gd name="connsiteY200" fmla="*/ 395 h 10000"/>
                                <a:gd name="connsiteX201" fmla="*/ 7171 w 10000"/>
                                <a:gd name="connsiteY201" fmla="*/ 391 h 10000"/>
                                <a:gd name="connsiteX202" fmla="*/ 7171 w 10000"/>
                                <a:gd name="connsiteY202" fmla="*/ 383 h 10000"/>
                                <a:gd name="connsiteX203" fmla="*/ 7171 w 10000"/>
                                <a:gd name="connsiteY203" fmla="*/ 383 h 10000"/>
                                <a:gd name="connsiteX204" fmla="*/ 7136 w 10000"/>
                                <a:gd name="connsiteY204" fmla="*/ 383 h 10000"/>
                                <a:gd name="connsiteX205" fmla="*/ 7051 w 10000"/>
                                <a:gd name="connsiteY205" fmla="*/ 380 h 10000"/>
                                <a:gd name="connsiteX206" fmla="*/ 7051 w 10000"/>
                                <a:gd name="connsiteY206" fmla="*/ 380 h 10000"/>
                                <a:gd name="connsiteX207" fmla="*/ 7088 w 10000"/>
                                <a:gd name="connsiteY207" fmla="*/ 372 h 10000"/>
                                <a:gd name="connsiteX208" fmla="*/ 7088 w 10000"/>
                                <a:gd name="connsiteY208" fmla="*/ 369 h 10000"/>
                                <a:gd name="connsiteX209" fmla="*/ 7088 w 10000"/>
                                <a:gd name="connsiteY209" fmla="*/ 364 h 10000"/>
                                <a:gd name="connsiteX210" fmla="*/ 7088 w 10000"/>
                                <a:gd name="connsiteY210" fmla="*/ 364 h 10000"/>
                                <a:gd name="connsiteX211" fmla="*/ 7051 w 10000"/>
                                <a:gd name="connsiteY211" fmla="*/ 364 h 10000"/>
                                <a:gd name="connsiteX212" fmla="*/ 7004 w 10000"/>
                                <a:gd name="connsiteY212" fmla="*/ 364 h 10000"/>
                                <a:gd name="connsiteX213" fmla="*/ 7004 w 10000"/>
                                <a:gd name="connsiteY213" fmla="*/ 364 h 10000"/>
                                <a:gd name="connsiteX214" fmla="*/ 7004 w 10000"/>
                                <a:gd name="connsiteY214" fmla="*/ 361 h 10000"/>
                                <a:gd name="connsiteX215" fmla="*/ 7004 w 10000"/>
                                <a:gd name="connsiteY215" fmla="*/ 353 h 10000"/>
                                <a:gd name="connsiteX216" fmla="*/ 7004 w 10000"/>
                                <a:gd name="connsiteY216" fmla="*/ 353 h 10000"/>
                                <a:gd name="connsiteX217" fmla="*/ 6966 w 10000"/>
                                <a:gd name="connsiteY217" fmla="*/ 353 h 10000"/>
                                <a:gd name="connsiteX218" fmla="*/ 6966 w 10000"/>
                                <a:gd name="connsiteY218" fmla="*/ 350 h 10000"/>
                                <a:gd name="connsiteX219" fmla="*/ 6966 w 10000"/>
                                <a:gd name="connsiteY219" fmla="*/ 350 h 10000"/>
                                <a:gd name="connsiteX220" fmla="*/ 6847 w 10000"/>
                                <a:gd name="connsiteY220" fmla="*/ 350 h 10000"/>
                                <a:gd name="connsiteX221" fmla="*/ 6847 w 10000"/>
                                <a:gd name="connsiteY221" fmla="*/ 350 h 10000"/>
                                <a:gd name="connsiteX222" fmla="*/ 6800 w 10000"/>
                                <a:gd name="connsiteY222" fmla="*/ 342 h 10000"/>
                                <a:gd name="connsiteX223" fmla="*/ 6800 w 10000"/>
                                <a:gd name="connsiteY223" fmla="*/ 342 h 10000"/>
                                <a:gd name="connsiteX224" fmla="*/ 6761 w 10000"/>
                                <a:gd name="connsiteY224" fmla="*/ 342 h 10000"/>
                                <a:gd name="connsiteX225" fmla="*/ 6717 w 10000"/>
                                <a:gd name="connsiteY225" fmla="*/ 342 h 10000"/>
                                <a:gd name="connsiteX226" fmla="*/ 6642 w 10000"/>
                                <a:gd name="connsiteY226" fmla="*/ 350 h 10000"/>
                                <a:gd name="connsiteX227" fmla="*/ 6642 w 10000"/>
                                <a:gd name="connsiteY227" fmla="*/ 350 h 10000"/>
                                <a:gd name="connsiteX228" fmla="*/ 6595 w 10000"/>
                                <a:gd name="connsiteY228" fmla="*/ 342 h 10000"/>
                                <a:gd name="connsiteX229" fmla="*/ 6595 w 10000"/>
                                <a:gd name="connsiteY229" fmla="*/ 342 h 10000"/>
                                <a:gd name="connsiteX230" fmla="*/ 6556 w 10000"/>
                                <a:gd name="connsiteY230" fmla="*/ 342 h 10000"/>
                                <a:gd name="connsiteX231" fmla="*/ 6512 w 10000"/>
                                <a:gd name="connsiteY231" fmla="*/ 346 h 10000"/>
                                <a:gd name="connsiteX232" fmla="*/ 6474 w 10000"/>
                                <a:gd name="connsiteY232" fmla="*/ 353 h 10000"/>
                                <a:gd name="connsiteX233" fmla="*/ 6474 w 10000"/>
                                <a:gd name="connsiteY233" fmla="*/ 353 h 10000"/>
                                <a:gd name="connsiteX234" fmla="*/ 6436 w 10000"/>
                                <a:gd name="connsiteY234" fmla="*/ 353 h 10000"/>
                                <a:gd name="connsiteX235" fmla="*/ 6436 w 10000"/>
                                <a:gd name="connsiteY235" fmla="*/ 350 h 10000"/>
                                <a:gd name="connsiteX236" fmla="*/ 6436 w 10000"/>
                                <a:gd name="connsiteY236" fmla="*/ 350 h 10000"/>
                                <a:gd name="connsiteX237" fmla="*/ 6352 w 10000"/>
                                <a:gd name="connsiteY237" fmla="*/ 350 h 10000"/>
                                <a:gd name="connsiteX238" fmla="*/ 6307 w 10000"/>
                                <a:gd name="connsiteY238" fmla="*/ 350 h 10000"/>
                                <a:gd name="connsiteX239" fmla="*/ 6307 w 10000"/>
                                <a:gd name="connsiteY239" fmla="*/ 361 h 10000"/>
                                <a:gd name="connsiteX240" fmla="*/ 6307 w 10000"/>
                                <a:gd name="connsiteY240" fmla="*/ 361 h 10000"/>
                                <a:gd name="connsiteX241" fmla="*/ 6233 w 10000"/>
                                <a:gd name="connsiteY241" fmla="*/ 361 h 10000"/>
                                <a:gd name="connsiteX242" fmla="*/ 6233 w 10000"/>
                                <a:gd name="connsiteY242" fmla="*/ 361 h 10000"/>
                                <a:gd name="connsiteX243" fmla="*/ 6186 w 10000"/>
                                <a:gd name="connsiteY243" fmla="*/ 364 h 10000"/>
                                <a:gd name="connsiteX244" fmla="*/ 6149 w 10000"/>
                                <a:gd name="connsiteY244" fmla="*/ 369 h 10000"/>
                                <a:gd name="connsiteX245" fmla="*/ 6186 w 10000"/>
                                <a:gd name="connsiteY245" fmla="*/ 376 h 10000"/>
                                <a:gd name="connsiteX246" fmla="*/ 6233 w 10000"/>
                                <a:gd name="connsiteY246" fmla="*/ 380 h 10000"/>
                                <a:gd name="connsiteX247" fmla="*/ 6233 w 10000"/>
                                <a:gd name="connsiteY247" fmla="*/ 380 h 10000"/>
                                <a:gd name="connsiteX248" fmla="*/ 6186 w 10000"/>
                                <a:gd name="connsiteY248" fmla="*/ 380 h 10000"/>
                                <a:gd name="connsiteX249" fmla="*/ 6149 w 10000"/>
                                <a:gd name="connsiteY249" fmla="*/ 380 h 10000"/>
                                <a:gd name="connsiteX250" fmla="*/ 6149 w 10000"/>
                                <a:gd name="connsiteY250" fmla="*/ 380 h 10000"/>
                                <a:gd name="connsiteX251" fmla="*/ 6102 w 10000"/>
                                <a:gd name="connsiteY251" fmla="*/ 387 h 10000"/>
                                <a:gd name="connsiteX252" fmla="*/ 6102 w 10000"/>
                                <a:gd name="connsiteY252" fmla="*/ 391 h 10000"/>
                                <a:gd name="connsiteX253" fmla="*/ 6102 w 10000"/>
                                <a:gd name="connsiteY253" fmla="*/ 391 h 10000"/>
                                <a:gd name="connsiteX254" fmla="*/ 6149 w 10000"/>
                                <a:gd name="connsiteY254" fmla="*/ 395 h 10000"/>
                                <a:gd name="connsiteX255" fmla="*/ 6186 w 10000"/>
                                <a:gd name="connsiteY255" fmla="*/ 395 h 10000"/>
                                <a:gd name="connsiteX256" fmla="*/ 6186 w 10000"/>
                                <a:gd name="connsiteY256" fmla="*/ 395 h 10000"/>
                                <a:gd name="connsiteX257" fmla="*/ 6149 w 10000"/>
                                <a:gd name="connsiteY257" fmla="*/ 403 h 10000"/>
                                <a:gd name="connsiteX258" fmla="*/ 6186 w 10000"/>
                                <a:gd name="connsiteY258" fmla="*/ 409 h 10000"/>
                                <a:gd name="connsiteX259" fmla="*/ 6186 w 10000"/>
                                <a:gd name="connsiteY259" fmla="*/ 409 h 10000"/>
                                <a:gd name="connsiteX260" fmla="*/ 6233 w 10000"/>
                                <a:gd name="connsiteY260" fmla="*/ 409 h 10000"/>
                                <a:gd name="connsiteX261" fmla="*/ 6307 w 10000"/>
                                <a:gd name="connsiteY261" fmla="*/ 414 h 10000"/>
                                <a:gd name="connsiteX262" fmla="*/ 6307 w 10000"/>
                                <a:gd name="connsiteY262" fmla="*/ 414 h 10000"/>
                                <a:gd name="connsiteX263" fmla="*/ 6269 w 10000"/>
                                <a:gd name="connsiteY263" fmla="*/ 421 h 10000"/>
                                <a:gd name="connsiteX264" fmla="*/ 6269 w 10000"/>
                                <a:gd name="connsiteY264" fmla="*/ 425 h 10000"/>
                                <a:gd name="connsiteX265" fmla="*/ 6269 w 10000"/>
                                <a:gd name="connsiteY265" fmla="*/ 428 h 10000"/>
                                <a:gd name="connsiteX266" fmla="*/ 6269 w 10000"/>
                                <a:gd name="connsiteY266" fmla="*/ 428 h 10000"/>
                                <a:gd name="connsiteX267" fmla="*/ 6352 w 10000"/>
                                <a:gd name="connsiteY267" fmla="*/ 425 h 10000"/>
                                <a:gd name="connsiteX268" fmla="*/ 6390 w 10000"/>
                                <a:gd name="connsiteY268" fmla="*/ 425 h 10000"/>
                                <a:gd name="connsiteX269" fmla="*/ 6390 w 10000"/>
                                <a:gd name="connsiteY269" fmla="*/ 425 h 10000"/>
                                <a:gd name="connsiteX270" fmla="*/ 6233 w 10000"/>
                                <a:gd name="connsiteY270" fmla="*/ 447 h 10000"/>
                                <a:gd name="connsiteX271" fmla="*/ 6027 w 10000"/>
                                <a:gd name="connsiteY271" fmla="*/ 466 h 10000"/>
                                <a:gd name="connsiteX272" fmla="*/ 6027 w 10000"/>
                                <a:gd name="connsiteY272" fmla="*/ 466 h 10000"/>
                                <a:gd name="connsiteX273" fmla="*/ 5823 w 10000"/>
                                <a:gd name="connsiteY273" fmla="*/ 489 h 10000"/>
                                <a:gd name="connsiteX274" fmla="*/ 5823 w 10000"/>
                                <a:gd name="connsiteY274" fmla="*/ 489 h 10000"/>
                                <a:gd name="connsiteX275" fmla="*/ 5405 w 10000"/>
                                <a:gd name="connsiteY275" fmla="*/ 526 h 10000"/>
                                <a:gd name="connsiteX276" fmla="*/ 5405 w 10000"/>
                                <a:gd name="connsiteY276" fmla="*/ 526 h 10000"/>
                                <a:gd name="connsiteX277" fmla="*/ 5330 w 10000"/>
                                <a:gd name="connsiteY277" fmla="*/ 466 h 10000"/>
                                <a:gd name="connsiteX278" fmla="*/ 5247 w 10000"/>
                                <a:gd name="connsiteY278" fmla="*/ 403 h 10000"/>
                                <a:gd name="connsiteX279" fmla="*/ 5247 w 10000"/>
                                <a:gd name="connsiteY279" fmla="*/ 403 h 10000"/>
                                <a:gd name="connsiteX280" fmla="*/ 5199 w 10000"/>
                                <a:gd name="connsiteY280" fmla="*/ 346 h 10000"/>
                                <a:gd name="connsiteX281" fmla="*/ 5162 w 10000"/>
                                <a:gd name="connsiteY281" fmla="*/ 293 h 10000"/>
                                <a:gd name="connsiteX282" fmla="*/ 5162 w 10000"/>
                                <a:gd name="connsiteY282" fmla="*/ 293 h 10000"/>
                                <a:gd name="connsiteX283" fmla="*/ 5162 w 10000"/>
                                <a:gd name="connsiteY283" fmla="*/ 278 h 10000"/>
                                <a:gd name="connsiteX284" fmla="*/ 5199 w 10000"/>
                                <a:gd name="connsiteY284" fmla="*/ 263 h 10000"/>
                                <a:gd name="connsiteX285" fmla="*/ 5199 w 10000"/>
                                <a:gd name="connsiteY285" fmla="*/ 263 h 10000"/>
                                <a:gd name="connsiteX286" fmla="*/ 5247 w 10000"/>
                                <a:gd name="connsiteY286" fmla="*/ 256 h 10000"/>
                                <a:gd name="connsiteX287" fmla="*/ 5283 w 10000"/>
                                <a:gd name="connsiteY287" fmla="*/ 248 h 10000"/>
                                <a:gd name="connsiteX288" fmla="*/ 5283 w 10000"/>
                                <a:gd name="connsiteY288" fmla="*/ 248 h 10000"/>
                                <a:gd name="connsiteX289" fmla="*/ 5330 w 10000"/>
                                <a:gd name="connsiteY289" fmla="*/ 256 h 10000"/>
                                <a:gd name="connsiteX290" fmla="*/ 5405 w 10000"/>
                                <a:gd name="connsiteY290" fmla="*/ 256 h 10000"/>
                                <a:gd name="connsiteX291" fmla="*/ 5487 w 10000"/>
                                <a:gd name="connsiteY291" fmla="*/ 252 h 10000"/>
                                <a:gd name="connsiteX292" fmla="*/ 5487 w 10000"/>
                                <a:gd name="connsiteY292" fmla="*/ 244 h 10000"/>
                                <a:gd name="connsiteX293" fmla="*/ 5487 w 10000"/>
                                <a:gd name="connsiteY293" fmla="*/ 244 h 10000"/>
                                <a:gd name="connsiteX294" fmla="*/ 5536 w 10000"/>
                                <a:gd name="connsiteY294" fmla="*/ 248 h 10000"/>
                                <a:gd name="connsiteX295" fmla="*/ 5609 w 10000"/>
                                <a:gd name="connsiteY295" fmla="*/ 252 h 10000"/>
                                <a:gd name="connsiteX296" fmla="*/ 5609 w 10000"/>
                                <a:gd name="connsiteY296" fmla="*/ 252 h 10000"/>
                                <a:gd name="connsiteX297" fmla="*/ 5693 w 10000"/>
                                <a:gd name="connsiteY297" fmla="*/ 252 h 10000"/>
                                <a:gd name="connsiteX298" fmla="*/ 5739 w 10000"/>
                                <a:gd name="connsiteY298" fmla="*/ 244 h 10000"/>
                                <a:gd name="connsiteX299" fmla="*/ 5739 w 10000"/>
                                <a:gd name="connsiteY299" fmla="*/ 229 h 10000"/>
                                <a:gd name="connsiteX300" fmla="*/ 5739 w 10000"/>
                                <a:gd name="connsiteY300" fmla="*/ 229 h 10000"/>
                                <a:gd name="connsiteX301" fmla="*/ 5777 w 10000"/>
                                <a:gd name="connsiteY301" fmla="*/ 229 h 10000"/>
                                <a:gd name="connsiteX302" fmla="*/ 5823 w 10000"/>
                                <a:gd name="connsiteY302" fmla="*/ 233 h 10000"/>
                                <a:gd name="connsiteX303" fmla="*/ 5859 w 10000"/>
                                <a:gd name="connsiteY303" fmla="*/ 233 h 10000"/>
                                <a:gd name="connsiteX304" fmla="*/ 5897 w 10000"/>
                                <a:gd name="connsiteY304" fmla="*/ 233 h 10000"/>
                                <a:gd name="connsiteX305" fmla="*/ 5897 w 10000"/>
                                <a:gd name="connsiteY305" fmla="*/ 233 h 10000"/>
                                <a:gd name="connsiteX306" fmla="*/ 5945 w 10000"/>
                                <a:gd name="connsiteY306" fmla="*/ 229 h 10000"/>
                                <a:gd name="connsiteX307" fmla="*/ 5981 w 10000"/>
                                <a:gd name="connsiteY307" fmla="*/ 222 h 10000"/>
                                <a:gd name="connsiteX308" fmla="*/ 5981 w 10000"/>
                                <a:gd name="connsiteY308" fmla="*/ 214 h 10000"/>
                                <a:gd name="connsiteX309" fmla="*/ 5945 w 10000"/>
                                <a:gd name="connsiteY309" fmla="*/ 206 h 10000"/>
                                <a:gd name="connsiteX310" fmla="*/ 5945 w 10000"/>
                                <a:gd name="connsiteY310" fmla="*/ 206 h 10000"/>
                                <a:gd name="connsiteX311" fmla="*/ 6027 w 10000"/>
                                <a:gd name="connsiteY311" fmla="*/ 206 h 10000"/>
                                <a:gd name="connsiteX312" fmla="*/ 6102 w 10000"/>
                                <a:gd name="connsiteY312" fmla="*/ 211 h 10000"/>
                                <a:gd name="connsiteX313" fmla="*/ 6186 w 10000"/>
                                <a:gd name="connsiteY313" fmla="*/ 206 h 10000"/>
                                <a:gd name="connsiteX314" fmla="*/ 6186 w 10000"/>
                                <a:gd name="connsiteY314" fmla="*/ 200 h 10000"/>
                                <a:gd name="connsiteX315" fmla="*/ 6186 w 10000"/>
                                <a:gd name="connsiteY315" fmla="*/ 200 h 10000"/>
                                <a:gd name="connsiteX316" fmla="*/ 6186 w 10000"/>
                                <a:gd name="connsiteY316" fmla="*/ 192 h 10000"/>
                                <a:gd name="connsiteX317" fmla="*/ 6149 w 10000"/>
                                <a:gd name="connsiteY317" fmla="*/ 188 h 10000"/>
                                <a:gd name="connsiteX318" fmla="*/ 6102 w 10000"/>
                                <a:gd name="connsiteY318" fmla="*/ 181 h 10000"/>
                                <a:gd name="connsiteX319" fmla="*/ 6102 w 10000"/>
                                <a:gd name="connsiteY319" fmla="*/ 177 h 10000"/>
                                <a:gd name="connsiteX320" fmla="*/ 6102 w 10000"/>
                                <a:gd name="connsiteY320" fmla="*/ 177 h 10000"/>
                                <a:gd name="connsiteX321" fmla="*/ 6149 w 10000"/>
                                <a:gd name="connsiteY321" fmla="*/ 177 h 10000"/>
                                <a:gd name="connsiteX322" fmla="*/ 6186 w 10000"/>
                                <a:gd name="connsiteY322" fmla="*/ 177 h 10000"/>
                                <a:gd name="connsiteX323" fmla="*/ 6186 w 10000"/>
                                <a:gd name="connsiteY323" fmla="*/ 177 h 10000"/>
                                <a:gd name="connsiteX324" fmla="*/ 6233 w 10000"/>
                                <a:gd name="connsiteY324" fmla="*/ 173 h 10000"/>
                                <a:gd name="connsiteX325" fmla="*/ 6269 w 10000"/>
                                <a:gd name="connsiteY325" fmla="*/ 169 h 10000"/>
                                <a:gd name="connsiteX326" fmla="*/ 6269 w 10000"/>
                                <a:gd name="connsiteY326" fmla="*/ 158 h 10000"/>
                                <a:gd name="connsiteX327" fmla="*/ 6269 w 10000"/>
                                <a:gd name="connsiteY327" fmla="*/ 158 h 10000"/>
                                <a:gd name="connsiteX328" fmla="*/ 6233 w 10000"/>
                                <a:gd name="connsiteY328" fmla="*/ 150 h 10000"/>
                                <a:gd name="connsiteX329" fmla="*/ 6149 w 10000"/>
                                <a:gd name="connsiteY329" fmla="*/ 147 h 10000"/>
                                <a:gd name="connsiteX330" fmla="*/ 6149 w 10000"/>
                                <a:gd name="connsiteY330" fmla="*/ 147 h 10000"/>
                                <a:gd name="connsiteX331" fmla="*/ 6269 w 10000"/>
                                <a:gd name="connsiteY331" fmla="*/ 139 h 10000"/>
                                <a:gd name="connsiteX332" fmla="*/ 6307 w 10000"/>
                                <a:gd name="connsiteY332" fmla="*/ 131 h 10000"/>
                                <a:gd name="connsiteX333" fmla="*/ 6307 w 10000"/>
                                <a:gd name="connsiteY333" fmla="*/ 124 h 10000"/>
                                <a:gd name="connsiteX334" fmla="*/ 6307 w 10000"/>
                                <a:gd name="connsiteY334" fmla="*/ 124 h 10000"/>
                                <a:gd name="connsiteX335" fmla="*/ 6269 w 10000"/>
                                <a:gd name="connsiteY335" fmla="*/ 120 h 10000"/>
                                <a:gd name="connsiteX336" fmla="*/ 6269 w 10000"/>
                                <a:gd name="connsiteY336" fmla="*/ 117 h 10000"/>
                                <a:gd name="connsiteX337" fmla="*/ 6269 w 10000"/>
                                <a:gd name="connsiteY337" fmla="*/ 113 h 10000"/>
                                <a:gd name="connsiteX338" fmla="*/ 6269 w 10000"/>
                                <a:gd name="connsiteY338" fmla="*/ 113 h 10000"/>
                                <a:gd name="connsiteX339" fmla="*/ 6186 w 10000"/>
                                <a:gd name="connsiteY339" fmla="*/ 105 h 10000"/>
                                <a:gd name="connsiteX340" fmla="*/ 6186 w 10000"/>
                                <a:gd name="connsiteY340" fmla="*/ 105 h 10000"/>
                                <a:gd name="connsiteX341" fmla="*/ 6233 w 10000"/>
                                <a:gd name="connsiteY341" fmla="*/ 102 h 10000"/>
                                <a:gd name="connsiteX342" fmla="*/ 6269 w 10000"/>
                                <a:gd name="connsiteY342" fmla="*/ 94 h 10000"/>
                                <a:gd name="connsiteX343" fmla="*/ 6269 w 10000"/>
                                <a:gd name="connsiteY343" fmla="*/ 86 h 10000"/>
                                <a:gd name="connsiteX344" fmla="*/ 6233 w 10000"/>
                                <a:gd name="connsiteY344" fmla="*/ 79 h 10000"/>
                                <a:gd name="connsiteX345" fmla="*/ 6233 w 10000"/>
                                <a:gd name="connsiteY345" fmla="*/ 79 h 10000"/>
                                <a:gd name="connsiteX346" fmla="*/ 6149 w 10000"/>
                                <a:gd name="connsiteY346" fmla="*/ 83 h 10000"/>
                                <a:gd name="connsiteX347" fmla="*/ 6102 w 10000"/>
                                <a:gd name="connsiteY347" fmla="*/ 83 h 10000"/>
                                <a:gd name="connsiteX348" fmla="*/ 6064 w 10000"/>
                                <a:gd name="connsiteY348" fmla="*/ 79 h 10000"/>
                                <a:gd name="connsiteX349" fmla="*/ 6064 w 10000"/>
                                <a:gd name="connsiteY349" fmla="*/ 79 h 10000"/>
                                <a:gd name="connsiteX350" fmla="*/ 6102 w 10000"/>
                                <a:gd name="connsiteY350" fmla="*/ 72 h 10000"/>
                                <a:gd name="connsiteX351" fmla="*/ 6102 w 10000"/>
                                <a:gd name="connsiteY351" fmla="*/ 64 h 10000"/>
                                <a:gd name="connsiteX352" fmla="*/ 6102 w 10000"/>
                                <a:gd name="connsiteY352" fmla="*/ 64 h 10000"/>
                                <a:gd name="connsiteX353" fmla="*/ 6027 w 10000"/>
                                <a:gd name="connsiteY353" fmla="*/ 61 h 10000"/>
                                <a:gd name="connsiteX354" fmla="*/ 5945 w 10000"/>
                                <a:gd name="connsiteY354" fmla="*/ 53 h 10000"/>
                                <a:gd name="connsiteX355" fmla="*/ 5945 w 10000"/>
                                <a:gd name="connsiteY355" fmla="*/ 53 h 10000"/>
                                <a:gd name="connsiteX356" fmla="*/ 5945 w 10000"/>
                                <a:gd name="connsiteY356" fmla="*/ 45 h 10000"/>
                                <a:gd name="connsiteX357" fmla="*/ 5897 w 10000"/>
                                <a:gd name="connsiteY357" fmla="*/ 38 h 10000"/>
                                <a:gd name="connsiteX358" fmla="*/ 5823 w 10000"/>
                                <a:gd name="connsiteY358" fmla="*/ 38 h 10000"/>
                                <a:gd name="connsiteX359" fmla="*/ 5739 w 10000"/>
                                <a:gd name="connsiteY359" fmla="*/ 38 h 10000"/>
                                <a:gd name="connsiteX360" fmla="*/ 5739 w 10000"/>
                                <a:gd name="connsiteY360" fmla="*/ 38 h 10000"/>
                                <a:gd name="connsiteX361" fmla="*/ 5739 w 10000"/>
                                <a:gd name="connsiteY361" fmla="*/ 34 h 10000"/>
                                <a:gd name="connsiteX362" fmla="*/ 5739 w 10000"/>
                                <a:gd name="connsiteY362" fmla="*/ 34 h 10000"/>
                                <a:gd name="connsiteX363" fmla="*/ 5693 w 10000"/>
                                <a:gd name="connsiteY363" fmla="*/ 30 h 10000"/>
                                <a:gd name="connsiteX364" fmla="*/ 5656 w 10000"/>
                                <a:gd name="connsiteY364" fmla="*/ 22 h 10000"/>
                                <a:gd name="connsiteX365" fmla="*/ 5609 w 10000"/>
                                <a:gd name="connsiteY365" fmla="*/ 19 h 10000"/>
                                <a:gd name="connsiteX366" fmla="*/ 5536 w 10000"/>
                                <a:gd name="connsiteY366" fmla="*/ 15 h 10000"/>
                                <a:gd name="connsiteX367" fmla="*/ 5536 w 10000"/>
                                <a:gd name="connsiteY367" fmla="*/ 15 h 10000"/>
                                <a:gd name="connsiteX368" fmla="*/ 5487 w 10000"/>
                                <a:gd name="connsiteY368" fmla="*/ 15 h 10000"/>
                                <a:gd name="connsiteX369" fmla="*/ 5451 w 10000"/>
                                <a:gd name="connsiteY369" fmla="*/ 19 h 10000"/>
                                <a:gd name="connsiteX370" fmla="*/ 5451 w 10000"/>
                                <a:gd name="connsiteY370" fmla="*/ 19 h 10000"/>
                                <a:gd name="connsiteX371" fmla="*/ 5451 w 10000"/>
                                <a:gd name="connsiteY371" fmla="*/ 15 h 10000"/>
                                <a:gd name="connsiteX372" fmla="*/ 5405 w 10000"/>
                                <a:gd name="connsiteY372" fmla="*/ 11 h 10000"/>
                                <a:gd name="connsiteX373" fmla="*/ 5405 w 10000"/>
                                <a:gd name="connsiteY373" fmla="*/ 11 h 10000"/>
                                <a:gd name="connsiteX374" fmla="*/ 5330 w 10000"/>
                                <a:gd name="connsiteY374" fmla="*/ 15 h 10000"/>
                                <a:gd name="connsiteX375" fmla="*/ 5330 w 10000"/>
                                <a:gd name="connsiteY375" fmla="*/ 15 h 10000"/>
                                <a:gd name="connsiteX376" fmla="*/ 5283 w 10000"/>
                                <a:gd name="connsiteY376" fmla="*/ 8 h 10000"/>
                                <a:gd name="connsiteX377" fmla="*/ 5162 w 10000"/>
                                <a:gd name="connsiteY377" fmla="*/ 0 h 10000"/>
                                <a:gd name="connsiteX378" fmla="*/ 5162 w 10000"/>
                                <a:gd name="connsiteY378" fmla="*/ 0 h 10000"/>
                                <a:gd name="connsiteX379" fmla="*/ 5126 w 10000"/>
                                <a:gd name="connsiteY379" fmla="*/ 0 h 10000"/>
                                <a:gd name="connsiteX380" fmla="*/ 5079 w 10000"/>
                                <a:gd name="connsiteY380" fmla="*/ 3 h 10000"/>
                                <a:gd name="connsiteX381" fmla="*/ 5042 w 10000"/>
                                <a:gd name="connsiteY381" fmla="*/ 11 h 10000"/>
                                <a:gd name="connsiteX382" fmla="*/ 5042 w 10000"/>
                                <a:gd name="connsiteY382" fmla="*/ 11 h 10000"/>
                                <a:gd name="connsiteX383" fmla="*/ 4920 w 10000"/>
                                <a:gd name="connsiteY383" fmla="*/ 11 h 10000"/>
                                <a:gd name="connsiteX384" fmla="*/ 4920 w 10000"/>
                                <a:gd name="connsiteY384" fmla="*/ 11 h 10000"/>
                                <a:gd name="connsiteX385" fmla="*/ 4920 w 10000"/>
                                <a:gd name="connsiteY385" fmla="*/ 3 h 10000"/>
                                <a:gd name="connsiteX386" fmla="*/ 4920 w 10000"/>
                                <a:gd name="connsiteY386" fmla="*/ 3 h 10000"/>
                                <a:gd name="connsiteX387" fmla="*/ 4838 w 10000"/>
                                <a:gd name="connsiteY387" fmla="*/ 0 h 10000"/>
                                <a:gd name="connsiteX388" fmla="*/ 4791 w 10000"/>
                                <a:gd name="connsiteY388" fmla="*/ 0 h 10000"/>
                                <a:gd name="connsiteX389" fmla="*/ 4632 w 10000"/>
                                <a:gd name="connsiteY389" fmla="*/ 3 h 10000"/>
                                <a:gd name="connsiteX390" fmla="*/ 4632 w 10000"/>
                                <a:gd name="connsiteY390" fmla="*/ 3 h 10000"/>
                                <a:gd name="connsiteX391" fmla="*/ 4632 w 10000"/>
                                <a:gd name="connsiteY391" fmla="*/ 8 h 10000"/>
                                <a:gd name="connsiteX392" fmla="*/ 4632 w 10000"/>
                                <a:gd name="connsiteY392" fmla="*/ 8 h 10000"/>
                                <a:gd name="connsiteX393" fmla="*/ 4549 w 10000"/>
                                <a:gd name="connsiteY393" fmla="*/ 8 h 10000"/>
                                <a:gd name="connsiteX394" fmla="*/ 4465 w 10000"/>
                                <a:gd name="connsiteY394" fmla="*/ 11 h 10000"/>
                                <a:gd name="connsiteX395" fmla="*/ 4465 w 10000"/>
                                <a:gd name="connsiteY395" fmla="*/ 11 h 10000"/>
                                <a:gd name="connsiteX396" fmla="*/ 4344 w 10000"/>
                                <a:gd name="connsiteY396" fmla="*/ 8 h 10000"/>
                                <a:gd name="connsiteX397" fmla="*/ 4344 w 10000"/>
                                <a:gd name="connsiteY397" fmla="*/ 8 h 10000"/>
                                <a:gd name="connsiteX398" fmla="*/ 4260 w 10000"/>
                                <a:gd name="connsiteY398" fmla="*/ 11 h 10000"/>
                                <a:gd name="connsiteX399" fmla="*/ 4224 w 10000"/>
                                <a:gd name="connsiteY399" fmla="*/ 15 h 10000"/>
                                <a:gd name="connsiteX400" fmla="*/ 4224 w 10000"/>
                                <a:gd name="connsiteY400" fmla="*/ 30 h 10000"/>
                                <a:gd name="connsiteX401" fmla="*/ 4224 w 10000"/>
                                <a:gd name="connsiteY401" fmla="*/ 30 h 10000"/>
                                <a:gd name="connsiteX402" fmla="*/ 4094 w 10000"/>
                                <a:gd name="connsiteY402" fmla="*/ 30 h 10000"/>
                                <a:gd name="connsiteX403" fmla="*/ 4055 w 10000"/>
                                <a:gd name="connsiteY403" fmla="*/ 30 h 10000"/>
                                <a:gd name="connsiteX404" fmla="*/ 4018 w 10000"/>
                                <a:gd name="connsiteY404" fmla="*/ 30 h 10000"/>
                                <a:gd name="connsiteX405" fmla="*/ 4018 w 10000"/>
                                <a:gd name="connsiteY405" fmla="*/ 30 h 10000"/>
                                <a:gd name="connsiteX406" fmla="*/ 3971 w 10000"/>
                                <a:gd name="connsiteY406" fmla="*/ 38 h 10000"/>
                                <a:gd name="connsiteX407" fmla="*/ 3971 w 10000"/>
                                <a:gd name="connsiteY407" fmla="*/ 38 h 10000"/>
                                <a:gd name="connsiteX408" fmla="*/ 3971 w 10000"/>
                                <a:gd name="connsiteY408" fmla="*/ 41 h 10000"/>
                                <a:gd name="connsiteX409" fmla="*/ 3971 w 10000"/>
                                <a:gd name="connsiteY409" fmla="*/ 45 h 10000"/>
                                <a:gd name="connsiteX410" fmla="*/ 3971 w 10000"/>
                                <a:gd name="connsiteY410" fmla="*/ 45 h 10000"/>
                                <a:gd name="connsiteX411" fmla="*/ 3935 w 10000"/>
                                <a:gd name="connsiteY411" fmla="*/ 49 h 10000"/>
                                <a:gd name="connsiteX412" fmla="*/ 3889 w 10000"/>
                                <a:gd name="connsiteY412" fmla="*/ 53 h 10000"/>
                                <a:gd name="connsiteX413" fmla="*/ 3889 w 10000"/>
                                <a:gd name="connsiteY413" fmla="*/ 56 h 10000"/>
                                <a:gd name="connsiteX414" fmla="*/ 3889 w 10000"/>
                                <a:gd name="connsiteY414" fmla="*/ 56 h 10000"/>
                                <a:gd name="connsiteX415" fmla="*/ 3814 w 10000"/>
                                <a:gd name="connsiteY415" fmla="*/ 56 h 10000"/>
                                <a:gd name="connsiteX416" fmla="*/ 3768 w 10000"/>
                                <a:gd name="connsiteY416" fmla="*/ 61 h 10000"/>
                                <a:gd name="connsiteX417" fmla="*/ 3768 w 10000"/>
                                <a:gd name="connsiteY417" fmla="*/ 67 h 10000"/>
                                <a:gd name="connsiteX418" fmla="*/ 3814 w 10000"/>
                                <a:gd name="connsiteY418" fmla="*/ 72 h 10000"/>
                                <a:gd name="connsiteX419" fmla="*/ 3814 w 10000"/>
                                <a:gd name="connsiteY419" fmla="*/ 72 h 10000"/>
                                <a:gd name="connsiteX420" fmla="*/ 3814 w 10000"/>
                                <a:gd name="connsiteY420" fmla="*/ 75 h 10000"/>
                                <a:gd name="connsiteX421" fmla="*/ 3768 w 10000"/>
                                <a:gd name="connsiteY421" fmla="*/ 86 h 10000"/>
                                <a:gd name="connsiteX422" fmla="*/ 3768 w 10000"/>
                                <a:gd name="connsiteY422" fmla="*/ 86 h 10000"/>
                                <a:gd name="connsiteX423" fmla="*/ 3684 w 10000"/>
                                <a:gd name="connsiteY423" fmla="*/ 90 h 10000"/>
                                <a:gd name="connsiteX424" fmla="*/ 3648 w 10000"/>
                                <a:gd name="connsiteY424" fmla="*/ 94 h 10000"/>
                                <a:gd name="connsiteX425" fmla="*/ 3648 w 10000"/>
                                <a:gd name="connsiteY425" fmla="*/ 102 h 10000"/>
                                <a:gd name="connsiteX426" fmla="*/ 3648 w 10000"/>
                                <a:gd name="connsiteY426" fmla="*/ 102 h 10000"/>
                                <a:gd name="connsiteX427" fmla="*/ 3684 w 10000"/>
                                <a:gd name="connsiteY427" fmla="*/ 105 h 10000"/>
                                <a:gd name="connsiteX428" fmla="*/ 3730 w 10000"/>
                                <a:gd name="connsiteY428" fmla="*/ 109 h 10000"/>
                                <a:gd name="connsiteX429" fmla="*/ 3730 w 10000"/>
                                <a:gd name="connsiteY429" fmla="*/ 117 h 10000"/>
                                <a:gd name="connsiteX430" fmla="*/ 3730 w 10000"/>
                                <a:gd name="connsiteY430" fmla="*/ 117 h 10000"/>
                                <a:gd name="connsiteX431" fmla="*/ 3684 w 10000"/>
                                <a:gd name="connsiteY431" fmla="*/ 117 h 10000"/>
                                <a:gd name="connsiteX432" fmla="*/ 3648 w 10000"/>
                                <a:gd name="connsiteY432" fmla="*/ 120 h 10000"/>
                                <a:gd name="connsiteX433" fmla="*/ 3608 w 10000"/>
                                <a:gd name="connsiteY433" fmla="*/ 128 h 10000"/>
                                <a:gd name="connsiteX434" fmla="*/ 3608 w 10000"/>
                                <a:gd name="connsiteY434" fmla="*/ 139 h 10000"/>
                                <a:gd name="connsiteX435" fmla="*/ 3684 w 10000"/>
                                <a:gd name="connsiteY435" fmla="*/ 142 h 10000"/>
                                <a:gd name="connsiteX436" fmla="*/ 3684 w 10000"/>
                                <a:gd name="connsiteY436" fmla="*/ 142 h 10000"/>
                                <a:gd name="connsiteX437" fmla="*/ 3730 w 10000"/>
                                <a:gd name="connsiteY437" fmla="*/ 154 h 10000"/>
                                <a:gd name="connsiteX438" fmla="*/ 3730 w 10000"/>
                                <a:gd name="connsiteY438" fmla="*/ 154 h 10000"/>
                                <a:gd name="connsiteX439" fmla="*/ 3684 w 10000"/>
                                <a:gd name="connsiteY439" fmla="*/ 166 h 10000"/>
                                <a:gd name="connsiteX440" fmla="*/ 3684 w 10000"/>
                                <a:gd name="connsiteY440" fmla="*/ 166 h 10000"/>
                                <a:gd name="connsiteX441" fmla="*/ 3684 w 10000"/>
                                <a:gd name="connsiteY441" fmla="*/ 169 h 10000"/>
                                <a:gd name="connsiteX442" fmla="*/ 3730 w 10000"/>
                                <a:gd name="connsiteY442" fmla="*/ 177 h 10000"/>
                                <a:gd name="connsiteX443" fmla="*/ 3730 w 10000"/>
                                <a:gd name="connsiteY443" fmla="*/ 177 h 10000"/>
                                <a:gd name="connsiteX444" fmla="*/ 3850 w 10000"/>
                                <a:gd name="connsiteY444" fmla="*/ 177 h 10000"/>
                                <a:gd name="connsiteX445" fmla="*/ 3850 w 10000"/>
                                <a:gd name="connsiteY445" fmla="*/ 177 h 10000"/>
                                <a:gd name="connsiteX446" fmla="*/ 3850 w 10000"/>
                                <a:gd name="connsiteY446" fmla="*/ 181 h 10000"/>
                                <a:gd name="connsiteX447" fmla="*/ 3850 w 10000"/>
                                <a:gd name="connsiteY447" fmla="*/ 188 h 10000"/>
                                <a:gd name="connsiteX448" fmla="*/ 3850 w 10000"/>
                                <a:gd name="connsiteY448" fmla="*/ 195 h 10000"/>
                                <a:gd name="connsiteX449" fmla="*/ 3889 w 10000"/>
                                <a:gd name="connsiteY449" fmla="*/ 200 h 10000"/>
                                <a:gd name="connsiteX450" fmla="*/ 3889 w 10000"/>
                                <a:gd name="connsiteY450" fmla="*/ 200 h 10000"/>
                                <a:gd name="connsiteX451" fmla="*/ 4018 w 10000"/>
                                <a:gd name="connsiteY451" fmla="*/ 200 h 10000"/>
                                <a:gd name="connsiteX452" fmla="*/ 4018 w 10000"/>
                                <a:gd name="connsiteY452" fmla="*/ 200 h 10000"/>
                                <a:gd name="connsiteX453" fmla="*/ 4055 w 10000"/>
                                <a:gd name="connsiteY453" fmla="*/ 206 h 10000"/>
                                <a:gd name="connsiteX454" fmla="*/ 4055 w 10000"/>
                                <a:gd name="connsiteY454" fmla="*/ 206 h 10000"/>
                                <a:gd name="connsiteX455" fmla="*/ 4018 w 10000"/>
                                <a:gd name="connsiteY455" fmla="*/ 214 h 10000"/>
                                <a:gd name="connsiteX456" fmla="*/ 4018 w 10000"/>
                                <a:gd name="connsiteY456" fmla="*/ 214 h 10000"/>
                                <a:gd name="connsiteX457" fmla="*/ 4055 w 10000"/>
                                <a:gd name="connsiteY457" fmla="*/ 218 h 10000"/>
                                <a:gd name="connsiteX458" fmla="*/ 4139 w 10000"/>
                                <a:gd name="connsiteY458" fmla="*/ 222 h 10000"/>
                                <a:gd name="connsiteX459" fmla="*/ 4139 w 10000"/>
                                <a:gd name="connsiteY459" fmla="*/ 222 h 10000"/>
                                <a:gd name="connsiteX460" fmla="*/ 4224 w 10000"/>
                                <a:gd name="connsiteY460" fmla="*/ 222 h 10000"/>
                                <a:gd name="connsiteX461" fmla="*/ 4298 w 10000"/>
                                <a:gd name="connsiteY461" fmla="*/ 222 h 10000"/>
                                <a:gd name="connsiteX462" fmla="*/ 4381 w 10000"/>
                                <a:gd name="connsiteY462" fmla="*/ 233 h 10000"/>
                                <a:gd name="connsiteX463" fmla="*/ 4381 w 10000"/>
                                <a:gd name="connsiteY463" fmla="*/ 233 h 10000"/>
                                <a:gd name="connsiteX464" fmla="*/ 4465 w 10000"/>
                                <a:gd name="connsiteY464" fmla="*/ 237 h 10000"/>
                                <a:gd name="connsiteX465" fmla="*/ 4549 w 10000"/>
                                <a:gd name="connsiteY465" fmla="*/ 241 h 10000"/>
                                <a:gd name="connsiteX466" fmla="*/ 4549 w 10000"/>
                                <a:gd name="connsiteY466" fmla="*/ 241 h 10000"/>
                                <a:gd name="connsiteX467" fmla="*/ 4586 w 10000"/>
                                <a:gd name="connsiteY467" fmla="*/ 244 h 10000"/>
                                <a:gd name="connsiteX468" fmla="*/ 4586 w 10000"/>
                                <a:gd name="connsiteY468" fmla="*/ 244 h 10000"/>
                                <a:gd name="connsiteX469" fmla="*/ 4632 w 10000"/>
                                <a:gd name="connsiteY469" fmla="*/ 248 h 10000"/>
                                <a:gd name="connsiteX470" fmla="*/ 4716 w 10000"/>
                                <a:gd name="connsiteY470" fmla="*/ 244 h 10000"/>
                                <a:gd name="connsiteX471" fmla="*/ 4716 w 10000"/>
                                <a:gd name="connsiteY471" fmla="*/ 244 h 10000"/>
                                <a:gd name="connsiteX472" fmla="*/ 4752 w 10000"/>
                                <a:gd name="connsiteY472" fmla="*/ 252 h 10000"/>
                                <a:gd name="connsiteX473" fmla="*/ 4791 w 10000"/>
                                <a:gd name="connsiteY473" fmla="*/ 256 h 10000"/>
                                <a:gd name="connsiteX474" fmla="*/ 4791 w 10000"/>
                                <a:gd name="connsiteY474" fmla="*/ 256 h 10000"/>
                                <a:gd name="connsiteX475" fmla="*/ 4752 w 10000"/>
                                <a:gd name="connsiteY475" fmla="*/ 301 h 10000"/>
                                <a:gd name="connsiteX476" fmla="*/ 4752 w 10000"/>
                                <a:gd name="connsiteY476" fmla="*/ 346 h 10000"/>
                                <a:gd name="connsiteX477" fmla="*/ 4752 w 10000"/>
                                <a:gd name="connsiteY477" fmla="*/ 346 h 10000"/>
                                <a:gd name="connsiteX478" fmla="*/ 4791 w 10000"/>
                                <a:gd name="connsiteY478" fmla="*/ 380 h 10000"/>
                                <a:gd name="connsiteX479" fmla="*/ 4791 w 10000"/>
                                <a:gd name="connsiteY479" fmla="*/ 380 h 10000"/>
                                <a:gd name="connsiteX480" fmla="*/ 4875 w 10000"/>
                                <a:gd name="connsiteY480" fmla="*/ 440 h 10000"/>
                                <a:gd name="connsiteX481" fmla="*/ 4875 w 10000"/>
                                <a:gd name="connsiteY481" fmla="*/ 440 h 10000"/>
                                <a:gd name="connsiteX482" fmla="*/ 4875 w 10000"/>
                                <a:gd name="connsiteY482" fmla="*/ 466 h 10000"/>
                                <a:gd name="connsiteX483" fmla="*/ 4920 w 10000"/>
                                <a:gd name="connsiteY483" fmla="*/ 492 h 10000"/>
                                <a:gd name="connsiteX484" fmla="*/ 4920 w 10000"/>
                                <a:gd name="connsiteY484" fmla="*/ 492 h 10000"/>
                                <a:gd name="connsiteX485" fmla="*/ 4957 w 10000"/>
                                <a:gd name="connsiteY485" fmla="*/ 530 h 10000"/>
                                <a:gd name="connsiteX486" fmla="*/ 4957 w 10000"/>
                                <a:gd name="connsiteY486" fmla="*/ 530 h 10000"/>
                                <a:gd name="connsiteX487" fmla="*/ 5079 w 10000"/>
                                <a:gd name="connsiteY487" fmla="*/ 579 h 10000"/>
                                <a:gd name="connsiteX488" fmla="*/ 5079 w 10000"/>
                                <a:gd name="connsiteY488" fmla="*/ 579 h 10000"/>
                                <a:gd name="connsiteX489" fmla="*/ 5199 w 10000"/>
                                <a:gd name="connsiteY489" fmla="*/ 639 h 10000"/>
                                <a:gd name="connsiteX490" fmla="*/ 5330 w 10000"/>
                                <a:gd name="connsiteY490" fmla="*/ 695 h 10000"/>
                                <a:gd name="connsiteX491" fmla="*/ 5330 w 10000"/>
                                <a:gd name="connsiteY491" fmla="*/ 695 h 10000"/>
                                <a:gd name="connsiteX492" fmla="*/ 5079 w 10000"/>
                                <a:gd name="connsiteY492" fmla="*/ 677 h 10000"/>
                                <a:gd name="connsiteX493" fmla="*/ 4838 w 10000"/>
                                <a:gd name="connsiteY493" fmla="*/ 654 h 10000"/>
                                <a:gd name="connsiteX494" fmla="*/ 4838 w 10000"/>
                                <a:gd name="connsiteY494" fmla="*/ 654 h 10000"/>
                                <a:gd name="connsiteX495" fmla="*/ 4549 w 10000"/>
                                <a:gd name="connsiteY495" fmla="*/ 631 h 10000"/>
                                <a:gd name="connsiteX496" fmla="*/ 4298 w 10000"/>
                                <a:gd name="connsiteY496" fmla="*/ 609 h 10000"/>
                                <a:gd name="connsiteX497" fmla="*/ 4298 w 10000"/>
                                <a:gd name="connsiteY497" fmla="*/ 609 h 10000"/>
                                <a:gd name="connsiteX498" fmla="*/ 4139 w 10000"/>
                                <a:gd name="connsiteY498" fmla="*/ 560 h 10000"/>
                                <a:gd name="connsiteX499" fmla="*/ 4018 w 10000"/>
                                <a:gd name="connsiteY499" fmla="*/ 508 h 10000"/>
                                <a:gd name="connsiteX500" fmla="*/ 4018 w 10000"/>
                                <a:gd name="connsiteY500" fmla="*/ 508 h 10000"/>
                                <a:gd name="connsiteX501" fmla="*/ 3971 w 10000"/>
                                <a:gd name="connsiteY501" fmla="*/ 478 h 10000"/>
                                <a:gd name="connsiteX502" fmla="*/ 3971 w 10000"/>
                                <a:gd name="connsiteY502" fmla="*/ 444 h 10000"/>
                                <a:gd name="connsiteX503" fmla="*/ 3971 w 10000"/>
                                <a:gd name="connsiteY503" fmla="*/ 444 h 10000"/>
                                <a:gd name="connsiteX504" fmla="*/ 4018 w 10000"/>
                                <a:gd name="connsiteY504" fmla="*/ 440 h 10000"/>
                                <a:gd name="connsiteX505" fmla="*/ 4055 w 10000"/>
                                <a:gd name="connsiteY505" fmla="*/ 436 h 10000"/>
                                <a:gd name="connsiteX506" fmla="*/ 4055 w 10000"/>
                                <a:gd name="connsiteY506" fmla="*/ 436 h 10000"/>
                                <a:gd name="connsiteX507" fmla="*/ 4094 w 10000"/>
                                <a:gd name="connsiteY507" fmla="*/ 436 h 10000"/>
                                <a:gd name="connsiteX508" fmla="*/ 4176 w 10000"/>
                                <a:gd name="connsiteY508" fmla="*/ 436 h 10000"/>
                                <a:gd name="connsiteX509" fmla="*/ 4176 w 10000"/>
                                <a:gd name="connsiteY509" fmla="*/ 428 h 10000"/>
                                <a:gd name="connsiteX510" fmla="*/ 4176 w 10000"/>
                                <a:gd name="connsiteY510" fmla="*/ 425 h 10000"/>
                                <a:gd name="connsiteX511" fmla="*/ 4176 w 10000"/>
                                <a:gd name="connsiteY511" fmla="*/ 425 h 10000"/>
                                <a:gd name="connsiteX512" fmla="*/ 4224 w 10000"/>
                                <a:gd name="connsiteY512" fmla="*/ 425 h 10000"/>
                                <a:gd name="connsiteX513" fmla="*/ 4260 w 10000"/>
                                <a:gd name="connsiteY513" fmla="*/ 425 h 10000"/>
                                <a:gd name="connsiteX514" fmla="*/ 4260 w 10000"/>
                                <a:gd name="connsiteY514" fmla="*/ 425 h 10000"/>
                                <a:gd name="connsiteX515" fmla="*/ 4298 w 10000"/>
                                <a:gd name="connsiteY515" fmla="*/ 421 h 10000"/>
                                <a:gd name="connsiteX516" fmla="*/ 4298 w 10000"/>
                                <a:gd name="connsiteY516" fmla="*/ 417 h 10000"/>
                                <a:gd name="connsiteX517" fmla="*/ 4298 w 10000"/>
                                <a:gd name="connsiteY517" fmla="*/ 409 h 10000"/>
                                <a:gd name="connsiteX518" fmla="*/ 4260 w 10000"/>
                                <a:gd name="connsiteY518" fmla="*/ 406 h 10000"/>
                                <a:gd name="connsiteX519" fmla="*/ 4260 w 10000"/>
                                <a:gd name="connsiteY519" fmla="*/ 406 h 10000"/>
                                <a:gd name="connsiteX520" fmla="*/ 4381 w 10000"/>
                                <a:gd name="connsiteY520" fmla="*/ 406 h 10000"/>
                                <a:gd name="connsiteX521" fmla="*/ 4381 w 10000"/>
                                <a:gd name="connsiteY521" fmla="*/ 406 h 10000"/>
                                <a:gd name="connsiteX522" fmla="*/ 4381 w 10000"/>
                                <a:gd name="connsiteY522" fmla="*/ 398 h 10000"/>
                                <a:gd name="connsiteX523" fmla="*/ 4381 w 10000"/>
                                <a:gd name="connsiteY523" fmla="*/ 395 h 10000"/>
                                <a:gd name="connsiteX524" fmla="*/ 4298 w 10000"/>
                                <a:gd name="connsiteY524" fmla="*/ 383 h 10000"/>
                                <a:gd name="connsiteX525" fmla="*/ 4298 w 10000"/>
                                <a:gd name="connsiteY525" fmla="*/ 383 h 10000"/>
                                <a:gd name="connsiteX526" fmla="*/ 4344 w 10000"/>
                                <a:gd name="connsiteY526" fmla="*/ 380 h 10000"/>
                                <a:gd name="connsiteX527" fmla="*/ 4344 w 10000"/>
                                <a:gd name="connsiteY527" fmla="*/ 372 h 10000"/>
                                <a:gd name="connsiteX528" fmla="*/ 4298 w 10000"/>
                                <a:gd name="connsiteY528" fmla="*/ 364 h 10000"/>
                                <a:gd name="connsiteX529" fmla="*/ 4260 w 10000"/>
                                <a:gd name="connsiteY529" fmla="*/ 361 h 10000"/>
                                <a:gd name="connsiteX530" fmla="*/ 4260 w 10000"/>
                                <a:gd name="connsiteY530" fmla="*/ 361 h 10000"/>
                                <a:gd name="connsiteX531" fmla="*/ 4260 w 10000"/>
                                <a:gd name="connsiteY531" fmla="*/ 353 h 10000"/>
                                <a:gd name="connsiteX532" fmla="*/ 4224 w 10000"/>
                                <a:gd name="connsiteY532" fmla="*/ 350 h 10000"/>
                                <a:gd name="connsiteX533" fmla="*/ 4176 w 10000"/>
                                <a:gd name="connsiteY533" fmla="*/ 346 h 10000"/>
                                <a:gd name="connsiteX534" fmla="*/ 4094 w 10000"/>
                                <a:gd name="connsiteY534" fmla="*/ 346 h 10000"/>
                                <a:gd name="connsiteX535" fmla="*/ 4094 w 10000"/>
                                <a:gd name="connsiteY535" fmla="*/ 346 h 10000"/>
                                <a:gd name="connsiteX536" fmla="*/ 4055 w 10000"/>
                                <a:gd name="connsiteY536" fmla="*/ 342 h 10000"/>
                                <a:gd name="connsiteX537" fmla="*/ 4055 w 10000"/>
                                <a:gd name="connsiteY537" fmla="*/ 334 h 10000"/>
                                <a:gd name="connsiteX538" fmla="*/ 4055 w 10000"/>
                                <a:gd name="connsiteY538" fmla="*/ 334 h 10000"/>
                                <a:gd name="connsiteX539" fmla="*/ 3935 w 10000"/>
                                <a:gd name="connsiteY539" fmla="*/ 334 h 10000"/>
                                <a:gd name="connsiteX540" fmla="*/ 3889 w 10000"/>
                                <a:gd name="connsiteY540" fmla="*/ 339 h 10000"/>
                                <a:gd name="connsiteX541" fmla="*/ 3889 w 10000"/>
                                <a:gd name="connsiteY541" fmla="*/ 339 h 10000"/>
                                <a:gd name="connsiteX542" fmla="*/ 3814 w 10000"/>
                                <a:gd name="connsiteY542" fmla="*/ 334 h 10000"/>
                                <a:gd name="connsiteX543" fmla="*/ 3730 w 10000"/>
                                <a:gd name="connsiteY543" fmla="*/ 331 h 10000"/>
                                <a:gd name="connsiteX544" fmla="*/ 3684 w 10000"/>
                                <a:gd name="connsiteY544" fmla="*/ 334 h 10000"/>
                                <a:gd name="connsiteX545" fmla="*/ 3648 w 10000"/>
                                <a:gd name="connsiteY545" fmla="*/ 339 h 10000"/>
                                <a:gd name="connsiteX546" fmla="*/ 3648 w 10000"/>
                                <a:gd name="connsiteY546" fmla="*/ 339 h 10000"/>
                                <a:gd name="connsiteX547" fmla="*/ 3563 w 10000"/>
                                <a:gd name="connsiteY547" fmla="*/ 339 h 10000"/>
                                <a:gd name="connsiteX548" fmla="*/ 3527 w 10000"/>
                                <a:gd name="connsiteY548" fmla="*/ 339 h 10000"/>
                                <a:gd name="connsiteX549" fmla="*/ 3478 w 10000"/>
                                <a:gd name="connsiteY549" fmla="*/ 339 h 10000"/>
                                <a:gd name="connsiteX550" fmla="*/ 3478 w 10000"/>
                                <a:gd name="connsiteY550" fmla="*/ 346 h 10000"/>
                                <a:gd name="connsiteX551" fmla="*/ 3478 w 10000"/>
                                <a:gd name="connsiteY551" fmla="*/ 346 h 10000"/>
                                <a:gd name="connsiteX552" fmla="*/ 3359 w 10000"/>
                                <a:gd name="connsiteY552" fmla="*/ 350 h 10000"/>
                                <a:gd name="connsiteX553" fmla="*/ 3359 w 10000"/>
                                <a:gd name="connsiteY553" fmla="*/ 350 h 10000"/>
                                <a:gd name="connsiteX554" fmla="*/ 3359 w 10000"/>
                                <a:gd name="connsiteY554" fmla="*/ 361 h 10000"/>
                                <a:gd name="connsiteX555" fmla="*/ 3359 w 10000"/>
                                <a:gd name="connsiteY555" fmla="*/ 372 h 10000"/>
                                <a:gd name="connsiteX556" fmla="*/ 3359 w 10000"/>
                                <a:gd name="connsiteY556" fmla="*/ 372 h 10000"/>
                                <a:gd name="connsiteX557" fmla="*/ 3321 w 10000"/>
                                <a:gd name="connsiteY557" fmla="*/ 380 h 10000"/>
                                <a:gd name="connsiteX558" fmla="*/ 3321 w 10000"/>
                                <a:gd name="connsiteY558" fmla="*/ 387 h 10000"/>
                                <a:gd name="connsiteX559" fmla="*/ 3359 w 10000"/>
                                <a:gd name="connsiteY559" fmla="*/ 391 h 10000"/>
                                <a:gd name="connsiteX560" fmla="*/ 3359 w 10000"/>
                                <a:gd name="connsiteY560" fmla="*/ 391 h 10000"/>
                                <a:gd name="connsiteX561" fmla="*/ 3321 w 10000"/>
                                <a:gd name="connsiteY561" fmla="*/ 398 h 10000"/>
                                <a:gd name="connsiteX562" fmla="*/ 3359 w 10000"/>
                                <a:gd name="connsiteY562" fmla="*/ 403 h 10000"/>
                                <a:gd name="connsiteX563" fmla="*/ 3442 w 10000"/>
                                <a:gd name="connsiteY563" fmla="*/ 414 h 10000"/>
                                <a:gd name="connsiteX564" fmla="*/ 3442 w 10000"/>
                                <a:gd name="connsiteY564" fmla="*/ 414 h 10000"/>
                                <a:gd name="connsiteX565" fmla="*/ 3405 w 10000"/>
                                <a:gd name="connsiteY565" fmla="*/ 417 h 10000"/>
                                <a:gd name="connsiteX566" fmla="*/ 3442 w 10000"/>
                                <a:gd name="connsiteY566" fmla="*/ 421 h 10000"/>
                                <a:gd name="connsiteX567" fmla="*/ 3527 w 10000"/>
                                <a:gd name="connsiteY567" fmla="*/ 425 h 10000"/>
                                <a:gd name="connsiteX568" fmla="*/ 3527 w 10000"/>
                                <a:gd name="connsiteY568" fmla="*/ 425 h 10000"/>
                                <a:gd name="connsiteX569" fmla="*/ 3527 w 10000"/>
                                <a:gd name="connsiteY569" fmla="*/ 433 h 10000"/>
                                <a:gd name="connsiteX570" fmla="*/ 3527 w 10000"/>
                                <a:gd name="connsiteY570" fmla="*/ 433 h 10000"/>
                                <a:gd name="connsiteX571" fmla="*/ 3563 w 10000"/>
                                <a:gd name="connsiteY571" fmla="*/ 436 h 10000"/>
                                <a:gd name="connsiteX572" fmla="*/ 3648 w 10000"/>
                                <a:gd name="connsiteY572" fmla="*/ 436 h 10000"/>
                                <a:gd name="connsiteX573" fmla="*/ 3648 w 10000"/>
                                <a:gd name="connsiteY573" fmla="*/ 436 h 10000"/>
                                <a:gd name="connsiteX574" fmla="*/ 3684 w 10000"/>
                                <a:gd name="connsiteY574" fmla="*/ 440 h 10000"/>
                                <a:gd name="connsiteX575" fmla="*/ 3768 w 10000"/>
                                <a:gd name="connsiteY575" fmla="*/ 444 h 10000"/>
                                <a:gd name="connsiteX576" fmla="*/ 3814 w 10000"/>
                                <a:gd name="connsiteY576" fmla="*/ 440 h 10000"/>
                                <a:gd name="connsiteX577" fmla="*/ 3814 w 10000"/>
                                <a:gd name="connsiteY577" fmla="*/ 440 h 10000"/>
                                <a:gd name="connsiteX578" fmla="*/ 3768 w 10000"/>
                                <a:gd name="connsiteY578" fmla="*/ 470 h 10000"/>
                                <a:gd name="connsiteX579" fmla="*/ 3814 w 10000"/>
                                <a:gd name="connsiteY579" fmla="*/ 500 h 10000"/>
                                <a:gd name="connsiteX580" fmla="*/ 3850 w 10000"/>
                                <a:gd name="connsiteY580" fmla="*/ 560 h 10000"/>
                                <a:gd name="connsiteX581" fmla="*/ 3850 w 10000"/>
                                <a:gd name="connsiteY581" fmla="*/ 560 h 10000"/>
                                <a:gd name="connsiteX582" fmla="*/ 3730 w 10000"/>
                                <a:gd name="connsiteY582" fmla="*/ 553 h 10000"/>
                                <a:gd name="connsiteX583" fmla="*/ 3608 w 10000"/>
                                <a:gd name="connsiteY583" fmla="*/ 542 h 10000"/>
                                <a:gd name="connsiteX584" fmla="*/ 3608 w 10000"/>
                                <a:gd name="connsiteY584" fmla="*/ 542 h 10000"/>
                                <a:gd name="connsiteX585" fmla="*/ 3238 w 10000"/>
                                <a:gd name="connsiteY585" fmla="*/ 500 h 10000"/>
                                <a:gd name="connsiteX586" fmla="*/ 2828 w 10000"/>
                                <a:gd name="connsiteY586" fmla="*/ 459 h 10000"/>
                                <a:gd name="connsiteX587" fmla="*/ 2046 w 10000"/>
                                <a:gd name="connsiteY587" fmla="*/ 369 h 10000"/>
                                <a:gd name="connsiteX588" fmla="*/ 2046 w 10000"/>
                                <a:gd name="connsiteY588" fmla="*/ 369 h 10000"/>
                                <a:gd name="connsiteX589" fmla="*/ 2129 w 10000"/>
                                <a:gd name="connsiteY589" fmla="*/ 369 h 10000"/>
                                <a:gd name="connsiteX590" fmla="*/ 2129 w 10000"/>
                                <a:gd name="connsiteY590" fmla="*/ 364 h 10000"/>
                                <a:gd name="connsiteX591" fmla="*/ 2129 w 10000"/>
                                <a:gd name="connsiteY591" fmla="*/ 353 h 10000"/>
                                <a:gd name="connsiteX592" fmla="*/ 2129 w 10000"/>
                                <a:gd name="connsiteY592" fmla="*/ 353 h 10000"/>
                                <a:gd name="connsiteX593" fmla="*/ 2214 w 10000"/>
                                <a:gd name="connsiteY593" fmla="*/ 353 h 10000"/>
                                <a:gd name="connsiteX594" fmla="*/ 2298 w 10000"/>
                                <a:gd name="connsiteY594" fmla="*/ 353 h 10000"/>
                                <a:gd name="connsiteX595" fmla="*/ 2298 w 10000"/>
                                <a:gd name="connsiteY595" fmla="*/ 353 h 10000"/>
                                <a:gd name="connsiteX596" fmla="*/ 2334 w 10000"/>
                                <a:gd name="connsiteY596" fmla="*/ 350 h 10000"/>
                                <a:gd name="connsiteX597" fmla="*/ 2334 w 10000"/>
                                <a:gd name="connsiteY597" fmla="*/ 342 h 10000"/>
                                <a:gd name="connsiteX598" fmla="*/ 2298 w 10000"/>
                                <a:gd name="connsiteY598" fmla="*/ 331 h 10000"/>
                                <a:gd name="connsiteX599" fmla="*/ 2298 w 10000"/>
                                <a:gd name="connsiteY599" fmla="*/ 331 h 10000"/>
                                <a:gd name="connsiteX600" fmla="*/ 2334 w 10000"/>
                                <a:gd name="connsiteY600" fmla="*/ 331 h 10000"/>
                                <a:gd name="connsiteX601" fmla="*/ 2420 w 10000"/>
                                <a:gd name="connsiteY601" fmla="*/ 327 h 10000"/>
                                <a:gd name="connsiteX602" fmla="*/ 2420 w 10000"/>
                                <a:gd name="connsiteY602" fmla="*/ 327 h 10000"/>
                                <a:gd name="connsiteX603" fmla="*/ 2420 w 10000"/>
                                <a:gd name="connsiteY603" fmla="*/ 320 h 10000"/>
                                <a:gd name="connsiteX604" fmla="*/ 2371 w 10000"/>
                                <a:gd name="connsiteY604" fmla="*/ 308 h 10000"/>
                                <a:gd name="connsiteX605" fmla="*/ 2371 w 10000"/>
                                <a:gd name="connsiteY605" fmla="*/ 308 h 10000"/>
                                <a:gd name="connsiteX606" fmla="*/ 2455 w 10000"/>
                                <a:gd name="connsiteY606" fmla="*/ 308 h 10000"/>
                                <a:gd name="connsiteX607" fmla="*/ 2503 w 10000"/>
                                <a:gd name="connsiteY607" fmla="*/ 305 h 10000"/>
                                <a:gd name="connsiteX608" fmla="*/ 2503 w 10000"/>
                                <a:gd name="connsiteY608" fmla="*/ 305 h 10000"/>
                                <a:gd name="connsiteX609" fmla="*/ 2503 w 10000"/>
                                <a:gd name="connsiteY609" fmla="*/ 301 h 10000"/>
                                <a:gd name="connsiteX610" fmla="*/ 2503 w 10000"/>
                                <a:gd name="connsiteY610" fmla="*/ 297 h 10000"/>
                                <a:gd name="connsiteX611" fmla="*/ 2539 w 10000"/>
                                <a:gd name="connsiteY611" fmla="*/ 297 h 10000"/>
                                <a:gd name="connsiteX612" fmla="*/ 2539 w 10000"/>
                                <a:gd name="connsiteY612" fmla="*/ 297 h 10000"/>
                                <a:gd name="connsiteX613" fmla="*/ 2455 w 10000"/>
                                <a:gd name="connsiteY613" fmla="*/ 289 h 10000"/>
                                <a:gd name="connsiteX614" fmla="*/ 2420 w 10000"/>
                                <a:gd name="connsiteY614" fmla="*/ 286 h 10000"/>
                                <a:gd name="connsiteX615" fmla="*/ 2420 w 10000"/>
                                <a:gd name="connsiteY615" fmla="*/ 286 h 10000"/>
                                <a:gd name="connsiteX616" fmla="*/ 2503 w 10000"/>
                                <a:gd name="connsiteY616" fmla="*/ 278 h 10000"/>
                                <a:gd name="connsiteX617" fmla="*/ 2576 w 10000"/>
                                <a:gd name="connsiteY617" fmla="*/ 270 h 10000"/>
                                <a:gd name="connsiteX618" fmla="*/ 2576 w 10000"/>
                                <a:gd name="connsiteY618" fmla="*/ 270 h 10000"/>
                                <a:gd name="connsiteX619" fmla="*/ 2503 w 10000"/>
                                <a:gd name="connsiteY619" fmla="*/ 263 h 10000"/>
                                <a:gd name="connsiteX620" fmla="*/ 2420 w 10000"/>
                                <a:gd name="connsiteY620" fmla="*/ 259 h 10000"/>
                                <a:gd name="connsiteX621" fmla="*/ 2420 w 10000"/>
                                <a:gd name="connsiteY621" fmla="*/ 259 h 10000"/>
                                <a:gd name="connsiteX622" fmla="*/ 2420 w 10000"/>
                                <a:gd name="connsiteY622" fmla="*/ 256 h 10000"/>
                                <a:gd name="connsiteX623" fmla="*/ 2455 w 10000"/>
                                <a:gd name="connsiteY623" fmla="*/ 252 h 10000"/>
                                <a:gd name="connsiteX624" fmla="*/ 2539 w 10000"/>
                                <a:gd name="connsiteY624" fmla="*/ 248 h 10000"/>
                                <a:gd name="connsiteX625" fmla="*/ 2539 w 10000"/>
                                <a:gd name="connsiteY625" fmla="*/ 248 h 10000"/>
                                <a:gd name="connsiteX626" fmla="*/ 2539 w 10000"/>
                                <a:gd name="connsiteY626" fmla="*/ 241 h 10000"/>
                                <a:gd name="connsiteX627" fmla="*/ 2503 w 10000"/>
                                <a:gd name="connsiteY627" fmla="*/ 233 h 10000"/>
                                <a:gd name="connsiteX628" fmla="*/ 2455 w 10000"/>
                                <a:gd name="connsiteY628" fmla="*/ 233 h 10000"/>
                                <a:gd name="connsiteX629" fmla="*/ 2371 w 10000"/>
                                <a:gd name="connsiteY629" fmla="*/ 229 h 10000"/>
                                <a:gd name="connsiteX630" fmla="*/ 2371 w 10000"/>
                                <a:gd name="connsiteY630" fmla="*/ 229 h 10000"/>
                                <a:gd name="connsiteX631" fmla="*/ 2371 w 10000"/>
                                <a:gd name="connsiteY631" fmla="*/ 225 h 10000"/>
                                <a:gd name="connsiteX632" fmla="*/ 2371 w 10000"/>
                                <a:gd name="connsiteY632" fmla="*/ 222 h 10000"/>
                                <a:gd name="connsiteX633" fmla="*/ 2420 w 10000"/>
                                <a:gd name="connsiteY633" fmla="*/ 218 h 10000"/>
                                <a:gd name="connsiteX634" fmla="*/ 2420 w 10000"/>
                                <a:gd name="connsiteY634" fmla="*/ 214 h 10000"/>
                                <a:gd name="connsiteX635" fmla="*/ 2420 w 10000"/>
                                <a:gd name="connsiteY635" fmla="*/ 214 h 10000"/>
                                <a:gd name="connsiteX636" fmla="*/ 2420 w 10000"/>
                                <a:gd name="connsiteY636" fmla="*/ 206 h 10000"/>
                                <a:gd name="connsiteX637" fmla="*/ 2371 w 10000"/>
                                <a:gd name="connsiteY637" fmla="*/ 200 h 10000"/>
                                <a:gd name="connsiteX638" fmla="*/ 2371 w 10000"/>
                                <a:gd name="connsiteY638" fmla="*/ 200 h 10000"/>
                                <a:gd name="connsiteX639" fmla="*/ 2250 w 10000"/>
                                <a:gd name="connsiteY639" fmla="*/ 203 h 10000"/>
                                <a:gd name="connsiteX640" fmla="*/ 2214 w 10000"/>
                                <a:gd name="connsiteY640" fmla="*/ 203 h 10000"/>
                                <a:gd name="connsiteX641" fmla="*/ 2166 w 10000"/>
                                <a:gd name="connsiteY641" fmla="*/ 200 h 10000"/>
                                <a:gd name="connsiteX642" fmla="*/ 2166 w 10000"/>
                                <a:gd name="connsiteY642" fmla="*/ 200 h 10000"/>
                                <a:gd name="connsiteX643" fmla="*/ 2250 w 10000"/>
                                <a:gd name="connsiteY643" fmla="*/ 192 h 10000"/>
                                <a:gd name="connsiteX644" fmla="*/ 2250 w 10000"/>
                                <a:gd name="connsiteY644" fmla="*/ 192 h 10000"/>
                                <a:gd name="connsiteX645" fmla="*/ 2250 w 10000"/>
                                <a:gd name="connsiteY645" fmla="*/ 181 h 10000"/>
                                <a:gd name="connsiteX646" fmla="*/ 2214 w 10000"/>
                                <a:gd name="connsiteY646" fmla="*/ 177 h 10000"/>
                                <a:gd name="connsiteX647" fmla="*/ 2214 w 10000"/>
                                <a:gd name="connsiteY647" fmla="*/ 177 h 10000"/>
                                <a:gd name="connsiteX648" fmla="*/ 2084 w 10000"/>
                                <a:gd name="connsiteY648" fmla="*/ 177 h 10000"/>
                                <a:gd name="connsiteX649" fmla="*/ 2009 w 10000"/>
                                <a:gd name="connsiteY649" fmla="*/ 181 h 10000"/>
                                <a:gd name="connsiteX650" fmla="*/ 2009 w 10000"/>
                                <a:gd name="connsiteY650" fmla="*/ 181 h 10000"/>
                                <a:gd name="connsiteX651" fmla="*/ 1962 w 10000"/>
                                <a:gd name="connsiteY651" fmla="*/ 181 h 10000"/>
                                <a:gd name="connsiteX652" fmla="*/ 1962 w 10000"/>
                                <a:gd name="connsiteY652" fmla="*/ 177 h 10000"/>
                                <a:gd name="connsiteX653" fmla="*/ 2009 w 10000"/>
                                <a:gd name="connsiteY653" fmla="*/ 173 h 10000"/>
                                <a:gd name="connsiteX654" fmla="*/ 2009 w 10000"/>
                                <a:gd name="connsiteY654" fmla="*/ 173 h 10000"/>
                                <a:gd name="connsiteX655" fmla="*/ 1962 w 10000"/>
                                <a:gd name="connsiteY655" fmla="*/ 166 h 10000"/>
                                <a:gd name="connsiteX656" fmla="*/ 1962 w 10000"/>
                                <a:gd name="connsiteY656" fmla="*/ 161 h 10000"/>
                                <a:gd name="connsiteX657" fmla="*/ 1962 w 10000"/>
                                <a:gd name="connsiteY657" fmla="*/ 161 h 10000"/>
                                <a:gd name="connsiteX658" fmla="*/ 1925 w 10000"/>
                                <a:gd name="connsiteY658" fmla="*/ 158 h 10000"/>
                                <a:gd name="connsiteX659" fmla="*/ 1925 w 10000"/>
                                <a:gd name="connsiteY659" fmla="*/ 154 h 10000"/>
                                <a:gd name="connsiteX660" fmla="*/ 1925 w 10000"/>
                                <a:gd name="connsiteY660" fmla="*/ 154 h 10000"/>
                                <a:gd name="connsiteX661" fmla="*/ 1842 w 10000"/>
                                <a:gd name="connsiteY661" fmla="*/ 158 h 10000"/>
                                <a:gd name="connsiteX662" fmla="*/ 1804 w 10000"/>
                                <a:gd name="connsiteY662" fmla="*/ 161 h 10000"/>
                                <a:gd name="connsiteX663" fmla="*/ 1720 w 10000"/>
                                <a:gd name="connsiteY663" fmla="*/ 161 h 10000"/>
                                <a:gd name="connsiteX664" fmla="*/ 1674 w 10000"/>
                                <a:gd name="connsiteY664" fmla="*/ 166 h 10000"/>
                                <a:gd name="connsiteX665" fmla="*/ 1674 w 10000"/>
                                <a:gd name="connsiteY665" fmla="*/ 166 h 10000"/>
                                <a:gd name="connsiteX666" fmla="*/ 1674 w 10000"/>
                                <a:gd name="connsiteY666" fmla="*/ 154 h 10000"/>
                                <a:gd name="connsiteX667" fmla="*/ 1638 w 10000"/>
                                <a:gd name="connsiteY667" fmla="*/ 147 h 10000"/>
                                <a:gd name="connsiteX668" fmla="*/ 1638 w 10000"/>
                                <a:gd name="connsiteY668" fmla="*/ 147 h 10000"/>
                                <a:gd name="connsiteX669" fmla="*/ 1552 w 10000"/>
                                <a:gd name="connsiteY669" fmla="*/ 142 h 10000"/>
                                <a:gd name="connsiteX670" fmla="*/ 1469 w 10000"/>
                                <a:gd name="connsiteY670" fmla="*/ 147 h 10000"/>
                                <a:gd name="connsiteX671" fmla="*/ 1469 w 10000"/>
                                <a:gd name="connsiteY671" fmla="*/ 147 h 10000"/>
                                <a:gd name="connsiteX672" fmla="*/ 1432 w 10000"/>
                                <a:gd name="connsiteY672" fmla="*/ 154 h 10000"/>
                                <a:gd name="connsiteX673" fmla="*/ 1432 w 10000"/>
                                <a:gd name="connsiteY673" fmla="*/ 161 h 10000"/>
                                <a:gd name="connsiteX674" fmla="*/ 1395 w 10000"/>
                                <a:gd name="connsiteY674" fmla="*/ 161 h 10000"/>
                                <a:gd name="connsiteX675" fmla="*/ 1395 w 10000"/>
                                <a:gd name="connsiteY675" fmla="*/ 161 h 10000"/>
                                <a:gd name="connsiteX676" fmla="*/ 1348 w 10000"/>
                                <a:gd name="connsiteY676" fmla="*/ 154 h 10000"/>
                                <a:gd name="connsiteX677" fmla="*/ 1311 w 10000"/>
                                <a:gd name="connsiteY677" fmla="*/ 147 h 10000"/>
                                <a:gd name="connsiteX678" fmla="*/ 1311 w 10000"/>
                                <a:gd name="connsiteY678" fmla="*/ 147 h 10000"/>
                                <a:gd name="connsiteX679" fmla="*/ 1228 w 10000"/>
                                <a:gd name="connsiteY679" fmla="*/ 150 h 10000"/>
                                <a:gd name="connsiteX680" fmla="*/ 1144 w 10000"/>
                                <a:gd name="connsiteY680" fmla="*/ 154 h 10000"/>
                                <a:gd name="connsiteX681" fmla="*/ 1144 w 10000"/>
                                <a:gd name="connsiteY681" fmla="*/ 158 h 10000"/>
                                <a:gd name="connsiteX682" fmla="*/ 1144 w 10000"/>
                                <a:gd name="connsiteY682" fmla="*/ 166 h 10000"/>
                                <a:gd name="connsiteX683" fmla="*/ 1144 w 10000"/>
                                <a:gd name="connsiteY683" fmla="*/ 166 h 10000"/>
                                <a:gd name="connsiteX684" fmla="*/ 1107 w 10000"/>
                                <a:gd name="connsiteY684" fmla="*/ 166 h 10000"/>
                                <a:gd name="connsiteX685" fmla="*/ 1059 w 10000"/>
                                <a:gd name="connsiteY685" fmla="*/ 169 h 10000"/>
                                <a:gd name="connsiteX686" fmla="*/ 1059 w 10000"/>
                                <a:gd name="connsiteY686" fmla="*/ 169 h 10000"/>
                                <a:gd name="connsiteX687" fmla="*/ 1059 w 10000"/>
                                <a:gd name="connsiteY687" fmla="*/ 161 h 10000"/>
                                <a:gd name="connsiteX688" fmla="*/ 1022 w 10000"/>
                                <a:gd name="connsiteY688" fmla="*/ 154 h 10000"/>
                                <a:gd name="connsiteX689" fmla="*/ 1022 w 10000"/>
                                <a:gd name="connsiteY689" fmla="*/ 154 h 10000"/>
                                <a:gd name="connsiteX690" fmla="*/ 941 w 10000"/>
                                <a:gd name="connsiteY690" fmla="*/ 158 h 10000"/>
                                <a:gd name="connsiteX691" fmla="*/ 855 w 10000"/>
                                <a:gd name="connsiteY691" fmla="*/ 161 h 10000"/>
                                <a:gd name="connsiteX692" fmla="*/ 855 w 10000"/>
                                <a:gd name="connsiteY692" fmla="*/ 169 h 10000"/>
                                <a:gd name="connsiteX693" fmla="*/ 901 w 10000"/>
                                <a:gd name="connsiteY693" fmla="*/ 177 h 10000"/>
                                <a:gd name="connsiteX694" fmla="*/ 901 w 10000"/>
                                <a:gd name="connsiteY694" fmla="*/ 177 h 10000"/>
                                <a:gd name="connsiteX695" fmla="*/ 855 w 10000"/>
                                <a:gd name="connsiteY695" fmla="*/ 177 h 10000"/>
                                <a:gd name="connsiteX696" fmla="*/ 855 w 10000"/>
                                <a:gd name="connsiteY696" fmla="*/ 177 h 10000"/>
                                <a:gd name="connsiteX697" fmla="*/ 819 w 10000"/>
                                <a:gd name="connsiteY697" fmla="*/ 173 h 10000"/>
                                <a:gd name="connsiteX698" fmla="*/ 819 w 10000"/>
                                <a:gd name="connsiteY698" fmla="*/ 173 h 10000"/>
                                <a:gd name="connsiteX699" fmla="*/ 698 w 10000"/>
                                <a:gd name="connsiteY699" fmla="*/ 173 h 10000"/>
                                <a:gd name="connsiteX700" fmla="*/ 613 w 10000"/>
                                <a:gd name="connsiteY700" fmla="*/ 177 h 10000"/>
                                <a:gd name="connsiteX701" fmla="*/ 613 w 10000"/>
                                <a:gd name="connsiteY701" fmla="*/ 177 h 10000"/>
                                <a:gd name="connsiteX702" fmla="*/ 613 w 10000"/>
                                <a:gd name="connsiteY702" fmla="*/ 184 h 10000"/>
                                <a:gd name="connsiteX703" fmla="*/ 613 w 10000"/>
                                <a:gd name="connsiteY703" fmla="*/ 184 h 10000"/>
                                <a:gd name="connsiteX704" fmla="*/ 531 w 10000"/>
                                <a:gd name="connsiteY704" fmla="*/ 188 h 10000"/>
                                <a:gd name="connsiteX705" fmla="*/ 409 w 10000"/>
                                <a:gd name="connsiteY705" fmla="*/ 188 h 10000"/>
                                <a:gd name="connsiteX706" fmla="*/ 409 w 10000"/>
                                <a:gd name="connsiteY706" fmla="*/ 188 h 10000"/>
                                <a:gd name="connsiteX707" fmla="*/ 409 w 10000"/>
                                <a:gd name="connsiteY707" fmla="*/ 195 h 10000"/>
                                <a:gd name="connsiteX708" fmla="*/ 445 w 10000"/>
                                <a:gd name="connsiteY708" fmla="*/ 200 h 10000"/>
                                <a:gd name="connsiteX709" fmla="*/ 531 w 10000"/>
                                <a:gd name="connsiteY709" fmla="*/ 211 h 10000"/>
                                <a:gd name="connsiteX710" fmla="*/ 531 w 10000"/>
                                <a:gd name="connsiteY710" fmla="*/ 211 h 10000"/>
                                <a:gd name="connsiteX711" fmla="*/ 409 w 10000"/>
                                <a:gd name="connsiteY711" fmla="*/ 211 h 10000"/>
                                <a:gd name="connsiteX712" fmla="*/ 362 w 10000"/>
                                <a:gd name="connsiteY712" fmla="*/ 211 h 10000"/>
                                <a:gd name="connsiteX713" fmla="*/ 325 w 10000"/>
                                <a:gd name="connsiteY713" fmla="*/ 214 h 10000"/>
                                <a:gd name="connsiteX714" fmla="*/ 325 w 10000"/>
                                <a:gd name="connsiteY714" fmla="*/ 214 h 10000"/>
                                <a:gd name="connsiteX715" fmla="*/ 325 w 10000"/>
                                <a:gd name="connsiteY715" fmla="*/ 218 h 10000"/>
                                <a:gd name="connsiteX716" fmla="*/ 325 w 10000"/>
                                <a:gd name="connsiteY716" fmla="*/ 225 h 10000"/>
                                <a:gd name="connsiteX717" fmla="*/ 325 w 10000"/>
                                <a:gd name="connsiteY717" fmla="*/ 225 h 10000"/>
                                <a:gd name="connsiteX718" fmla="*/ 288 w 10000"/>
                                <a:gd name="connsiteY718" fmla="*/ 229 h 10000"/>
                                <a:gd name="connsiteX719" fmla="*/ 288 w 10000"/>
                                <a:gd name="connsiteY719" fmla="*/ 233 h 10000"/>
                                <a:gd name="connsiteX720" fmla="*/ 288 w 10000"/>
                                <a:gd name="connsiteY720" fmla="*/ 233 h 10000"/>
                                <a:gd name="connsiteX721" fmla="*/ 288 w 10000"/>
                                <a:gd name="connsiteY721" fmla="*/ 237 h 10000"/>
                                <a:gd name="connsiteX722" fmla="*/ 288 w 10000"/>
                                <a:gd name="connsiteY722" fmla="*/ 241 h 10000"/>
                                <a:gd name="connsiteX723" fmla="*/ 362 w 10000"/>
                                <a:gd name="connsiteY723" fmla="*/ 244 h 10000"/>
                                <a:gd name="connsiteX724" fmla="*/ 362 w 10000"/>
                                <a:gd name="connsiteY724" fmla="*/ 244 h 10000"/>
                                <a:gd name="connsiteX725" fmla="*/ 325 w 10000"/>
                                <a:gd name="connsiteY725" fmla="*/ 244 h 10000"/>
                                <a:gd name="connsiteX726" fmla="*/ 288 w 10000"/>
                                <a:gd name="connsiteY726" fmla="*/ 244 h 10000"/>
                                <a:gd name="connsiteX727" fmla="*/ 288 w 10000"/>
                                <a:gd name="connsiteY727" fmla="*/ 244 h 10000"/>
                                <a:gd name="connsiteX728" fmla="*/ 242 w 10000"/>
                                <a:gd name="connsiteY728" fmla="*/ 248 h 10000"/>
                                <a:gd name="connsiteX729" fmla="*/ 242 w 10000"/>
                                <a:gd name="connsiteY729" fmla="*/ 248 h 10000"/>
                                <a:gd name="connsiteX730" fmla="*/ 204 w 10000"/>
                                <a:gd name="connsiteY730" fmla="*/ 252 h 10000"/>
                                <a:gd name="connsiteX731" fmla="*/ 242 w 10000"/>
                                <a:gd name="connsiteY731" fmla="*/ 259 h 10000"/>
                                <a:gd name="connsiteX732" fmla="*/ 288 w 10000"/>
                                <a:gd name="connsiteY732" fmla="*/ 263 h 10000"/>
                                <a:gd name="connsiteX733" fmla="*/ 362 w 10000"/>
                                <a:gd name="connsiteY733" fmla="*/ 263 h 10000"/>
                                <a:gd name="connsiteX734" fmla="*/ 362 w 10000"/>
                                <a:gd name="connsiteY734" fmla="*/ 263 h 10000"/>
                                <a:gd name="connsiteX735" fmla="*/ 362 w 10000"/>
                                <a:gd name="connsiteY735" fmla="*/ 267 h 10000"/>
                                <a:gd name="connsiteX736" fmla="*/ 325 w 10000"/>
                                <a:gd name="connsiteY736" fmla="*/ 267 h 10000"/>
                                <a:gd name="connsiteX737" fmla="*/ 288 w 10000"/>
                                <a:gd name="connsiteY737" fmla="*/ 270 h 10000"/>
                                <a:gd name="connsiteX738" fmla="*/ 288 w 10000"/>
                                <a:gd name="connsiteY738" fmla="*/ 270 h 10000"/>
                                <a:gd name="connsiteX739" fmla="*/ 242 w 10000"/>
                                <a:gd name="connsiteY739" fmla="*/ 278 h 10000"/>
                                <a:gd name="connsiteX740" fmla="*/ 242 w 10000"/>
                                <a:gd name="connsiteY740" fmla="*/ 286 h 10000"/>
                                <a:gd name="connsiteX741" fmla="*/ 242 w 10000"/>
                                <a:gd name="connsiteY741" fmla="*/ 286 h 10000"/>
                                <a:gd name="connsiteX742" fmla="*/ 325 w 10000"/>
                                <a:gd name="connsiteY742" fmla="*/ 289 h 10000"/>
                                <a:gd name="connsiteX743" fmla="*/ 409 w 10000"/>
                                <a:gd name="connsiteY743" fmla="*/ 289 h 10000"/>
                                <a:gd name="connsiteX744" fmla="*/ 409 w 10000"/>
                                <a:gd name="connsiteY744" fmla="*/ 289 h 10000"/>
                                <a:gd name="connsiteX745" fmla="*/ 325 w 10000"/>
                                <a:gd name="connsiteY745" fmla="*/ 297 h 10000"/>
                                <a:gd name="connsiteX746" fmla="*/ 325 w 10000"/>
                                <a:gd name="connsiteY746" fmla="*/ 305 h 10000"/>
                                <a:gd name="connsiteX747" fmla="*/ 362 w 10000"/>
                                <a:gd name="connsiteY747" fmla="*/ 312 h 10000"/>
                                <a:gd name="connsiteX748" fmla="*/ 493 w 10000"/>
                                <a:gd name="connsiteY748" fmla="*/ 312 h 10000"/>
                                <a:gd name="connsiteX749" fmla="*/ 493 w 10000"/>
                                <a:gd name="connsiteY749" fmla="*/ 312 h 10000"/>
                                <a:gd name="connsiteX750" fmla="*/ 493 w 10000"/>
                                <a:gd name="connsiteY750" fmla="*/ 316 h 10000"/>
                                <a:gd name="connsiteX751" fmla="*/ 445 w 10000"/>
                                <a:gd name="connsiteY751" fmla="*/ 320 h 10000"/>
                                <a:gd name="connsiteX752" fmla="*/ 409 w 10000"/>
                                <a:gd name="connsiteY752" fmla="*/ 323 h 10000"/>
                                <a:gd name="connsiteX753" fmla="*/ 409 w 10000"/>
                                <a:gd name="connsiteY753" fmla="*/ 327 h 10000"/>
                                <a:gd name="connsiteX754" fmla="*/ 409 w 10000"/>
                                <a:gd name="connsiteY754" fmla="*/ 327 h 10000"/>
                                <a:gd name="connsiteX755" fmla="*/ 445 w 10000"/>
                                <a:gd name="connsiteY755" fmla="*/ 334 h 10000"/>
                                <a:gd name="connsiteX756" fmla="*/ 493 w 10000"/>
                                <a:gd name="connsiteY756" fmla="*/ 339 h 10000"/>
                                <a:gd name="connsiteX757" fmla="*/ 493 w 10000"/>
                                <a:gd name="connsiteY757" fmla="*/ 339 h 10000"/>
                                <a:gd name="connsiteX758" fmla="*/ 567 w 10000"/>
                                <a:gd name="connsiteY758" fmla="*/ 339 h 10000"/>
                                <a:gd name="connsiteX759" fmla="*/ 650 w 10000"/>
                                <a:gd name="connsiteY759" fmla="*/ 334 h 10000"/>
                                <a:gd name="connsiteX760" fmla="*/ 650 w 10000"/>
                                <a:gd name="connsiteY760" fmla="*/ 334 h 10000"/>
                                <a:gd name="connsiteX761" fmla="*/ 613 w 10000"/>
                                <a:gd name="connsiteY761" fmla="*/ 342 h 10000"/>
                                <a:gd name="connsiteX762" fmla="*/ 567 w 10000"/>
                                <a:gd name="connsiteY762" fmla="*/ 346 h 10000"/>
                                <a:gd name="connsiteX763" fmla="*/ 567 w 10000"/>
                                <a:gd name="connsiteY763" fmla="*/ 350 h 10000"/>
                                <a:gd name="connsiteX764" fmla="*/ 567 w 10000"/>
                                <a:gd name="connsiteY764" fmla="*/ 350 h 10000"/>
                                <a:gd name="connsiteX765" fmla="*/ 613 w 10000"/>
                                <a:gd name="connsiteY765" fmla="*/ 353 h 10000"/>
                                <a:gd name="connsiteX766" fmla="*/ 650 w 10000"/>
                                <a:gd name="connsiteY766" fmla="*/ 357 h 10000"/>
                                <a:gd name="connsiteX767" fmla="*/ 771 w 10000"/>
                                <a:gd name="connsiteY767" fmla="*/ 357 h 10000"/>
                                <a:gd name="connsiteX768" fmla="*/ 771 w 10000"/>
                                <a:gd name="connsiteY768" fmla="*/ 357 h 10000"/>
                                <a:gd name="connsiteX769" fmla="*/ 819 w 10000"/>
                                <a:gd name="connsiteY769" fmla="*/ 353 h 10000"/>
                                <a:gd name="connsiteX770" fmla="*/ 855 w 10000"/>
                                <a:gd name="connsiteY770" fmla="*/ 353 h 10000"/>
                                <a:gd name="connsiteX771" fmla="*/ 855 w 10000"/>
                                <a:gd name="connsiteY771" fmla="*/ 353 h 10000"/>
                                <a:gd name="connsiteX772" fmla="*/ 855 w 10000"/>
                                <a:gd name="connsiteY772" fmla="*/ 353 h 10000"/>
                                <a:gd name="connsiteX773" fmla="*/ 855 w 10000"/>
                                <a:gd name="connsiteY773" fmla="*/ 361 h 10000"/>
                                <a:gd name="connsiteX774" fmla="*/ 819 w 10000"/>
                                <a:gd name="connsiteY774" fmla="*/ 369 h 10000"/>
                                <a:gd name="connsiteX775" fmla="*/ 819 w 10000"/>
                                <a:gd name="connsiteY775" fmla="*/ 369 h 10000"/>
                                <a:gd name="connsiteX776" fmla="*/ 855 w 10000"/>
                                <a:gd name="connsiteY776" fmla="*/ 372 h 10000"/>
                                <a:gd name="connsiteX777" fmla="*/ 901 w 10000"/>
                                <a:gd name="connsiteY777" fmla="*/ 372 h 10000"/>
                                <a:gd name="connsiteX778" fmla="*/ 1022 w 10000"/>
                                <a:gd name="connsiteY778" fmla="*/ 376 h 10000"/>
                                <a:gd name="connsiteX779" fmla="*/ 1022 w 10000"/>
                                <a:gd name="connsiteY779" fmla="*/ 376 h 10000"/>
                                <a:gd name="connsiteX780" fmla="*/ 1059 w 10000"/>
                                <a:gd name="connsiteY780" fmla="*/ 369 h 10000"/>
                                <a:gd name="connsiteX781" fmla="*/ 1107 w 10000"/>
                                <a:gd name="connsiteY781" fmla="*/ 364 h 10000"/>
                                <a:gd name="connsiteX782" fmla="*/ 1107 w 10000"/>
                                <a:gd name="connsiteY782" fmla="*/ 364 h 10000"/>
                                <a:gd name="connsiteX783" fmla="*/ 1144 w 10000"/>
                                <a:gd name="connsiteY783" fmla="*/ 364 h 10000"/>
                                <a:gd name="connsiteX784" fmla="*/ 1144 w 10000"/>
                                <a:gd name="connsiteY784" fmla="*/ 364 h 10000"/>
                                <a:gd name="connsiteX785" fmla="*/ 1144 w 10000"/>
                                <a:gd name="connsiteY785" fmla="*/ 372 h 10000"/>
                                <a:gd name="connsiteX786" fmla="*/ 1144 w 10000"/>
                                <a:gd name="connsiteY786" fmla="*/ 376 h 10000"/>
                                <a:gd name="connsiteX787" fmla="*/ 1144 w 10000"/>
                                <a:gd name="connsiteY787" fmla="*/ 376 h 10000"/>
                                <a:gd name="connsiteX788" fmla="*/ 1189 w 10000"/>
                                <a:gd name="connsiteY788" fmla="*/ 383 h 10000"/>
                                <a:gd name="connsiteX789" fmla="*/ 1264 w 10000"/>
                                <a:gd name="connsiteY789" fmla="*/ 383 h 10000"/>
                                <a:gd name="connsiteX790" fmla="*/ 1348 w 10000"/>
                                <a:gd name="connsiteY790" fmla="*/ 380 h 10000"/>
                                <a:gd name="connsiteX791" fmla="*/ 1395 w 10000"/>
                                <a:gd name="connsiteY791" fmla="*/ 372 h 10000"/>
                                <a:gd name="connsiteX792" fmla="*/ 1395 w 10000"/>
                                <a:gd name="connsiteY792" fmla="*/ 372 h 10000"/>
                                <a:gd name="connsiteX793" fmla="*/ 1432 w 10000"/>
                                <a:gd name="connsiteY793" fmla="*/ 376 h 10000"/>
                                <a:gd name="connsiteX794" fmla="*/ 1432 w 10000"/>
                                <a:gd name="connsiteY794" fmla="*/ 380 h 10000"/>
                                <a:gd name="connsiteX795" fmla="*/ 1432 w 10000"/>
                                <a:gd name="connsiteY795" fmla="*/ 383 h 10000"/>
                                <a:gd name="connsiteX796" fmla="*/ 1432 w 10000"/>
                                <a:gd name="connsiteY796" fmla="*/ 383 h 10000"/>
                                <a:gd name="connsiteX797" fmla="*/ 1552 w 10000"/>
                                <a:gd name="connsiteY797" fmla="*/ 387 h 10000"/>
                                <a:gd name="connsiteX798" fmla="*/ 1638 w 10000"/>
                                <a:gd name="connsiteY798" fmla="*/ 383 h 10000"/>
                                <a:gd name="connsiteX799" fmla="*/ 1638 w 10000"/>
                                <a:gd name="connsiteY799" fmla="*/ 383 h 10000"/>
                                <a:gd name="connsiteX800" fmla="*/ 2046 w 10000"/>
                                <a:gd name="connsiteY800" fmla="*/ 425 h 10000"/>
                                <a:gd name="connsiteX801" fmla="*/ 2539 w 10000"/>
                                <a:gd name="connsiteY801" fmla="*/ 473 h 10000"/>
                                <a:gd name="connsiteX802" fmla="*/ 3238 w 10000"/>
                                <a:gd name="connsiteY802" fmla="*/ 549 h 10000"/>
                                <a:gd name="connsiteX803" fmla="*/ 3238 w 10000"/>
                                <a:gd name="connsiteY803" fmla="*/ 549 h 10000"/>
                                <a:gd name="connsiteX804" fmla="*/ 2660 w 10000"/>
                                <a:gd name="connsiteY804" fmla="*/ 537 h 10000"/>
                                <a:gd name="connsiteX805" fmla="*/ 2371 w 10000"/>
                                <a:gd name="connsiteY805" fmla="*/ 534 h 10000"/>
                                <a:gd name="connsiteX806" fmla="*/ 2046 w 10000"/>
                                <a:gd name="connsiteY806" fmla="*/ 530 h 10000"/>
                                <a:gd name="connsiteX807" fmla="*/ 2046 w 10000"/>
                                <a:gd name="connsiteY807" fmla="*/ 530 h 10000"/>
                                <a:gd name="connsiteX808" fmla="*/ 1348 w 10000"/>
                                <a:gd name="connsiteY808" fmla="*/ 526 h 10000"/>
                                <a:gd name="connsiteX809" fmla="*/ 1348 w 10000"/>
                                <a:gd name="connsiteY809" fmla="*/ 526 h 10000"/>
                                <a:gd name="connsiteX810" fmla="*/ 0 w 10000"/>
                                <a:gd name="connsiteY810" fmla="*/ 609 h 10000"/>
                                <a:gd name="connsiteX811" fmla="*/ 1348 w 10000"/>
                                <a:gd name="connsiteY811" fmla="*/ 553 h 10000"/>
                                <a:gd name="connsiteX812" fmla="*/ 1925 w 10000"/>
                                <a:gd name="connsiteY812" fmla="*/ 556 h 10000"/>
                                <a:gd name="connsiteX813" fmla="*/ 2503 w 10000"/>
                                <a:gd name="connsiteY813" fmla="*/ 567 h 10000"/>
                                <a:gd name="connsiteX814" fmla="*/ 3032 w 10000"/>
                                <a:gd name="connsiteY814" fmla="*/ 579 h 10000"/>
                                <a:gd name="connsiteX815" fmla="*/ 3032 w 10000"/>
                                <a:gd name="connsiteY815" fmla="*/ 579 h 10000"/>
                                <a:gd name="connsiteX816" fmla="*/ 3359 w 10000"/>
                                <a:gd name="connsiteY816" fmla="*/ 586 h 10000"/>
                                <a:gd name="connsiteX817" fmla="*/ 3359 w 10000"/>
                                <a:gd name="connsiteY817" fmla="*/ 586 h 10000"/>
                                <a:gd name="connsiteX818" fmla="*/ 3648 w 10000"/>
                                <a:gd name="connsiteY818" fmla="*/ 601 h 10000"/>
                                <a:gd name="connsiteX819" fmla="*/ 3935 w 10000"/>
                                <a:gd name="connsiteY819" fmla="*/ 620 h 10000"/>
                                <a:gd name="connsiteX820" fmla="*/ 3935 w 10000"/>
                                <a:gd name="connsiteY820" fmla="*/ 620 h 10000"/>
                                <a:gd name="connsiteX821" fmla="*/ 4139 w 10000"/>
                                <a:gd name="connsiteY821" fmla="*/ 639 h 10000"/>
                                <a:gd name="connsiteX822" fmla="*/ 4429 w 10000"/>
                                <a:gd name="connsiteY822" fmla="*/ 665 h 10000"/>
                                <a:gd name="connsiteX823" fmla="*/ 4429 w 10000"/>
                                <a:gd name="connsiteY823" fmla="*/ 665 h 10000"/>
                                <a:gd name="connsiteX824" fmla="*/ 4716 w 10000"/>
                                <a:gd name="connsiteY824" fmla="*/ 695 h 10000"/>
                                <a:gd name="connsiteX825" fmla="*/ 4957 w 10000"/>
                                <a:gd name="connsiteY825" fmla="*/ 726 h 10000"/>
                                <a:gd name="connsiteX826" fmla="*/ 5283 w 10000"/>
                                <a:gd name="connsiteY826" fmla="*/ 786 h 10000"/>
                                <a:gd name="connsiteX827" fmla="*/ 5283 w 10000"/>
                                <a:gd name="connsiteY827" fmla="*/ 786 h 10000"/>
                                <a:gd name="connsiteX828" fmla="*/ 5405 w 10000"/>
                                <a:gd name="connsiteY828" fmla="*/ 820 h 10000"/>
                                <a:gd name="connsiteX829" fmla="*/ 5536 w 10000"/>
                                <a:gd name="connsiteY829" fmla="*/ 857 h 10000"/>
                                <a:gd name="connsiteX830" fmla="*/ 5777 w 10000"/>
                                <a:gd name="connsiteY830" fmla="*/ 932 h 10000"/>
                                <a:gd name="connsiteX831" fmla="*/ 5777 w 10000"/>
                                <a:gd name="connsiteY831" fmla="*/ 932 h 10000"/>
                                <a:gd name="connsiteX832" fmla="*/ 5945 w 10000"/>
                                <a:gd name="connsiteY832" fmla="*/ 1000 h 10000"/>
                                <a:gd name="connsiteX833" fmla="*/ 6027 w 10000"/>
                                <a:gd name="connsiteY833" fmla="*/ 1060 h 10000"/>
                                <a:gd name="connsiteX834" fmla="*/ 6149 w 10000"/>
                                <a:gd name="connsiteY834" fmla="*/ 1173 h 10000"/>
                                <a:gd name="connsiteX835" fmla="*/ 6149 w 10000"/>
                                <a:gd name="connsiteY835" fmla="*/ 1173 h 10000"/>
                                <a:gd name="connsiteX836" fmla="*/ 6186 w 10000"/>
                                <a:gd name="connsiteY836" fmla="*/ 1270 h 10000"/>
                                <a:gd name="connsiteX837" fmla="*/ 6186 w 10000"/>
                                <a:gd name="connsiteY837" fmla="*/ 1346 h 10000"/>
                                <a:gd name="connsiteX838" fmla="*/ 6186 w 10000"/>
                                <a:gd name="connsiteY838" fmla="*/ 1346 h 10000"/>
                                <a:gd name="connsiteX839" fmla="*/ 6102 w 10000"/>
                                <a:gd name="connsiteY839" fmla="*/ 5677 h 10000"/>
                                <a:gd name="connsiteX840" fmla="*/ 6064 w 10000"/>
                                <a:gd name="connsiteY840" fmla="*/ 9997 h 10000"/>
                                <a:gd name="connsiteX841" fmla="*/ 6064 w 10000"/>
                                <a:gd name="connsiteY841" fmla="*/ 9997 h 10000"/>
                                <a:gd name="connsiteX842" fmla="*/ 6064 w 10000"/>
                                <a:gd name="connsiteY842" fmla="*/ 10000 h 10000"/>
                                <a:gd name="connsiteX843" fmla="*/ 6642 w 10000"/>
                                <a:gd name="connsiteY843" fmla="*/ 10000 h 10000"/>
                                <a:gd name="connsiteX844" fmla="*/ 6642 w 10000"/>
                                <a:gd name="connsiteY844" fmla="*/ 10000 h 10000"/>
                                <a:gd name="connsiteX845" fmla="*/ 6642 w 10000"/>
                                <a:gd name="connsiteY845" fmla="*/ 9997 h 10000"/>
                                <a:gd name="connsiteX846" fmla="*/ 6642 w 10000"/>
                                <a:gd name="connsiteY846" fmla="*/ 9997 h 10000"/>
                                <a:gd name="connsiteX847" fmla="*/ 6642 w 10000"/>
                                <a:gd name="connsiteY847" fmla="*/ 8632 h 10000"/>
                                <a:gd name="connsiteX848" fmla="*/ 6679 w 10000"/>
                                <a:gd name="connsiteY848" fmla="*/ 5662 h 10000"/>
                                <a:gd name="connsiteX849" fmla="*/ 6717 w 10000"/>
                                <a:gd name="connsiteY849" fmla="*/ 1331 h 10000"/>
                                <a:gd name="connsiteX850" fmla="*/ 6717 w 10000"/>
                                <a:gd name="connsiteY850" fmla="*/ 1331 h 10000"/>
                                <a:gd name="connsiteX851" fmla="*/ 6761 w 10000"/>
                                <a:gd name="connsiteY851" fmla="*/ 1195 h 10000"/>
                                <a:gd name="connsiteX852" fmla="*/ 6761 w 10000"/>
                                <a:gd name="connsiteY852" fmla="*/ 1064 h 10000"/>
                                <a:gd name="connsiteX853" fmla="*/ 6761 w 10000"/>
                                <a:gd name="connsiteY853" fmla="*/ 1064 h 10000"/>
                                <a:gd name="connsiteX854" fmla="*/ 6717 w 10000"/>
                                <a:gd name="connsiteY854" fmla="*/ 1000 h 10000"/>
                                <a:gd name="connsiteX855" fmla="*/ 6761 w 10000"/>
                                <a:gd name="connsiteY855" fmla="*/ 936 h 10000"/>
                                <a:gd name="connsiteX856" fmla="*/ 6761 w 10000"/>
                                <a:gd name="connsiteY856" fmla="*/ 936 h 10000"/>
                                <a:gd name="connsiteX857" fmla="*/ 6761 w 10000"/>
                                <a:gd name="connsiteY857" fmla="*/ 917 h 10000"/>
                                <a:gd name="connsiteX858" fmla="*/ 6761 w 10000"/>
                                <a:gd name="connsiteY858" fmla="*/ 917 h 10000"/>
                                <a:gd name="connsiteX859" fmla="*/ 6800 w 10000"/>
                                <a:gd name="connsiteY859" fmla="*/ 876 h 10000"/>
                                <a:gd name="connsiteX860" fmla="*/ 6847 w 10000"/>
                                <a:gd name="connsiteY860" fmla="*/ 834 h 10000"/>
                                <a:gd name="connsiteX861" fmla="*/ 6966 w 10000"/>
                                <a:gd name="connsiteY861" fmla="*/ 748 h 10000"/>
                                <a:gd name="connsiteX862" fmla="*/ 6966 w 10000"/>
                                <a:gd name="connsiteY862" fmla="*/ 748 h 10000"/>
                                <a:gd name="connsiteX863" fmla="*/ 7051 w 10000"/>
                                <a:gd name="connsiteY863" fmla="*/ 718 h 10000"/>
                                <a:gd name="connsiteX864" fmla="*/ 7136 w 10000"/>
                                <a:gd name="connsiteY864" fmla="*/ 688 h 10000"/>
                                <a:gd name="connsiteX865" fmla="*/ 7339 w 10000"/>
                                <a:gd name="connsiteY865" fmla="*/ 628 h 10000"/>
                                <a:gd name="connsiteX866" fmla="*/ 7339 w 10000"/>
                                <a:gd name="connsiteY866" fmla="*/ 628 h 10000"/>
                                <a:gd name="connsiteX867" fmla="*/ 7498 w 10000"/>
                                <a:gd name="connsiteY867" fmla="*/ 583 h 10000"/>
                                <a:gd name="connsiteX868" fmla="*/ 7665 w 10000"/>
                                <a:gd name="connsiteY868" fmla="*/ 542 h 10000"/>
                                <a:gd name="connsiteX869" fmla="*/ 7665 w 10000"/>
                                <a:gd name="connsiteY869" fmla="*/ 542 h 10000"/>
                                <a:gd name="connsiteX870" fmla="*/ 8075 w 10000"/>
                                <a:gd name="connsiteY870" fmla="*/ 459 h 10000"/>
                                <a:gd name="connsiteX871" fmla="*/ 8075 w 10000"/>
                                <a:gd name="connsiteY871" fmla="*/ 459 h 10000"/>
                                <a:gd name="connsiteX872" fmla="*/ 8279 w 10000"/>
                                <a:gd name="connsiteY872" fmla="*/ 417 h 10000"/>
                                <a:gd name="connsiteX873" fmla="*/ 8401 w 10000"/>
                                <a:gd name="connsiteY873" fmla="*/ 398 h 10000"/>
                                <a:gd name="connsiteX874" fmla="*/ 8522 w 10000"/>
                                <a:gd name="connsiteY874" fmla="*/ 380 h 10000"/>
                                <a:gd name="connsiteX875" fmla="*/ 8522 w 10000"/>
                                <a:gd name="connsiteY875" fmla="*/ 380 h 10000"/>
                                <a:gd name="connsiteX876" fmla="*/ 8522 w 10000"/>
                                <a:gd name="connsiteY876" fmla="*/ 387 h 10000"/>
                                <a:gd name="connsiteX877" fmla="*/ 8606 w 10000"/>
                                <a:gd name="connsiteY877" fmla="*/ 395 h 10000"/>
                                <a:gd name="connsiteX878" fmla="*/ 8688 w 10000"/>
                                <a:gd name="connsiteY878" fmla="*/ 398 h 10000"/>
                                <a:gd name="connsiteX879" fmla="*/ 8809 w 10000"/>
                                <a:gd name="connsiteY879" fmla="*/ 398 h 10000"/>
                                <a:gd name="connsiteX880" fmla="*/ 8809 w 10000"/>
                                <a:gd name="connsiteY880" fmla="*/ 398 h 10000"/>
                                <a:gd name="connsiteX881" fmla="*/ 8856 w 10000"/>
                                <a:gd name="connsiteY881" fmla="*/ 391 h 10000"/>
                                <a:gd name="connsiteX882" fmla="*/ 8893 w 10000"/>
                                <a:gd name="connsiteY882" fmla="*/ 387 h 10000"/>
                                <a:gd name="connsiteX883" fmla="*/ 8893 w 10000"/>
                                <a:gd name="connsiteY883" fmla="*/ 387 h 10000"/>
                                <a:gd name="connsiteX884" fmla="*/ 8976 w 10000"/>
                                <a:gd name="connsiteY884" fmla="*/ 391 h 10000"/>
                                <a:gd name="connsiteX885" fmla="*/ 9098 w 10000"/>
                                <a:gd name="connsiteY885" fmla="*/ 395 h 10000"/>
                                <a:gd name="connsiteX886" fmla="*/ 9136 w 10000"/>
                                <a:gd name="connsiteY886" fmla="*/ 395 h 10000"/>
                                <a:gd name="connsiteX887" fmla="*/ 9219 w 10000"/>
                                <a:gd name="connsiteY887" fmla="*/ 391 h 10000"/>
                                <a:gd name="connsiteX888" fmla="*/ 9219 w 10000"/>
                                <a:gd name="connsiteY888" fmla="*/ 387 h 10000"/>
                                <a:gd name="connsiteX889" fmla="*/ 9219 w 10000"/>
                                <a:gd name="connsiteY889" fmla="*/ 380 h 10000"/>
                                <a:gd name="connsiteX890" fmla="*/ 9219 w 10000"/>
                                <a:gd name="connsiteY890" fmla="*/ 380 h 10000"/>
                                <a:gd name="connsiteX891" fmla="*/ 9303 w 10000"/>
                                <a:gd name="connsiteY891" fmla="*/ 380 h 10000"/>
                                <a:gd name="connsiteX892" fmla="*/ 9424 w 10000"/>
                                <a:gd name="connsiteY892" fmla="*/ 383 h 10000"/>
                                <a:gd name="connsiteX893" fmla="*/ 9424 w 10000"/>
                                <a:gd name="connsiteY893" fmla="*/ 383 h 10000"/>
                                <a:gd name="connsiteX894" fmla="*/ 9469 w 10000"/>
                                <a:gd name="connsiteY894" fmla="*/ 380 h 10000"/>
                                <a:gd name="connsiteX895" fmla="*/ 9508 w 10000"/>
                                <a:gd name="connsiteY895" fmla="*/ 372 h 10000"/>
                                <a:gd name="connsiteX896" fmla="*/ 9469 w 10000"/>
                                <a:gd name="connsiteY896" fmla="*/ 357 h 10000"/>
                                <a:gd name="connsiteX897" fmla="*/ 9469 w 10000"/>
                                <a:gd name="connsiteY897" fmla="*/ 357 h 10000"/>
                                <a:gd name="connsiteX898" fmla="*/ 9628 w 10000"/>
                                <a:gd name="connsiteY898" fmla="*/ 361 h 10000"/>
                                <a:gd name="connsiteX899" fmla="*/ 9758 w 10000"/>
                                <a:gd name="connsiteY899" fmla="*/ 357 h 10000"/>
                                <a:gd name="connsiteX900" fmla="*/ 9758 w 10000"/>
                                <a:gd name="connsiteY900" fmla="*/ 357 h 10000"/>
                                <a:gd name="connsiteX901" fmla="*/ 9758 w 10000"/>
                                <a:gd name="connsiteY901" fmla="*/ 350 h 10000"/>
                                <a:gd name="connsiteX902" fmla="*/ 9712 w 10000"/>
                                <a:gd name="connsiteY902" fmla="*/ 342 h 10000"/>
                                <a:gd name="connsiteX903" fmla="*/ 9675 w 10000"/>
                                <a:gd name="connsiteY903" fmla="*/ 331 h 10000"/>
                                <a:gd name="connsiteX904" fmla="*/ 9675 w 10000"/>
                                <a:gd name="connsiteY904" fmla="*/ 331 h 10000"/>
                                <a:gd name="connsiteX905" fmla="*/ 9795 w 10000"/>
                                <a:gd name="connsiteY905" fmla="*/ 327 h 10000"/>
                                <a:gd name="connsiteX906" fmla="*/ 9879 w 10000"/>
                                <a:gd name="connsiteY906" fmla="*/ 327 h 10000"/>
                                <a:gd name="connsiteX907" fmla="*/ 9916 w 10000"/>
                                <a:gd name="connsiteY907" fmla="*/ 323 h 10000"/>
                                <a:gd name="connsiteX908" fmla="*/ 9916 w 10000"/>
                                <a:gd name="connsiteY908" fmla="*/ 323 h 10000"/>
                                <a:gd name="connsiteX909" fmla="*/ 9963 w 10000"/>
                                <a:gd name="connsiteY909" fmla="*/ 316 h 10000"/>
                                <a:gd name="connsiteX910" fmla="*/ 9916 w 10000"/>
                                <a:gd name="connsiteY910" fmla="*/ 308 h 10000"/>
                                <a:gd name="connsiteX911" fmla="*/ 9795 w 10000"/>
                                <a:gd name="connsiteY911" fmla="*/ 293 h 10000"/>
                                <a:gd name="connsiteX912" fmla="*/ 9795 w 10000"/>
                                <a:gd name="connsiteY912" fmla="*/ 293 h 10000"/>
                                <a:gd name="connsiteX913" fmla="*/ 9963 w 10000"/>
                                <a:gd name="connsiteY913" fmla="*/ 286 h 10000"/>
                                <a:gd name="connsiteX914" fmla="*/ 10000 w 10000"/>
                                <a:gd name="connsiteY914" fmla="*/ 278 h 10000"/>
                                <a:gd name="connsiteX915" fmla="*/ 10000 w 10000"/>
                                <a:gd name="connsiteY915" fmla="*/ 270 h 10000"/>
                                <a:gd name="connsiteX916" fmla="*/ 10000 w 10000"/>
                                <a:gd name="connsiteY916" fmla="*/ 270 h 10000"/>
                                <a:gd name="connsiteX0" fmla="*/ 9796 w 9796"/>
                                <a:gd name="connsiteY0" fmla="*/ 270 h 10000"/>
                                <a:gd name="connsiteX1" fmla="*/ 9796 w 9796"/>
                                <a:gd name="connsiteY1" fmla="*/ 270 h 10000"/>
                                <a:gd name="connsiteX2" fmla="*/ 9712 w 9796"/>
                                <a:gd name="connsiteY2" fmla="*/ 259 h 10000"/>
                                <a:gd name="connsiteX3" fmla="*/ 9629 w 9796"/>
                                <a:gd name="connsiteY3" fmla="*/ 252 h 10000"/>
                                <a:gd name="connsiteX4" fmla="*/ 9629 w 9796"/>
                                <a:gd name="connsiteY4" fmla="*/ 252 h 10000"/>
                                <a:gd name="connsiteX5" fmla="*/ 9712 w 9796"/>
                                <a:gd name="connsiteY5" fmla="*/ 241 h 10000"/>
                                <a:gd name="connsiteX6" fmla="*/ 9712 w 9796"/>
                                <a:gd name="connsiteY6" fmla="*/ 229 h 10000"/>
                                <a:gd name="connsiteX7" fmla="*/ 9675 w 9796"/>
                                <a:gd name="connsiteY7" fmla="*/ 218 h 10000"/>
                                <a:gd name="connsiteX8" fmla="*/ 9591 w 9796"/>
                                <a:gd name="connsiteY8" fmla="*/ 211 h 10000"/>
                                <a:gd name="connsiteX9" fmla="*/ 9591 w 9796"/>
                                <a:gd name="connsiteY9" fmla="*/ 211 h 10000"/>
                                <a:gd name="connsiteX10" fmla="*/ 9554 w 9796"/>
                                <a:gd name="connsiteY10" fmla="*/ 214 h 10000"/>
                                <a:gd name="connsiteX11" fmla="*/ 9554 w 9796"/>
                                <a:gd name="connsiteY11" fmla="*/ 214 h 10000"/>
                                <a:gd name="connsiteX12" fmla="*/ 9554 w 9796"/>
                                <a:gd name="connsiteY12" fmla="*/ 195 h 10000"/>
                                <a:gd name="connsiteX13" fmla="*/ 9508 w 9796"/>
                                <a:gd name="connsiteY13" fmla="*/ 184 h 10000"/>
                                <a:gd name="connsiteX14" fmla="*/ 9471 w 9796"/>
                                <a:gd name="connsiteY14" fmla="*/ 181 h 10000"/>
                                <a:gd name="connsiteX15" fmla="*/ 9471 w 9796"/>
                                <a:gd name="connsiteY15" fmla="*/ 181 h 10000"/>
                                <a:gd name="connsiteX16" fmla="*/ 9350 w 9796"/>
                                <a:gd name="connsiteY16" fmla="*/ 181 h 10000"/>
                                <a:gd name="connsiteX17" fmla="*/ 9265 w 9796"/>
                                <a:gd name="connsiteY17" fmla="*/ 184 h 10000"/>
                                <a:gd name="connsiteX18" fmla="*/ 9265 w 9796"/>
                                <a:gd name="connsiteY18" fmla="*/ 184 h 10000"/>
                                <a:gd name="connsiteX19" fmla="*/ 9265 w 9796"/>
                                <a:gd name="connsiteY19" fmla="*/ 169 h 10000"/>
                                <a:gd name="connsiteX20" fmla="*/ 9265 w 9796"/>
                                <a:gd name="connsiteY20" fmla="*/ 169 h 10000"/>
                                <a:gd name="connsiteX21" fmla="*/ 9182 w 9796"/>
                                <a:gd name="connsiteY21" fmla="*/ 161 h 10000"/>
                                <a:gd name="connsiteX22" fmla="*/ 9099 w 9796"/>
                                <a:gd name="connsiteY22" fmla="*/ 161 h 10000"/>
                                <a:gd name="connsiteX23" fmla="*/ 9062 w 9796"/>
                                <a:gd name="connsiteY23" fmla="*/ 166 h 10000"/>
                                <a:gd name="connsiteX24" fmla="*/ 9062 w 9796"/>
                                <a:gd name="connsiteY24" fmla="*/ 166 h 10000"/>
                                <a:gd name="connsiteX25" fmla="*/ 9015 w 9796"/>
                                <a:gd name="connsiteY25" fmla="*/ 154 h 10000"/>
                                <a:gd name="connsiteX26" fmla="*/ 9015 w 9796"/>
                                <a:gd name="connsiteY26" fmla="*/ 154 h 10000"/>
                                <a:gd name="connsiteX27" fmla="*/ 8932 w 9796"/>
                                <a:gd name="connsiteY27" fmla="*/ 147 h 10000"/>
                                <a:gd name="connsiteX28" fmla="*/ 8932 w 9796"/>
                                <a:gd name="connsiteY28" fmla="*/ 147 h 10000"/>
                                <a:gd name="connsiteX29" fmla="*/ 8894 w 9796"/>
                                <a:gd name="connsiteY29" fmla="*/ 147 h 10000"/>
                                <a:gd name="connsiteX30" fmla="*/ 8856 w 9796"/>
                                <a:gd name="connsiteY30" fmla="*/ 150 h 10000"/>
                                <a:gd name="connsiteX31" fmla="*/ 8810 w 9796"/>
                                <a:gd name="connsiteY31" fmla="*/ 154 h 10000"/>
                                <a:gd name="connsiteX32" fmla="*/ 8810 w 9796"/>
                                <a:gd name="connsiteY32" fmla="*/ 154 h 10000"/>
                                <a:gd name="connsiteX33" fmla="*/ 8810 w 9796"/>
                                <a:gd name="connsiteY33" fmla="*/ 154 h 10000"/>
                                <a:gd name="connsiteX34" fmla="*/ 8772 w 9796"/>
                                <a:gd name="connsiteY34" fmla="*/ 147 h 10000"/>
                                <a:gd name="connsiteX35" fmla="*/ 8727 w 9796"/>
                                <a:gd name="connsiteY35" fmla="*/ 142 h 10000"/>
                                <a:gd name="connsiteX36" fmla="*/ 8652 w 9796"/>
                                <a:gd name="connsiteY36" fmla="*/ 142 h 10000"/>
                                <a:gd name="connsiteX37" fmla="*/ 8652 w 9796"/>
                                <a:gd name="connsiteY37" fmla="*/ 142 h 10000"/>
                                <a:gd name="connsiteX38" fmla="*/ 8605 w 9796"/>
                                <a:gd name="connsiteY38" fmla="*/ 142 h 10000"/>
                                <a:gd name="connsiteX39" fmla="*/ 8568 w 9796"/>
                                <a:gd name="connsiteY39" fmla="*/ 150 h 10000"/>
                                <a:gd name="connsiteX40" fmla="*/ 8568 w 9796"/>
                                <a:gd name="connsiteY40" fmla="*/ 154 h 10000"/>
                                <a:gd name="connsiteX41" fmla="*/ 8484 w 9796"/>
                                <a:gd name="connsiteY41" fmla="*/ 154 h 10000"/>
                                <a:gd name="connsiteX42" fmla="*/ 8484 w 9796"/>
                                <a:gd name="connsiteY42" fmla="*/ 154 h 10000"/>
                                <a:gd name="connsiteX43" fmla="*/ 8448 w 9796"/>
                                <a:gd name="connsiteY43" fmla="*/ 147 h 10000"/>
                                <a:gd name="connsiteX44" fmla="*/ 8363 w 9796"/>
                                <a:gd name="connsiteY44" fmla="*/ 139 h 10000"/>
                                <a:gd name="connsiteX45" fmla="*/ 8363 w 9796"/>
                                <a:gd name="connsiteY45" fmla="*/ 139 h 10000"/>
                                <a:gd name="connsiteX46" fmla="*/ 8318 w 9796"/>
                                <a:gd name="connsiteY46" fmla="*/ 139 h 10000"/>
                                <a:gd name="connsiteX47" fmla="*/ 8280 w 9796"/>
                                <a:gd name="connsiteY47" fmla="*/ 147 h 10000"/>
                                <a:gd name="connsiteX48" fmla="*/ 8242 w 9796"/>
                                <a:gd name="connsiteY48" fmla="*/ 158 h 10000"/>
                                <a:gd name="connsiteX49" fmla="*/ 8242 w 9796"/>
                                <a:gd name="connsiteY49" fmla="*/ 158 h 10000"/>
                                <a:gd name="connsiteX50" fmla="*/ 8160 w 9796"/>
                                <a:gd name="connsiteY50" fmla="*/ 154 h 10000"/>
                                <a:gd name="connsiteX51" fmla="*/ 8112 w 9796"/>
                                <a:gd name="connsiteY51" fmla="*/ 150 h 10000"/>
                                <a:gd name="connsiteX52" fmla="*/ 8112 w 9796"/>
                                <a:gd name="connsiteY52" fmla="*/ 150 h 10000"/>
                                <a:gd name="connsiteX53" fmla="*/ 8075 w 9796"/>
                                <a:gd name="connsiteY53" fmla="*/ 147 h 10000"/>
                                <a:gd name="connsiteX54" fmla="*/ 8039 w 9796"/>
                                <a:gd name="connsiteY54" fmla="*/ 142 h 10000"/>
                                <a:gd name="connsiteX55" fmla="*/ 8039 w 9796"/>
                                <a:gd name="connsiteY55" fmla="*/ 142 h 10000"/>
                                <a:gd name="connsiteX56" fmla="*/ 7954 w 9796"/>
                                <a:gd name="connsiteY56" fmla="*/ 147 h 10000"/>
                                <a:gd name="connsiteX57" fmla="*/ 7954 w 9796"/>
                                <a:gd name="connsiteY57" fmla="*/ 154 h 10000"/>
                                <a:gd name="connsiteX58" fmla="*/ 7954 w 9796"/>
                                <a:gd name="connsiteY58" fmla="*/ 173 h 10000"/>
                                <a:gd name="connsiteX59" fmla="*/ 7954 w 9796"/>
                                <a:gd name="connsiteY59" fmla="*/ 173 h 10000"/>
                                <a:gd name="connsiteX60" fmla="*/ 7908 w 9796"/>
                                <a:gd name="connsiteY60" fmla="*/ 169 h 10000"/>
                                <a:gd name="connsiteX61" fmla="*/ 7908 w 9796"/>
                                <a:gd name="connsiteY61" fmla="*/ 166 h 10000"/>
                                <a:gd name="connsiteX62" fmla="*/ 7908 w 9796"/>
                                <a:gd name="connsiteY62" fmla="*/ 166 h 10000"/>
                                <a:gd name="connsiteX63" fmla="*/ 7871 w 9796"/>
                                <a:gd name="connsiteY63" fmla="*/ 166 h 10000"/>
                                <a:gd name="connsiteX64" fmla="*/ 7871 w 9796"/>
                                <a:gd name="connsiteY64" fmla="*/ 161 h 10000"/>
                                <a:gd name="connsiteX65" fmla="*/ 7871 w 9796"/>
                                <a:gd name="connsiteY65" fmla="*/ 161 h 10000"/>
                                <a:gd name="connsiteX66" fmla="*/ 7787 w 9796"/>
                                <a:gd name="connsiteY66" fmla="*/ 161 h 10000"/>
                                <a:gd name="connsiteX67" fmla="*/ 7701 w 9796"/>
                                <a:gd name="connsiteY67" fmla="*/ 166 h 10000"/>
                                <a:gd name="connsiteX68" fmla="*/ 7665 w 9796"/>
                                <a:gd name="connsiteY68" fmla="*/ 173 h 10000"/>
                                <a:gd name="connsiteX69" fmla="*/ 7665 w 9796"/>
                                <a:gd name="connsiteY69" fmla="*/ 184 h 10000"/>
                                <a:gd name="connsiteX70" fmla="*/ 7665 w 9796"/>
                                <a:gd name="connsiteY70" fmla="*/ 184 h 10000"/>
                                <a:gd name="connsiteX71" fmla="*/ 7665 w 9796"/>
                                <a:gd name="connsiteY71" fmla="*/ 184 h 10000"/>
                                <a:gd name="connsiteX72" fmla="*/ 7701 w 9796"/>
                                <a:gd name="connsiteY72" fmla="*/ 188 h 10000"/>
                                <a:gd name="connsiteX73" fmla="*/ 7701 w 9796"/>
                                <a:gd name="connsiteY73" fmla="*/ 188 h 10000"/>
                                <a:gd name="connsiteX74" fmla="*/ 7665 w 9796"/>
                                <a:gd name="connsiteY74" fmla="*/ 192 h 10000"/>
                                <a:gd name="connsiteX75" fmla="*/ 7665 w 9796"/>
                                <a:gd name="connsiteY75" fmla="*/ 192 h 10000"/>
                                <a:gd name="connsiteX76" fmla="*/ 7620 w 9796"/>
                                <a:gd name="connsiteY76" fmla="*/ 188 h 10000"/>
                                <a:gd name="connsiteX77" fmla="*/ 7583 w 9796"/>
                                <a:gd name="connsiteY77" fmla="*/ 184 h 10000"/>
                                <a:gd name="connsiteX78" fmla="*/ 7583 w 9796"/>
                                <a:gd name="connsiteY78" fmla="*/ 184 h 10000"/>
                                <a:gd name="connsiteX79" fmla="*/ 7498 w 9796"/>
                                <a:gd name="connsiteY79" fmla="*/ 188 h 10000"/>
                                <a:gd name="connsiteX80" fmla="*/ 7461 w 9796"/>
                                <a:gd name="connsiteY80" fmla="*/ 195 h 10000"/>
                                <a:gd name="connsiteX81" fmla="*/ 7461 w 9796"/>
                                <a:gd name="connsiteY81" fmla="*/ 195 h 10000"/>
                                <a:gd name="connsiteX82" fmla="*/ 7498 w 9796"/>
                                <a:gd name="connsiteY82" fmla="*/ 206 h 10000"/>
                                <a:gd name="connsiteX83" fmla="*/ 7498 w 9796"/>
                                <a:gd name="connsiteY83" fmla="*/ 211 h 10000"/>
                                <a:gd name="connsiteX84" fmla="*/ 7498 w 9796"/>
                                <a:gd name="connsiteY84" fmla="*/ 218 h 10000"/>
                                <a:gd name="connsiteX85" fmla="*/ 7498 w 9796"/>
                                <a:gd name="connsiteY85" fmla="*/ 218 h 10000"/>
                                <a:gd name="connsiteX86" fmla="*/ 7461 w 9796"/>
                                <a:gd name="connsiteY86" fmla="*/ 218 h 10000"/>
                                <a:gd name="connsiteX87" fmla="*/ 7378 w 9796"/>
                                <a:gd name="connsiteY87" fmla="*/ 214 h 10000"/>
                                <a:gd name="connsiteX88" fmla="*/ 7378 w 9796"/>
                                <a:gd name="connsiteY88" fmla="*/ 214 h 10000"/>
                                <a:gd name="connsiteX89" fmla="*/ 7341 w 9796"/>
                                <a:gd name="connsiteY89" fmla="*/ 214 h 10000"/>
                                <a:gd name="connsiteX90" fmla="*/ 7257 w 9796"/>
                                <a:gd name="connsiteY90" fmla="*/ 222 h 10000"/>
                                <a:gd name="connsiteX91" fmla="*/ 7257 w 9796"/>
                                <a:gd name="connsiteY91" fmla="*/ 222 h 10000"/>
                                <a:gd name="connsiteX92" fmla="*/ 7294 w 9796"/>
                                <a:gd name="connsiteY92" fmla="*/ 233 h 10000"/>
                                <a:gd name="connsiteX93" fmla="*/ 7414 w 9796"/>
                                <a:gd name="connsiteY93" fmla="*/ 241 h 10000"/>
                                <a:gd name="connsiteX94" fmla="*/ 7414 w 9796"/>
                                <a:gd name="connsiteY94" fmla="*/ 241 h 10000"/>
                                <a:gd name="connsiteX95" fmla="*/ 7294 w 9796"/>
                                <a:gd name="connsiteY95" fmla="*/ 244 h 10000"/>
                                <a:gd name="connsiteX96" fmla="*/ 7210 w 9796"/>
                                <a:gd name="connsiteY96" fmla="*/ 248 h 10000"/>
                                <a:gd name="connsiteX97" fmla="*/ 7210 w 9796"/>
                                <a:gd name="connsiteY97" fmla="*/ 248 h 10000"/>
                                <a:gd name="connsiteX98" fmla="*/ 7210 w 9796"/>
                                <a:gd name="connsiteY98" fmla="*/ 256 h 10000"/>
                                <a:gd name="connsiteX99" fmla="*/ 7257 w 9796"/>
                                <a:gd name="connsiteY99" fmla="*/ 263 h 10000"/>
                                <a:gd name="connsiteX100" fmla="*/ 7294 w 9796"/>
                                <a:gd name="connsiteY100" fmla="*/ 267 h 10000"/>
                                <a:gd name="connsiteX101" fmla="*/ 7414 w 9796"/>
                                <a:gd name="connsiteY101" fmla="*/ 270 h 10000"/>
                                <a:gd name="connsiteX102" fmla="*/ 7414 w 9796"/>
                                <a:gd name="connsiteY102" fmla="*/ 270 h 10000"/>
                                <a:gd name="connsiteX103" fmla="*/ 7378 w 9796"/>
                                <a:gd name="connsiteY103" fmla="*/ 275 h 10000"/>
                                <a:gd name="connsiteX104" fmla="*/ 7341 w 9796"/>
                                <a:gd name="connsiteY104" fmla="*/ 275 h 10000"/>
                                <a:gd name="connsiteX105" fmla="*/ 7341 w 9796"/>
                                <a:gd name="connsiteY105" fmla="*/ 275 h 10000"/>
                                <a:gd name="connsiteX106" fmla="*/ 7257 w 9796"/>
                                <a:gd name="connsiteY106" fmla="*/ 282 h 10000"/>
                                <a:gd name="connsiteX107" fmla="*/ 7257 w 9796"/>
                                <a:gd name="connsiteY107" fmla="*/ 289 h 10000"/>
                                <a:gd name="connsiteX108" fmla="*/ 7294 w 9796"/>
                                <a:gd name="connsiteY108" fmla="*/ 297 h 10000"/>
                                <a:gd name="connsiteX109" fmla="*/ 7414 w 9796"/>
                                <a:gd name="connsiteY109" fmla="*/ 297 h 10000"/>
                                <a:gd name="connsiteX110" fmla="*/ 7414 w 9796"/>
                                <a:gd name="connsiteY110" fmla="*/ 297 h 10000"/>
                                <a:gd name="connsiteX111" fmla="*/ 7414 w 9796"/>
                                <a:gd name="connsiteY111" fmla="*/ 308 h 10000"/>
                                <a:gd name="connsiteX112" fmla="*/ 7414 w 9796"/>
                                <a:gd name="connsiteY112" fmla="*/ 312 h 10000"/>
                                <a:gd name="connsiteX113" fmla="*/ 7378 w 9796"/>
                                <a:gd name="connsiteY113" fmla="*/ 320 h 10000"/>
                                <a:gd name="connsiteX114" fmla="*/ 7378 w 9796"/>
                                <a:gd name="connsiteY114" fmla="*/ 331 h 10000"/>
                                <a:gd name="connsiteX115" fmla="*/ 7378 w 9796"/>
                                <a:gd name="connsiteY115" fmla="*/ 331 h 10000"/>
                                <a:gd name="connsiteX116" fmla="*/ 7414 w 9796"/>
                                <a:gd name="connsiteY116" fmla="*/ 334 h 10000"/>
                                <a:gd name="connsiteX117" fmla="*/ 7498 w 9796"/>
                                <a:gd name="connsiteY117" fmla="*/ 339 h 10000"/>
                                <a:gd name="connsiteX118" fmla="*/ 7583 w 9796"/>
                                <a:gd name="connsiteY118" fmla="*/ 342 h 10000"/>
                                <a:gd name="connsiteX119" fmla="*/ 7665 w 9796"/>
                                <a:gd name="connsiteY119" fmla="*/ 339 h 10000"/>
                                <a:gd name="connsiteX120" fmla="*/ 7665 w 9796"/>
                                <a:gd name="connsiteY120" fmla="*/ 339 h 10000"/>
                                <a:gd name="connsiteX121" fmla="*/ 7665 w 9796"/>
                                <a:gd name="connsiteY121" fmla="*/ 346 h 10000"/>
                                <a:gd name="connsiteX122" fmla="*/ 7620 w 9796"/>
                                <a:gd name="connsiteY122" fmla="*/ 353 h 10000"/>
                                <a:gd name="connsiteX123" fmla="*/ 7620 w 9796"/>
                                <a:gd name="connsiteY123" fmla="*/ 353 h 10000"/>
                                <a:gd name="connsiteX124" fmla="*/ 7665 w 9796"/>
                                <a:gd name="connsiteY124" fmla="*/ 357 h 10000"/>
                                <a:gd name="connsiteX125" fmla="*/ 7701 w 9796"/>
                                <a:gd name="connsiteY125" fmla="*/ 364 h 10000"/>
                                <a:gd name="connsiteX126" fmla="*/ 7871 w 9796"/>
                                <a:gd name="connsiteY126" fmla="*/ 369 h 10000"/>
                                <a:gd name="connsiteX127" fmla="*/ 7871 w 9796"/>
                                <a:gd name="connsiteY127" fmla="*/ 369 h 10000"/>
                                <a:gd name="connsiteX128" fmla="*/ 7583 w 9796"/>
                                <a:gd name="connsiteY128" fmla="*/ 428 h 10000"/>
                                <a:gd name="connsiteX129" fmla="*/ 7294 w 9796"/>
                                <a:gd name="connsiteY129" fmla="*/ 489 h 10000"/>
                                <a:gd name="connsiteX130" fmla="*/ 7294 w 9796"/>
                                <a:gd name="connsiteY130" fmla="*/ 489 h 10000"/>
                                <a:gd name="connsiteX131" fmla="*/ 7089 w 9796"/>
                                <a:gd name="connsiteY131" fmla="*/ 519 h 10000"/>
                                <a:gd name="connsiteX132" fmla="*/ 7089 w 9796"/>
                                <a:gd name="connsiteY132" fmla="*/ 519 h 10000"/>
                                <a:gd name="connsiteX133" fmla="*/ 6847 w 9796"/>
                                <a:gd name="connsiteY133" fmla="*/ 579 h 10000"/>
                                <a:gd name="connsiteX134" fmla="*/ 6596 w 9796"/>
                                <a:gd name="connsiteY134" fmla="*/ 639 h 10000"/>
                                <a:gd name="connsiteX135" fmla="*/ 6596 w 9796"/>
                                <a:gd name="connsiteY135" fmla="*/ 639 h 10000"/>
                                <a:gd name="connsiteX136" fmla="*/ 6557 w 9796"/>
                                <a:gd name="connsiteY136" fmla="*/ 650 h 10000"/>
                                <a:gd name="connsiteX137" fmla="*/ 6513 w 9796"/>
                                <a:gd name="connsiteY137" fmla="*/ 662 h 10000"/>
                                <a:gd name="connsiteX138" fmla="*/ 6513 w 9796"/>
                                <a:gd name="connsiteY138" fmla="*/ 662 h 10000"/>
                                <a:gd name="connsiteX139" fmla="*/ 6475 w 9796"/>
                                <a:gd name="connsiteY139" fmla="*/ 684 h 10000"/>
                                <a:gd name="connsiteX140" fmla="*/ 6391 w 9796"/>
                                <a:gd name="connsiteY140" fmla="*/ 711 h 10000"/>
                                <a:gd name="connsiteX141" fmla="*/ 6391 w 9796"/>
                                <a:gd name="connsiteY141" fmla="*/ 711 h 10000"/>
                                <a:gd name="connsiteX142" fmla="*/ 6352 w 9796"/>
                                <a:gd name="connsiteY142" fmla="*/ 737 h 10000"/>
                                <a:gd name="connsiteX143" fmla="*/ 6352 w 9796"/>
                                <a:gd name="connsiteY143" fmla="*/ 737 h 10000"/>
                                <a:gd name="connsiteX144" fmla="*/ 6232 w 9796"/>
                                <a:gd name="connsiteY144" fmla="*/ 782 h 10000"/>
                                <a:gd name="connsiteX145" fmla="*/ 6148 w 9796"/>
                                <a:gd name="connsiteY145" fmla="*/ 834 h 10000"/>
                                <a:gd name="connsiteX146" fmla="*/ 6148 w 9796"/>
                                <a:gd name="connsiteY146" fmla="*/ 834 h 10000"/>
                                <a:gd name="connsiteX147" fmla="*/ 6103 w 9796"/>
                                <a:gd name="connsiteY147" fmla="*/ 876 h 10000"/>
                                <a:gd name="connsiteX148" fmla="*/ 6103 w 9796"/>
                                <a:gd name="connsiteY148" fmla="*/ 876 h 10000"/>
                                <a:gd name="connsiteX149" fmla="*/ 5898 w 9796"/>
                                <a:gd name="connsiteY149" fmla="*/ 823 h 10000"/>
                                <a:gd name="connsiteX150" fmla="*/ 5741 w 9796"/>
                                <a:gd name="connsiteY150" fmla="*/ 767 h 10000"/>
                                <a:gd name="connsiteX151" fmla="*/ 5741 w 9796"/>
                                <a:gd name="connsiteY151" fmla="*/ 767 h 10000"/>
                                <a:gd name="connsiteX152" fmla="*/ 5573 w 9796"/>
                                <a:gd name="connsiteY152" fmla="*/ 711 h 10000"/>
                                <a:gd name="connsiteX153" fmla="*/ 5573 w 9796"/>
                                <a:gd name="connsiteY153" fmla="*/ 711 h 10000"/>
                                <a:gd name="connsiteX154" fmla="*/ 5489 w 9796"/>
                                <a:gd name="connsiteY154" fmla="*/ 673 h 10000"/>
                                <a:gd name="connsiteX155" fmla="*/ 5405 w 9796"/>
                                <a:gd name="connsiteY155" fmla="*/ 636 h 10000"/>
                                <a:gd name="connsiteX156" fmla="*/ 5405 w 9796"/>
                                <a:gd name="connsiteY156" fmla="*/ 636 h 10000"/>
                                <a:gd name="connsiteX157" fmla="*/ 5368 w 9796"/>
                                <a:gd name="connsiteY157" fmla="*/ 605 h 10000"/>
                                <a:gd name="connsiteX158" fmla="*/ 5368 w 9796"/>
                                <a:gd name="connsiteY158" fmla="*/ 605 h 10000"/>
                                <a:gd name="connsiteX159" fmla="*/ 5332 w 9796"/>
                                <a:gd name="connsiteY159" fmla="*/ 594 h 10000"/>
                                <a:gd name="connsiteX160" fmla="*/ 5332 w 9796"/>
                                <a:gd name="connsiteY160" fmla="*/ 594 h 10000"/>
                                <a:gd name="connsiteX161" fmla="*/ 5405 w 9796"/>
                                <a:gd name="connsiteY161" fmla="*/ 560 h 10000"/>
                                <a:gd name="connsiteX162" fmla="*/ 5405 w 9796"/>
                                <a:gd name="connsiteY162" fmla="*/ 560 h 10000"/>
                                <a:gd name="connsiteX163" fmla="*/ 5452 w 9796"/>
                                <a:gd name="connsiteY163" fmla="*/ 549 h 10000"/>
                                <a:gd name="connsiteX164" fmla="*/ 5573 w 9796"/>
                                <a:gd name="connsiteY164" fmla="*/ 530 h 10000"/>
                                <a:gd name="connsiteX165" fmla="*/ 5777 w 9796"/>
                                <a:gd name="connsiteY165" fmla="*/ 508 h 10000"/>
                                <a:gd name="connsiteX166" fmla="*/ 5777 w 9796"/>
                                <a:gd name="connsiteY166" fmla="*/ 508 h 10000"/>
                                <a:gd name="connsiteX167" fmla="*/ 6029 w 9796"/>
                                <a:gd name="connsiteY167" fmla="*/ 473 h 10000"/>
                                <a:gd name="connsiteX168" fmla="*/ 6308 w 9796"/>
                                <a:gd name="connsiteY168" fmla="*/ 440 h 10000"/>
                                <a:gd name="connsiteX169" fmla="*/ 6308 w 9796"/>
                                <a:gd name="connsiteY169" fmla="*/ 440 h 10000"/>
                                <a:gd name="connsiteX170" fmla="*/ 6308 w 9796"/>
                                <a:gd name="connsiteY170" fmla="*/ 444 h 10000"/>
                                <a:gd name="connsiteX171" fmla="*/ 6352 w 9796"/>
                                <a:gd name="connsiteY171" fmla="*/ 444 h 10000"/>
                                <a:gd name="connsiteX172" fmla="*/ 6352 w 9796"/>
                                <a:gd name="connsiteY172" fmla="*/ 444 h 10000"/>
                                <a:gd name="connsiteX173" fmla="*/ 6391 w 9796"/>
                                <a:gd name="connsiteY173" fmla="*/ 436 h 10000"/>
                                <a:gd name="connsiteX174" fmla="*/ 6391 w 9796"/>
                                <a:gd name="connsiteY174" fmla="*/ 436 h 10000"/>
                                <a:gd name="connsiteX175" fmla="*/ 6438 w 9796"/>
                                <a:gd name="connsiteY175" fmla="*/ 440 h 10000"/>
                                <a:gd name="connsiteX176" fmla="*/ 6513 w 9796"/>
                                <a:gd name="connsiteY176" fmla="*/ 444 h 10000"/>
                                <a:gd name="connsiteX177" fmla="*/ 6513 w 9796"/>
                                <a:gd name="connsiteY177" fmla="*/ 444 h 10000"/>
                                <a:gd name="connsiteX178" fmla="*/ 6557 w 9796"/>
                                <a:gd name="connsiteY178" fmla="*/ 436 h 10000"/>
                                <a:gd name="connsiteX179" fmla="*/ 6557 w 9796"/>
                                <a:gd name="connsiteY179" fmla="*/ 436 h 10000"/>
                                <a:gd name="connsiteX180" fmla="*/ 6596 w 9796"/>
                                <a:gd name="connsiteY180" fmla="*/ 440 h 10000"/>
                                <a:gd name="connsiteX181" fmla="*/ 6643 w 9796"/>
                                <a:gd name="connsiteY181" fmla="*/ 440 h 10000"/>
                                <a:gd name="connsiteX182" fmla="*/ 6643 w 9796"/>
                                <a:gd name="connsiteY182" fmla="*/ 440 h 10000"/>
                                <a:gd name="connsiteX183" fmla="*/ 6717 w 9796"/>
                                <a:gd name="connsiteY183" fmla="*/ 436 h 10000"/>
                                <a:gd name="connsiteX184" fmla="*/ 6717 w 9796"/>
                                <a:gd name="connsiteY184" fmla="*/ 433 h 10000"/>
                                <a:gd name="connsiteX185" fmla="*/ 6717 w 9796"/>
                                <a:gd name="connsiteY185" fmla="*/ 433 h 10000"/>
                                <a:gd name="connsiteX186" fmla="*/ 6762 w 9796"/>
                                <a:gd name="connsiteY186" fmla="*/ 433 h 10000"/>
                                <a:gd name="connsiteX187" fmla="*/ 6800 w 9796"/>
                                <a:gd name="connsiteY187" fmla="*/ 433 h 10000"/>
                                <a:gd name="connsiteX188" fmla="*/ 6800 w 9796"/>
                                <a:gd name="connsiteY188" fmla="*/ 433 h 10000"/>
                                <a:gd name="connsiteX189" fmla="*/ 6847 w 9796"/>
                                <a:gd name="connsiteY189" fmla="*/ 428 h 10000"/>
                                <a:gd name="connsiteX190" fmla="*/ 6847 w 9796"/>
                                <a:gd name="connsiteY190" fmla="*/ 421 h 10000"/>
                                <a:gd name="connsiteX191" fmla="*/ 6847 w 9796"/>
                                <a:gd name="connsiteY191" fmla="*/ 421 h 10000"/>
                                <a:gd name="connsiteX192" fmla="*/ 6884 w 9796"/>
                                <a:gd name="connsiteY192" fmla="*/ 421 h 10000"/>
                                <a:gd name="connsiteX193" fmla="*/ 6932 w 9796"/>
                                <a:gd name="connsiteY193" fmla="*/ 421 h 10000"/>
                                <a:gd name="connsiteX194" fmla="*/ 6932 w 9796"/>
                                <a:gd name="connsiteY194" fmla="*/ 421 h 10000"/>
                                <a:gd name="connsiteX195" fmla="*/ 6967 w 9796"/>
                                <a:gd name="connsiteY195" fmla="*/ 417 h 10000"/>
                                <a:gd name="connsiteX196" fmla="*/ 6967 w 9796"/>
                                <a:gd name="connsiteY196" fmla="*/ 409 h 10000"/>
                                <a:gd name="connsiteX197" fmla="*/ 6884 w 9796"/>
                                <a:gd name="connsiteY197" fmla="*/ 406 h 10000"/>
                                <a:gd name="connsiteX198" fmla="*/ 6884 w 9796"/>
                                <a:gd name="connsiteY198" fmla="*/ 406 h 10000"/>
                                <a:gd name="connsiteX199" fmla="*/ 6932 w 9796"/>
                                <a:gd name="connsiteY199" fmla="*/ 398 h 10000"/>
                                <a:gd name="connsiteX200" fmla="*/ 6967 w 9796"/>
                                <a:gd name="connsiteY200" fmla="*/ 395 h 10000"/>
                                <a:gd name="connsiteX201" fmla="*/ 6967 w 9796"/>
                                <a:gd name="connsiteY201" fmla="*/ 391 h 10000"/>
                                <a:gd name="connsiteX202" fmla="*/ 6967 w 9796"/>
                                <a:gd name="connsiteY202" fmla="*/ 383 h 10000"/>
                                <a:gd name="connsiteX203" fmla="*/ 6967 w 9796"/>
                                <a:gd name="connsiteY203" fmla="*/ 383 h 10000"/>
                                <a:gd name="connsiteX204" fmla="*/ 6932 w 9796"/>
                                <a:gd name="connsiteY204" fmla="*/ 383 h 10000"/>
                                <a:gd name="connsiteX205" fmla="*/ 6847 w 9796"/>
                                <a:gd name="connsiteY205" fmla="*/ 380 h 10000"/>
                                <a:gd name="connsiteX206" fmla="*/ 6847 w 9796"/>
                                <a:gd name="connsiteY206" fmla="*/ 380 h 10000"/>
                                <a:gd name="connsiteX207" fmla="*/ 6884 w 9796"/>
                                <a:gd name="connsiteY207" fmla="*/ 372 h 10000"/>
                                <a:gd name="connsiteX208" fmla="*/ 6884 w 9796"/>
                                <a:gd name="connsiteY208" fmla="*/ 369 h 10000"/>
                                <a:gd name="connsiteX209" fmla="*/ 6884 w 9796"/>
                                <a:gd name="connsiteY209" fmla="*/ 364 h 10000"/>
                                <a:gd name="connsiteX210" fmla="*/ 6884 w 9796"/>
                                <a:gd name="connsiteY210" fmla="*/ 364 h 10000"/>
                                <a:gd name="connsiteX211" fmla="*/ 6847 w 9796"/>
                                <a:gd name="connsiteY211" fmla="*/ 364 h 10000"/>
                                <a:gd name="connsiteX212" fmla="*/ 6800 w 9796"/>
                                <a:gd name="connsiteY212" fmla="*/ 364 h 10000"/>
                                <a:gd name="connsiteX213" fmla="*/ 6800 w 9796"/>
                                <a:gd name="connsiteY213" fmla="*/ 364 h 10000"/>
                                <a:gd name="connsiteX214" fmla="*/ 6800 w 9796"/>
                                <a:gd name="connsiteY214" fmla="*/ 361 h 10000"/>
                                <a:gd name="connsiteX215" fmla="*/ 6800 w 9796"/>
                                <a:gd name="connsiteY215" fmla="*/ 353 h 10000"/>
                                <a:gd name="connsiteX216" fmla="*/ 6800 w 9796"/>
                                <a:gd name="connsiteY216" fmla="*/ 353 h 10000"/>
                                <a:gd name="connsiteX217" fmla="*/ 6762 w 9796"/>
                                <a:gd name="connsiteY217" fmla="*/ 353 h 10000"/>
                                <a:gd name="connsiteX218" fmla="*/ 6762 w 9796"/>
                                <a:gd name="connsiteY218" fmla="*/ 350 h 10000"/>
                                <a:gd name="connsiteX219" fmla="*/ 6762 w 9796"/>
                                <a:gd name="connsiteY219" fmla="*/ 350 h 10000"/>
                                <a:gd name="connsiteX220" fmla="*/ 6643 w 9796"/>
                                <a:gd name="connsiteY220" fmla="*/ 350 h 10000"/>
                                <a:gd name="connsiteX221" fmla="*/ 6643 w 9796"/>
                                <a:gd name="connsiteY221" fmla="*/ 350 h 10000"/>
                                <a:gd name="connsiteX222" fmla="*/ 6596 w 9796"/>
                                <a:gd name="connsiteY222" fmla="*/ 342 h 10000"/>
                                <a:gd name="connsiteX223" fmla="*/ 6596 w 9796"/>
                                <a:gd name="connsiteY223" fmla="*/ 342 h 10000"/>
                                <a:gd name="connsiteX224" fmla="*/ 6557 w 9796"/>
                                <a:gd name="connsiteY224" fmla="*/ 342 h 10000"/>
                                <a:gd name="connsiteX225" fmla="*/ 6513 w 9796"/>
                                <a:gd name="connsiteY225" fmla="*/ 342 h 10000"/>
                                <a:gd name="connsiteX226" fmla="*/ 6438 w 9796"/>
                                <a:gd name="connsiteY226" fmla="*/ 350 h 10000"/>
                                <a:gd name="connsiteX227" fmla="*/ 6438 w 9796"/>
                                <a:gd name="connsiteY227" fmla="*/ 350 h 10000"/>
                                <a:gd name="connsiteX228" fmla="*/ 6391 w 9796"/>
                                <a:gd name="connsiteY228" fmla="*/ 342 h 10000"/>
                                <a:gd name="connsiteX229" fmla="*/ 6391 w 9796"/>
                                <a:gd name="connsiteY229" fmla="*/ 342 h 10000"/>
                                <a:gd name="connsiteX230" fmla="*/ 6352 w 9796"/>
                                <a:gd name="connsiteY230" fmla="*/ 342 h 10000"/>
                                <a:gd name="connsiteX231" fmla="*/ 6308 w 9796"/>
                                <a:gd name="connsiteY231" fmla="*/ 346 h 10000"/>
                                <a:gd name="connsiteX232" fmla="*/ 6270 w 9796"/>
                                <a:gd name="connsiteY232" fmla="*/ 353 h 10000"/>
                                <a:gd name="connsiteX233" fmla="*/ 6270 w 9796"/>
                                <a:gd name="connsiteY233" fmla="*/ 353 h 10000"/>
                                <a:gd name="connsiteX234" fmla="*/ 6232 w 9796"/>
                                <a:gd name="connsiteY234" fmla="*/ 353 h 10000"/>
                                <a:gd name="connsiteX235" fmla="*/ 6232 w 9796"/>
                                <a:gd name="connsiteY235" fmla="*/ 350 h 10000"/>
                                <a:gd name="connsiteX236" fmla="*/ 6232 w 9796"/>
                                <a:gd name="connsiteY236" fmla="*/ 350 h 10000"/>
                                <a:gd name="connsiteX237" fmla="*/ 6148 w 9796"/>
                                <a:gd name="connsiteY237" fmla="*/ 350 h 10000"/>
                                <a:gd name="connsiteX238" fmla="*/ 6103 w 9796"/>
                                <a:gd name="connsiteY238" fmla="*/ 350 h 10000"/>
                                <a:gd name="connsiteX239" fmla="*/ 6103 w 9796"/>
                                <a:gd name="connsiteY239" fmla="*/ 361 h 10000"/>
                                <a:gd name="connsiteX240" fmla="*/ 6103 w 9796"/>
                                <a:gd name="connsiteY240" fmla="*/ 361 h 10000"/>
                                <a:gd name="connsiteX241" fmla="*/ 6029 w 9796"/>
                                <a:gd name="connsiteY241" fmla="*/ 361 h 10000"/>
                                <a:gd name="connsiteX242" fmla="*/ 6029 w 9796"/>
                                <a:gd name="connsiteY242" fmla="*/ 361 h 10000"/>
                                <a:gd name="connsiteX243" fmla="*/ 5982 w 9796"/>
                                <a:gd name="connsiteY243" fmla="*/ 364 h 10000"/>
                                <a:gd name="connsiteX244" fmla="*/ 5945 w 9796"/>
                                <a:gd name="connsiteY244" fmla="*/ 369 h 10000"/>
                                <a:gd name="connsiteX245" fmla="*/ 5982 w 9796"/>
                                <a:gd name="connsiteY245" fmla="*/ 376 h 10000"/>
                                <a:gd name="connsiteX246" fmla="*/ 6029 w 9796"/>
                                <a:gd name="connsiteY246" fmla="*/ 380 h 10000"/>
                                <a:gd name="connsiteX247" fmla="*/ 6029 w 9796"/>
                                <a:gd name="connsiteY247" fmla="*/ 380 h 10000"/>
                                <a:gd name="connsiteX248" fmla="*/ 5982 w 9796"/>
                                <a:gd name="connsiteY248" fmla="*/ 380 h 10000"/>
                                <a:gd name="connsiteX249" fmla="*/ 5945 w 9796"/>
                                <a:gd name="connsiteY249" fmla="*/ 380 h 10000"/>
                                <a:gd name="connsiteX250" fmla="*/ 5945 w 9796"/>
                                <a:gd name="connsiteY250" fmla="*/ 380 h 10000"/>
                                <a:gd name="connsiteX251" fmla="*/ 5898 w 9796"/>
                                <a:gd name="connsiteY251" fmla="*/ 387 h 10000"/>
                                <a:gd name="connsiteX252" fmla="*/ 5898 w 9796"/>
                                <a:gd name="connsiteY252" fmla="*/ 391 h 10000"/>
                                <a:gd name="connsiteX253" fmla="*/ 5898 w 9796"/>
                                <a:gd name="connsiteY253" fmla="*/ 391 h 10000"/>
                                <a:gd name="connsiteX254" fmla="*/ 5945 w 9796"/>
                                <a:gd name="connsiteY254" fmla="*/ 395 h 10000"/>
                                <a:gd name="connsiteX255" fmla="*/ 5982 w 9796"/>
                                <a:gd name="connsiteY255" fmla="*/ 395 h 10000"/>
                                <a:gd name="connsiteX256" fmla="*/ 5982 w 9796"/>
                                <a:gd name="connsiteY256" fmla="*/ 395 h 10000"/>
                                <a:gd name="connsiteX257" fmla="*/ 5945 w 9796"/>
                                <a:gd name="connsiteY257" fmla="*/ 403 h 10000"/>
                                <a:gd name="connsiteX258" fmla="*/ 5982 w 9796"/>
                                <a:gd name="connsiteY258" fmla="*/ 409 h 10000"/>
                                <a:gd name="connsiteX259" fmla="*/ 5982 w 9796"/>
                                <a:gd name="connsiteY259" fmla="*/ 409 h 10000"/>
                                <a:gd name="connsiteX260" fmla="*/ 6029 w 9796"/>
                                <a:gd name="connsiteY260" fmla="*/ 409 h 10000"/>
                                <a:gd name="connsiteX261" fmla="*/ 6103 w 9796"/>
                                <a:gd name="connsiteY261" fmla="*/ 414 h 10000"/>
                                <a:gd name="connsiteX262" fmla="*/ 6103 w 9796"/>
                                <a:gd name="connsiteY262" fmla="*/ 414 h 10000"/>
                                <a:gd name="connsiteX263" fmla="*/ 6065 w 9796"/>
                                <a:gd name="connsiteY263" fmla="*/ 421 h 10000"/>
                                <a:gd name="connsiteX264" fmla="*/ 6065 w 9796"/>
                                <a:gd name="connsiteY264" fmla="*/ 425 h 10000"/>
                                <a:gd name="connsiteX265" fmla="*/ 6065 w 9796"/>
                                <a:gd name="connsiteY265" fmla="*/ 428 h 10000"/>
                                <a:gd name="connsiteX266" fmla="*/ 6065 w 9796"/>
                                <a:gd name="connsiteY266" fmla="*/ 428 h 10000"/>
                                <a:gd name="connsiteX267" fmla="*/ 6148 w 9796"/>
                                <a:gd name="connsiteY267" fmla="*/ 425 h 10000"/>
                                <a:gd name="connsiteX268" fmla="*/ 6186 w 9796"/>
                                <a:gd name="connsiteY268" fmla="*/ 425 h 10000"/>
                                <a:gd name="connsiteX269" fmla="*/ 6186 w 9796"/>
                                <a:gd name="connsiteY269" fmla="*/ 425 h 10000"/>
                                <a:gd name="connsiteX270" fmla="*/ 6029 w 9796"/>
                                <a:gd name="connsiteY270" fmla="*/ 447 h 10000"/>
                                <a:gd name="connsiteX271" fmla="*/ 5823 w 9796"/>
                                <a:gd name="connsiteY271" fmla="*/ 466 h 10000"/>
                                <a:gd name="connsiteX272" fmla="*/ 5823 w 9796"/>
                                <a:gd name="connsiteY272" fmla="*/ 466 h 10000"/>
                                <a:gd name="connsiteX273" fmla="*/ 5619 w 9796"/>
                                <a:gd name="connsiteY273" fmla="*/ 489 h 10000"/>
                                <a:gd name="connsiteX274" fmla="*/ 5619 w 9796"/>
                                <a:gd name="connsiteY274" fmla="*/ 489 h 10000"/>
                                <a:gd name="connsiteX275" fmla="*/ 5201 w 9796"/>
                                <a:gd name="connsiteY275" fmla="*/ 526 h 10000"/>
                                <a:gd name="connsiteX276" fmla="*/ 5201 w 9796"/>
                                <a:gd name="connsiteY276" fmla="*/ 526 h 10000"/>
                                <a:gd name="connsiteX277" fmla="*/ 5126 w 9796"/>
                                <a:gd name="connsiteY277" fmla="*/ 466 h 10000"/>
                                <a:gd name="connsiteX278" fmla="*/ 5043 w 9796"/>
                                <a:gd name="connsiteY278" fmla="*/ 403 h 10000"/>
                                <a:gd name="connsiteX279" fmla="*/ 5043 w 9796"/>
                                <a:gd name="connsiteY279" fmla="*/ 403 h 10000"/>
                                <a:gd name="connsiteX280" fmla="*/ 4995 w 9796"/>
                                <a:gd name="connsiteY280" fmla="*/ 346 h 10000"/>
                                <a:gd name="connsiteX281" fmla="*/ 4958 w 9796"/>
                                <a:gd name="connsiteY281" fmla="*/ 293 h 10000"/>
                                <a:gd name="connsiteX282" fmla="*/ 4958 w 9796"/>
                                <a:gd name="connsiteY282" fmla="*/ 293 h 10000"/>
                                <a:gd name="connsiteX283" fmla="*/ 4958 w 9796"/>
                                <a:gd name="connsiteY283" fmla="*/ 278 h 10000"/>
                                <a:gd name="connsiteX284" fmla="*/ 4995 w 9796"/>
                                <a:gd name="connsiteY284" fmla="*/ 263 h 10000"/>
                                <a:gd name="connsiteX285" fmla="*/ 4995 w 9796"/>
                                <a:gd name="connsiteY285" fmla="*/ 263 h 10000"/>
                                <a:gd name="connsiteX286" fmla="*/ 5043 w 9796"/>
                                <a:gd name="connsiteY286" fmla="*/ 256 h 10000"/>
                                <a:gd name="connsiteX287" fmla="*/ 5079 w 9796"/>
                                <a:gd name="connsiteY287" fmla="*/ 248 h 10000"/>
                                <a:gd name="connsiteX288" fmla="*/ 5079 w 9796"/>
                                <a:gd name="connsiteY288" fmla="*/ 248 h 10000"/>
                                <a:gd name="connsiteX289" fmla="*/ 5126 w 9796"/>
                                <a:gd name="connsiteY289" fmla="*/ 256 h 10000"/>
                                <a:gd name="connsiteX290" fmla="*/ 5201 w 9796"/>
                                <a:gd name="connsiteY290" fmla="*/ 256 h 10000"/>
                                <a:gd name="connsiteX291" fmla="*/ 5283 w 9796"/>
                                <a:gd name="connsiteY291" fmla="*/ 252 h 10000"/>
                                <a:gd name="connsiteX292" fmla="*/ 5283 w 9796"/>
                                <a:gd name="connsiteY292" fmla="*/ 244 h 10000"/>
                                <a:gd name="connsiteX293" fmla="*/ 5283 w 9796"/>
                                <a:gd name="connsiteY293" fmla="*/ 244 h 10000"/>
                                <a:gd name="connsiteX294" fmla="*/ 5332 w 9796"/>
                                <a:gd name="connsiteY294" fmla="*/ 248 h 10000"/>
                                <a:gd name="connsiteX295" fmla="*/ 5405 w 9796"/>
                                <a:gd name="connsiteY295" fmla="*/ 252 h 10000"/>
                                <a:gd name="connsiteX296" fmla="*/ 5405 w 9796"/>
                                <a:gd name="connsiteY296" fmla="*/ 252 h 10000"/>
                                <a:gd name="connsiteX297" fmla="*/ 5489 w 9796"/>
                                <a:gd name="connsiteY297" fmla="*/ 252 h 10000"/>
                                <a:gd name="connsiteX298" fmla="*/ 5535 w 9796"/>
                                <a:gd name="connsiteY298" fmla="*/ 244 h 10000"/>
                                <a:gd name="connsiteX299" fmla="*/ 5535 w 9796"/>
                                <a:gd name="connsiteY299" fmla="*/ 229 h 10000"/>
                                <a:gd name="connsiteX300" fmla="*/ 5535 w 9796"/>
                                <a:gd name="connsiteY300" fmla="*/ 229 h 10000"/>
                                <a:gd name="connsiteX301" fmla="*/ 5573 w 9796"/>
                                <a:gd name="connsiteY301" fmla="*/ 229 h 10000"/>
                                <a:gd name="connsiteX302" fmla="*/ 5619 w 9796"/>
                                <a:gd name="connsiteY302" fmla="*/ 233 h 10000"/>
                                <a:gd name="connsiteX303" fmla="*/ 5655 w 9796"/>
                                <a:gd name="connsiteY303" fmla="*/ 233 h 10000"/>
                                <a:gd name="connsiteX304" fmla="*/ 5693 w 9796"/>
                                <a:gd name="connsiteY304" fmla="*/ 233 h 10000"/>
                                <a:gd name="connsiteX305" fmla="*/ 5693 w 9796"/>
                                <a:gd name="connsiteY305" fmla="*/ 233 h 10000"/>
                                <a:gd name="connsiteX306" fmla="*/ 5741 w 9796"/>
                                <a:gd name="connsiteY306" fmla="*/ 229 h 10000"/>
                                <a:gd name="connsiteX307" fmla="*/ 5777 w 9796"/>
                                <a:gd name="connsiteY307" fmla="*/ 222 h 10000"/>
                                <a:gd name="connsiteX308" fmla="*/ 5777 w 9796"/>
                                <a:gd name="connsiteY308" fmla="*/ 214 h 10000"/>
                                <a:gd name="connsiteX309" fmla="*/ 5741 w 9796"/>
                                <a:gd name="connsiteY309" fmla="*/ 206 h 10000"/>
                                <a:gd name="connsiteX310" fmla="*/ 5741 w 9796"/>
                                <a:gd name="connsiteY310" fmla="*/ 206 h 10000"/>
                                <a:gd name="connsiteX311" fmla="*/ 5823 w 9796"/>
                                <a:gd name="connsiteY311" fmla="*/ 206 h 10000"/>
                                <a:gd name="connsiteX312" fmla="*/ 5898 w 9796"/>
                                <a:gd name="connsiteY312" fmla="*/ 211 h 10000"/>
                                <a:gd name="connsiteX313" fmla="*/ 5982 w 9796"/>
                                <a:gd name="connsiteY313" fmla="*/ 206 h 10000"/>
                                <a:gd name="connsiteX314" fmla="*/ 5982 w 9796"/>
                                <a:gd name="connsiteY314" fmla="*/ 200 h 10000"/>
                                <a:gd name="connsiteX315" fmla="*/ 5982 w 9796"/>
                                <a:gd name="connsiteY315" fmla="*/ 200 h 10000"/>
                                <a:gd name="connsiteX316" fmla="*/ 5982 w 9796"/>
                                <a:gd name="connsiteY316" fmla="*/ 192 h 10000"/>
                                <a:gd name="connsiteX317" fmla="*/ 5945 w 9796"/>
                                <a:gd name="connsiteY317" fmla="*/ 188 h 10000"/>
                                <a:gd name="connsiteX318" fmla="*/ 5898 w 9796"/>
                                <a:gd name="connsiteY318" fmla="*/ 181 h 10000"/>
                                <a:gd name="connsiteX319" fmla="*/ 5898 w 9796"/>
                                <a:gd name="connsiteY319" fmla="*/ 177 h 10000"/>
                                <a:gd name="connsiteX320" fmla="*/ 5898 w 9796"/>
                                <a:gd name="connsiteY320" fmla="*/ 177 h 10000"/>
                                <a:gd name="connsiteX321" fmla="*/ 5945 w 9796"/>
                                <a:gd name="connsiteY321" fmla="*/ 177 h 10000"/>
                                <a:gd name="connsiteX322" fmla="*/ 5982 w 9796"/>
                                <a:gd name="connsiteY322" fmla="*/ 177 h 10000"/>
                                <a:gd name="connsiteX323" fmla="*/ 5982 w 9796"/>
                                <a:gd name="connsiteY323" fmla="*/ 177 h 10000"/>
                                <a:gd name="connsiteX324" fmla="*/ 6029 w 9796"/>
                                <a:gd name="connsiteY324" fmla="*/ 173 h 10000"/>
                                <a:gd name="connsiteX325" fmla="*/ 6065 w 9796"/>
                                <a:gd name="connsiteY325" fmla="*/ 169 h 10000"/>
                                <a:gd name="connsiteX326" fmla="*/ 6065 w 9796"/>
                                <a:gd name="connsiteY326" fmla="*/ 158 h 10000"/>
                                <a:gd name="connsiteX327" fmla="*/ 6065 w 9796"/>
                                <a:gd name="connsiteY327" fmla="*/ 158 h 10000"/>
                                <a:gd name="connsiteX328" fmla="*/ 6029 w 9796"/>
                                <a:gd name="connsiteY328" fmla="*/ 150 h 10000"/>
                                <a:gd name="connsiteX329" fmla="*/ 5945 w 9796"/>
                                <a:gd name="connsiteY329" fmla="*/ 147 h 10000"/>
                                <a:gd name="connsiteX330" fmla="*/ 5945 w 9796"/>
                                <a:gd name="connsiteY330" fmla="*/ 147 h 10000"/>
                                <a:gd name="connsiteX331" fmla="*/ 6065 w 9796"/>
                                <a:gd name="connsiteY331" fmla="*/ 139 h 10000"/>
                                <a:gd name="connsiteX332" fmla="*/ 6103 w 9796"/>
                                <a:gd name="connsiteY332" fmla="*/ 131 h 10000"/>
                                <a:gd name="connsiteX333" fmla="*/ 6103 w 9796"/>
                                <a:gd name="connsiteY333" fmla="*/ 124 h 10000"/>
                                <a:gd name="connsiteX334" fmla="*/ 6103 w 9796"/>
                                <a:gd name="connsiteY334" fmla="*/ 124 h 10000"/>
                                <a:gd name="connsiteX335" fmla="*/ 6065 w 9796"/>
                                <a:gd name="connsiteY335" fmla="*/ 120 h 10000"/>
                                <a:gd name="connsiteX336" fmla="*/ 6065 w 9796"/>
                                <a:gd name="connsiteY336" fmla="*/ 117 h 10000"/>
                                <a:gd name="connsiteX337" fmla="*/ 6065 w 9796"/>
                                <a:gd name="connsiteY337" fmla="*/ 113 h 10000"/>
                                <a:gd name="connsiteX338" fmla="*/ 6065 w 9796"/>
                                <a:gd name="connsiteY338" fmla="*/ 113 h 10000"/>
                                <a:gd name="connsiteX339" fmla="*/ 5982 w 9796"/>
                                <a:gd name="connsiteY339" fmla="*/ 105 h 10000"/>
                                <a:gd name="connsiteX340" fmla="*/ 5982 w 9796"/>
                                <a:gd name="connsiteY340" fmla="*/ 105 h 10000"/>
                                <a:gd name="connsiteX341" fmla="*/ 6029 w 9796"/>
                                <a:gd name="connsiteY341" fmla="*/ 102 h 10000"/>
                                <a:gd name="connsiteX342" fmla="*/ 6065 w 9796"/>
                                <a:gd name="connsiteY342" fmla="*/ 94 h 10000"/>
                                <a:gd name="connsiteX343" fmla="*/ 6065 w 9796"/>
                                <a:gd name="connsiteY343" fmla="*/ 86 h 10000"/>
                                <a:gd name="connsiteX344" fmla="*/ 6029 w 9796"/>
                                <a:gd name="connsiteY344" fmla="*/ 79 h 10000"/>
                                <a:gd name="connsiteX345" fmla="*/ 6029 w 9796"/>
                                <a:gd name="connsiteY345" fmla="*/ 79 h 10000"/>
                                <a:gd name="connsiteX346" fmla="*/ 5945 w 9796"/>
                                <a:gd name="connsiteY346" fmla="*/ 83 h 10000"/>
                                <a:gd name="connsiteX347" fmla="*/ 5898 w 9796"/>
                                <a:gd name="connsiteY347" fmla="*/ 83 h 10000"/>
                                <a:gd name="connsiteX348" fmla="*/ 5860 w 9796"/>
                                <a:gd name="connsiteY348" fmla="*/ 79 h 10000"/>
                                <a:gd name="connsiteX349" fmla="*/ 5860 w 9796"/>
                                <a:gd name="connsiteY349" fmla="*/ 79 h 10000"/>
                                <a:gd name="connsiteX350" fmla="*/ 5898 w 9796"/>
                                <a:gd name="connsiteY350" fmla="*/ 72 h 10000"/>
                                <a:gd name="connsiteX351" fmla="*/ 5898 w 9796"/>
                                <a:gd name="connsiteY351" fmla="*/ 64 h 10000"/>
                                <a:gd name="connsiteX352" fmla="*/ 5898 w 9796"/>
                                <a:gd name="connsiteY352" fmla="*/ 64 h 10000"/>
                                <a:gd name="connsiteX353" fmla="*/ 5823 w 9796"/>
                                <a:gd name="connsiteY353" fmla="*/ 61 h 10000"/>
                                <a:gd name="connsiteX354" fmla="*/ 5741 w 9796"/>
                                <a:gd name="connsiteY354" fmla="*/ 53 h 10000"/>
                                <a:gd name="connsiteX355" fmla="*/ 5741 w 9796"/>
                                <a:gd name="connsiteY355" fmla="*/ 53 h 10000"/>
                                <a:gd name="connsiteX356" fmla="*/ 5741 w 9796"/>
                                <a:gd name="connsiteY356" fmla="*/ 45 h 10000"/>
                                <a:gd name="connsiteX357" fmla="*/ 5693 w 9796"/>
                                <a:gd name="connsiteY357" fmla="*/ 38 h 10000"/>
                                <a:gd name="connsiteX358" fmla="*/ 5619 w 9796"/>
                                <a:gd name="connsiteY358" fmla="*/ 38 h 10000"/>
                                <a:gd name="connsiteX359" fmla="*/ 5535 w 9796"/>
                                <a:gd name="connsiteY359" fmla="*/ 38 h 10000"/>
                                <a:gd name="connsiteX360" fmla="*/ 5535 w 9796"/>
                                <a:gd name="connsiteY360" fmla="*/ 38 h 10000"/>
                                <a:gd name="connsiteX361" fmla="*/ 5535 w 9796"/>
                                <a:gd name="connsiteY361" fmla="*/ 34 h 10000"/>
                                <a:gd name="connsiteX362" fmla="*/ 5535 w 9796"/>
                                <a:gd name="connsiteY362" fmla="*/ 34 h 10000"/>
                                <a:gd name="connsiteX363" fmla="*/ 5489 w 9796"/>
                                <a:gd name="connsiteY363" fmla="*/ 30 h 10000"/>
                                <a:gd name="connsiteX364" fmla="*/ 5452 w 9796"/>
                                <a:gd name="connsiteY364" fmla="*/ 22 h 10000"/>
                                <a:gd name="connsiteX365" fmla="*/ 5405 w 9796"/>
                                <a:gd name="connsiteY365" fmla="*/ 19 h 10000"/>
                                <a:gd name="connsiteX366" fmla="*/ 5332 w 9796"/>
                                <a:gd name="connsiteY366" fmla="*/ 15 h 10000"/>
                                <a:gd name="connsiteX367" fmla="*/ 5332 w 9796"/>
                                <a:gd name="connsiteY367" fmla="*/ 15 h 10000"/>
                                <a:gd name="connsiteX368" fmla="*/ 5283 w 9796"/>
                                <a:gd name="connsiteY368" fmla="*/ 15 h 10000"/>
                                <a:gd name="connsiteX369" fmla="*/ 5247 w 9796"/>
                                <a:gd name="connsiteY369" fmla="*/ 19 h 10000"/>
                                <a:gd name="connsiteX370" fmla="*/ 5247 w 9796"/>
                                <a:gd name="connsiteY370" fmla="*/ 19 h 10000"/>
                                <a:gd name="connsiteX371" fmla="*/ 5247 w 9796"/>
                                <a:gd name="connsiteY371" fmla="*/ 15 h 10000"/>
                                <a:gd name="connsiteX372" fmla="*/ 5201 w 9796"/>
                                <a:gd name="connsiteY372" fmla="*/ 11 h 10000"/>
                                <a:gd name="connsiteX373" fmla="*/ 5201 w 9796"/>
                                <a:gd name="connsiteY373" fmla="*/ 11 h 10000"/>
                                <a:gd name="connsiteX374" fmla="*/ 5126 w 9796"/>
                                <a:gd name="connsiteY374" fmla="*/ 15 h 10000"/>
                                <a:gd name="connsiteX375" fmla="*/ 5126 w 9796"/>
                                <a:gd name="connsiteY375" fmla="*/ 15 h 10000"/>
                                <a:gd name="connsiteX376" fmla="*/ 5079 w 9796"/>
                                <a:gd name="connsiteY376" fmla="*/ 8 h 10000"/>
                                <a:gd name="connsiteX377" fmla="*/ 4958 w 9796"/>
                                <a:gd name="connsiteY377" fmla="*/ 0 h 10000"/>
                                <a:gd name="connsiteX378" fmla="*/ 4958 w 9796"/>
                                <a:gd name="connsiteY378" fmla="*/ 0 h 10000"/>
                                <a:gd name="connsiteX379" fmla="*/ 4922 w 9796"/>
                                <a:gd name="connsiteY379" fmla="*/ 0 h 10000"/>
                                <a:gd name="connsiteX380" fmla="*/ 4875 w 9796"/>
                                <a:gd name="connsiteY380" fmla="*/ 3 h 10000"/>
                                <a:gd name="connsiteX381" fmla="*/ 4838 w 9796"/>
                                <a:gd name="connsiteY381" fmla="*/ 11 h 10000"/>
                                <a:gd name="connsiteX382" fmla="*/ 4838 w 9796"/>
                                <a:gd name="connsiteY382" fmla="*/ 11 h 10000"/>
                                <a:gd name="connsiteX383" fmla="*/ 4716 w 9796"/>
                                <a:gd name="connsiteY383" fmla="*/ 11 h 10000"/>
                                <a:gd name="connsiteX384" fmla="*/ 4716 w 9796"/>
                                <a:gd name="connsiteY384" fmla="*/ 11 h 10000"/>
                                <a:gd name="connsiteX385" fmla="*/ 4716 w 9796"/>
                                <a:gd name="connsiteY385" fmla="*/ 3 h 10000"/>
                                <a:gd name="connsiteX386" fmla="*/ 4716 w 9796"/>
                                <a:gd name="connsiteY386" fmla="*/ 3 h 10000"/>
                                <a:gd name="connsiteX387" fmla="*/ 4634 w 9796"/>
                                <a:gd name="connsiteY387" fmla="*/ 0 h 10000"/>
                                <a:gd name="connsiteX388" fmla="*/ 4587 w 9796"/>
                                <a:gd name="connsiteY388" fmla="*/ 0 h 10000"/>
                                <a:gd name="connsiteX389" fmla="*/ 4428 w 9796"/>
                                <a:gd name="connsiteY389" fmla="*/ 3 h 10000"/>
                                <a:gd name="connsiteX390" fmla="*/ 4428 w 9796"/>
                                <a:gd name="connsiteY390" fmla="*/ 3 h 10000"/>
                                <a:gd name="connsiteX391" fmla="*/ 4428 w 9796"/>
                                <a:gd name="connsiteY391" fmla="*/ 8 h 10000"/>
                                <a:gd name="connsiteX392" fmla="*/ 4428 w 9796"/>
                                <a:gd name="connsiteY392" fmla="*/ 8 h 10000"/>
                                <a:gd name="connsiteX393" fmla="*/ 4345 w 9796"/>
                                <a:gd name="connsiteY393" fmla="*/ 8 h 10000"/>
                                <a:gd name="connsiteX394" fmla="*/ 4261 w 9796"/>
                                <a:gd name="connsiteY394" fmla="*/ 11 h 10000"/>
                                <a:gd name="connsiteX395" fmla="*/ 4261 w 9796"/>
                                <a:gd name="connsiteY395" fmla="*/ 11 h 10000"/>
                                <a:gd name="connsiteX396" fmla="*/ 4140 w 9796"/>
                                <a:gd name="connsiteY396" fmla="*/ 8 h 10000"/>
                                <a:gd name="connsiteX397" fmla="*/ 4140 w 9796"/>
                                <a:gd name="connsiteY397" fmla="*/ 8 h 10000"/>
                                <a:gd name="connsiteX398" fmla="*/ 4056 w 9796"/>
                                <a:gd name="connsiteY398" fmla="*/ 11 h 10000"/>
                                <a:gd name="connsiteX399" fmla="*/ 4020 w 9796"/>
                                <a:gd name="connsiteY399" fmla="*/ 15 h 10000"/>
                                <a:gd name="connsiteX400" fmla="*/ 4020 w 9796"/>
                                <a:gd name="connsiteY400" fmla="*/ 30 h 10000"/>
                                <a:gd name="connsiteX401" fmla="*/ 4020 w 9796"/>
                                <a:gd name="connsiteY401" fmla="*/ 30 h 10000"/>
                                <a:gd name="connsiteX402" fmla="*/ 3890 w 9796"/>
                                <a:gd name="connsiteY402" fmla="*/ 30 h 10000"/>
                                <a:gd name="connsiteX403" fmla="*/ 3851 w 9796"/>
                                <a:gd name="connsiteY403" fmla="*/ 30 h 10000"/>
                                <a:gd name="connsiteX404" fmla="*/ 3814 w 9796"/>
                                <a:gd name="connsiteY404" fmla="*/ 30 h 10000"/>
                                <a:gd name="connsiteX405" fmla="*/ 3814 w 9796"/>
                                <a:gd name="connsiteY405" fmla="*/ 30 h 10000"/>
                                <a:gd name="connsiteX406" fmla="*/ 3767 w 9796"/>
                                <a:gd name="connsiteY406" fmla="*/ 38 h 10000"/>
                                <a:gd name="connsiteX407" fmla="*/ 3767 w 9796"/>
                                <a:gd name="connsiteY407" fmla="*/ 38 h 10000"/>
                                <a:gd name="connsiteX408" fmla="*/ 3767 w 9796"/>
                                <a:gd name="connsiteY408" fmla="*/ 41 h 10000"/>
                                <a:gd name="connsiteX409" fmla="*/ 3767 w 9796"/>
                                <a:gd name="connsiteY409" fmla="*/ 45 h 10000"/>
                                <a:gd name="connsiteX410" fmla="*/ 3767 w 9796"/>
                                <a:gd name="connsiteY410" fmla="*/ 45 h 10000"/>
                                <a:gd name="connsiteX411" fmla="*/ 3731 w 9796"/>
                                <a:gd name="connsiteY411" fmla="*/ 49 h 10000"/>
                                <a:gd name="connsiteX412" fmla="*/ 3685 w 9796"/>
                                <a:gd name="connsiteY412" fmla="*/ 53 h 10000"/>
                                <a:gd name="connsiteX413" fmla="*/ 3685 w 9796"/>
                                <a:gd name="connsiteY413" fmla="*/ 56 h 10000"/>
                                <a:gd name="connsiteX414" fmla="*/ 3685 w 9796"/>
                                <a:gd name="connsiteY414" fmla="*/ 56 h 10000"/>
                                <a:gd name="connsiteX415" fmla="*/ 3610 w 9796"/>
                                <a:gd name="connsiteY415" fmla="*/ 56 h 10000"/>
                                <a:gd name="connsiteX416" fmla="*/ 3564 w 9796"/>
                                <a:gd name="connsiteY416" fmla="*/ 61 h 10000"/>
                                <a:gd name="connsiteX417" fmla="*/ 3564 w 9796"/>
                                <a:gd name="connsiteY417" fmla="*/ 67 h 10000"/>
                                <a:gd name="connsiteX418" fmla="*/ 3610 w 9796"/>
                                <a:gd name="connsiteY418" fmla="*/ 72 h 10000"/>
                                <a:gd name="connsiteX419" fmla="*/ 3610 w 9796"/>
                                <a:gd name="connsiteY419" fmla="*/ 72 h 10000"/>
                                <a:gd name="connsiteX420" fmla="*/ 3610 w 9796"/>
                                <a:gd name="connsiteY420" fmla="*/ 75 h 10000"/>
                                <a:gd name="connsiteX421" fmla="*/ 3564 w 9796"/>
                                <a:gd name="connsiteY421" fmla="*/ 86 h 10000"/>
                                <a:gd name="connsiteX422" fmla="*/ 3564 w 9796"/>
                                <a:gd name="connsiteY422" fmla="*/ 86 h 10000"/>
                                <a:gd name="connsiteX423" fmla="*/ 3480 w 9796"/>
                                <a:gd name="connsiteY423" fmla="*/ 90 h 10000"/>
                                <a:gd name="connsiteX424" fmla="*/ 3444 w 9796"/>
                                <a:gd name="connsiteY424" fmla="*/ 94 h 10000"/>
                                <a:gd name="connsiteX425" fmla="*/ 3444 w 9796"/>
                                <a:gd name="connsiteY425" fmla="*/ 102 h 10000"/>
                                <a:gd name="connsiteX426" fmla="*/ 3444 w 9796"/>
                                <a:gd name="connsiteY426" fmla="*/ 102 h 10000"/>
                                <a:gd name="connsiteX427" fmla="*/ 3480 w 9796"/>
                                <a:gd name="connsiteY427" fmla="*/ 105 h 10000"/>
                                <a:gd name="connsiteX428" fmla="*/ 3526 w 9796"/>
                                <a:gd name="connsiteY428" fmla="*/ 109 h 10000"/>
                                <a:gd name="connsiteX429" fmla="*/ 3526 w 9796"/>
                                <a:gd name="connsiteY429" fmla="*/ 117 h 10000"/>
                                <a:gd name="connsiteX430" fmla="*/ 3526 w 9796"/>
                                <a:gd name="connsiteY430" fmla="*/ 117 h 10000"/>
                                <a:gd name="connsiteX431" fmla="*/ 3480 w 9796"/>
                                <a:gd name="connsiteY431" fmla="*/ 117 h 10000"/>
                                <a:gd name="connsiteX432" fmla="*/ 3444 w 9796"/>
                                <a:gd name="connsiteY432" fmla="*/ 120 h 10000"/>
                                <a:gd name="connsiteX433" fmla="*/ 3404 w 9796"/>
                                <a:gd name="connsiteY433" fmla="*/ 128 h 10000"/>
                                <a:gd name="connsiteX434" fmla="*/ 3404 w 9796"/>
                                <a:gd name="connsiteY434" fmla="*/ 139 h 10000"/>
                                <a:gd name="connsiteX435" fmla="*/ 3480 w 9796"/>
                                <a:gd name="connsiteY435" fmla="*/ 142 h 10000"/>
                                <a:gd name="connsiteX436" fmla="*/ 3480 w 9796"/>
                                <a:gd name="connsiteY436" fmla="*/ 142 h 10000"/>
                                <a:gd name="connsiteX437" fmla="*/ 3526 w 9796"/>
                                <a:gd name="connsiteY437" fmla="*/ 154 h 10000"/>
                                <a:gd name="connsiteX438" fmla="*/ 3526 w 9796"/>
                                <a:gd name="connsiteY438" fmla="*/ 154 h 10000"/>
                                <a:gd name="connsiteX439" fmla="*/ 3480 w 9796"/>
                                <a:gd name="connsiteY439" fmla="*/ 166 h 10000"/>
                                <a:gd name="connsiteX440" fmla="*/ 3480 w 9796"/>
                                <a:gd name="connsiteY440" fmla="*/ 166 h 10000"/>
                                <a:gd name="connsiteX441" fmla="*/ 3480 w 9796"/>
                                <a:gd name="connsiteY441" fmla="*/ 169 h 10000"/>
                                <a:gd name="connsiteX442" fmla="*/ 3526 w 9796"/>
                                <a:gd name="connsiteY442" fmla="*/ 177 h 10000"/>
                                <a:gd name="connsiteX443" fmla="*/ 3526 w 9796"/>
                                <a:gd name="connsiteY443" fmla="*/ 177 h 10000"/>
                                <a:gd name="connsiteX444" fmla="*/ 3646 w 9796"/>
                                <a:gd name="connsiteY444" fmla="*/ 177 h 10000"/>
                                <a:gd name="connsiteX445" fmla="*/ 3646 w 9796"/>
                                <a:gd name="connsiteY445" fmla="*/ 177 h 10000"/>
                                <a:gd name="connsiteX446" fmla="*/ 3646 w 9796"/>
                                <a:gd name="connsiteY446" fmla="*/ 181 h 10000"/>
                                <a:gd name="connsiteX447" fmla="*/ 3646 w 9796"/>
                                <a:gd name="connsiteY447" fmla="*/ 188 h 10000"/>
                                <a:gd name="connsiteX448" fmla="*/ 3646 w 9796"/>
                                <a:gd name="connsiteY448" fmla="*/ 195 h 10000"/>
                                <a:gd name="connsiteX449" fmla="*/ 3685 w 9796"/>
                                <a:gd name="connsiteY449" fmla="*/ 200 h 10000"/>
                                <a:gd name="connsiteX450" fmla="*/ 3685 w 9796"/>
                                <a:gd name="connsiteY450" fmla="*/ 200 h 10000"/>
                                <a:gd name="connsiteX451" fmla="*/ 3814 w 9796"/>
                                <a:gd name="connsiteY451" fmla="*/ 200 h 10000"/>
                                <a:gd name="connsiteX452" fmla="*/ 3814 w 9796"/>
                                <a:gd name="connsiteY452" fmla="*/ 200 h 10000"/>
                                <a:gd name="connsiteX453" fmla="*/ 3851 w 9796"/>
                                <a:gd name="connsiteY453" fmla="*/ 206 h 10000"/>
                                <a:gd name="connsiteX454" fmla="*/ 3851 w 9796"/>
                                <a:gd name="connsiteY454" fmla="*/ 206 h 10000"/>
                                <a:gd name="connsiteX455" fmla="*/ 3814 w 9796"/>
                                <a:gd name="connsiteY455" fmla="*/ 214 h 10000"/>
                                <a:gd name="connsiteX456" fmla="*/ 3814 w 9796"/>
                                <a:gd name="connsiteY456" fmla="*/ 214 h 10000"/>
                                <a:gd name="connsiteX457" fmla="*/ 3851 w 9796"/>
                                <a:gd name="connsiteY457" fmla="*/ 218 h 10000"/>
                                <a:gd name="connsiteX458" fmla="*/ 3935 w 9796"/>
                                <a:gd name="connsiteY458" fmla="*/ 222 h 10000"/>
                                <a:gd name="connsiteX459" fmla="*/ 3935 w 9796"/>
                                <a:gd name="connsiteY459" fmla="*/ 222 h 10000"/>
                                <a:gd name="connsiteX460" fmla="*/ 4020 w 9796"/>
                                <a:gd name="connsiteY460" fmla="*/ 222 h 10000"/>
                                <a:gd name="connsiteX461" fmla="*/ 4094 w 9796"/>
                                <a:gd name="connsiteY461" fmla="*/ 222 h 10000"/>
                                <a:gd name="connsiteX462" fmla="*/ 4177 w 9796"/>
                                <a:gd name="connsiteY462" fmla="*/ 233 h 10000"/>
                                <a:gd name="connsiteX463" fmla="*/ 4177 w 9796"/>
                                <a:gd name="connsiteY463" fmla="*/ 233 h 10000"/>
                                <a:gd name="connsiteX464" fmla="*/ 4261 w 9796"/>
                                <a:gd name="connsiteY464" fmla="*/ 237 h 10000"/>
                                <a:gd name="connsiteX465" fmla="*/ 4345 w 9796"/>
                                <a:gd name="connsiteY465" fmla="*/ 241 h 10000"/>
                                <a:gd name="connsiteX466" fmla="*/ 4345 w 9796"/>
                                <a:gd name="connsiteY466" fmla="*/ 241 h 10000"/>
                                <a:gd name="connsiteX467" fmla="*/ 4382 w 9796"/>
                                <a:gd name="connsiteY467" fmla="*/ 244 h 10000"/>
                                <a:gd name="connsiteX468" fmla="*/ 4382 w 9796"/>
                                <a:gd name="connsiteY468" fmla="*/ 244 h 10000"/>
                                <a:gd name="connsiteX469" fmla="*/ 4428 w 9796"/>
                                <a:gd name="connsiteY469" fmla="*/ 248 h 10000"/>
                                <a:gd name="connsiteX470" fmla="*/ 4512 w 9796"/>
                                <a:gd name="connsiteY470" fmla="*/ 244 h 10000"/>
                                <a:gd name="connsiteX471" fmla="*/ 4512 w 9796"/>
                                <a:gd name="connsiteY471" fmla="*/ 244 h 10000"/>
                                <a:gd name="connsiteX472" fmla="*/ 4548 w 9796"/>
                                <a:gd name="connsiteY472" fmla="*/ 252 h 10000"/>
                                <a:gd name="connsiteX473" fmla="*/ 4587 w 9796"/>
                                <a:gd name="connsiteY473" fmla="*/ 256 h 10000"/>
                                <a:gd name="connsiteX474" fmla="*/ 4587 w 9796"/>
                                <a:gd name="connsiteY474" fmla="*/ 256 h 10000"/>
                                <a:gd name="connsiteX475" fmla="*/ 4548 w 9796"/>
                                <a:gd name="connsiteY475" fmla="*/ 301 h 10000"/>
                                <a:gd name="connsiteX476" fmla="*/ 4548 w 9796"/>
                                <a:gd name="connsiteY476" fmla="*/ 346 h 10000"/>
                                <a:gd name="connsiteX477" fmla="*/ 4548 w 9796"/>
                                <a:gd name="connsiteY477" fmla="*/ 346 h 10000"/>
                                <a:gd name="connsiteX478" fmla="*/ 4587 w 9796"/>
                                <a:gd name="connsiteY478" fmla="*/ 380 h 10000"/>
                                <a:gd name="connsiteX479" fmla="*/ 4587 w 9796"/>
                                <a:gd name="connsiteY479" fmla="*/ 380 h 10000"/>
                                <a:gd name="connsiteX480" fmla="*/ 4671 w 9796"/>
                                <a:gd name="connsiteY480" fmla="*/ 440 h 10000"/>
                                <a:gd name="connsiteX481" fmla="*/ 4671 w 9796"/>
                                <a:gd name="connsiteY481" fmla="*/ 440 h 10000"/>
                                <a:gd name="connsiteX482" fmla="*/ 4671 w 9796"/>
                                <a:gd name="connsiteY482" fmla="*/ 466 h 10000"/>
                                <a:gd name="connsiteX483" fmla="*/ 4716 w 9796"/>
                                <a:gd name="connsiteY483" fmla="*/ 492 h 10000"/>
                                <a:gd name="connsiteX484" fmla="*/ 4716 w 9796"/>
                                <a:gd name="connsiteY484" fmla="*/ 492 h 10000"/>
                                <a:gd name="connsiteX485" fmla="*/ 4753 w 9796"/>
                                <a:gd name="connsiteY485" fmla="*/ 530 h 10000"/>
                                <a:gd name="connsiteX486" fmla="*/ 4753 w 9796"/>
                                <a:gd name="connsiteY486" fmla="*/ 530 h 10000"/>
                                <a:gd name="connsiteX487" fmla="*/ 4875 w 9796"/>
                                <a:gd name="connsiteY487" fmla="*/ 579 h 10000"/>
                                <a:gd name="connsiteX488" fmla="*/ 4875 w 9796"/>
                                <a:gd name="connsiteY488" fmla="*/ 579 h 10000"/>
                                <a:gd name="connsiteX489" fmla="*/ 4995 w 9796"/>
                                <a:gd name="connsiteY489" fmla="*/ 639 h 10000"/>
                                <a:gd name="connsiteX490" fmla="*/ 5126 w 9796"/>
                                <a:gd name="connsiteY490" fmla="*/ 695 h 10000"/>
                                <a:gd name="connsiteX491" fmla="*/ 5126 w 9796"/>
                                <a:gd name="connsiteY491" fmla="*/ 695 h 10000"/>
                                <a:gd name="connsiteX492" fmla="*/ 4875 w 9796"/>
                                <a:gd name="connsiteY492" fmla="*/ 677 h 10000"/>
                                <a:gd name="connsiteX493" fmla="*/ 4634 w 9796"/>
                                <a:gd name="connsiteY493" fmla="*/ 654 h 10000"/>
                                <a:gd name="connsiteX494" fmla="*/ 4634 w 9796"/>
                                <a:gd name="connsiteY494" fmla="*/ 654 h 10000"/>
                                <a:gd name="connsiteX495" fmla="*/ 4345 w 9796"/>
                                <a:gd name="connsiteY495" fmla="*/ 631 h 10000"/>
                                <a:gd name="connsiteX496" fmla="*/ 4094 w 9796"/>
                                <a:gd name="connsiteY496" fmla="*/ 609 h 10000"/>
                                <a:gd name="connsiteX497" fmla="*/ 4094 w 9796"/>
                                <a:gd name="connsiteY497" fmla="*/ 609 h 10000"/>
                                <a:gd name="connsiteX498" fmla="*/ 3935 w 9796"/>
                                <a:gd name="connsiteY498" fmla="*/ 560 h 10000"/>
                                <a:gd name="connsiteX499" fmla="*/ 3814 w 9796"/>
                                <a:gd name="connsiteY499" fmla="*/ 508 h 10000"/>
                                <a:gd name="connsiteX500" fmla="*/ 3814 w 9796"/>
                                <a:gd name="connsiteY500" fmla="*/ 508 h 10000"/>
                                <a:gd name="connsiteX501" fmla="*/ 3767 w 9796"/>
                                <a:gd name="connsiteY501" fmla="*/ 478 h 10000"/>
                                <a:gd name="connsiteX502" fmla="*/ 3767 w 9796"/>
                                <a:gd name="connsiteY502" fmla="*/ 444 h 10000"/>
                                <a:gd name="connsiteX503" fmla="*/ 3767 w 9796"/>
                                <a:gd name="connsiteY503" fmla="*/ 444 h 10000"/>
                                <a:gd name="connsiteX504" fmla="*/ 3814 w 9796"/>
                                <a:gd name="connsiteY504" fmla="*/ 440 h 10000"/>
                                <a:gd name="connsiteX505" fmla="*/ 3851 w 9796"/>
                                <a:gd name="connsiteY505" fmla="*/ 436 h 10000"/>
                                <a:gd name="connsiteX506" fmla="*/ 3851 w 9796"/>
                                <a:gd name="connsiteY506" fmla="*/ 436 h 10000"/>
                                <a:gd name="connsiteX507" fmla="*/ 3890 w 9796"/>
                                <a:gd name="connsiteY507" fmla="*/ 436 h 10000"/>
                                <a:gd name="connsiteX508" fmla="*/ 3972 w 9796"/>
                                <a:gd name="connsiteY508" fmla="*/ 436 h 10000"/>
                                <a:gd name="connsiteX509" fmla="*/ 3972 w 9796"/>
                                <a:gd name="connsiteY509" fmla="*/ 428 h 10000"/>
                                <a:gd name="connsiteX510" fmla="*/ 3972 w 9796"/>
                                <a:gd name="connsiteY510" fmla="*/ 425 h 10000"/>
                                <a:gd name="connsiteX511" fmla="*/ 3972 w 9796"/>
                                <a:gd name="connsiteY511" fmla="*/ 425 h 10000"/>
                                <a:gd name="connsiteX512" fmla="*/ 4020 w 9796"/>
                                <a:gd name="connsiteY512" fmla="*/ 425 h 10000"/>
                                <a:gd name="connsiteX513" fmla="*/ 4056 w 9796"/>
                                <a:gd name="connsiteY513" fmla="*/ 425 h 10000"/>
                                <a:gd name="connsiteX514" fmla="*/ 4056 w 9796"/>
                                <a:gd name="connsiteY514" fmla="*/ 425 h 10000"/>
                                <a:gd name="connsiteX515" fmla="*/ 4094 w 9796"/>
                                <a:gd name="connsiteY515" fmla="*/ 421 h 10000"/>
                                <a:gd name="connsiteX516" fmla="*/ 4094 w 9796"/>
                                <a:gd name="connsiteY516" fmla="*/ 417 h 10000"/>
                                <a:gd name="connsiteX517" fmla="*/ 4094 w 9796"/>
                                <a:gd name="connsiteY517" fmla="*/ 409 h 10000"/>
                                <a:gd name="connsiteX518" fmla="*/ 4056 w 9796"/>
                                <a:gd name="connsiteY518" fmla="*/ 406 h 10000"/>
                                <a:gd name="connsiteX519" fmla="*/ 4056 w 9796"/>
                                <a:gd name="connsiteY519" fmla="*/ 406 h 10000"/>
                                <a:gd name="connsiteX520" fmla="*/ 4177 w 9796"/>
                                <a:gd name="connsiteY520" fmla="*/ 406 h 10000"/>
                                <a:gd name="connsiteX521" fmla="*/ 4177 w 9796"/>
                                <a:gd name="connsiteY521" fmla="*/ 406 h 10000"/>
                                <a:gd name="connsiteX522" fmla="*/ 4177 w 9796"/>
                                <a:gd name="connsiteY522" fmla="*/ 398 h 10000"/>
                                <a:gd name="connsiteX523" fmla="*/ 4177 w 9796"/>
                                <a:gd name="connsiteY523" fmla="*/ 395 h 10000"/>
                                <a:gd name="connsiteX524" fmla="*/ 4094 w 9796"/>
                                <a:gd name="connsiteY524" fmla="*/ 383 h 10000"/>
                                <a:gd name="connsiteX525" fmla="*/ 4094 w 9796"/>
                                <a:gd name="connsiteY525" fmla="*/ 383 h 10000"/>
                                <a:gd name="connsiteX526" fmla="*/ 4140 w 9796"/>
                                <a:gd name="connsiteY526" fmla="*/ 380 h 10000"/>
                                <a:gd name="connsiteX527" fmla="*/ 4140 w 9796"/>
                                <a:gd name="connsiteY527" fmla="*/ 372 h 10000"/>
                                <a:gd name="connsiteX528" fmla="*/ 4094 w 9796"/>
                                <a:gd name="connsiteY528" fmla="*/ 364 h 10000"/>
                                <a:gd name="connsiteX529" fmla="*/ 4056 w 9796"/>
                                <a:gd name="connsiteY529" fmla="*/ 361 h 10000"/>
                                <a:gd name="connsiteX530" fmla="*/ 4056 w 9796"/>
                                <a:gd name="connsiteY530" fmla="*/ 361 h 10000"/>
                                <a:gd name="connsiteX531" fmla="*/ 4056 w 9796"/>
                                <a:gd name="connsiteY531" fmla="*/ 353 h 10000"/>
                                <a:gd name="connsiteX532" fmla="*/ 4020 w 9796"/>
                                <a:gd name="connsiteY532" fmla="*/ 350 h 10000"/>
                                <a:gd name="connsiteX533" fmla="*/ 3972 w 9796"/>
                                <a:gd name="connsiteY533" fmla="*/ 346 h 10000"/>
                                <a:gd name="connsiteX534" fmla="*/ 3890 w 9796"/>
                                <a:gd name="connsiteY534" fmla="*/ 346 h 10000"/>
                                <a:gd name="connsiteX535" fmla="*/ 3890 w 9796"/>
                                <a:gd name="connsiteY535" fmla="*/ 346 h 10000"/>
                                <a:gd name="connsiteX536" fmla="*/ 3851 w 9796"/>
                                <a:gd name="connsiteY536" fmla="*/ 342 h 10000"/>
                                <a:gd name="connsiteX537" fmla="*/ 3851 w 9796"/>
                                <a:gd name="connsiteY537" fmla="*/ 334 h 10000"/>
                                <a:gd name="connsiteX538" fmla="*/ 3851 w 9796"/>
                                <a:gd name="connsiteY538" fmla="*/ 334 h 10000"/>
                                <a:gd name="connsiteX539" fmla="*/ 3731 w 9796"/>
                                <a:gd name="connsiteY539" fmla="*/ 334 h 10000"/>
                                <a:gd name="connsiteX540" fmla="*/ 3685 w 9796"/>
                                <a:gd name="connsiteY540" fmla="*/ 339 h 10000"/>
                                <a:gd name="connsiteX541" fmla="*/ 3685 w 9796"/>
                                <a:gd name="connsiteY541" fmla="*/ 339 h 10000"/>
                                <a:gd name="connsiteX542" fmla="*/ 3610 w 9796"/>
                                <a:gd name="connsiteY542" fmla="*/ 334 h 10000"/>
                                <a:gd name="connsiteX543" fmla="*/ 3526 w 9796"/>
                                <a:gd name="connsiteY543" fmla="*/ 331 h 10000"/>
                                <a:gd name="connsiteX544" fmla="*/ 3480 w 9796"/>
                                <a:gd name="connsiteY544" fmla="*/ 334 h 10000"/>
                                <a:gd name="connsiteX545" fmla="*/ 3444 w 9796"/>
                                <a:gd name="connsiteY545" fmla="*/ 339 h 10000"/>
                                <a:gd name="connsiteX546" fmla="*/ 3444 w 9796"/>
                                <a:gd name="connsiteY546" fmla="*/ 339 h 10000"/>
                                <a:gd name="connsiteX547" fmla="*/ 3359 w 9796"/>
                                <a:gd name="connsiteY547" fmla="*/ 339 h 10000"/>
                                <a:gd name="connsiteX548" fmla="*/ 3323 w 9796"/>
                                <a:gd name="connsiteY548" fmla="*/ 339 h 10000"/>
                                <a:gd name="connsiteX549" fmla="*/ 3274 w 9796"/>
                                <a:gd name="connsiteY549" fmla="*/ 339 h 10000"/>
                                <a:gd name="connsiteX550" fmla="*/ 3274 w 9796"/>
                                <a:gd name="connsiteY550" fmla="*/ 346 h 10000"/>
                                <a:gd name="connsiteX551" fmla="*/ 3274 w 9796"/>
                                <a:gd name="connsiteY551" fmla="*/ 346 h 10000"/>
                                <a:gd name="connsiteX552" fmla="*/ 3155 w 9796"/>
                                <a:gd name="connsiteY552" fmla="*/ 350 h 10000"/>
                                <a:gd name="connsiteX553" fmla="*/ 3155 w 9796"/>
                                <a:gd name="connsiteY553" fmla="*/ 350 h 10000"/>
                                <a:gd name="connsiteX554" fmla="*/ 3155 w 9796"/>
                                <a:gd name="connsiteY554" fmla="*/ 361 h 10000"/>
                                <a:gd name="connsiteX555" fmla="*/ 3155 w 9796"/>
                                <a:gd name="connsiteY555" fmla="*/ 372 h 10000"/>
                                <a:gd name="connsiteX556" fmla="*/ 3155 w 9796"/>
                                <a:gd name="connsiteY556" fmla="*/ 372 h 10000"/>
                                <a:gd name="connsiteX557" fmla="*/ 3117 w 9796"/>
                                <a:gd name="connsiteY557" fmla="*/ 380 h 10000"/>
                                <a:gd name="connsiteX558" fmla="*/ 3117 w 9796"/>
                                <a:gd name="connsiteY558" fmla="*/ 387 h 10000"/>
                                <a:gd name="connsiteX559" fmla="*/ 3155 w 9796"/>
                                <a:gd name="connsiteY559" fmla="*/ 391 h 10000"/>
                                <a:gd name="connsiteX560" fmla="*/ 3155 w 9796"/>
                                <a:gd name="connsiteY560" fmla="*/ 391 h 10000"/>
                                <a:gd name="connsiteX561" fmla="*/ 3117 w 9796"/>
                                <a:gd name="connsiteY561" fmla="*/ 398 h 10000"/>
                                <a:gd name="connsiteX562" fmla="*/ 3155 w 9796"/>
                                <a:gd name="connsiteY562" fmla="*/ 403 h 10000"/>
                                <a:gd name="connsiteX563" fmla="*/ 3238 w 9796"/>
                                <a:gd name="connsiteY563" fmla="*/ 414 h 10000"/>
                                <a:gd name="connsiteX564" fmla="*/ 3238 w 9796"/>
                                <a:gd name="connsiteY564" fmla="*/ 414 h 10000"/>
                                <a:gd name="connsiteX565" fmla="*/ 3201 w 9796"/>
                                <a:gd name="connsiteY565" fmla="*/ 417 h 10000"/>
                                <a:gd name="connsiteX566" fmla="*/ 3238 w 9796"/>
                                <a:gd name="connsiteY566" fmla="*/ 421 h 10000"/>
                                <a:gd name="connsiteX567" fmla="*/ 3323 w 9796"/>
                                <a:gd name="connsiteY567" fmla="*/ 425 h 10000"/>
                                <a:gd name="connsiteX568" fmla="*/ 3323 w 9796"/>
                                <a:gd name="connsiteY568" fmla="*/ 425 h 10000"/>
                                <a:gd name="connsiteX569" fmla="*/ 3323 w 9796"/>
                                <a:gd name="connsiteY569" fmla="*/ 433 h 10000"/>
                                <a:gd name="connsiteX570" fmla="*/ 3323 w 9796"/>
                                <a:gd name="connsiteY570" fmla="*/ 433 h 10000"/>
                                <a:gd name="connsiteX571" fmla="*/ 3359 w 9796"/>
                                <a:gd name="connsiteY571" fmla="*/ 436 h 10000"/>
                                <a:gd name="connsiteX572" fmla="*/ 3444 w 9796"/>
                                <a:gd name="connsiteY572" fmla="*/ 436 h 10000"/>
                                <a:gd name="connsiteX573" fmla="*/ 3444 w 9796"/>
                                <a:gd name="connsiteY573" fmla="*/ 436 h 10000"/>
                                <a:gd name="connsiteX574" fmla="*/ 3480 w 9796"/>
                                <a:gd name="connsiteY574" fmla="*/ 440 h 10000"/>
                                <a:gd name="connsiteX575" fmla="*/ 3564 w 9796"/>
                                <a:gd name="connsiteY575" fmla="*/ 444 h 10000"/>
                                <a:gd name="connsiteX576" fmla="*/ 3610 w 9796"/>
                                <a:gd name="connsiteY576" fmla="*/ 440 h 10000"/>
                                <a:gd name="connsiteX577" fmla="*/ 3610 w 9796"/>
                                <a:gd name="connsiteY577" fmla="*/ 440 h 10000"/>
                                <a:gd name="connsiteX578" fmla="*/ 3564 w 9796"/>
                                <a:gd name="connsiteY578" fmla="*/ 470 h 10000"/>
                                <a:gd name="connsiteX579" fmla="*/ 3610 w 9796"/>
                                <a:gd name="connsiteY579" fmla="*/ 500 h 10000"/>
                                <a:gd name="connsiteX580" fmla="*/ 3646 w 9796"/>
                                <a:gd name="connsiteY580" fmla="*/ 560 h 10000"/>
                                <a:gd name="connsiteX581" fmla="*/ 3646 w 9796"/>
                                <a:gd name="connsiteY581" fmla="*/ 560 h 10000"/>
                                <a:gd name="connsiteX582" fmla="*/ 3526 w 9796"/>
                                <a:gd name="connsiteY582" fmla="*/ 553 h 10000"/>
                                <a:gd name="connsiteX583" fmla="*/ 3404 w 9796"/>
                                <a:gd name="connsiteY583" fmla="*/ 542 h 10000"/>
                                <a:gd name="connsiteX584" fmla="*/ 3404 w 9796"/>
                                <a:gd name="connsiteY584" fmla="*/ 542 h 10000"/>
                                <a:gd name="connsiteX585" fmla="*/ 3034 w 9796"/>
                                <a:gd name="connsiteY585" fmla="*/ 500 h 10000"/>
                                <a:gd name="connsiteX586" fmla="*/ 2624 w 9796"/>
                                <a:gd name="connsiteY586" fmla="*/ 459 h 10000"/>
                                <a:gd name="connsiteX587" fmla="*/ 1842 w 9796"/>
                                <a:gd name="connsiteY587" fmla="*/ 369 h 10000"/>
                                <a:gd name="connsiteX588" fmla="*/ 1842 w 9796"/>
                                <a:gd name="connsiteY588" fmla="*/ 369 h 10000"/>
                                <a:gd name="connsiteX589" fmla="*/ 1925 w 9796"/>
                                <a:gd name="connsiteY589" fmla="*/ 369 h 10000"/>
                                <a:gd name="connsiteX590" fmla="*/ 1925 w 9796"/>
                                <a:gd name="connsiteY590" fmla="*/ 364 h 10000"/>
                                <a:gd name="connsiteX591" fmla="*/ 1925 w 9796"/>
                                <a:gd name="connsiteY591" fmla="*/ 353 h 10000"/>
                                <a:gd name="connsiteX592" fmla="*/ 1925 w 9796"/>
                                <a:gd name="connsiteY592" fmla="*/ 353 h 10000"/>
                                <a:gd name="connsiteX593" fmla="*/ 2010 w 9796"/>
                                <a:gd name="connsiteY593" fmla="*/ 353 h 10000"/>
                                <a:gd name="connsiteX594" fmla="*/ 2094 w 9796"/>
                                <a:gd name="connsiteY594" fmla="*/ 353 h 10000"/>
                                <a:gd name="connsiteX595" fmla="*/ 2094 w 9796"/>
                                <a:gd name="connsiteY595" fmla="*/ 353 h 10000"/>
                                <a:gd name="connsiteX596" fmla="*/ 2130 w 9796"/>
                                <a:gd name="connsiteY596" fmla="*/ 350 h 10000"/>
                                <a:gd name="connsiteX597" fmla="*/ 2130 w 9796"/>
                                <a:gd name="connsiteY597" fmla="*/ 342 h 10000"/>
                                <a:gd name="connsiteX598" fmla="*/ 2094 w 9796"/>
                                <a:gd name="connsiteY598" fmla="*/ 331 h 10000"/>
                                <a:gd name="connsiteX599" fmla="*/ 2094 w 9796"/>
                                <a:gd name="connsiteY599" fmla="*/ 331 h 10000"/>
                                <a:gd name="connsiteX600" fmla="*/ 2130 w 9796"/>
                                <a:gd name="connsiteY600" fmla="*/ 331 h 10000"/>
                                <a:gd name="connsiteX601" fmla="*/ 2216 w 9796"/>
                                <a:gd name="connsiteY601" fmla="*/ 327 h 10000"/>
                                <a:gd name="connsiteX602" fmla="*/ 2216 w 9796"/>
                                <a:gd name="connsiteY602" fmla="*/ 327 h 10000"/>
                                <a:gd name="connsiteX603" fmla="*/ 2216 w 9796"/>
                                <a:gd name="connsiteY603" fmla="*/ 320 h 10000"/>
                                <a:gd name="connsiteX604" fmla="*/ 2167 w 9796"/>
                                <a:gd name="connsiteY604" fmla="*/ 308 h 10000"/>
                                <a:gd name="connsiteX605" fmla="*/ 2167 w 9796"/>
                                <a:gd name="connsiteY605" fmla="*/ 308 h 10000"/>
                                <a:gd name="connsiteX606" fmla="*/ 2251 w 9796"/>
                                <a:gd name="connsiteY606" fmla="*/ 308 h 10000"/>
                                <a:gd name="connsiteX607" fmla="*/ 2299 w 9796"/>
                                <a:gd name="connsiteY607" fmla="*/ 305 h 10000"/>
                                <a:gd name="connsiteX608" fmla="*/ 2299 w 9796"/>
                                <a:gd name="connsiteY608" fmla="*/ 305 h 10000"/>
                                <a:gd name="connsiteX609" fmla="*/ 2299 w 9796"/>
                                <a:gd name="connsiteY609" fmla="*/ 301 h 10000"/>
                                <a:gd name="connsiteX610" fmla="*/ 2299 w 9796"/>
                                <a:gd name="connsiteY610" fmla="*/ 297 h 10000"/>
                                <a:gd name="connsiteX611" fmla="*/ 2335 w 9796"/>
                                <a:gd name="connsiteY611" fmla="*/ 297 h 10000"/>
                                <a:gd name="connsiteX612" fmla="*/ 2335 w 9796"/>
                                <a:gd name="connsiteY612" fmla="*/ 297 h 10000"/>
                                <a:gd name="connsiteX613" fmla="*/ 2251 w 9796"/>
                                <a:gd name="connsiteY613" fmla="*/ 289 h 10000"/>
                                <a:gd name="connsiteX614" fmla="*/ 2216 w 9796"/>
                                <a:gd name="connsiteY614" fmla="*/ 286 h 10000"/>
                                <a:gd name="connsiteX615" fmla="*/ 2216 w 9796"/>
                                <a:gd name="connsiteY615" fmla="*/ 286 h 10000"/>
                                <a:gd name="connsiteX616" fmla="*/ 2299 w 9796"/>
                                <a:gd name="connsiteY616" fmla="*/ 278 h 10000"/>
                                <a:gd name="connsiteX617" fmla="*/ 2372 w 9796"/>
                                <a:gd name="connsiteY617" fmla="*/ 270 h 10000"/>
                                <a:gd name="connsiteX618" fmla="*/ 2372 w 9796"/>
                                <a:gd name="connsiteY618" fmla="*/ 270 h 10000"/>
                                <a:gd name="connsiteX619" fmla="*/ 2299 w 9796"/>
                                <a:gd name="connsiteY619" fmla="*/ 263 h 10000"/>
                                <a:gd name="connsiteX620" fmla="*/ 2216 w 9796"/>
                                <a:gd name="connsiteY620" fmla="*/ 259 h 10000"/>
                                <a:gd name="connsiteX621" fmla="*/ 2216 w 9796"/>
                                <a:gd name="connsiteY621" fmla="*/ 259 h 10000"/>
                                <a:gd name="connsiteX622" fmla="*/ 2216 w 9796"/>
                                <a:gd name="connsiteY622" fmla="*/ 256 h 10000"/>
                                <a:gd name="connsiteX623" fmla="*/ 2251 w 9796"/>
                                <a:gd name="connsiteY623" fmla="*/ 252 h 10000"/>
                                <a:gd name="connsiteX624" fmla="*/ 2335 w 9796"/>
                                <a:gd name="connsiteY624" fmla="*/ 248 h 10000"/>
                                <a:gd name="connsiteX625" fmla="*/ 2335 w 9796"/>
                                <a:gd name="connsiteY625" fmla="*/ 248 h 10000"/>
                                <a:gd name="connsiteX626" fmla="*/ 2335 w 9796"/>
                                <a:gd name="connsiteY626" fmla="*/ 241 h 10000"/>
                                <a:gd name="connsiteX627" fmla="*/ 2299 w 9796"/>
                                <a:gd name="connsiteY627" fmla="*/ 233 h 10000"/>
                                <a:gd name="connsiteX628" fmla="*/ 2251 w 9796"/>
                                <a:gd name="connsiteY628" fmla="*/ 233 h 10000"/>
                                <a:gd name="connsiteX629" fmla="*/ 2167 w 9796"/>
                                <a:gd name="connsiteY629" fmla="*/ 229 h 10000"/>
                                <a:gd name="connsiteX630" fmla="*/ 2167 w 9796"/>
                                <a:gd name="connsiteY630" fmla="*/ 229 h 10000"/>
                                <a:gd name="connsiteX631" fmla="*/ 2167 w 9796"/>
                                <a:gd name="connsiteY631" fmla="*/ 225 h 10000"/>
                                <a:gd name="connsiteX632" fmla="*/ 2167 w 9796"/>
                                <a:gd name="connsiteY632" fmla="*/ 222 h 10000"/>
                                <a:gd name="connsiteX633" fmla="*/ 2216 w 9796"/>
                                <a:gd name="connsiteY633" fmla="*/ 218 h 10000"/>
                                <a:gd name="connsiteX634" fmla="*/ 2216 w 9796"/>
                                <a:gd name="connsiteY634" fmla="*/ 214 h 10000"/>
                                <a:gd name="connsiteX635" fmla="*/ 2216 w 9796"/>
                                <a:gd name="connsiteY635" fmla="*/ 214 h 10000"/>
                                <a:gd name="connsiteX636" fmla="*/ 2216 w 9796"/>
                                <a:gd name="connsiteY636" fmla="*/ 206 h 10000"/>
                                <a:gd name="connsiteX637" fmla="*/ 2167 w 9796"/>
                                <a:gd name="connsiteY637" fmla="*/ 200 h 10000"/>
                                <a:gd name="connsiteX638" fmla="*/ 2167 w 9796"/>
                                <a:gd name="connsiteY638" fmla="*/ 200 h 10000"/>
                                <a:gd name="connsiteX639" fmla="*/ 2046 w 9796"/>
                                <a:gd name="connsiteY639" fmla="*/ 203 h 10000"/>
                                <a:gd name="connsiteX640" fmla="*/ 2010 w 9796"/>
                                <a:gd name="connsiteY640" fmla="*/ 203 h 10000"/>
                                <a:gd name="connsiteX641" fmla="*/ 1962 w 9796"/>
                                <a:gd name="connsiteY641" fmla="*/ 200 h 10000"/>
                                <a:gd name="connsiteX642" fmla="*/ 1962 w 9796"/>
                                <a:gd name="connsiteY642" fmla="*/ 200 h 10000"/>
                                <a:gd name="connsiteX643" fmla="*/ 2046 w 9796"/>
                                <a:gd name="connsiteY643" fmla="*/ 192 h 10000"/>
                                <a:gd name="connsiteX644" fmla="*/ 2046 w 9796"/>
                                <a:gd name="connsiteY644" fmla="*/ 192 h 10000"/>
                                <a:gd name="connsiteX645" fmla="*/ 2046 w 9796"/>
                                <a:gd name="connsiteY645" fmla="*/ 181 h 10000"/>
                                <a:gd name="connsiteX646" fmla="*/ 2010 w 9796"/>
                                <a:gd name="connsiteY646" fmla="*/ 177 h 10000"/>
                                <a:gd name="connsiteX647" fmla="*/ 2010 w 9796"/>
                                <a:gd name="connsiteY647" fmla="*/ 177 h 10000"/>
                                <a:gd name="connsiteX648" fmla="*/ 1880 w 9796"/>
                                <a:gd name="connsiteY648" fmla="*/ 177 h 10000"/>
                                <a:gd name="connsiteX649" fmla="*/ 1805 w 9796"/>
                                <a:gd name="connsiteY649" fmla="*/ 181 h 10000"/>
                                <a:gd name="connsiteX650" fmla="*/ 1805 w 9796"/>
                                <a:gd name="connsiteY650" fmla="*/ 181 h 10000"/>
                                <a:gd name="connsiteX651" fmla="*/ 1758 w 9796"/>
                                <a:gd name="connsiteY651" fmla="*/ 181 h 10000"/>
                                <a:gd name="connsiteX652" fmla="*/ 1758 w 9796"/>
                                <a:gd name="connsiteY652" fmla="*/ 177 h 10000"/>
                                <a:gd name="connsiteX653" fmla="*/ 1805 w 9796"/>
                                <a:gd name="connsiteY653" fmla="*/ 173 h 10000"/>
                                <a:gd name="connsiteX654" fmla="*/ 1805 w 9796"/>
                                <a:gd name="connsiteY654" fmla="*/ 173 h 10000"/>
                                <a:gd name="connsiteX655" fmla="*/ 1758 w 9796"/>
                                <a:gd name="connsiteY655" fmla="*/ 166 h 10000"/>
                                <a:gd name="connsiteX656" fmla="*/ 1758 w 9796"/>
                                <a:gd name="connsiteY656" fmla="*/ 161 h 10000"/>
                                <a:gd name="connsiteX657" fmla="*/ 1758 w 9796"/>
                                <a:gd name="connsiteY657" fmla="*/ 161 h 10000"/>
                                <a:gd name="connsiteX658" fmla="*/ 1721 w 9796"/>
                                <a:gd name="connsiteY658" fmla="*/ 158 h 10000"/>
                                <a:gd name="connsiteX659" fmla="*/ 1721 w 9796"/>
                                <a:gd name="connsiteY659" fmla="*/ 154 h 10000"/>
                                <a:gd name="connsiteX660" fmla="*/ 1721 w 9796"/>
                                <a:gd name="connsiteY660" fmla="*/ 154 h 10000"/>
                                <a:gd name="connsiteX661" fmla="*/ 1638 w 9796"/>
                                <a:gd name="connsiteY661" fmla="*/ 158 h 10000"/>
                                <a:gd name="connsiteX662" fmla="*/ 1600 w 9796"/>
                                <a:gd name="connsiteY662" fmla="*/ 161 h 10000"/>
                                <a:gd name="connsiteX663" fmla="*/ 1516 w 9796"/>
                                <a:gd name="connsiteY663" fmla="*/ 161 h 10000"/>
                                <a:gd name="connsiteX664" fmla="*/ 1470 w 9796"/>
                                <a:gd name="connsiteY664" fmla="*/ 166 h 10000"/>
                                <a:gd name="connsiteX665" fmla="*/ 1470 w 9796"/>
                                <a:gd name="connsiteY665" fmla="*/ 166 h 10000"/>
                                <a:gd name="connsiteX666" fmla="*/ 1470 w 9796"/>
                                <a:gd name="connsiteY666" fmla="*/ 154 h 10000"/>
                                <a:gd name="connsiteX667" fmla="*/ 1434 w 9796"/>
                                <a:gd name="connsiteY667" fmla="*/ 147 h 10000"/>
                                <a:gd name="connsiteX668" fmla="*/ 1434 w 9796"/>
                                <a:gd name="connsiteY668" fmla="*/ 147 h 10000"/>
                                <a:gd name="connsiteX669" fmla="*/ 1348 w 9796"/>
                                <a:gd name="connsiteY669" fmla="*/ 142 h 10000"/>
                                <a:gd name="connsiteX670" fmla="*/ 1265 w 9796"/>
                                <a:gd name="connsiteY670" fmla="*/ 147 h 10000"/>
                                <a:gd name="connsiteX671" fmla="*/ 1265 w 9796"/>
                                <a:gd name="connsiteY671" fmla="*/ 147 h 10000"/>
                                <a:gd name="connsiteX672" fmla="*/ 1228 w 9796"/>
                                <a:gd name="connsiteY672" fmla="*/ 154 h 10000"/>
                                <a:gd name="connsiteX673" fmla="*/ 1228 w 9796"/>
                                <a:gd name="connsiteY673" fmla="*/ 161 h 10000"/>
                                <a:gd name="connsiteX674" fmla="*/ 1191 w 9796"/>
                                <a:gd name="connsiteY674" fmla="*/ 161 h 10000"/>
                                <a:gd name="connsiteX675" fmla="*/ 1191 w 9796"/>
                                <a:gd name="connsiteY675" fmla="*/ 161 h 10000"/>
                                <a:gd name="connsiteX676" fmla="*/ 1144 w 9796"/>
                                <a:gd name="connsiteY676" fmla="*/ 154 h 10000"/>
                                <a:gd name="connsiteX677" fmla="*/ 1107 w 9796"/>
                                <a:gd name="connsiteY677" fmla="*/ 147 h 10000"/>
                                <a:gd name="connsiteX678" fmla="*/ 1107 w 9796"/>
                                <a:gd name="connsiteY678" fmla="*/ 147 h 10000"/>
                                <a:gd name="connsiteX679" fmla="*/ 1024 w 9796"/>
                                <a:gd name="connsiteY679" fmla="*/ 150 h 10000"/>
                                <a:gd name="connsiteX680" fmla="*/ 940 w 9796"/>
                                <a:gd name="connsiteY680" fmla="*/ 154 h 10000"/>
                                <a:gd name="connsiteX681" fmla="*/ 940 w 9796"/>
                                <a:gd name="connsiteY681" fmla="*/ 158 h 10000"/>
                                <a:gd name="connsiteX682" fmla="*/ 940 w 9796"/>
                                <a:gd name="connsiteY682" fmla="*/ 166 h 10000"/>
                                <a:gd name="connsiteX683" fmla="*/ 940 w 9796"/>
                                <a:gd name="connsiteY683" fmla="*/ 166 h 10000"/>
                                <a:gd name="connsiteX684" fmla="*/ 903 w 9796"/>
                                <a:gd name="connsiteY684" fmla="*/ 166 h 10000"/>
                                <a:gd name="connsiteX685" fmla="*/ 855 w 9796"/>
                                <a:gd name="connsiteY685" fmla="*/ 169 h 10000"/>
                                <a:gd name="connsiteX686" fmla="*/ 855 w 9796"/>
                                <a:gd name="connsiteY686" fmla="*/ 169 h 10000"/>
                                <a:gd name="connsiteX687" fmla="*/ 855 w 9796"/>
                                <a:gd name="connsiteY687" fmla="*/ 161 h 10000"/>
                                <a:gd name="connsiteX688" fmla="*/ 818 w 9796"/>
                                <a:gd name="connsiteY688" fmla="*/ 154 h 10000"/>
                                <a:gd name="connsiteX689" fmla="*/ 818 w 9796"/>
                                <a:gd name="connsiteY689" fmla="*/ 154 h 10000"/>
                                <a:gd name="connsiteX690" fmla="*/ 737 w 9796"/>
                                <a:gd name="connsiteY690" fmla="*/ 158 h 10000"/>
                                <a:gd name="connsiteX691" fmla="*/ 651 w 9796"/>
                                <a:gd name="connsiteY691" fmla="*/ 161 h 10000"/>
                                <a:gd name="connsiteX692" fmla="*/ 651 w 9796"/>
                                <a:gd name="connsiteY692" fmla="*/ 169 h 10000"/>
                                <a:gd name="connsiteX693" fmla="*/ 697 w 9796"/>
                                <a:gd name="connsiteY693" fmla="*/ 177 h 10000"/>
                                <a:gd name="connsiteX694" fmla="*/ 697 w 9796"/>
                                <a:gd name="connsiteY694" fmla="*/ 177 h 10000"/>
                                <a:gd name="connsiteX695" fmla="*/ 651 w 9796"/>
                                <a:gd name="connsiteY695" fmla="*/ 177 h 10000"/>
                                <a:gd name="connsiteX696" fmla="*/ 651 w 9796"/>
                                <a:gd name="connsiteY696" fmla="*/ 177 h 10000"/>
                                <a:gd name="connsiteX697" fmla="*/ 615 w 9796"/>
                                <a:gd name="connsiteY697" fmla="*/ 173 h 10000"/>
                                <a:gd name="connsiteX698" fmla="*/ 615 w 9796"/>
                                <a:gd name="connsiteY698" fmla="*/ 173 h 10000"/>
                                <a:gd name="connsiteX699" fmla="*/ 494 w 9796"/>
                                <a:gd name="connsiteY699" fmla="*/ 173 h 10000"/>
                                <a:gd name="connsiteX700" fmla="*/ 409 w 9796"/>
                                <a:gd name="connsiteY700" fmla="*/ 177 h 10000"/>
                                <a:gd name="connsiteX701" fmla="*/ 409 w 9796"/>
                                <a:gd name="connsiteY701" fmla="*/ 177 h 10000"/>
                                <a:gd name="connsiteX702" fmla="*/ 409 w 9796"/>
                                <a:gd name="connsiteY702" fmla="*/ 184 h 10000"/>
                                <a:gd name="connsiteX703" fmla="*/ 409 w 9796"/>
                                <a:gd name="connsiteY703" fmla="*/ 184 h 10000"/>
                                <a:gd name="connsiteX704" fmla="*/ 327 w 9796"/>
                                <a:gd name="connsiteY704" fmla="*/ 188 h 10000"/>
                                <a:gd name="connsiteX705" fmla="*/ 205 w 9796"/>
                                <a:gd name="connsiteY705" fmla="*/ 188 h 10000"/>
                                <a:gd name="connsiteX706" fmla="*/ 205 w 9796"/>
                                <a:gd name="connsiteY706" fmla="*/ 188 h 10000"/>
                                <a:gd name="connsiteX707" fmla="*/ 205 w 9796"/>
                                <a:gd name="connsiteY707" fmla="*/ 195 h 10000"/>
                                <a:gd name="connsiteX708" fmla="*/ 241 w 9796"/>
                                <a:gd name="connsiteY708" fmla="*/ 200 h 10000"/>
                                <a:gd name="connsiteX709" fmla="*/ 327 w 9796"/>
                                <a:gd name="connsiteY709" fmla="*/ 211 h 10000"/>
                                <a:gd name="connsiteX710" fmla="*/ 327 w 9796"/>
                                <a:gd name="connsiteY710" fmla="*/ 211 h 10000"/>
                                <a:gd name="connsiteX711" fmla="*/ 205 w 9796"/>
                                <a:gd name="connsiteY711" fmla="*/ 211 h 10000"/>
                                <a:gd name="connsiteX712" fmla="*/ 158 w 9796"/>
                                <a:gd name="connsiteY712" fmla="*/ 211 h 10000"/>
                                <a:gd name="connsiteX713" fmla="*/ 121 w 9796"/>
                                <a:gd name="connsiteY713" fmla="*/ 214 h 10000"/>
                                <a:gd name="connsiteX714" fmla="*/ 121 w 9796"/>
                                <a:gd name="connsiteY714" fmla="*/ 214 h 10000"/>
                                <a:gd name="connsiteX715" fmla="*/ 121 w 9796"/>
                                <a:gd name="connsiteY715" fmla="*/ 218 h 10000"/>
                                <a:gd name="connsiteX716" fmla="*/ 121 w 9796"/>
                                <a:gd name="connsiteY716" fmla="*/ 225 h 10000"/>
                                <a:gd name="connsiteX717" fmla="*/ 121 w 9796"/>
                                <a:gd name="connsiteY717" fmla="*/ 225 h 10000"/>
                                <a:gd name="connsiteX718" fmla="*/ 84 w 9796"/>
                                <a:gd name="connsiteY718" fmla="*/ 229 h 10000"/>
                                <a:gd name="connsiteX719" fmla="*/ 84 w 9796"/>
                                <a:gd name="connsiteY719" fmla="*/ 233 h 10000"/>
                                <a:gd name="connsiteX720" fmla="*/ 84 w 9796"/>
                                <a:gd name="connsiteY720" fmla="*/ 233 h 10000"/>
                                <a:gd name="connsiteX721" fmla="*/ 84 w 9796"/>
                                <a:gd name="connsiteY721" fmla="*/ 237 h 10000"/>
                                <a:gd name="connsiteX722" fmla="*/ 84 w 9796"/>
                                <a:gd name="connsiteY722" fmla="*/ 241 h 10000"/>
                                <a:gd name="connsiteX723" fmla="*/ 158 w 9796"/>
                                <a:gd name="connsiteY723" fmla="*/ 244 h 10000"/>
                                <a:gd name="connsiteX724" fmla="*/ 158 w 9796"/>
                                <a:gd name="connsiteY724" fmla="*/ 244 h 10000"/>
                                <a:gd name="connsiteX725" fmla="*/ 121 w 9796"/>
                                <a:gd name="connsiteY725" fmla="*/ 244 h 10000"/>
                                <a:gd name="connsiteX726" fmla="*/ 84 w 9796"/>
                                <a:gd name="connsiteY726" fmla="*/ 244 h 10000"/>
                                <a:gd name="connsiteX727" fmla="*/ 84 w 9796"/>
                                <a:gd name="connsiteY727" fmla="*/ 244 h 10000"/>
                                <a:gd name="connsiteX728" fmla="*/ 38 w 9796"/>
                                <a:gd name="connsiteY728" fmla="*/ 248 h 10000"/>
                                <a:gd name="connsiteX729" fmla="*/ 38 w 9796"/>
                                <a:gd name="connsiteY729" fmla="*/ 248 h 10000"/>
                                <a:gd name="connsiteX730" fmla="*/ 0 w 9796"/>
                                <a:gd name="connsiteY730" fmla="*/ 252 h 10000"/>
                                <a:gd name="connsiteX731" fmla="*/ 38 w 9796"/>
                                <a:gd name="connsiteY731" fmla="*/ 259 h 10000"/>
                                <a:gd name="connsiteX732" fmla="*/ 84 w 9796"/>
                                <a:gd name="connsiteY732" fmla="*/ 263 h 10000"/>
                                <a:gd name="connsiteX733" fmla="*/ 158 w 9796"/>
                                <a:gd name="connsiteY733" fmla="*/ 263 h 10000"/>
                                <a:gd name="connsiteX734" fmla="*/ 158 w 9796"/>
                                <a:gd name="connsiteY734" fmla="*/ 263 h 10000"/>
                                <a:gd name="connsiteX735" fmla="*/ 158 w 9796"/>
                                <a:gd name="connsiteY735" fmla="*/ 267 h 10000"/>
                                <a:gd name="connsiteX736" fmla="*/ 121 w 9796"/>
                                <a:gd name="connsiteY736" fmla="*/ 267 h 10000"/>
                                <a:gd name="connsiteX737" fmla="*/ 84 w 9796"/>
                                <a:gd name="connsiteY737" fmla="*/ 270 h 10000"/>
                                <a:gd name="connsiteX738" fmla="*/ 84 w 9796"/>
                                <a:gd name="connsiteY738" fmla="*/ 270 h 10000"/>
                                <a:gd name="connsiteX739" fmla="*/ 38 w 9796"/>
                                <a:gd name="connsiteY739" fmla="*/ 278 h 10000"/>
                                <a:gd name="connsiteX740" fmla="*/ 38 w 9796"/>
                                <a:gd name="connsiteY740" fmla="*/ 286 h 10000"/>
                                <a:gd name="connsiteX741" fmla="*/ 38 w 9796"/>
                                <a:gd name="connsiteY741" fmla="*/ 286 h 10000"/>
                                <a:gd name="connsiteX742" fmla="*/ 121 w 9796"/>
                                <a:gd name="connsiteY742" fmla="*/ 289 h 10000"/>
                                <a:gd name="connsiteX743" fmla="*/ 205 w 9796"/>
                                <a:gd name="connsiteY743" fmla="*/ 289 h 10000"/>
                                <a:gd name="connsiteX744" fmla="*/ 205 w 9796"/>
                                <a:gd name="connsiteY744" fmla="*/ 289 h 10000"/>
                                <a:gd name="connsiteX745" fmla="*/ 121 w 9796"/>
                                <a:gd name="connsiteY745" fmla="*/ 297 h 10000"/>
                                <a:gd name="connsiteX746" fmla="*/ 121 w 9796"/>
                                <a:gd name="connsiteY746" fmla="*/ 305 h 10000"/>
                                <a:gd name="connsiteX747" fmla="*/ 158 w 9796"/>
                                <a:gd name="connsiteY747" fmla="*/ 312 h 10000"/>
                                <a:gd name="connsiteX748" fmla="*/ 289 w 9796"/>
                                <a:gd name="connsiteY748" fmla="*/ 312 h 10000"/>
                                <a:gd name="connsiteX749" fmla="*/ 289 w 9796"/>
                                <a:gd name="connsiteY749" fmla="*/ 312 h 10000"/>
                                <a:gd name="connsiteX750" fmla="*/ 289 w 9796"/>
                                <a:gd name="connsiteY750" fmla="*/ 316 h 10000"/>
                                <a:gd name="connsiteX751" fmla="*/ 241 w 9796"/>
                                <a:gd name="connsiteY751" fmla="*/ 320 h 10000"/>
                                <a:gd name="connsiteX752" fmla="*/ 205 w 9796"/>
                                <a:gd name="connsiteY752" fmla="*/ 323 h 10000"/>
                                <a:gd name="connsiteX753" fmla="*/ 205 w 9796"/>
                                <a:gd name="connsiteY753" fmla="*/ 327 h 10000"/>
                                <a:gd name="connsiteX754" fmla="*/ 205 w 9796"/>
                                <a:gd name="connsiteY754" fmla="*/ 327 h 10000"/>
                                <a:gd name="connsiteX755" fmla="*/ 241 w 9796"/>
                                <a:gd name="connsiteY755" fmla="*/ 334 h 10000"/>
                                <a:gd name="connsiteX756" fmla="*/ 289 w 9796"/>
                                <a:gd name="connsiteY756" fmla="*/ 339 h 10000"/>
                                <a:gd name="connsiteX757" fmla="*/ 289 w 9796"/>
                                <a:gd name="connsiteY757" fmla="*/ 339 h 10000"/>
                                <a:gd name="connsiteX758" fmla="*/ 363 w 9796"/>
                                <a:gd name="connsiteY758" fmla="*/ 339 h 10000"/>
                                <a:gd name="connsiteX759" fmla="*/ 446 w 9796"/>
                                <a:gd name="connsiteY759" fmla="*/ 334 h 10000"/>
                                <a:gd name="connsiteX760" fmla="*/ 446 w 9796"/>
                                <a:gd name="connsiteY760" fmla="*/ 334 h 10000"/>
                                <a:gd name="connsiteX761" fmla="*/ 409 w 9796"/>
                                <a:gd name="connsiteY761" fmla="*/ 342 h 10000"/>
                                <a:gd name="connsiteX762" fmla="*/ 363 w 9796"/>
                                <a:gd name="connsiteY762" fmla="*/ 346 h 10000"/>
                                <a:gd name="connsiteX763" fmla="*/ 363 w 9796"/>
                                <a:gd name="connsiteY763" fmla="*/ 350 h 10000"/>
                                <a:gd name="connsiteX764" fmla="*/ 363 w 9796"/>
                                <a:gd name="connsiteY764" fmla="*/ 350 h 10000"/>
                                <a:gd name="connsiteX765" fmla="*/ 409 w 9796"/>
                                <a:gd name="connsiteY765" fmla="*/ 353 h 10000"/>
                                <a:gd name="connsiteX766" fmla="*/ 446 w 9796"/>
                                <a:gd name="connsiteY766" fmla="*/ 357 h 10000"/>
                                <a:gd name="connsiteX767" fmla="*/ 567 w 9796"/>
                                <a:gd name="connsiteY767" fmla="*/ 357 h 10000"/>
                                <a:gd name="connsiteX768" fmla="*/ 567 w 9796"/>
                                <a:gd name="connsiteY768" fmla="*/ 357 h 10000"/>
                                <a:gd name="connsiteX769" fmla="*/ 615 w 9796"/>
                                <a:gd name="connsiteY769" fmla="*/ 353 h 10000"/>
                                <a:gd name="connsiteX770" fmla="*/ 651 w 9796"/>
                                <a:gd name="connsiteY770" fmla="*/ 353 h 10000"/>
                                <a:gd name="connsiteX771" fmla="*/ 651 w 9796"/>
                                <a:gd name="connsiteY771" fmla="*/ 353 h 10000"/>
                                <a:gd name="connsiteX772" fmla="*/ 651 w 9796"/>
                                <a:gd name="connsiteY772" fmla="*/ 353 h 10000"/>
                                <a:gd name="connsiteX773" fmla="*/ 651 w 9796"/>
                                <a:gd name="connsiteY773" fmla="*/ 361 h 10000"/>
                                <a:gd name="connsiteX774" fmla="*/ 615 w 9796"/>
                                <a:gd name="connsiteY774" fmla="*/ 369 h 10000"/>
                                <a:gd name="connsiteX775" fmla="*/ 615 w 9796"/>
                                <a:gd name="connsiteY775" fmla="*/ 369 h 10000"/>
                                <a:gd name="connsiteX776" fmla="*/ 651 w 9796"/>
                                <a:gd name="connsiteY776" fmla="*/ 372 h 10000"/>
                                <a:gd name="connsiteX777" fmla="*/ 697 w 9796"/>
                                <a:gd name="connsiteY777" fmla="*/ 372 h 10000"/>
                                <a:gd name="connsiteX778" fmla="*/ 818 w 9796"/>
                                <a:gd name="connsiteY778" fmla="*/ 376 h 10000"/>
                                <a:gd name="connsiteX779" fmla="*/ 818 w 9796"/>
                                <a:gd name="connsiteY779" fmla="*/ 376 h 10000"/>
                                <a:gd name="connsiteX780" fmla="*/ 855 w 9796"/>
                                <a:gd name="connsiteY780" fmla="*/ 369 h 10000"/>
                                <a:gd name="connsiteX781" fmla="*/ 903 w 9796"/>
                                <a:gd name="connsiteY781" fmla="*/ 364 h 10000"/>
                                <a:gd name="connsiteX782" fmla="*/ 903 w 9796"/>
                                <a:gd name="connsiteY782" fmla="*/ 364 h 10000"/>
                                <a:gd name="connsiteX783" fmla="*/ 940 w 9796"/>
                                <a:gd name="connsiteY783" fmla="*/ 364 h 10000"/>
                                <a:gd name="connsiteX784" fmla="*/ 940 w 9796"/>
                                <a:gd name="connsiteY784" fmla="*/ 364 h 10000"/>
                                <a:gd name="connsiteX785" fmla="*/ 940 w 9796"/>
                                <a:gd name="connsiteY785" fmla="*/ 372 h 10000"/>
                                <a:gd name="connsiteX786" fmla="*/ 940 w 9796"/>
                                <a:gd name="connsiteY786" fmla="*/ 376 h 10000"/>
                                <a:gd name="connsiteX787" fmla="*/ 940 w 9796"/>
                                <a:gd name="connsiteY787" fmla="*/ 376 h 10000"/>
                                <a:gd name="connsiteX788" fmla="*/ 985 w 9796"/>
                                <a:gd name="connsiteY788" fmla="*/ 383 h 10000"/>
                                <a:gd name="connsiteX789" fmla="*/ 1060 w 9796"/>
                                <a:gd name="connsiteY789" fmla="*/ 383 h 10000"/>
                                <a:gd name="connsiteX790" fmla="*/ 1144 w 9796"/>
                                <a:gd name="connsiteY790" fmla="*/ 380 h 10000"/>
                                <a:gd name="connsiteX791" fmla="*/ 1191 w 9796"/>
                                <a:gd name="connsiteY791" fmla="*/ 372 h 10000"/>
                                <a:gd name="connsiteX792" fmla="*/ 1191 w 9796"/>
                                <a:gd name="connsiteY792" fmla="*/ 372 h 10000"/>
                                <a:gd name="connsiteX793" fmla="*/ 1228 w 9796"/>
                                <a:gd name="connsiteY793" fmla="*/ 376 h 10000"/>
                                <a:gd name="connsiteX794" fmla="*/ 1228 w 9796"/>
                                <a:gd name="connsiteY794" fmla="*/ 380 h 10000"/>
                                <a:gd name="connsiteX795" fmla="*/ 1228 w 9796"/>
                                <a:gd name="connsiteY795" fmla="*/ 383 h 10000"/>
                                <a:gd name="connsiteX796" fmla="*/ 1228 w 9796"/>
                                <a:gd name="connsiteY796" fmla="*/ 383 h 10000"/>
                                <a:gd name="connsiteX797" fmla="*/ 1348 w 9796"/>
                                <a:gd name="connsiteY797" fmla="*/ 387 h 10000"/>
                                <a:gd name="connsiteX798" fmla="*/ 1434 w 9796"/>
                                <a:gd name="connsiteY798" fmla="*/ 383 h 10000"/>
                                <a:gd name="connsiteX799" fmla="*/ 1434 w 9796"/>
                                <a:gd name="connsiteY799" fmla="*/ 383 h 10000"/>
                                <a:gd name="connsiteX800" fmla="*/ 1842 w 9796"/>
                                <a:gd name="connsiteY800" fmla="*/ 425 h 10000"/>
                                <a:gd name="connsiteX801" fmla="*/ 2335 w 9796"/>
                                <a:gd name="connsiteY801" fmla="*/ 473 h 10000"/>
                                <a:gd name="connsiteX802" fmla="*/ 3034 w 9796"/>
                                <a:gd name="connsiteY802" fmla="*/ 549 h 10000"/>
                                <a:gd name="connsiteX803" fmla="*/ 3034 w 9796"/>
                                <a:gd name="connsiteY803" fmla="*/ 549 h 10000"/>
                                <a:gd name="connsiteX804" fmla="*/ 2456 w 9796"/>
                                <a:gd name="connsiteY804" fmla="*/ 537 h 10000"/>
                                <a:gd name="connsiteX805" fmla="*/ 2167 w 9796"/>
                                <a:gd name="connsiteY805" fmla="*/ 534 h 10000"/>
                                <a:gd name="connsiteX806" fmla="*/ 1842 w 9796"/>
                                <a:gd name="connsiteY806" fmla="*/ 530 h 10000"/>
                                <a:gd name="connsiteX807" fmla="*/ 1842 w 9796"/>
                                <a:gd name="connsiteY807" fmla="*/ 530 h 10000"/>
                                <a:gd name="connsiteX808" fmla="*/ 1144 w 9796"/>
                                <a:gd name="connsiteY808" fmla="*/ 526 h 10000"/>
                                <a:gd name="connsiteX809" fmla="*/ 1144 w 9796"/>
                                <a:gd name="connsiteY809" fmla="*/ 526 h 10000"/>
                                <a:gd name="connsiteX810" fmla="*/ 1144 w 9796"/>
                                <a:gd name="connsiteY810" fmla="*/ 553 h 10000"/>
                                <a:gd name="connsiteX811" fmla="*/ 1721 w 9796"/>
                                <a:gd name="connsiteY811" fmla="*/ 556 h 10000"/>
                                <a:gd name="connsiteX812" fmla="*/ 2299 w 9796"/>
                                <a:gd name="connsiteY812" fmla="*/ 567 h 10000"/>
                                <a:gd name="connsiteX813" fmla="*/ 2828 w 9796"/>
                                <a:gd name="connsiteY813" fmla="*/ 579 h 10000"/>
                                <a:gd name="connsiteX814" fmla="*/ 2828 w 9796"/>
                                <a:gd name="connsiteY814" fmla="*/ 579 h 10000"/>
                                <a:gd name="connsiteX815" fmla="*/ 3155 w 9796"/>
                                <a:gd name="connsiteY815" fmla="*/ 586 h 10000"/>
                                <a:gd name="connsiteX816" fmla="*/ 3155 w 9796"/>
                                <a:gd name="connsiteY816" fmla="*/ 586 h 10000"/>
                                <a:gd name="connsiteX817" fmla="*/ 3444 w 9796"/>
                                <a:gd name="connsiteY817" fmla="*/ 601 h 10000"/>
                                <a:gd name="connsiteX818" fmla="*/ 3731 w 9796"/>
                                <a:gd name="connsiteY818" fmla="*/ 620 h 10000"/>
                                <a:gd name="connsiteX819" fmla="*/ 3731 w 9796"/>
                                <a:gd name="connsiteY819" fmla="*/ 620 h 10000"/>
                                <a:gd name="connsiteX820" fmla="*/ 3935 w 9796"/>
                                <a:gd name="connsiteY820" fmla="*/ 639 h 10000"/>
                                <a:gd name="connsiteX821" fmla="*/ 4225 w 9796"/>
                                <a:gd name="connsiteY821" fmla="*/ 665 h 10000"/>
                                <a:gd name="connsiteX822" fmla="*/ 4225 w 9796"/>
                                <a:gd name="connsiteY822" fmla="*/ 665 h 10000"/>
                                <a:gd name="connsiteX823" fmla="*/ 4512 w 9796"/>
                                <a:gd name="connsiteY823" fmla="*/ 695 h 10000"/>
                                <a:gd name="connsiteX824" fmla="*/ 4753 w 9796"/>
                                <a:gd name="connsiteY824" fmla="*/ 726 h 10000"/>
                                <a:gd name="connsiteX825" fmla="*/ 5079 w 9796"/>
                                <a:gd name="connsiteY825" fmla="*/ 786 h 10000"/>
                                <a:gd name="connsiteX826" fmla="*/ 5079 w 9796"/>
                                <a:gd name="connsiteY826" fmla="*/ 786 h 10000"/>
                                <a:gd name="connsiteX827" fmla="*/ 5201 w 9796"/>
                                <a:gd name="connsiteY827" fmla="*/ 820 h 10000"/>
                                <a:gd name="connsiteX828" fmla="*/ 5332 w 9796"/>
                                <a:gd name="connsiteY828" fmla="*/ 857 h 10000"/>
                                <a:gd name="connsiteX829" fmla="*/ 5573 w 9796"/>
                                <a:gd name="connsiteY829" fmla="*/ 932 h 10000"/>
                                <a:gd name="connsiteX830" fmla="*/ 5573 w 9796"/>
                                <a:gd name="connsiteY830" fmla="*/ 932 h 10000"/>
                                <a:gd name="connsiteX831" fmla="*/ 5741 w 9796"/>
                                <a:gd name="connsiteY831" fmla="*/ 1000 h 10000"/>
                                <a:gd name="connsiteX832" fmla="*/ 5823 w 9796"/>
                                <a:gd name="connsiteY832" fmla="*/ 1060 h 10000"/>
                                <a:gd name="connsiteX833" fmla="*/ 5945 w 9796"/>
                                <a:gd name="connsiteY833" fmla="*/ 1173 h 10000"/>
                                <a:gd name="connsiteX834" fmla="*/ 5945 w 9796"/>
                                <a:gd name="connsiteY834" fmla="*/ 1173 h 10000"/>
                                <a:gd name="connsiteX835" fmla="*/ 5982 w 9796"/>
                                <a:gd name="connsiteY835" fmla="*/ 1270 h 10000"/>
                                <a:gd name="connsiteX836" fmla="*/ 5982 w 9796"/>
                                <a:gd name="connsiteY836" fmla="*/ 1346 h 10000"/>
                                <a:gd name="connsiteX837" fmla="*/ 5982 w 9796"/>
                                <a:gd name="connsiteY837" fmla="*/ 1346 h 10000"/>
                                <a:gd name="connsiteX838" fmla="*/ 5898 w 9796"/>
                                <a:gd name="connsiteY838" fmla="*/ 5677 h 10000"/>
                                <a:gd name="connsiteX839" fmla="*/ 5860 w 9796"/>
                                <a:gd name="connsiteY839" fmla="*/ 9997 h 10000"/>
                                <a:gd name="connsiteX840" fmla="*/ 5860 w 9796"/>
                                <a:gd name="connsiteY840" fmla="*/ 9997 h 10000"/>
                                <a:gd name="connsiteX841" fmla="*/ 5860 w 9796"/>
                                <a:gd name="connsiteY841" fmla="*/ 10000 h 10000"/>
                                <a:gd name="connsiteX842" fmla="*/ 6438 w 9796"/>
                                <a:gd name="connsiteY842" fmla="*/ 10000 h 10000"/>
                                <a:gd name="connsiteX843" fmla="*/ 6438 w 9796"/>
                                <a:gd name="connsiteY843" fmla="*/ 10000 h 10000"/>
                                <a:gd name="connsiteX844" fmla="*/ 6438 w 9796"/>
                                <a:gd name="connsiteY844" fmla="*/ 9997 h 10000"/>
                                <a:gd name="connsiteX845" fmla="*/ 6438 w 9796"/>
                                <a:gd name="connsiteY845" fmla="*/ 9997 h 10000"/>
                                <a:gd name="connsiteX846" fmla="*/ 6438 w 9796"/>
                                <a:gd name="connsiteY846" fmla="*/ 8632 h 10000"/>
                                <a:gd name="connsiteX847" fmla="*/ 6475 w 9796"/>
                                <a:gd name="connsiteY847" fmla="*/ 5662 h 10000"/>
                                <a:gd name="connsiteX848" fmla="*/ 6513 w 9796"/>
                                <a:gd name="connsiteY848" fmla="*/ 1331 h 10000"/>
                                <a:gd name="connsiteX849" fmla="*/ 6513 w 9796"/>
                                <a:gd name="connsiteY849" fmla="*/ 1331 h 10000"/>
                                <a:gd name="connsiteX850" fmla="*/ 6557 w 9796"/>
                                <a:gd name="connsiteY850" fmla="*/ 1195 h 10000"/>
                                <a:gd name="connsiteX851" fmla="*/ 6557 w 9796"/>
                                <a:gd name="connsiteY851" fmla="*/ 1064 h 10000"/>
                                <a:gd name="connsiteX852" fmla="*/ 6557 w 9796"/>
                                <a:gd name="connsiteY852" fmla="*/ 1064 h 10000"/>
                                <a:gd name="connsiteX853" fmla="*/ 6513 w 9796"/>
                                <a:gd name="connsiteY853" fmla="*/ 1000 h 10000"/>
                                <a:gd name="connsiteX854" fmla="*/ 6557 w 9796"/>
                                <a:gd name="connsiteY854" fmla="*/ 936 h 10000"/>
                                <a:gd name="connsiteX855" fmla="*/ 6557 w 9796"/>
                                <a:gd name="connsiteY855" fmla="*/ 936 h 10000"/>
                                <a:gd name="connsiteX856" fmla="*/ 6557 w 9796"/>
                                <a:gd name="connsiteY856" fmla="*/ 917 h 10000"/>
                                <a:gd name="connsiteX857" fmla="*/ 6557 w 9796"/>
                                <a:gd name="connsiteY857" fmla="*/ 917 h 10000"/>
                                <a:gd name="connsiteX858" fmla="*/ 6596 w 9796"/>
                                <a:gd name="connsiteY858" fmla="*/ 876 h 10000"/>
                                <a:gd name="connsiteX859" fmla="*/ 6643 w 9796"/>
                                <a:gd name="connsiteY859" fmla="*/ 834 h 10000"/>
                                <a:gd name="connsiteX860" fmla="*/ 6762 w 9796"/>
                                <a:gd name="connsiteY860" fmla="*/ 748 h 10000"/>
                                <a:gd name="connsiteX861" fmla="*/ 6762 w 9796"/>
                                <a:gd name="connsiteY861" fmla="*/ 748 h 10000"/>
                                <a:gd name="connsiteX862" fmla="*/ 6847 w 9796"/>
                                <a:gd name="connsiteY862" fmla="*/ 718 h 10000"/>
                                <a:gd name="connsiteX863" fmla="*/ 6932 w 9796"/>
                                <a:gd name="connsiteY863" fmla="*/ 688 h 10000"/>
                                <a:gd name="connsiteX864" fmla="*/ 7135 w 9796"/>
                                <a:gd name="connsiteY864" fmla="*/ 628 h 10000"/>
                                <a:gd name="connsiteX865" fmla="*/ 7135 w 9796"/>
                                <a:gd name="connsiteY865" fmla="*/ 628 h 10000"/>
                                <a:gd name="connsiteX866" fmla="*/ 7294 w 9796"/>
                                <a:gd name="connsiteY866" fmla="*/ 583 h 10000"/>
                                <a:gd name="connsiteX867" fmla="*/ 7461 w 9796"/>
                                <a:gd name="connsiteY867" fmla="*/ 542 h 10000"/>
                                <a:gd name="connsiteX868" fmla="*/ 7461 w 9796"/>
                                <a:gd name="connsiteY868" fmla="*/ 542 h 10000"/>
                                <a:gd name="connsiteX869" fmla="*/ 7871 w 9796"/>
                                <a:gd name="connsiteY869" fmla="*/ 459 h 10000"/>
                                <a:gd name="connsiteX870" fmla="*/ 7871 w 9796"/>
                                <a:gd name="connsiteY870" fmla="*/ 459 h 10000"/>
                                <a:gd name="connsiteX871" fmla="*/ 8075 w 9796"/>
                                <a:gd name="connsiteY871" fmla="*/ 417 h 10000"/>
                                <a:gd name="connsiteX872" fmla="*/ 8197 w 9796"/>
                                <a:gd name="connsiteY872" fmla="*/ 398 h 10000"/>
                                <a:gd name="connsiteX873" fmla="*/ 8318 w 9796"/>
                                <a:gd name="connsiteY873" fmla="*/ 380 h 10000"/>
                                <a:gd name="connsiteX874" fmla="*/ 8318 w 9796"/>
                                <a:gd name="connsiteY874" fmla="*/ 380 h 10000"/>
                                <a:gd name="connsiteX875" fmla="*/ 8318 w 9796"/>
                                <a:gd name="connsiteY875" fmla="*/ 387 h 10000"/>
                                <a:gd name="connsiteX876" fmla="*/ 8402 w 9796"/>
                                <a:gd name="connsiteY876" fmla="*/ 395 h 10000"/>
                                <a:gd name="connsiteX877" fmla="*/ 8484 w 9796"/>
                                <a:gd name="connsiteY877" fmla="*/ 398 h 10000"/>
                                <a:gd name="connsiteX878" fmla="*/ 8605 w 9796"/>
                                <a:gd name="connsiteY878" fmla="*/ 398 h 10000"/>
                                <a:gd name="connsiteX879" fmla="*/ 8605 w 9796"/>
                                <a:gd name="connsiteY879" fmla="*/ 398 h 10000"/>
                                <a:gd name="connsiteX880" fmla="*/ 8652 w 9796"/>
                                <a:gd name="connsiteY880" fmla="*/ 391 h 10000"/>
                                <a:gd name="connsiteX881" fmla="*/ 8689 w 9796"/>
                                <a:gd name="connsiteY881" fmla="*/ 387 h 10000"/>
                                <a:gd name="connsiteX882" fmla="*/ 8689 w 9796"/>
                                <a:gd name="connsiteY882" fmla="*/ 387 h 10000"/>
                                <a:gd name="connsiteX883" fmla="*/ 8772 w 9796"/>
                                <a:gd name="connsiteY883" fmla="*/ 391 h 10000"/>
                                <a:gd name="connsiteX884" fmla="*/ 8894 w 9796"/>
                                <a:gd name="connsiteY884" fmla="*/ 395 h 10000"/>
                                <a:gd name="connsiteX885" fmla="*/ 8932 w 9796"/>
                                <a:gd name="connsiteY885" fmla="*/ 395 h 10000"/>
                                <a:gd name="connsiteX886" fmla="*/ 9015 w 9796"/>
                                <a:gd name="connsiteY886" fmla="*/ 391 h 10000"/>
                                <a:gd name="connsiteX887" fmla="*/ 9015 w 9796"/>
                                <a:gd name="connsiteY887" fmla="*/ 387 h 10000"/>
                                <a:gd name="connsiteX888" fmla="*/ 9015 w 9796"/>
                                <a:gd name="connsiteY888" fmla="*/ 380 h 10000"/>
                                <a:gd name="connsiteX889" fmla="*/ 9015 w 9796"/>
                                <a:gd name="connsiteY889" fmla="*/ 380 h 10000"/>
                                <a:gd name="connsiteX890" fmla="*/ 9099 w 9796"/>
                                <a:gd name="connsiteY890" fmla="*/ 380 h 10000"/>
                                <a:gd name="connsiteX891" fmla="*/ 9220 w 9796"/>
                                <a:gd name="connsiteY891" fmla="*/ 383 h 10000"/>
                                <a:gd name="connsiteX892" fmla="*/ 9220 w 9796"/>
                                <a:gd name="connsiteY892" fmla="*/ 383 h 10000"/>
                                <a:gd name="connsiteX893" fmla="*/ 9265 w 9796"/>
                                <a:gd name="connsiteY893" fmla="*/ 380 h 10000"/>
                                <a:gd name="connsiteX894" fmla="*/ 9304 w 9796"/>
                                <a:gd name="connsiteY894" fmla="*/ 372 h 10000"/>
                                <a:gd name="connsiteX895" fmla="*/ 9265 w 9796"/>
                                <a:gd name="connsiteY895" fmla="*/ 357 h 10000"/>
                                <a:gd name="connsiteX896" fmla="*/ 9265 w 9796"/>
                                <a:gd name="connsiteY896" fmla="*/ 357 h 10000"/>
                                <a:gd name="connsiteX897" fmla="*/ 9424 w 9796"/>
                                <a:gd name="connsiteY897" fmla="*/ 361 h 10000"/>
                                <a:gd name="connsiteX898" fmla="*/ 9554 w 9796"/>
                                <a:gd name="connsiteY898" fmla="*/ 357 h 10000"/>
                                <a:gd name="connsiteX899" fmla="*/ 9554 w 9796"/>
                                <a:gd name="connsiteY899" fmla="*/ 357 h 10000"/>
                                <a:gd name="connsiteX900" fmla="*/ 9554 w 9796"/>
                                <a:gd name="connsiteY900" fmla="*/ 350 h 10000"/>
                                <a:gd name="connsiteX901" fmla="*/ 9508 w 9796"/>
                                <a:gd name="connsiteY901" fmla="*/ 342 h 10000"/>
                                <a:gd name="connsiteX902" fmla="*/ 9471 w 9796"/>
                                <a:gd name="connsiteY902" fmla="*/ 331 h 10000"/>
                                <a:gd name="connsiteX903" fmla="*/ 9471 w 9796"/>
                                <a:gd name="connsiteY903" fmla="*/ 331 h 10000"/>
                                <a:gd name="connsiteX904" fmla="*/ 9591 w 9796"/>
                                <a:gd name="connsiteY904" fmla="*/ 327 h 10000"/>
                                <a:gd name="connsiteX905" fmla="*/ 9675 w 9796"/>
                                <a:gd name="connsiteY905" fmla="*/ 327 h 10000"/>
                                <a:gd name="connsiteX906" fmla="*/ 9712 w 9796"/>
                                <a:gd name="connsiteY906" fmla="*/ 323 h 10000"/>
                                <a:gd name="connsiteX907" fmla="*/ 9712 w 9796"/>
                                <a:gd name="connsiteY907" fmla="*/ 323 h 10000"/>
                                <a:gd name="connsiteX908" fmla="*/ 9759 w 9796"/>
                                <a:gd name="connsiteY908" fmla="*/ 316 h 10000"/>
                                <a:gd name="connsiteX909" fmla="*/ 9712 w 9796"/>
                                <a:gd name="connsiteY909" fmla="*/ 308 h 10000"/>
                                <a:gd name="connsiteX910" fmla="*/ 9591 w 9796"/>
                                <a:gd name="connsiteY910" fmla="*/ 293 h 10000"/>
                                <a:gd name="connsiteX911" fmla="*/ 9591 w 9796"/>
                                <a:gd name="connsiteY911" fmla="*/ 293 h 10000"/>
                                <a:gd name="connsiteX912" fmla="*/ 9759 w 9796"/>
                                <a:gd name="connsiteY912" fmla="*/ 286 h 10000"/>
                                <a:gd name="connsiteX913" fmla="*/ 9796 w 9796"/>
                                <a:gd name="connsiteY913" fmla="*/ 278 h 10000"/>
                                <a:gd name="connsiteX914" fmla="*/ 9796 w 9796"/>
                                <a:gd name="connsiteY914" fmla="*/ 270 h 10000"/>
                                <a:gd name="connsiteX915" fmla="*/ 9796 w 9796"/>
                                <a:gd name="connsiteY915"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2212 w 10000"/>
                                <a:gd name="connsiteY805" fmla="*/ 534 h 10000"/>
                                <a:gd name="connsiteX806" fmla="*/ 1880 w 10000"/>
                                <a:gd name="connsiteY806" fmla="*/ 530 h 10000"/>
                                <a:gd name="connsiteX807" fmla="*/ 1880 w 10000"/>
                                <a:gd name="connsiteY807" fmla="*/ 530 h 10000"/>
                                <a:gd name="connsiteX808" fmla="*/ 1168 w 10000"/>
                                <a:gd name="connsiteY808" fmla="*/ 526 h 10000"/>
                                <a:gd name="connsiteX809" fmla="*/ 1168 w 10000"/>
                                <a:gd name="connsiteY809" fmla="*/ 526 h 10000"/>
                                <a:gd name="connsiteX810" fmla="*/ 1757 w 10000"/>
                                <a:gd name="connsiteY810" fmla="*/ 556 h 10000"/>
                                <a:gd name="connsiteX811" fmla="*/ 2347 w 10000"/>
                                <a:gd name="connsiteY811" fmla="*/ 567 h 10000"/>
                                <a:gd name="connsiteX812" fmla="*/ 2887 w 10000"/>
                                <a:gd name="connsiteY812" fmla="*/ 579 h 10000"/>
                                <a:gd name="connsiteX813" fmla="*/ 2887 w 10000"/>
                                <a:gd name="connsiteY813" fmla="*/ 579 h 10000"/>
                                <a:gd name="connsiteX814" fmla="*/ 3221 w 10000"/>
                                <a:gd name="connsiteY814" fmla="*/ 586 h 10000"/>
                                <a:gd name="connsiteX815" fmla="*/ 3221 w 10000"/>
                                <a:gd name="connsiteY815" fmla="*/ 586 h 10000"/>
                                <a:gd name="connsiteX816" fmla="*/ 3516 w 10000"/>
                                <a:gd name="connsiteY816" fmla="*/ 601 h 10000"/>
                                <a:gd name="connsiteX817" fmla="*/ 3809 w 10000"/>
                                <a:gd name="connsiteY817" fmla="*/ 620 h 10000"/>
                                <a:gd name="connsiteX818" fmla="*/ 3809 w 10000"/>
                                <a:gd name="connsiteY818" fmla="*/ 620 h 10000"/>
                                <a:gd name="connsiteX819" fmla="*/ 4017 w 10000"/>
                                <a:gd name="connsiteY819" fmla="*/ 639 h 10000"/>
                                <a:gd name="connsiteX820" fmla="*/ 4313 w 10000"/>
                                <a:gd name="connsiteY820" fmla="*/ 665 h 10000"/>
                                <a:gd name="connsiteX821" fmla="*/ 4313 w 10000"/>
                                <a:gd name="connsiteY821" fmla="*/ 665 h 10000"/>
                                <a:gd name="connsiteX822" fmla="*/ 4606 w 10000"/>
                                <a:gd name="connsiteY822" fmla="*/ 695 h 10000"/>
                                <a:gd name="connsiteX823" fmla="*/ 4852 w 10000"/>
                                <a:gd name="connsiteY823" fmla="*/ 726 h 10000"/>
                                <a:gd name="connsiteX824" fmla="*/ 5185 w 10000"/>
                                <a:gd name="connsiteY824" fmla="*/ 786 h 10000"/>
                                <a:gd name="connsiteX825" fmla="*/ 5185 w 10000"/>
                                <a:gd name="connsiteY825" fmla="*/ 786 h 10000"/>
                                <a:gd name="connsiteX826" fmla="*/ 5309 w 10000"/>
                                <a:gd name="connsiteY826" fmla="*/ 820 h 10000"/>
                                <a:gd name="connsiteX827" fmla="*/ 5443 w 10000"/>
                                <a:gd name="connsiteY827" fmla="*/ 857 h 10000"/>
                                <a:gd name="connsiteX828" fmla="*/ 5689 w 10000"/>
                                <a:gd name="connsiteY828" fmla="*/ 932 h 10000"/>
                                <a:gd name="connsiteX829" fmla="*/ 5689 w 10000"/>
                                <a:gd name="connsiteY829" fmla="*/ 932 h 10000"/>
                                <a:gd name="connsiteX830" fmla="*/ 5861 w 10000"/>
                                <a:gd name="connsiteY830" fmla="*/ 1000 h 10000"/>
                                <a:gd name="connsiteX831" fmla="*/ 5944 w 10000"/>
                                <a:gd name="connsiteY831" fmla="*/ 1060 h 10000"/>
                                <a:gd name="connsiteX832" fmla="*/ 6069 w 10000"/>
                                <a:gd name="connsiteY832" fmla="*/ 1173 h 10000"/>
                                <a:gd name="connsiteX833" fmla="*/ 6069 w 10000"/>
                                <a:gd name="connsiteY833" fmla="*/ 1173 h 10000"/>
                                <a:gd name="connsiteX834" fmla="*/ 6107 w 10000"/>
                                <a:gd name="connsiteY834" fmla="*/ 1270 h 10000"/>
                                <a:gd name="connsiteX835" fmla="*/ 6107 w 10000"/>
                                <a:gd name="connsiteY835" fmla="*/ 1346 h 10000"/>
                                <a:gd name="connsiteX836" fmla="*/ 6107 w 10000"/>
                                <a:gd name="connsiteY836" fmla="*/ 1346 h 10000"/>
                                <a:gd name="connsiteX837" fmla="*/ 6021 w 10000"/>
                                <a:gd name="connsiteY837" fmla="*/ 5677 h 10000"/>
                                <a:gd name="connsiteX838" fmla="*/ 5982 w 10000"/>
                                <a:gd name="connsiteY838" fmla="*/ 9997 h 10000"/>
                                <a:gd name="connsiteX839" fmla="*/ 5982 w 10000"/>
                                <a:gd name="connsiteY839" fmla="*/ 9997 h 10000"/>
                                <a:gd name="connsiteX840" fmla="*/ 5982 w 10000"/>
                                <a:gd name="connsiteY840" fmla="*/ 10000 h 10000"/>
                                <a:gd name="connsiteX841" fmla="*/ 6572 w 10000"/>
                                <a:gd name="connsiteY841" fmla="*/ 10000 h 10000"/>
                                <a:gd name="connsiteX842" fmla="*/ 6572 w 10000"/>
                                <a:gd name="connsiteY842" fmla="*/ 10000 h 10000"/>
                                <a:gd name="connsiteX843" fmla="*/ 6572 w 10000"/>
                                <a:gd name="connsiteY843" fmla="*/ 9997 h 10000"/>
                                <a:gd name="connsiteX844" fmla="*/ 6572 w 10000"/>
                                <a:gd name="connsiteY844" fmla="*/ 9997 h 10000"/>
                                <a:gd name="connsiteX845" fmla="*/ 6572 w 10000"/>
                                <a:gd name="connsiteY845" fmla="*/ 8632 h 10000"/>
                                <a:gd name="connsiteX846" fmla="*/ 6610 w 10000"/>
                                <a:gd name="connsiteY846" fmla="*/ 5662 h 10000"/>
                                <a:gd name="connsiteX847" fmla="*/ 6649 w 10000"/>
                                <a:gd name="connsiteY847" fmla="*/ 1331 h 10000"/>
                                <a:gd name="connsiteX848" fmla="*/ 6649 w 10000"/>
                                <a:gd name="connsiteY848" fmla="*/ 1331 h 10000"/>
                                <a:gd name="connsiteX849" fmla="*/ 6694 w 10000"/>
                                <a:gd name="connsiteY849" fmla="*/ 1195 h 10000"/>
                                <a:gd name="connsiteX850" fmla="*/ 6694 w 10000"/>
                                <a:gd name="connsiteY850" fmla="*/ 1064 h 10000"/>
                                <a:gd name="connsiteX851" fmla="*/ 6694 w 10000"/>
                                <a:gd name="connsiteY851" fmla="*/ 1064 h 10000"/>
                                <a:gd name="connsiteX852" fmla="*/ 6649 w 10000"/>
                                <a:gd name="connsiteY852" fmla="*/ 1000 h 10000"/>
                                <a:gd name="connsiteX853" fmla="*/ 6694 w 10000"/>
                                <a:gd name="connsiteY853" fmla="*/ 936 h 10000"/>
                                <a:gd name="connsiteX854" fmla="*/ 6694 w 10000"/>
                                <a:gd name="connsiteY854" fmla="*/ 936 h 10000"/>
                                <a:gd name="connsiteX855" fmla="*/ 6694 w 10000"/>
                                <a:gd name="connsiteY855" fmla="*/ 917 h 10000"/>
                                <a:gd name="connsiteX856" fmla="*/ 6694 w 10000"/>
                                <a:gd name="connsiteY856" fmla="*/ 917 h 10000"/>
                                <a:gd name="connsiteX857" fmla="*/ 6733 w 10000"/>
                                <a:gd name="connsiteY857" fmla="*/ 876 h 10000"/>
                                <a:gd name="connsiteX858" fmla="*/ 6781 w 10000"/>
                                <a:gd name="connsiteY858" fmla="*/ 834 h 10000"/>
                                <a:gd name="connsiteX859" fmla="*/ 6903 w 10000"/>
                                <a:gd name="connsiteY859" fmla="*/ 748 h 10000"/>
                                <a:gd name="connsiteX860" fmla="*/ 6903 w 10000"/>
                                <a:gd name="connsiteY860" fmla="*/ 748 h 10000"/>
                                <a:gd name="connsiteX861" fmla="*/ 6990 w 10000"/>
                                <a:gd name="connsiteY861" fmla="*/ 718 h 10000"/>
                                <a:gd name="connsiteX862" fmla="*/ 7076 w 10000"/>
                                <a:gd name="connsiteY862" fmla="*/ 688 h 10000"/>
                                <a:gd name="connsiteX863" fmla="*/ 7284 w 10000"/>
                                <a:gd name="connsiteY863" fmla="*/ 628 h 10000"/>
                                <a:gd name="connsiteX864" fmla="*/ 7284 w 10000"/>
                                <a:gd name="connsiteY864" fmla="*/ 628 h 10000"/>
                                <a:gd name="connsiteX865" fmla="*/ 7446 w 10000"/>
                                <a:gd name="connsiteY865" fmla="*/ 583 h 10000"/>
                                <a:gd name="connsiteX866" fmla="*/ 7616 w 10000"/>
                                <a:gd name="connsiteY866" fmla="*/ 542 h 10000"/>
                                <a:gd name="connsiteX867" fmla="*/ 7616 w 10000"/>
                                <a:gd name="connsiteY867" fmla="*/ 542 h 10000"/>
                                <a:gd name="connsiteX868" fmla="*/ 8035 w 10000"/>
                                <a:gd name="connsiteY868" fmla="*/ 459 h 10000"/>
                                <a:gd name="connsiteX869" fmla="*/ 8035 w 10000"/>
                                <a:gd name="connsiteY869" fmla="*/ 459 h 10000"/>
                                <a:gd name="connsiteX870" fmla="*/ 8243 w 10000"/>
                                <a:gd name="connsiteY870" fmla="*/ 417 h 10000"/>
                                <a:gd name="connsiteX871" fmla="*/ 8368 w 10000"/>
                                <a:gd name="connsiteY871" fmla="*/ 398 h 10000"/>
                                <a:gd name="connsiteX872" fmla="*/ 8491 w 10000"/>
                                <a:gd name="connsiteY872" fmla="*/ 380 h 10000"/>
                                <a:gd name="connsiteX873" fmla="*/ 8491 w 10000"/>
                                <a:gd name="connsiteY873" fmla="*/ 380 h 10000"/>
                                <a:gd name="connsiteX874" fmla="*/ 8491 w 10000"/>
                                <a:gd name="connsiteY874" fmla="*/ 387 h 10000"/>
                                <a:gd name="connsiteX875" fmla="*/ 8577 w 10000"/>
                                <a:gd name="connsiteY875" fmla="*/ 395 h 10000"/>
                                <a:gd name="connsiteX876" fmla="*/ 8661 w 10000"/>
                                <a:gd name="connsiteY876" fmla="*/ 398 h 10000"/>
                                <a:gd name="connsiteX877" fmla="*/ 8784 w 10000"/>
                                <a:gd name="connsiteY877" fmla="*/ 398 h 10000"/>
                                <a:gd name="connsiteX878" fmla="*/ 8784 w 10000"/>
                                <a:gd name="connsiteY878" fmla="*/ 398 h 10000"/>
                                <a:gd name="connsiteX879" fmla="*/ 8832 w 10000"/>
                                <a:gd name="connsiteY879" fmla="*/ 391 h 10000"/>
                                <a:gd name="connsiteX880" fmla="*/ 8870 w 10000"/>
                                <a:gd name="connsiteY880" fmla="*/ 387 h 10000"/>
                                <a:gd name="connsiteX881" fmla="*/ 8870 w 10000"/>
                                <a:gd name="connsiteY881" fmla="*/ 387 h 10000"/>
                                <a:gd name="connsiteX882" fmla="*/ 8955 w 10000"/>
                                <a:gd name="connsiteY882" fmla="*/ 391 h 10000"/>
                                <a:gd name="connsiteX883" fmla="*/ 9079 w 10000"/>
                                <a:gd name="connsiteY883" fmla="*/ 395 h 10000"/>
                                <a:gd name="connsiteX884" fmla="*/ 9118 w 10000"/>
                                <a:gd name="connsiteY884" fmla="*/ 395 h 10000"/>
                                <a:gd name="connsiteX885" fmla="*/ 9203 w 10000"/>
                                <a:gd name="connsiteY885" fmla="*/ 391 h 10000"/>
                                <a:gd name="connsiteX886" fmla="*/ 9203 w 10000"/>
                                <a:gd name="connsiteY886" fmla="*/ 387 h 10000"/>
                                <a:gd name="connsiteX887" fmla="*/ 9203 w 10000"/>
                                <a:gd name="connsiteY887" fmla="*/ 380 h 10000"/>
                                <a:gd name="connsiteX888" fmla="*/ 9203 w 10000"/>
                                <a:gd name="connsiteY888" fmla="*/ 380 h 10000"/>
                                <a:gd name="connsiteX889" fmla="*/ 9288 w 10000"/>
                                <a:gd name="connsiteY889" fmla="*/ 380 h 10000"/>
                                <a:gd name="connsiteX890" fmla="*/ 9412 w 10000"/>
                                <a:gd name="connsiteY890" fmla="*/ 383 h 10000"/>
                                <a:gd name="connsiteX891" fmla="*/ 9412 w 10000"/>
                                <a:gd name="connsiteY891" fmla="*/ 383 h 10000"/>
                                <a:gd name="connsiteX892" fmla="*/ 9458 w 10000"/>
                                <a:gd name="connsiteY892" fmla="*/ 380 h 10000"/>
                                <a:gd name="connsiteX893" fmla="*/ 9498 w 10000"/>
                                <a:gd name="connsiteY893" fmla="*/ 372 h 10000"/>
                                <a:gd name="connsiteX894" fmla="*/ 9458 w 10000"/>
                                <a:gd name="connsiteY894" fmla="*/ 357 h 10000"/>
                                <a:gd name="connsiteX895" fmla="*/ 9458 w 10000"/>
                                <a:gd name="connsiteY895" fmla="*/ 357 h 10000"/>
                                <a:gd name="connsiteX896" fmla="*/ 9620 w 10000"/>
                                <a:gd name="connsiteY896" fmla="*/ 361 h 10000"/>
                                <a:gd name="connsiteX897" fmla="*/ 9753 w 10000"/>
                                <a:gd name="connsiteY897" fmla="*/ 357 h 10000"/>
                                <a:gd name="connsiteX898" fmla="*/ 9753 w 10000"/>
                                <a:gd name="connsiteY898" fmla="*/ 357 h 10000"/>
                                <a:gd name="connsiteX899" fmla="*/ 9753 w 10000"/>
                                <a:gd name="connsiteY899" fmla="*/ 350 h 10000"/>
                                <a:gd name="connsiteX900" fmla="*/ 9706 w 10000"/>
                                <a:gd name="connsiteY900" fmla="*/ 342 h 10000"/>
                                <a:gd name="connsiteX901" fmla="*/ 9668 w 10000"/>
                                <a:gd name="connsiteY901" fmla="*/ 331 h 10000"/>
                                <a:gd name="connsiteX902" fmla="*/ 9668 w 10000"/>
                                <a:gd name="connsiteY902" fmla="*/ 331 h 10000"/>
                                <a:gd name="connsiteX903" fmla="*/ 9791 w 10000"/>
                                <a:gd name="connsiteY903" fmla="*/ 327 h 10000"/>
                                <a:gd name="connsiteX904" fmla="*/ 9876 w 10000"/>
                                <a:gd name="connsiteY904" fmla="*/ 327 h 10000"/>
                                <a:gd name="connsiteX905" fmla="*/ 9914 w 10000"/>
                                <a:gd name="connsiteY905" fmla="*/ 323 h 10000"/>
                                <a:gd name="connsiteX906" fmla="*/ 9914 w 10000"/>
                                <a:gd name="connsiteY906" fmla="*/ 323 h 10000"/>
                                <a:gd name="connsiteX907" fmla="*/ 9962 w 10000"/>
                                <a:gd name="connsiteY907" fmla="*/ 316 h 10000"/>
                                <a:gd name="connsiteX908" fmla="*/ 9914 w 10000"/>
                                <a:gd name="connsiteY908" fmla="*/ 308 h 10000"/>
                                <a:gd name="connsiteX909" fmla="*/ 9791 w 10000"/>
                                <a:gd name="connsiteY909" fmla="*/ 293 h 10000"/>
                                <a:gd name="connsiteX910" fmla="*/ 9791 w 10000"/>
                                <a:gd name="connsiteY910" fmla="*/ 293 h 10000"/>
                                <a:gd name="connsiteX911" fmla="*/ 9962 w 10000"/>
                                <a:gd name="connsiteY911" fmla="*/ 286 h 10000"/>
                                <a:gd name="connsiteX912" fmla="*/ 10000 w 10000"/>
                                <a:gd name="connsiteY912" fmla="*/ 278 h 10000"/>
                                <a:gd name="connsiteX913" fmla="*/ 10000 w 10000"/>
                                <a:gd name="connsiteY913" fmla="*/ 270 h 10000"/>
                                <a:gd name="connsiteX914" fmla="*/ 10000 w 10000"/>
                                <a:gd name="connsiteY914"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2212 w 10000"/>
                                <a:gd name="connsiteY805" fmla="*/ 534 h 10000"/>
                                <a:gd name="connsiteX806" fmla="*/ 1880 w 10000"/>
                                <a:gd name="connsiteY806" fmla="*/ 530 h 10000"/>
                                <a:gd name="connsiteX807" fmla="*/ 1880 w 10000"/>
                                <a:gd name="connsiteY807" fmla="*/ 530 h 10000"/>
                                <a:gd name="connsiteX808" fmla="*/ 1168 w 10000"/>
                                <a:gd name="connsiteY808" fmla="*/ 526 h 10000"/>
                                <a:gd name="connsiteX809" fmla="*/ 1757 w 10000"/>
                                <a:gd name="connsiteY809" fmla="*/ 556 h 10000"/>
                                <a:gd name="connsiteX810" fmla="*/ 2347 w 10000"/>
                                <a:gd name="connsiteY810" fmla="*/ 567 h 10000"/>
                                <a:gd name="connsiteX811" fmla="*/ 2887 w 10000"/>
                                <a:gd name="connsiteY811" fmla="*/ 579 h 10000"/>
                                <a:gd name="connsiteX812" fmla="*/ 2887 w 10000"/>
                                <a:gd name="connsiteY812" fmla="*/ 579 h 10000"/>
                                <a:gd name="connsiteX813" fmla="*/ 3221 w 10000"/>
                                <a:gd name="connsiteY813" fmla="*/ 586 h 10000"/>
                                <a:gd name="connsiteX814" fmla="*/ 3221 w 10000"/>
                                <a:gd name="connsiteY814" fmla="*/ 586 h 10000"/>
                                <a:gd name="connsiteX815" fmla="*/ 3516 w 10000"/>
                                <a:gd name="connsiteY815" fmla="*/ 601 h 10000"/>
                                <a:gd name="connsiteX816" fmla="*/ 3809 w 10000"/>
                                <a:gd name="connsiteY816" fmla="*/ 620 h 10000"/>
                                <a:gd name="connsiteX817" fmla="*/ 3809 w 10000"/>
                                <a:gd name="connsiteY817" fmla="*/ 620 h 10000"/>
                                <a:gd name="connsiteX818" fmla="*/ 4017 w 10000"/>
                                <a:gd name="connsiteY818" fmla="*/ 639 h 10000"/>
                                <a:gd name="connsiteX819" fmla="*/ 4313 w 10000"/>
                                <a:gd name="connsiteY819" fmla="*/ 665 h 10000"/>
                                <a:gd name="connsiteX820" fmla="*/ 4313 w 10000"/>
                                <a:gd name="connsiteY820" fmla="*/ 665 h 10000"/>
                                <a:gd name="connsiteX821" fmla="*/ 4606 w 10000"/>
                                <a:gd name="connsiteY821" fmla="*/ 695 h 10000"/>
                                <a:gd name="connsiteX822" fmla="*/ 4852 w 10000"/>
                                <a:gd name="connsiteY822" fmla="*/ 726 h 10000"/>
                                <a:gd name="connsiteX823" fmla="*/ 5185 w 10000"/>
                                <a:gd name="connsiteY823" fmla="*/ 786 h 10000"/>
                                <a:gd name="connsiteX824" fmla="*/ 5185 w 10000"/>
                                <a:gd name="connsiteY824" fmla="*/ 786 h 10000"/>
                                <a:gd name="connsiteX825" fmla="*/ 5309 w 10000"/>
                                <a:gd name="connsiteY825" fmla="*/ 820 h 10000"/>
                                <a:gd name="connsiteX826" fmla="*/ 5443 w 10000"/>
                                <a:gd name="connsiteY826" fmla="*/ 857 h 10000"/>
                                <a:gd name="connsiteX827" fmla="*/ 5689 w 10000"/>
                                <a:gd name="connsiteY827" fmla="*/ 932 h 10000"/>
                                <a:gd name="connsiteX828" fmla="*/ 5689 w 10000"/>
                                <a:gd name="connsiteY828" fmla="*/ 932 h 10000"/>
                                <a:gd name="connsiteX829" fmla="*/ 5861 w 10000"/>
                                <a:gd name="connsiteY829" fmla="*/ 1000 h 10000"/>
                                <a:gd name="connsiteX830" fmla="*/ 5944 w 10000"/>
                                <a:gd name="connsiteY830" fmla="*/ 1060 h 10000"/>
                                <a:gd name="connsiteX831" fmla="*/ 6069 w 10000"/>
                                <a:gd name="connsiteY831" fmla="*/ 1173 h 10000"/>
                                <a:gd name="connsiteX832" fmla="*/ 6069 w 10000"/>
                                <a:gd name="connsiteY832" fmla="*/ 1173 h 10000"/>
                                <a:gd name="connsiteX833" fmla="*/ 6107 w 10000"/>
                                <a:gd name="connsiteY833" fmla="*/ 1270 h 10000"/>
                                <a:gd name="connsiteX834" fmla="*/ 6107 w 10000"/>
                                <a:gd name="connsiteY834" fmla="*/ 1346 h 10000"/>
                                <a:gd name="connsiteX835" fmla="*/ 6107 w 10000"/>
                                <a:gd name="connsiteY835" fmla="*/ 1346 h 10000"/>
                                <a:gd name="connsiteX836" fmla="*/ 6021 w 10000"/>
                                <a:gd name="connsiteY836" fmla="*/ 5677 h 10000"/>
                                <a:gd name="connsiteX837" fmla="*/ 5982 w 10000"/>
                                <a:gd name="connsiteY837" fmla="*/ 9997 h 10000"/>
                                <a:gd name="connsiteX838" fmla="*/ 5982 w 10000"/>
                                <a:gd name="connsiteY838" fmla="*/ 9997 h 10000"/>
                                <a:gd name="connsiteX839" fmla="*/ 5982 w 10000"/>
                                <a:gd name="connsiteY839" fmla="*/ 10000 h 10000"/>
                                <a:gd name="connsiteX840" fmla="*/ 6572 w 10000"/>
                                <a:gd name="connsiteY840" fmla="*/ 10000 h 10000"/>
                                <a:gd name="connsiteX841" fmla="*/ 6572 w 10000"/>
                                <a:gd name="connsiteY841" fmla="*/ 10000 h 10000"/>
                                <a:gd name="connsiteX842" fmla="*/ 6572 w 10000"/>
                                <a:gd name="connsiteY842" fmla="*/ 9997 h 10000"/>
                                <a:gd name="connsiteX843" fmla="*/ 6572 w 10000"/>
                                <a:gd name="connsiteY843" fmla="*/ 9997 h 10000"/>
                                <a:gd name="connsiteX844" fmla="*/ 6572 w 10000"/>
                                <a:gd name="connsiteY844" fmla="*/ 8632 h 10000"/>
                                <a:gd name="connsiteX845" fmla="*/ 6610 w 10000"/>
                                <a:gd name="connsiteY845" fmla="*/ 5662 h 10000"/>
                                <a:gd name="connsiteX846" fmla="*/ 6649 w 10000"/>
                                <a:gd name="connsiteY846" fmla="*/ 1331 h 10000"/>
                                <a:gd name="connsiteX847" fmla="*/ 6649 w 10000"/>
                                <a:gd name="connsiteY847" fmla="*/ 1331 h 10000"/>
                                <a:gd name="connsiteX848" fmla="*/ 6694 w 10000"/>
                                <a:gd name="connsiteY848" fmla="*/ 1195 h 10000"/>
                                <a:gd name="connsiteX849" fmla="*/ 6694 w 10000"/>
                                <a:gd name="connsiteY849" fmla="*/ 1064 h 10000"/>
                                <a:gd name="connsiteX850" fmla="*/ 6694 w 10000"/>
                                <a:gd name="connsiteY850" fmla="*/ 1064 h 10000"/>
                                <a:gd name="connsiteX851" fmla="*/ 6649 w 10000"/>
                                <a:gd name="connsiteY851" fmla="*/ 1000 h 10000"/>
                                <a:gd name="connsiteX852" fmla="*/ 6694 w 10000"/>
                                <a:gd name="connsiteY852" fmla="*/ 936 h 10000"/>
                                <a:gd name="connsiteX853" fmla="*/ 6694 w 10000"/>
                                <a:gd name="connsiteY853" fmla="*/ 936 h 10000"/>
                                <a:gd name="connsiteX854" fmla="*/ 6694 w 10000"/>
                                <a:gd name="connsiteY854" fmla="*/ 917 h 10000"/>
                                <a:gd name="connsiteX855" fmla="*/ 6694 w 10000"/>
                                <a:gd name="connsiteY855" fmla="*/ 917 h 10000"/>
                                <a:gd name="connsiteX856" fmla="*/ 6733 w 10000"/>
                                <a:gd name="connsiteY856" fmla="*/ 876 h 10000"/>
                                <a:gd name="connsiteX857" fmla="*/ 6781 w 10000"/>
                                <a:gd name="connsiteY857" fmla="*/ 834 h 10000"/>
                                <a:gd name="connsiteX858" fmla="*/ 6903 w 10000"/>
                                <a:gd name="connsiteY858" fmla="*/ 748 h 10000"/>
                                <a:gd name="connsiteX859" fmla="*/ 6903 w 10000"/>
                                <a:gd name="connsiteY859" fmla="*/ 748 h 10000"/>
                                <a:gd name="connsiteX860" fmla="*/ 6990 w 10000"/>
                                <a:gd name="connsiteY860" fmla="*/ 718 h 10000"/>
                                <a:gd name="connsiteX861" fmla="*/ 7076 w 10000"/>
                                <a:gd name="connsiteY861" fmla="*/ 688 h 10000"/>
                                <a:gd name="connsiteX862" fmla="*/ 7284 w 10000"/>
                                <a:gd name="connsiteY862" fmla="*/ 628 h 10000"/>
                                <a:gd name="connsiteX863" fmla="*/ 7284 w 10000"/>
                                <a:gd name="connsiteY863" fmla="*/ 628 h 10000"/>
                                <a:gd name="connsiteX864" fmla="*/ 7446 w 10000"/>
                                <a:gd name="connsiteY864" fmla="*/ 583 h 10000"/>
                                <a:gd name="connsiteX865" fmla="*/ 7616 w 10000"/>
                                <a:gd name="connsiteY865" fmla="*/ 542 h 10000"/>
                                <a:gd name="connsiteX866" fmla="*/ 7616 w 10000"/>
                                <a:gd name="connsiteY866" fmla="*/ 542 h 10000"/>
                                <a:gd name="connsiteX867" fmla="*/ 8035 w 10000"/>
                                <a:gd name="connsiteY867" fmla="*/ 459 h 10000"/>
                                <a:gd name="connsiteX868" fmla="*/ 8035 w 10000"/>
                                <a:gd name="connsiteY868" fmla="*/ 459 h 10000"/>
                                <a:gd name="connsiteX869" fmla="*/ 8243 w 10000"/>
                                <a:gd name="connsiteY869" fmla="*/ 417 h 10000"/>
                                <a:gd name="connsiteX870" fmla="*/ 8368 w 10000"/>
                                <a:gd name="connsiteY870" fmla="*/ 398 h 10000"/>
                                <a:gd name="connsiteX871" fmla="*/ 8491 w 10000"/>
                                <a:gd name="connsiteY871" fmla="*/ 380 h 10000"/>
                                <a:gd name="connsiteX872" fmla="*/ 8491 w 10000"/>
                                <a:gd name="connsiteY872" fmla="*/ 380 h 10000"/>
                                <a:gd name="connsiteX873" fmla="*/ 8491 w 10000"/>
                                <a:gd name="connsiteY873" fmla="*/ 387 h 10000"/>
                                <a:gd name="connsiteX874" fmla="*/ 8577 w 10000"/>
                                <a:gd name="connsiteY874" fmla="*/ 395 h 10000"/>
                                <a:gd name="connsiteX875" fmla="*/ 8661 w 10000"/>
                                <a:gd name="connsiteY875" fmla="*/ 398 h 10000"/>
                                <a:gd name="connsiteX876" fmla="*/ 8784 w 10000"/>
                                <a:gd name="connsiteY876" fmla="*/ 398 h 10000"/>
                                <a:gd name="connsiteX877" fmla="*/ 8784 w 10000"/>
                                <a:gd name="connsiteY877" fmla="*/ 398 h 10000"/>
                                <a:gd name="connsiteX878" fmla="*/ 8832 w 10000"/>
                                <a:gd name="connsiteY878" fmla="*/ 391 h 10000"/>
                                <a:gd name="connsiteX879" fmla="*/ 8870 w 10000"/>
                                <a:gd name="connsiteY879" fmla="*/ 387 h 10000"/>
                                <a:gd name="connsiteX880" fmla="*/ 8870 w 10000"/>
                                <a:gd name="connsiteY880" fmla="*/ 387 h 10000"/>
                                <a:gd name="connsiteX881" fmla="*/ 8955 w 10000"/>
                                <a:gd name="connsiteY881" fmla="*/ 391 h 10000"/>
                                <a:gd name="connsiteX882" fmla="*/ 9079 w 10000"/>
                                <a:gd name="connsiteY882" fmla="*/ 395 h 10000"/>
                                <a:gd name="connsiteX883" fmla="*/ 9118 w 10000"/>
                                <a:gd name="connsiteY883" fmla="*/ 395 h 10000"/>
                                <a:gd name="connsiteX884" fmla="*/ 9203 w 10000"/>
                                <a:gd name="connsiteY884" fmla="*/ 391 h 10000"/>
                                <a:gd name="connsiteX885" fmla="*/ 9203 w 10000"/>
                                <a:gd name="connsiteY885" fmla="*/ 387 h 10000"/>
                                <a:gd name="connsiteX886" fmla="*/ 9203 w 10000"/>
                                <a:gd name="connsiteY886" fmla="*/ 380 h 10000"/>
                                <a:gd name="connsiteX887" fmla="*/ 9203 w 10000"/>
                                <a:gd name="connsiteY887" fmla="*/ 380 h 10000"/>
                                <a:gd name="connsiteX888" fmla="*/ 9288 w 10000"/>
                                <a:gd name="connsiteY888" fmla="*/ 380 h 10000"/>
                                <a:gd name="connsiteX889" fmla="*/ 9412 w 10000"/>
                                <a:gd name="connsiteY889" fmla="*/ 383 h 10000"/>
                                <a:gd name="connsiteX890" fmla="*/ 9412 w 10000"/>
                                <a:gd name="connsiteY890" fmla="*/ 383 h 10000"/>
                                <a:gd name="connsiteX891" fmla="*/ 9458 w 10000"/>
                                <a:gd name="connsiteY891" fmla="*/ 380 h 10000"/>
                                <a:gd name="connsiteX892" fmla="*/ 9498 w 10000"/>
                                <a:gd name="connsiteY892" fmla="*/ 372 h 10000"/>
                                <a:gd name="connsiteX893" fmla="*/ 9458 w 10000"/>
                                <a:gd name="connsiteY893" fmla="*/ 357 h 10000"/>
                                <a:gd name="connsiteX894" fmla="*/ 9458 w 10000"/>
                                <a:gd name="connsiteY894" fmla="*/ 357 h 10000"/>
                                <a:gd name="connsiteX895" fmla="*/ 9620 w 10000"/>
                                <a:gd name="connsiteY895" fmla="*/ 361 h 10000"/>
                                <a:gd name="connsiteX896" fmla="*/ 9753 w 10000"/>
                                <a:gd name="connsiteY896" fmla="*/ 357 h 10000"/>
                                <a:gd name="connsiteX897" fmla="*/ 9753 w 10000"/>
                                <a:gd name="connsiteY897" fmla="*/ 357 h 10000"/>
                                <a:gd name="connsiteX898" fmla="*/ 9753 w 10000"/>
                                <a:gd name="connsiteY898" fmla="*/ 350 h 10000"/>
                                <a:gd name="connsiteX899" fmla="*/ 9706 w 10000"/>
                                <a:gd name="connsiteY899" fmla="*/ 342 h 10000"/>
                                <a:gd name="connsiteX900" fmla="*/ 9668 w 10000"/>
                                <a:gd name="connsiteY900" fmla="*/ 331 h 10000"/>
                                <a:gd name="connsiteX901" fmla="*/ 9668 w 10000"/>
                                <a:gd name="connsiteY901" fmla="*/ 331 h 10000"/>
                                <a:gd name="connsiteX902" fmla="*/ 9791 w 10000"/>
                                <a:gd name="connsiteY902" fmla="*/ 327 h 10000"/>
                                <a:gd name="connsiteX903" fmla="*/ 9876 w 10000"/>
                                <a:gd name="connsiteY903" fmla="*/ 327 h 10000"/>
                                <a:gd name="connsiteX904" fmla="*/ 9914 w 10000"/>
                                <a:gd name="connsiteY904" fmla="*/ 323 h 10000"/>
                                <a:gd name="connsiteX905" fmla="*/ 9914 w 10000"/>
                                <a:gd name="connsiteY905" fmla="*/ 323 h 10000"/>
                                <a:gd name="connsiteX906" fmla="*/ 9962 w 10000"/>
                                <a:gd name="connsiteY906" fmla="*/ 316 h 10000"/>
                                <a:gd name="connsiteX907" fmla="*/ 9914 w 10000"/>
                                <a:gd name="connsiteY907" fmla="*/ 308 h 10000"/>
                                <a:gd name="connsiteX908" fmla="*/ 9791 w 10000"/>
                                <a:gd name="connsiteY908" fmla="*/ 293 h 10000"/>
                                <a:gd name="connsiteX909" fmla="*/ 9791 w 10000"/>
                                <a:gd name="connsiteY909" fmla="*/ 293 h 10000"/>
                                <a:gd name="connsiteX910" fmla="*/ 9962 w 10000"/>
                                <a:gd name="connsiteY910" fmla="*/ 286 h 10000"/>
                                <a:gd name="connsiteX911" fmla="*/ 10000 w 10000"/>
                                <a:gd name="connsiteY911" fmla="*/ 278 h 10000"/>
                                <a:gd name="connsiteX912" fmla="*/ 10000 w 10000"/>
                                <a:gd name="connsiteY912" fmla="*/ 270 h 10000"/>
                                <a:gd name="connsiteX913" fmla="*/ 10000 w 10000"/>
                                <a:gd name="connsiteY913"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2212 w 10000"/>
                                <a:gd name="connsiteY805" fmla="*/ 534 h 10000"/>
                                <a:gd name="connsiteX806" fmla="*/ 1880 w 10000"/>
                                <a:gd name="connsiteY806" fmla="*/ 530 h 10000"/>
                                <a:gd name="connsiteX807" fmla="*/ 1880 w 10000"/>
                                <a:gd name="connsiteY807" fmla="*/ 530 h 10000"/>
                                <a:gd name="connsiteX808" fmla="*/ 1168 w 10000"/>
                                <a:gd name="connsiteY808" fmla="*/ 526 h 10000"/>
                                <a:gd name="connsiteX809" fmla="*/ 2347 w 10000"/>
                                <a:gd name="connsiteY809" fmla="*/ 567 h 10000"/>
                                <a:gd name="connsiteX810" fmla="*/ 2887 w 10000"/>
                                <a:gd name="connsiteY810" fmla="*/ 579 h 10000"/>
                                <a:gd name="connsiteX811" fmla="*/ 2887 w 10000"/>
                                <a:gd name="connsiteY811" fmla="*/ 579 h 10000"/>
                                <a:gd name="connsiteX812" fmla="*/ 3221 w 10000"/>
                                <a:gd name="connsiteY812" fmla="*/ 586 h 10000"/>
                                <a:gd name="connsiteX813" fmla="*/ 3221 w 10000"/>
                                <a:gd name="connsiteY813" fmla="*/ 586 h 10000"/>
                                <a:gd name="connsiteX814" fmla="*/ 3516 w 10000"/>
                                <a:gd name="connsiteY814" fmla="*/ 601 h 10000"/>
                                <a:gd name="connsiteX815" fmla="*/ 3809 w 10000"/>
                                <a:gd name="connsiteY815" fmla="*/ 620 h 10000"/>
                                <a:gd name="connsiteX816" fmla="*/ 3809 w 10000"/>
                                <a:gd name="connsiteY816" fmla="*/ 620 h 10000"/>
                                <a:gd name="connsiteX817" fmla="*/ 4017 w 10000"/>
                                <a:gd name="connsiteY817" fmla="*/ 639 h 10000"/>
                                <a:gd name="connsiteX818" fmla="*/ 4313 w 10000"/>
                                <a:gd name="connsiteY818" fmla="*/ 665 h 10000"/>
                                <a:gd name="connsiteX819" fmla="*/ 4313 w 10000"/>
                                <a:gd name="connsiteY819" fmla="*/ 665 h 10000"/>
                                <a:gd name="connsiteX820" fmla="*/ 4606 w 10000"/>
                                <a:gd name="connsiteY820" fmla="*/ 695 h 10000"/>
                                <a:gd name="connsiteX821" fmla="*/ 4852 w 10000"/>
                                <a:gd name="connsiteY821" fmla="*/ 726 h 10000"/>
                                <a:gd name="connsiteX822" fmla="*/ 5185 w 10000"/>
                                <a:gd name="connsiteY822" fmla="*/ 786 h 10000"/>
                                <a:gd name="connsiteX823" fmla="*/ 5185 w 10000"/>
                                <a:gd name="connsiteY823" fmla="*/ 786 h 10000"/>
                                <a:gd name="connsiteX824" fmla="*/ 5309 w 10000"/>
                                <a:gd name="connsiteY824" fmla="*/ 820 h 10000"/>
                                <a:gd name="connsiteX825" fmla="*/ 5443 w 10000"/>
                                <a:gd name="connsiteY825" fmla="*/ 857 h 10000"/>
                                <a:gd name="connsiteX826" fmla="*/ 5689 w 10000"/>
                                <a:gd name="connsiteY826" fmla="*/ 932 h 10000"/>
                                <a:gd name="connsiteX827" fmla="*/ 5689 w 10000"/>
                                <a:gd name="connsiteY827" fmla="*/ 932 h 10000"/>
                                <a:gd name="connsiteX828" fmla="*/ 5861 w 10000"/>
                                <a:gd name="connsiteY828" fmla="*/ 1000 h 10000"/>
                                <a:gd name="connsiteX829" fmla="*/ 5944 w 10000"/>
                                <a:gd name="connsiteY829" fmla="*/ 1060 h 10000"/>
                                <a:gd name="connsiteX830" fmla="*/ 6069 w 10000"/>
                                <a:gd name="connsiteY830" fmla="*/ 1173 h 10000"/>
                                <a:gd name="connsiteX831" fmla="*/ 6069 w 10000"/>
                                <a:gd name="connsiteY831" fmla="*/ 1173 h 10000"/>
                                <a:gd name="connsiteX832" fmla="*/ 6107 w 10000"/>
                                <a:gd name="connsiteY832" fmla="*/ 1270 h 10000"/>
                                <a:gd name="connsiteX833" fmla="*/ 6107 w 10000"/>
                                <a:gd name="connsiteY833" fmla="*/ 1346 h 10000"/>
                                <a:gd name="connsiteX834" fmla="*/ 6107 w 10000"/>
                                <a:gd name="connsiteY834" fmla="*/ 1346 h 10000"/>
                                <a:gd name="connsiteX835" fmla="*/ 6021 w 10000"/>
                                <a:gd name="connsiteY835" fmla="*/ 5677 h 10000"/>
                                <a:gd name="connsiteX836" fmla="*/ 5982 w 10000"/>
                                <a:gd name="connsiteY836" fmla="*/ 9997 h 10000"/>
                                <a:gd name="connsiteX837" fmla="*/ 5982 w 10000"/>
                                <a:gd name="connsiteY837" fmla="*/ 9997 h 10000"/>
                                <a:gd name="connsiteX838" fmla="*/ 5982 w 10000"/>
                                <a:gd name="connsiteY838" fmla="*/ 10000 h 10000"/>
                                <a:gd name="connsiteX839" fmla="*/ 6572 w 10000"/>
                                <a:gd name="connsiteY839" fmla="*/ 10000 h 10000"/>
                                <a:gd name="connsiteX840" fmla="*/ 6572 w 10000"/>
                                <a:gd name="connsiteY840" fmla="*/ 10000 h 10000"/>
                                <a:gd name="connsiteX841" fmla="*/ 6572 w 10000"/>
                                <a:gd name="connsiteY841" fmla="*/ 9997 h 10000"/>
                                <a:gd name="connsiteX842" fmla="*/ 6572 w 10000"/>
                                <a:gd name="connsiteY842" fmla="*/ 9997 h 10000"/>
                                <a:gd name="connsiteX843" fmla="*/ 6572 w 10000"/>
                                <a:gd name="connsiteY843" fmla="*/ 8632 h 10000"/>
                                <a:gd name="connsiteX844" fmla="*/ 6610 w 10000"/>
                                <a:gd name="connsiteY844" fmla="*/ 5662 h 10000"/>
                                <a:gd name="connsiteX845" fmla="*/ 6649 w 10000"/>
                                <a:gd name="connsiteY845" fmla="*/ 1331 h 10000"/>
                                <a:gd name="connsiteX846" fmla="*/ 6649 w 10000"/>
                                <a:gd name="connsiteY846" fmla="*/ 1331 h 10000"/>
                                <a:gd name="connsiteX847" fmla="*/ 6694 w 10000"/>
                                <a:gd name="connsiteY847" fmla="*/ 1195 h 10000"/>
                                <a:gd name="connsiteX848" fmla="*/ 6694 w 10000"/>
                                <a:gd name="connsiteY848" fmla="*/ 1064 h 10000"/>
                                <a:gd name="connsiteX849" fmla="*/ 6694 w 10000"/>
                                <a:gd name="connsiteY849" fmla="*/ 1064 h 10000"/>
                                <a:gd name="connsiteX850" fmla="*/ 6649 w 10000"/>
                                <a:gd name="connsiteY850" fmla="*/ 1000 h 10000"/>
                                <a:gd name="connsiteX851" fmla="*/ 6694 w 10000"/>
                                <a:gd name="connsiteY851" fmla="*/ 936 h 10000"/>
                                <a:gd name="connsiteX852" fmla="*/ 6694 w 10000"/>
                                <a:gd name="connsiteY852" fmla="*/ 936 h 10000"/>
                                <a:gd name="connsiteX853" fmla="*/ 6694 w 10000"/>
                                <a:gd name="connsiteY853" fmla="*/ 917 h 10000"/>
                                <a:gd name="connsiteX854" fmla="*/ 6694 w 10000"/>
                                <a:gd name="connsiteY854" fmla="*/ 917 h 10000"/>
                                <a:gd name="connsiteX855" fmla="*/ 6733 w 10000"/>
                                <a:gd name="connsiteY855" fmla="*/ 876 h 10000"/>
                                <a:gd name="connsiteX856" fmla="*/ 6781 w 10000"/>
                                <a:gd name="connsiteY856" fmla="*/ 834 h 10000"/>
                                <a:gd name="connsiteX857" fmla="*/ 6903 w 10000"/>
                                <a:gd name="connsiteY857" fmla="*/ 748 h 10000"/>
                                <a:gd name="connsiteX858" fmla="*/ 6903 w 10000"/>
                                <a:gd name="connsiteY858" fmla="*/ 748 h 10000"/>
                                <a:gd name="connsiteX859" fmla="*/ 6990 w 10000"/>
                                <a:gd name="connsiteY859" fmla="*/ 718 h 10000"/>
                                <a:gd name="connsiteX860" fmla="*/ 7076 w 10000"/>
                                <a:gd name="connsiteY860" fmla="*/ 688 h 10000"/>
                                <a:gd name="connsiteX861" fmla="*/ 7284 w 10000"/>
                                <a:gd name="connsiteY861" fmla="*/ 628 h 10000"/>
                                <a:gd name="connsiteX862" fmla="*/ 7284 w 10000"/>
                                <a:gd name="connsiteY862" fmla="*/ 628 h 10000"/>
                                <a:gd name="connsiteX863" fmla="*/ 7446 w 10000"/>
                                <a:gd name="connsiteY863" fmla="*/ 583 h 10000"/>
                                <a:gd name="connsiteX864" fmla="*/ 7616 w 10000"/>
                                <a:gd name="connsiteY864" fmla="*/ 542 h 10000"/>
                                <a:gd name="connsiteX865" fmla="*/ 7616 w 10000"/>
                                <a:gd name="connsiteY865" fmla="*/ 542 h 10000"/>
                                <a:gd name="connsiteX866" fmla="*/ 8035 w 10000"/>
                                <a:gd name="connsiteY866" fmla="*/ 459 h 10000"/>
                                <a:gd name="connsiteX867" fmla="*/ 8035 w 10000"/>
                                <a:gd name="connsiteY867" fmla="*/ 459 h 10000"/>
                                <a:gd name="connsiteX868" fmla="*/ 8243 w 10000"/>
                                <a:gd name="connsiteY868" fmla="*/ 417 h 10000"/>
                                <a:gd name="connsiteX869" fmla="*/ 8368 w 10000"/>
                                <a:gd name="connsiteY869" fmla="*/ 398 h 10000"/>
                                <a:gd name="connsiteX870" fmla="*/ 8491 w 10000"/>
                                <a:gd name="connsiteY870" fmla="*/ 380 h 10000"/>
                                <a:gd name="connsiteX871" fmla="*/ 8491 w 10000"/>
                                <a:gd name="connsiteY871" fmla="*/ 380 h 10000"/>
                                <a:gd name="connsiteX872" fmla="*/ 8491 w 10000"/>
                                <a:gd name="connsiteY872" fmla="*/ 387 h 10000"/>
                                <a:gd name="connsiteX873" fmla="*/ 8577 w 10000"/>
                                <a:gd name="connsiteY873" fmla="*/ 395 h 10000"/>
                                <a:gd name="connsiteX874" fmla="*/ 8661 w 10000"/>
                                <a:gd name="connsiteY874" fmla="*/ 398 h 10000"/>
                                <a:gd name="connsiteX875" fmla="*/ 8784 w 10000"/>
                                <a:gd name="connsiteY875" fmla="*/ 398 h 10000"/>
                                <a:gd name="connsiteX876" fmla="*/ 8784 w 10000"/>
                                <a:gd name="connsiteY876" fmla="*/ 398 h 10000"/>
                                <a:gd name="connsiteX877" fmla="*/ 8832 w 10000"/>
                                <a:gd name="connsiteY877" fmla="*/ 391 h 10000"/>
                                <a:gd name="connsiteX878" fmla="*/ 8870 w 10000"/>
                                <a:gd name="connsiteY878" fmla="*/ 387 h 10000"/>
                                <a:gd name="connsiteX879" fmla="*/ 8870 w 10000"/>
                                <a:gd name="connsiteY879" fmla="*/ 387 h 10000"/>
                                <a:gd name="connsiteX880" fmla="*/ 8955 w 10000"/>
                                <a:gd name="connsiteY880" fmla="*/ 391 h 10000"/>
                                <a:gd name="connsiteX881" fmla="*/ 9079 w 10000"/>
                                <a:gd name="connsiteY881" fmla="*/ 395 h 10000"/>
                                <a:gd name="connsiteX882" fmla="*/ 9118 w 10000"/>
                                <a:gd name="connsiteY882" fmla="*/ 395 h 10000"/>
                                <a:gd name="connsiteX883" fmla="*/ 9203 w 10000"/>
                                <a:gd name="connsiteY883" fmla="*/ 391 h 10000"/>
                                <a:gd name="connsiteX884" fmla="*/ 9203 w 10000"/>
                                <a:gd name="connsiteY884" fmla="*/ 387 h 10000"/>
                                <a:gd name="connsiteX885" fmla="*/ 9203 w 10000"/>
                                <a:gd name="connsiteY885" fmla="*/ 380 h 10000"/>
                                <a:gd name="connsiteX886" fmla="*/ 9203 w 10000"/>
                                <a:gd name="connsiteY886" fmla="*/ 380 h 10000"/>
                                <a:gd name="connsiteX887" fmla="*/ 9288 w 10000"/>
                                <a:gd name="connsiteY887" fmla="*/ 380 h 10000"/>
                                <a:gd name="connsiteX888" fmla="*/ 9412 w 10000"/>
                                <a:gd name="connsiteY888" fmla="*/ 383 h 10000"/>
                                <a:gd name="connsiteX889" fmla="*/ 9412 w 10000"/>
                                <a:gd name="connsiteY889" fmla="*/ 383 h 10000"/>
                                <a:gd name="connsiteX890" fmla="*/ 9458 w 10000"/>
                                <a:gd name="connsiteY890" fmla="*/ 380 h 10000"/>
                                <a:gd name="connsiteX891" fmla="*/ 9498 w 10000"/>
                                <a:gd name="connsiteY891" fmla="*/ 372 h 10000"/>
                                <a:gd name="connsiteX892" fmla="*/ 9458 w 10000"/>
                                <a:gd name="connsiteY892" fmla="*/ 357 h 10000"/>
                                <a:gd name="connsiteX893" fmla="*/ 9458 w 10000"/>
                                <a:gd name="connsiteY893" fmla="*/ 357 h 10000"/>
                                <a:gd name="connsiteX894" fmla="*/ 9620 w 10000"/>
                                <a:gd name="connsiteY894" fmla="*/ 361 h 10000"/>
                                <a:gd name="connsiteX895" fmla="*/ 9753 w 10000"/>
                                <a:gd name="connsiteY895" fmla="*/ 357 h 10000"/>
                                <a:gd name="connsiteX896" fmla="*/ 9753 w 10000"/>
                                <a:gd name="connsiteY896" fmla="*/ 357 h 10000"/>
                                <a:gd name="connsiteX897" fmla="*/ 9753 w 10000"/>
                                <a:gd name="connsiteY897" fmla="*/ 350 h 10000"/>
                                <a:gd name="connsiteX898" fmla="*/ 9706 w 10000"/>
                                <a:gd name="connsiteY898" fmla="*/ 342 h 10000"/>
                                <a:gd name="connsiteX899" fmla="*/ 9668 w 10000"/>
                                <a:gd name="connsiteY899" fmla="*/ 331 h 10000"/>
                                <a:gd name="connsiteX900" fmla="*/ 9668 w 10000"/>
                                <a:gd name="connsiteY900" fmla="*/ 331 h 10000"/>
                                <a:gd name="connsiteX901" fmla="*/ 9791 w 10000"/>
                                <a:gd name="connsiteY901" fmla="*/ 327 h 10000"/>
                                <a:gd name="connsiteX902" fmla="*/ 9876 w 10000"/>
                                <a:gd name="connsiteY902" fmla="*/ 327 h 10000"/>
                                <a:gd name="connsiteX903" fmla="*/ 9914 w 10000"/>
                                <a:gd name="connsiteY903" fmla="*/ 323 h 10000"/>
                                <a:gd name="connsiteX904" fmla="*/ 9914 w 10000"/>
                                <a:gd name="connsiteY904" fmla="*/ 323 h 10000"/>
                                <a:gd name="connsiteX905" fmla="*/ 9962 w 10000"/>
                                <a:gd name="connsiteY905" fmla="*/ 316 h 10000"/>
                                <a:gd name="connsiteX906" fmla="*/ 9914 w 10000"/>
                                <a:gd name="connsiteY906" fmla="*/ 308 h 10000"/>
                                <a:gd name="connsiteX907" fmla="*/ 9791 w 10000"/>
                                <a:gd name="connsiteY907" fmla="*/ 293 h 10000"/>
                                <a:gd name="connsiteX908" fmla="*/ 9791 w 10000"/>
                                <a:gd name="connsiteY908" fmla="*/ 293 h 10000"/>
                                <a:gd name="connsiteX909" fmla="*/ 9962 w 10000"/>
                                <a:gd name="connsiteY909" fmla="*/ 286 h 10000"/>
                                <a:gd name="connsiteX910" fmla="*/ 10000 w 10000"/>
                                <a:gd name="connsiteY910" fmla="*/ 278 h 10000"/>
                                <a:gd name="connsiteX911" fmla="*/ 10000 w 10000"/>
                                <a:gd name="connsiteY911" fmla="*/ 270 h 10000"/>
                                <a:gd name="connsiteX912" fmla="*/ 10000 w 10000"/>
                                <a:gd name="connsiteY912"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2212 w 10000"/>
                                <a:gd name="connsiteY805" fmla="*/ 534 h 10000"/>
                                <a:gd name="connsiteX806" fmla="*/ 1880 w 10000"/>
                                <a:gd name="connsiteY806" fmla="*/ 530 h 10000"/>
                                <a:gd name="connsiteX807" fmla="*/ 1880 w 10000"/>
                                <a:gd name="connsiteY807" fmla="*/ 530 h 10000"/>
                                <a:gd name="connsiteX808" fmla="*/ 2347 w 10000"/>
                                <a:gd name="connsiteY808" fmla="*/ 567 h 10000"/>
                                <a:gd name="connsiteX809" fmla="*/ 2887 w 10000"/>
                                <a:gd name="connsiteY809" fmla="*/ 579 h 10000"/>
                                <a:gd name="connsiteX810" fmla="*/ 2887 w 10000"/>
                                <a:gd name="connsiteY810" fmla="*/ 579 h 10000"/>
                                <a:gd name="connsiteX811" fmla="*/ 3221 w 10000"/>
                                <a:gd name="connsiteY811" fmla="*/ 586 h 10000"/>
                                <a:gd name="connsiteX812" fmla="*/ 3221 w 10000"/>
                                <a:gd name="connsiteY812" fmla="*/ 586 h 10000"/>
                                <a:gd name="connsiteX813" fmla="*/ 3516 w 10000"/>
                                <a:gd name="connsiteY813" fmla="*/ 601 h 10000"/>
                                <a:gd name="connsiteX814" fmla="*/ 3809 w 10000"/>
                                <a:gd name="connsiteY814" fmla="*/ 620 h 10000"/>
                                <a:gd name="connsiteX815" fmla="*/ 3809 w 10000"/>
                                <a:gd name="connsiteY815" fmla="*/ 620 h 10000"/>
                                <a:gd name="connsiteX816" fmla="*/ 4017 w 10000"/>
                                <a:gd name="connsiteY816" fmla="*/ 639 h 10000"/>
                                <a:gd name="connsiteX817" fmla="*/ 4313 w 10000"/>
                                <a:gd name="connsiteY817" fmla="*/ 665 h 10000"/>
                                <a:gd name="connsiteX818" fmla="*/ 4313 w 10000"/>
                                <a:gd name="connsiteY818" fmla="*/ 665 h 10000"/>
                                <a:gd name="connsiteX819" fmla="*/ 4606 w 10000"/>
                                <a:gd name="connsiteY819" fmla="*/ 695 h 10000"/>
                                <a:gd name="connsiteX820" fmla="*/ 4852 w 10000"/>
                                <a:gd name="connsiteY820" fmla="*/ 726 h 10000"/>
                                <a:gd name="connsiteX821" fmla="*/ 5185 w 10000"/>
                                <a:gd name="connsiteY821" fmla="*/ 786 h 10000"/>
                                <a:gd name="connsiteX822" fmla="*/ 5185 w 10000"/>
                                <a:gd name="connsiteY822" fmla="*/ 786 h 10000"/>
                                <a:gd name="connsiteX823" fmla="*/ 5309 w 10000"/>
                                <a:gd name="connsiteY823" fmla="*/ 820 h 10000"/>
                                <a:gd name="connsiteX824" fmla="*/ 5443 w 10000"/>
                                <a:gd name="connsiteY824" fmla="*/ 857 h 10000"/>
                                <a:gd name="connsiteX825" fmla="*/ 5689 w 10000"/>
                                <a:gd name="connsiteY825" fmla="*/ 932 h 10000"/>
                                <a:gd name="connsiteX826" fmla="*/ 5689 w 10000"/>
                                <a:gd name="connsiteY826" fmla="*/ 932 h 10000"/>
                                <a:gd name="connsiteX827" fmla="*/ 5861 w 10000"/>
                                <a:gd name="connsiteY827" fmla="*/ 1000 h 10000"/>
                                <a:gd name="connsiteX828" fmla="*/ 5944 w 10000"/>
                                <a:gd name="connsiteY828" fmla="*/ 1060 h 10000"/>
                                <a:gd name="connsiteX829" fmla="*/ 6069 w 10000"/>
                                <a:gd name="connsiteY829" fmla="*/ 1173 h 10000"/>
                                <a:gd name="connsiteX830" fmla="*/ 6069 w 10000"/>
                                <a:gd name="connsiteY830" fmla="*/ 1173 h 10000"/>
                                <a:gd name="connsiteX831" fmla="*/ 6107 w 10000"/>
                                <a:gd name="connsiteY831" fmla="*/ 1270 h 10000"/>
                                <a:gd name="connsiteX832" fmla="*/ 6107 w 10000"/>
                                <a:gd name="connsiteY832" fmla="*/ 1346 h 10000"/>
                                <a:gd name="connsiteX833" fmla="*/ 6107 w 10000"/>
                                <a:gd name="connsiteY833" fmla="*/ 1346 h 10000"/>
                                <a:gd name="connsiteX834" fmla="*/ 6021 w 10000"/>
                                <a:gd name="connsiteY834" fmla="*/ 5677 h 10000"/>
                                <a:gd name="connsiteX835" fmla="*/ 5982 w 10000"/>
                                <a:gd name="connsiteY835" fmla="*/ 9997 h 10000"/>
                                <a:gd name="connsiteX836" fmla="*/ 5982 w 10000"/>
                                <a:gd name="connsiteY836" fmla="*/ 9997 h 10000"/>
                                <a:gd name="connsiteX837" fmla="*/ 5982 w 10000"/>
                                <a:gd name="connsiteY837" fmla="*/ 10000 h 10000"/>
                                <a:gd name="connsiteX838" fmla="*/ 6572 w 10000"/>
                                <a:gd name="connsiteY838" fmla="*/ 10000 h 10000"/>
                                <a:gd name="connsiteX839" fmla="*/ 6572 w 10000"/>
                                <a:gd name="connsiteY839" fmla="*/ 10000 h 10000"/>
                                <a:gd name="connsiteX840" fmla="*/ 6572 w 10000"/>
                                <a:gd name="connsiteY840" fmla="*/ 9997 h 10000"/>
                                <a:gd name="connsiteX841" fmla="*/ 6572 w 10000"/>
                                <a:gd name="connsiteY841" fmla="*/ 9997 h 10000"/>
                                <a:gd name="connsiteX842" fmla="*/ 6572 w 10000"/>
                                <a:gd name="connsiteY842" fmla="*/ 8632 h 10000"/>
                                <a:gd name="connsiteX843" fmla="*/ 6610 w 10000"/>
                                <a:gd name="connsiteY843" fmla="*/ 5662 h 10000"/>
                                <a:gd name="connsiteX844" fmla="*/ 6649 w 10000"/>
                                <a:gd name="connsiteY844" fmla="*/ 1331 h 10000"/>
                                <a:gd name="connsiteX845" fmla="*/ 6649 w 10000"/>
                                <a:gd name="connsiteY845" fmla="*/ 1331 h 10000"/>
                                <a:gd name="connsiteX846" fmla="*/ 6694 w 10000"/>
                                <a:gd name="connsiteY846" fmla="*/ 1195 h 10000"/>
                                <a:gd name="connsiteX847" fmla="*/ 6694 w 10000"/>
                                <a:gd name="connsiteY847" fmla="*/ 1064 h 10000"/>
                                <a:gd name="connsiteX848" fmla="*/ 6694 w 10000"/>
                                <a:gd name="connsiteY848" fmla="*/ 1064 h 10000"/>
                                <a:gd name="connsiteX849" fmla="*/ 6649 w 10000"/>
                                <a:gd name="connsiteY849" fmla="*/ 1000 h 10000"/>
                                <a:gd name="connsiteX850" fmla="*/ 6694 w 10000"/>
                                <a:gd name="connsiteY850" fmla="*/ 936 h 10000"/>
                                <a:gd name="connsiteX851" fmla="*/ 6694 w 10000"/>
                                <a:gd name="connsiteY851" fmla="*/ 936 h 10000"/>
                                <a:gd name="connsiteX852" fmla="*/ 6694 w 10000"/>
                                <a:gd name="connsiteY852" fmla="*/ 917 h 10000"/>
                                <a:gd name="connsiteX853" fmla="*/ 6694 w 10000"/>
                                <a:gd name="connsiteY853" fmla="*/ 917 h 10000"/>
                                <a:gd name="connsiteX854" fmla="*/ 6733 w 10000"/>
                                <a:gd name="connsiteY854" fmla="*/ 876 h 10000"/>
                                <a:gd name="connsiteX855" fmla="*/ 6781 w 10000"/>
                                <a:gd name="connsiteY855" fmla="*/ 834 h 10000"/>
                                <a:gd name="connsiteX856" fmla="*/ 6903 w 10000"/>
                                <a:gd name="connsiteY856" fmla="*/ 748 h 10000"/>
                                <a:gd name="connsiteX857" fmla="*/ 6903 w 10000"/>
                                <a:gd name="connsiteY857" fmla="*/ 748 h 10000"/>
                                <a:gd name="connsiteX858" fmla="*/ 6990 w 10000"/>
                                <a:gd name="connsiteY858" fmla="*/ 718 h 10000"/>
                                <a:gd name="connsiteX859" fmla="*/ 7076 w 10000"/>
                                <a:gd name="connsiteY859" fmla="*/ 688 h 10000"/>
                                <a:gd name="connsiteX860" fmla="*/ 7284 w 10000"/>
                                <a:gd name="connsiteY860" fmla="*/ 628 h 10000"/>
                                <a:gd name="connsiteX861" fmla="*/ 7284 w 10000"/>
                                <a:gd name="connsiteY861" fmla="*/ 628 h 10000"/>
                                <a:gd name="connsiteX862" fmla="*/ 7446 w 10000"/>
                                <a:gd name="connsiteY862" fmla="*/ 583 h 10000"/>
                                <a:gd name="connsiteX863" fmla="*/ 7616 w 10000"/>
                                <a:gd name="connsiteY863" fmla="*/ 542 h 10000"/>
                                <a:gd name="connsiteX864" fmla="*/ 7616 w 10000"/>
                                <a:gd name="connsiteY864" fmla="*/ 542 h 10000"/>
                                <a:gd name="connsiteX865" fmla="*/ 8035 w 10000"/>
                                <a:gd name="connsiteY865" fmla="*/ 459 h 10000"/>
                                <a:gd name="connsiteX866" fmla="*/ 8035 w 10000"/>
                                <a:gd name="connsiteY866" fmla="*/ 459 h 10000"/>
                                <a:gd name="connsiteX867" fmla="*/ 8243 w 10000"/>
                                <a:gd name="connsiteY867" fmla="*/ 417 h 10000"/>
                                <a:gd name="connsiteX868" fmla="*/ 8368 w 10000"/>
                                <a:gd name="connsiteY868" fmla="*/ 398 h 10000"/>
                                <a:gd name="connsiteX869" fmla="*/ 8491 w 10000"/>
                                <a:gd name="connsiteY869" fmla="*/ 380 h 10000"/>
                                <a:gd name="connsiteX870" fmla="*/ 8491 w 10000"/>
                                <a:gd name="connsiteY870" fmla="*/ 380 h 10000"/>
                                <a:gd name="connsiteX871" fmla="*/ 8491 w 10000"/>
                                <a:gd name="connsiteY871" fmla="*/ 387 h 10000"/>
                                <a:gd name="connsiteX872" fmla="*/ 8577 w 10000"/>
                                <a:gd name="connsiteY872" fmla="*/ 395 h 10000"/>
                                <a:gd name="connsiteX873" fmla="*/ 8661 w 10000"/>
                                <a:gd name="connsiteY873" fmla="*/ 398 h 10000"/>
                                <a:gd name="connsiteX874" fmla="*/ 8784 w 10000"/>
                                <a:gd name="connsiteY874" fmla="*/ 398 h 10000"/>
                                <a:gd name="connsiteX875" fmla="*/ 8784 w 10000"/>
                                <a:gd name="connsiteY875" fmla="*/ 398 h 10000"/>
                                <a:gd name="connsiteX876" fmla="*/ 8832 w 10000"/>
                                <a:gd name="connsiteY876" fmla="*/ 391 h 10000"/>
                                <a:gd name="connsiteX877" fmla="*/ 8870 w 10000"/>
                                <a:gd name="connsiteY877" fmla="*/ 387 h 10000"/>
                                <a:gd name="connsiteX878" fmla="*/ 8870 w 10000"/>
                                <a:gd name="connsiteY878" fmla="*/ 387 h 10000"/>
                                <a:gd name="connsiteX879" fmla="*/ 8955 w 10000"/>
                                <a:gd name="connsiteY879" fmla="*/ 391 h 10000"/>
                                <a:gd name="connsiteX880" fmla="*/ 9079 w 10000"/>
                                <a:gd name="connsiteY880" fmla="*/ 395 h 10000"/>
                                <a:gd name="connsiteX881" fmla="*/ 9118 w 10000"/>
                                <a:gd name="connsiteY881" fmla="*/ 395 h 10000"/>
                                <a:gd name="connsiteX882" fmla="*/ 9203 w 10000"/>
                                <a:gd name="connsiteY882" fmla="*/ 391 h 10000"/>
                                <a:gd name="connsiteX883" fmla="*/ 9203 w 10000"/>
                                <a:gd name="connsiteY883" fmla="*/ 387 h 10000"/>
                                <a:gd name="connsiteX884" fmla="*/ 9203 w 10000"/>
                                <a:gd name="connsiteY884" fmla="*/ 380 h 10000"/>
                                <a:gd name="connsiteX885" fmla="*/ 9203 w 10000"/>
                                <a:gd name="connsiteY885" fmla="*/ 380 h 10000"/>
                                <a:gd name="connsiteX886" fmla="*/ 9288 w 10000"/>
                                <a:gd name="connsiteY886" fmla="*/ 380 h 10000"/>
                                <a:gd name="connsiteX887" fmla="*/ 9412 w 10000"/>
                                <a:gd name="connsiteY887" fmla="*/ 383 h 10000"/>
                                <a:gd name="connsiteX888" fmla="*/ 9412 w 10000"/>
                                <a:gd name="connsiteY888" fmla="*/ 383 h 10000"/>
                                <a:gd name="connsiteX889" fmla="*/ 9458 w 10000"/>
                                <a:gd name="connsiteY889" fmla="*/ 380 h 10000"/>
                                <a:gd name="connsiteX890" fmla="*/ 9498 w 10000"/>
                                <a:gd name="connsiteY890" fmla="*/ 372 h 10000"/>
                                <a:gd name="connsiteX891" fmla="*/ 9458 w 10000"/>
                                <a:gd name="connsiteY891" fmla="*/ 357 h 10000"/>
                                <a:gd name="connsiteX892" fmla="*/ 9458 w 10000"/>
                                <a:gd name="connsiteY892" fmla="*/ 357 h 10000"/>
                                <a:gd name="connsiteX893" fmla="*/ 9620 w 10000"/>
                                <a:gd name="connsiteY893" fmla="*/ 361 h 10000"/>
                                <a:gd name="connsiteX894" fmla="*/ 9753 w 10000"/>
                                <a:gd name="connsiteY894" fmla="*/ 357 h 10000"/>
                                <a:gd name="connsiteX895" fmla="*/ 9753 w 10000"/>
                                <a:gd name="connsiteY895" fmla="*/ 357 h 10000"/>
                                <a:gd name="connsiteX896" fmla="*/ 9753 w 10000"/>
                                <a:gd name="connsiteY896" fmla="*/ 350 h 10000"/>
                                <a:gd name="connsiteX897" fmla="*/ 9706 w 10000"/>
                                <a:gd name="connsiteY897" fmla="*/ 342 h 10000"/>
                                <a:gd name="connsiteX898" fmla="*/ 9668 w 10000"/>
                                <a:gd name="connsiteY898" fmla="*/ 331 h 10000"/>
                                <a:gd name="connsiteX899" fmla="*/ 9668 w 10000"/>
                                <a:gd name="connsiteY899" fmla="*/ 331 h 10000"/>
                                <a:gd name="connsiteX900" fmla="*/ 9791 w 10000"/>
                                <a:gd name="connsiteY900" fmla="*/ 327 h 10000"/>
                                <a:gd name="connsiteX901" fmla="*/ 9876 w 10000"/>
                                <a:gd name="connsiteY901" fmla="*/ 327 h 10000"/>
                                <a:gd name="connsiteX902" fmla="*/ 9914 w 10000"/>
                                <a:gd name="connsiteY902" fmla="*/ 323 h 10000"/>
                                <a:gd name="connsiteX903" fmla="*/ 9914 w 10000"/>
                                <a:gd name="connsiteY903" fmla="*/ 323 h 10000"/>
                                <a:gd name="connsiteX904" fmla="*/ 9962 w 10000"/>
                                <a:gd name="connsiteY904" fmla="*/ 316 h 10000"/>
                                <a:gd name="connsiteX905" fmla="*/ 9914 w 10000"/>
                                <a:gd name="connsiteY905" fmla="*/ 308 h 10000"/>
                                <a:gd name="connsiteX906" fmla="*/ 9791 w 10000"/>
                                <a:gd name="connsiteY906" fmla="*/ 293 h 10000"/>
                                <a:gd name="connsiteX907" fmla="*/ 9791 w 10000"/>
                                <a:gd name="connsiteY907" fmla="*/ 293 h 10000"/>
                                <a:gd name="connsiteX908" fmla="*/ 9962 w 10000"/>
                                <a:gd name="connsiteY908" fmla="*/ 286 h 10000"/>
                                <a:gd name="connsiteX909" fmla="*/ 10000 w 10000"/>
                                <a:gd name="connsiteY909" fmla="*/ 278 h 10000"/>
                                <a:gd name="connsiteX910" fmla="*/ 10000 w 10000"/>
                                <a:gd name="connsiteY910" fmla="*/ 270 h 10000"/>
                                <a:gd name="connsiteX911" fmla="*/ 10000 w 10000"/>
                                <a:gd name="connsiteY911"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2212 w 10000"/>
                                <a:gd name="connsiteY805" fmla="*/ 534 h 10000"/>
                                <a:gd name="connsiteX806" fmla="*/ 1880 w 10000"/>
                                <a:gd name="connsiteY806" fmla="*/ 530 h 10000"/>
                                <a:gd name="connsiteX807" fmla="*/ 1880 w 10000"/>
                                <a:gd name="connsiteY807" fmla="*/ 530 h 10000"/>
                                <a:gd name="connsiteX808" fmla="*/ 2887 w 10000"/>
                                <a:gd name="connsiteY808" fmla="*/ 579 h 10000"/>
                                <a:gd name="connsiteX809" fmla="*/ 2887 w 10000"/>
                                <a:gd name="connsiteY809" fmla="*/ 579 h 10000"/>
                                <a:gd name="connsiteX810" fmla="*/ 3221 w 10000"/>
                                <a:gd name="connsiteY810" fmla="*/ 586 h 10000"/>
                                <a:gd name="connsiteX811" fmla="*/ 3221 w 10000"/>
                                <a:gd name="connsiteY811" fmla="*/ 586 h 10000"/>
                                <a:gd name="connsiteX812" fmla="*/ 3516 w 10000"/>
                                <a:gd name="connsiteY812" fmla="*/ 601 h 10000"/>
                                <a:gd name="connsiteX813" fmla="*/ 3809 w 10000"/>
                                <a:gd name="connsiteY813" fmla="*/ 620 h 10000"/>
                                <a:gd name="connsiteX814" fmla="*/ 3809 w 10000"/>
                                <a:gd name="connsiteY814" fmla="*/ 620 h 10000"/>
                                <a:gd name="connsiteX815" fmla="*/ 4017 w 10000"/>
                                <a:gd name="connsiteY815" fmla="*/ 639 h 10000"/>
                                <a:gd name="connsiteX816" fmla="*/ 4313 w 10000"/>
                                <a:gd name="connsiteY816" fmla="*/ 665 h 10000"/>
                                <a:gd name="connsiteX817" fmla="*/ 4313 w 10000"/>
                                <a:gd name="connsiteY817" fmla="*/ 665 h 10000"/>
                                <a:gd name="connsiteX818" fmla="*/ 4606 w 10000"/>
                                <a:gd name="connsiteY818" fmla="*/ 695 h 10000"/>
                                <a:gd name="connsiteX819" fmla="*/ 4852 w 10000"/>
                                <a:gd name="connsiteY819" fmla="*/ 726 h 10000"/>
                                <a:gd name="connsiteX820" fmla="*/ 5185 w 10000"/>
                                <a:gd name="connsiteY820" fmla="*/ 786 h 10000"/>
                                <a:gd name="connsiteX821" fmla="*/ 5185 w 10000"/>
                                <a:gd name="connsiteY821" fmla="*/ 786 h 10000"/>
                                <a:gd name="connsiteX822" fmla="*/ 5309 w 10000"/>
                                <a:gd name="connsiteY822" fmla="*/ 820 h 10000"/>
                                <a:gd name="connsiteX823" fmla="*/ 5443 w 10000"/>
                                <a:gd name="connsiteY823" fmla="*/ 857 h 10000"/>
                                <a:gd name="connsiteX824" fmla="*/ 5689 w 10000"/>
                                <a:gd name="connsiteY824" fmla="*/ 932 h 10000"/>
                                <a:gd name="connsiteX825" fmla="*/ 5689 w 10000"/>
                                <a:gd name="connsiteY825" fmla="*/ 932 h 10000"/>
                                <a:gd name="connsiteX826" fmla="*/ 5861 w 10000"/>
                                <a:gd name="connsiteY826" fmla="*/ 1000 h 10000"/>
                                <a:gd name="connsiteX827" fmla="*/ 5944 w 10000"/>
                                <a:gd name="connsiteY827" fmla="*/ 1060 h 10000"/>
                                <a:gd name="connsiteX828" fmla="*/ 6069 w 10000"/>
                                <a:gd name="connsiteY828" fmla="*/ 1173 h 10000"/>
                                <a:gd name="connsiteX829" fmla="*/ 6069 w 10000"/>
                                <a:gd name="connsiteY829" fmla="*/ 1173 h 10000"/>
                                <a:gd name="connsiteX830" fmla="*/ 6107 w 10000"/>
                                <a:gd name="connsiteY830" fmla="*/ 1270 h 10000"/>
                                <a:gd name="connsiteX831" fmla="*/ 6107 w 10000"/>
                                <a:gd name="connsiteY831" fmla="*/ 1346 h 10000"/>
                                <a:gd name="connsiteX832" fmla="*/ 6107 w 10000"/>
                                <a:gd name="connsiteY832" fmla="*/ 1346 h 10000"/>
                                <a:gd name="connsiteX833" fmla="*/ 6021 w 10000"/>
                                <a:gd name="connsiteY833" fmla="*/ 5677 h 10000"/>
                                <a:gd name="connsiteX834" fmla="*/ 5982 w 10000"/>
                                <a:gd name="connsiteY834" fmla="*/ 9997 h 10000"/>
                                <a:gd name="connsiteX835" fmla="*/ 5982 w 10000"/>
                                <a:gd name="connsiteY835" fmla="*/ 9997 h 10000"/>
                                <a:gd name="connsiteX836" fmla="*/ 5982 w 10000"/>
                                <a:gd name="connsiteY836" fmla="*/ 10000 h 10000"/>
                                <a:gd name="connsiteX837" fmla="*/ 6572 w 10000"/>
                                <a:gd name="connsiteY837" fmla="*/ 10000 h 10000"/>
                                <a:gd name="connsiteX838" fmla="*/ 6572 w 10000"/>
                                <a:gd name="connsiteY838" fmla="*/ 10000 h 10000"/>
                                <a:gd name="connsiteX839" fmla="*/ 6572 w 10000"/>
                                <a:gd name="connsiteY839" fmla="*/ 9997 h 10000"/>
                                <a:gd name="connsiteX840" fmla="*/ 6572 w 10000"/>
                                <a:gd name="connsiteY840" fmla="*/ 9997 h 10000"/>
                                <a:gd name="connsiteX841" fmla="*/ 6572 w 10000"/>
                                <a:gd name="connsiteY841" fmla="*/ 8632 h 10000"/>
                                <a:gd name="connsiteX842" fmla="*/ 6610 w 10000"/>
                                <a:gd name="connsiteY842" fmla="*/ 5662 h 10000"/>
                                <a:gd name="connsiteX843" fmla="*/ 6649 w 10000"/>
                                <a:gd name="connsiteY843" fmla="*/ 1331 h 10000"/>
                                <a:gd name="connsiteX844" fmla="*/ 6649 w 10000"/>
                                <a:gd name="connsiteY844" fmla="*/ 1331 h 10000"/>
                                <a:gd name="connsiteX845" fmla="*/ 6694 w 10000"/>
                                <a:gd name="connsiteY845" fmla="*/ 1195 h 10000"/>
                                <a:gd name="connsiteX846" fmla="*/ 6694 w 10000"/>
                                <a:gd name="connsiteY846" fmla="*/ 1064 h 10000"/>
                                <a:gd name="connsiteX847" fmla="*/ 6694 w 10000"/>
                                <a:gd name="connsiteY847" fmla="*/ 1064 h 10000"/>
                                <a:gd name="connsiteX848" fmla="*/ 6649 w 10000"/>
                                <a:gd name="connsiteY848" fmla="*/ 1000 h 10000"/>
                                <a:gd name="connsiteX849" fmla="*/ 6694 w 10000"/>
                                <a:gd name="connsiteY849" fmla="*/ 936 h 10000"/>
                                <a:gd name="connsiteX850" fmla="*/ 6694 w 10000"/>
                                <a:gd name="connsiteY850" fmla="*/ 936 h 10000"/>
                                <a:gd name="connsiteX851" fmla="*/ 6694 w 10000"/>
                                <a:gd name="connsiteY851" fmla="*/ 917 h 10000"/>
                                <a:gd name="connsiteX852" fmla="*/ 6694 w 10000"/>
                                <a:gd name="connsiteY852" fmla="*/ 917 h 10000"/>
                                <a:gd name="connsiteX853" fmla="*/ 6733 w 10000"/>
                                <a:gd name="connsiteY853" fmla="*/ 876 h 10000"/>
                                <a:gd name="connsiteX854" fmla="*/ 6781 w 10000"/>
                                <a:gd name="connsiteY854" fmla="*/ 834 h 10000"/>
                                <a:gd name="connsiteX855" fmla="*/ 6903 w 10000"/>
                                <a:gd name="connsiteY855" fmla="*/ 748 h 10000"/>
                                <a:gd name="connsiteX856" fmla="*/ 6903 w 10000"/>
                                <a:gd name="connsiteY856" fmla="*/ 748 h 10000"/>
                                <a:gd name="connsiteX857" fmla="*/ 6990 w 10000"/>
                                <a:gd name="connsiteY857" fmla="*/ 718 h 10000"/>
                                <a:gd name="connsiteX858" fmla="*/ 7076 w 10000"/>
                                <a:gd name="connsiteY858" fmla="*/ 688 h 10000"/>
                                <a:gd name="connsiteX859" fmla="*/ 7284 w 10000"/>
                                <a:gd name="connsiteY859" fmla="*/ 628 h 10000"/>
                                <a:gd name="connsiteX860" fmla="*/ 7284 w 10000"/>
                                <a:gd name="connsiteY860" fmla="*/ 628 h 10000"/>
                                <a:gd name="connsiteX861" fmla="*/ 7446 w 10000"/>
                                <a:gd name="connsiteY861" fmla="*/ 583 h 10000"/>
                                <a:gd name="connsiteX862" fmla="*/ 7616 w 10000"/>
                                <a:gd name="connsiteY862" fmla="*/ 542 h 10000"/>
                                <a:gd name="connsiteX863" fmla="*/ 7616 w 10000"/>
                                <a:gd name="connsiteY863" fmla="*/ 542 h 10000"/>
                                <a:gd name="connsiteX864" fmla="*/ 8035 w 10000"/>
                                <a:gd name="connsiteY864" fmla="*/ 459 h 10000"/>
                                <a:gd name="connsiteX865" fmla="*/ 8035 w 10000"/>
                                <a:gd name="connsiteY865" fmla="*/ 459 h 10000"/>
                                <a:gd name="connsiteX866" fmla="*/ 8243 w 10000"/>
                                <a:gd name="connsiteY866" fmla="*/ 417 h 10000"/>
                                <a:gd name="connsiteX867" fmla="*/ 8368 w 10000"/>
                                <a:gd name="connsiteY867" fmla="*/ 398 h 10000"/>
                                <a:gd name="connsiteX868" fmla="*/ 8491 w 10000"/>
                                <a:gd name="connsiteY868" fmla="*/ 380 h 10000"/>
                                <a:gd name="connsiteX869" fmla="*/ 8491 w 10000"/>
                                <a:gd name="connsiteY869" fmla="*/ 380 h 10000"/>
                                <a:gd name="connsiteX870" fmla="*/ 8491 w 10000"/>
                                <a:gd name="connsiteY870" fmla="*/ 387 h 10000"/>
                                <a:gd name="connsiteX871" fmla="*/ 8577 w 10000"/>
                                <a:gd name="connsiteY871" fmla="*/ 395 h 10000"/>
                                <a:gd name="connsiteX872" fmla="*/ 8661 w 10000"/>
                                <a:gd name="connsiteY872" fmla="*/ 398 h 10000"/>
                                <a:gd name="connsiteX873" fmla="*/ 8784 w 10000"/>
                                <a:gd name="connsiteY873" fmla="*/ 398 h 10000"/>
                                <a:gd name="connsiteX874" fmla="*/ 8784 w 10000"/>
                                <a:gd name="connsiteY874" fmla="*/ 398 h 10000"/>
                                <a:gd name="connsiteX875" fmla="*/ 8832 w 10000"/>
                                <a:gd name="connsiteY875" fmla="*/ 391 h 10000"/>
                                <a:gd name="connsiteX876" fmla="*/ 8870 w 10000"/>
                                <a:gd name="connsiteY876" fmla="*/ 387 h 10000"/>
                                <a:gd name="connsiteX877" fmla="*/ 8870 w 10000"/>
                                <a:gd name="connsiteY877" fmla="*/ 387 h 10000"/>
                                <a:gd name="connsiteX878" fmla="*/ 8955 w 10000"/>
                                <a:gd name="connsiteY878" fmla="*/ 391 h 10000"/>
                                <a:gd name="connsiteX879" fmla="*/ 9079 w 10000"/>
                                <a:gd name="connsiteY879" fmla="*/ 395 h 10000"/>
                                <a:gd name="connsiteX880" fmla="*/ 9118 w 10000"/>
                                <a:gd name="connsiteY880" fmla="*/ 395 h 10000"/>
                                <a:gd name="connsiteX881" fmla="*/ 9203 w 10000"/>
                                <a:gd name="connsiteY881" fmla="*/ 391 h 10000"/>
                                <a:gd name="connsiteX882" fmla="*/ 9203 w 10000"/>
                                <a:gd name="connsiteY882" fmla="*/ 387 h 10000"/>
                                <a:gd name="connsiteX883" fmla="*/ 9203 w 10000"/>
                                <a:gd name="connsiteY883" fmla="*/ 380 h 10000"/>
                                <a:gd name="connsiteX884" fmla="*/ 9203 w 10000"/>
                                <a:gd name="connsiteY884" fmla="*/ 380 h 10000"/>
                                <a:gd name="connsiteX885" fmla="*/ 9288 w 10000"/>
                                <a:gd name="connsiteY885" fmla="*/ 380 h 10000"/>
                                <a:gd name="connsiteX886" fmla="*/ 9412 w 10000"/>
                                <a:gd name="connsiteY886" fmla="*/ 383 h 10000"/>
                                <a:gd name="connsiteX887" fmla="*/ 9412 w 10000"/>
                                <a:gd name="connsiteY887" fmla="*/ 383 h 10000"/>
                                <a:gd name="connsiteX888" fmla="*/ 9458 w 10000"/>
                                <a:gd name="connsiteY888" fmla="*/ 380 h 10000"/>
                                <a:gd name="connsiteX889" fmla="*/ 9498 w 10000"/>
                                <a:gd name="connsiteY889" fmla="*/ 372 h 10000"/>
                                <a:gd name="connsiteX890" fmla="*/ 9458 w 10000"/>
                                <a:gd name="connsiteY890" fmla="*/ 357 h 10000"/>
                                <a:gd name="connsiteX891" fmla="*/ 9458 w 10000"/>
                                <a:gd name="connsiteY891" fmla="*/ 357 h 10000"/>
                                <a:gd name="connsiteX892" fmla="*/ 9620 w 10000"/>
                                <a:gd name="connsiteY892" fmla="*/ 361 h 10000"/>
                                <a:gd name="connsiteX893" fmla="*/ 9753 w 10000"/>
                                <a:gd name="connsiteY893" fmla="*/ 357 h 10000"/>
                                <a:gd name="connsiteX894" fmla="*/ 9753 w 10000"/>
                                <a:gd name="connsiteY894" fmla="*/ 357 h 10000"/>
                                <a:gd name="connsiteX895" fmla="*/ 9753 w 10000"/>
                                <a:gd name="connsiteY895" fmla="*/ 350 h 10000"/>
                                <a:gd name="connsiteX896" fmla="*/ 9706 w 10000"/>
                                <a:gd name="connsiteY896" fmla="*/ 342 h 10000"/>
                                <a:gd name="connsiteX897" fmla="*/ 9668 w 10000"/>
                                <a:gd name="connsiteY897" fmla="*/ 331 h 10000"/>
                                <a:gd name="connsiteX898" fmla="*/ 9668 w 10000"/>
                                <a:gd name="connsiteY898" fmla="*/ 331 h 10000"/>
                                <a:gd name="connsiteX899" fmla="*/ 9791 w 10000"/>
                                <a:gd name="connsiteY899" fmla="*/ 327 h 10000"/>
                                <a:gd name="connsiteX900" fmla="*/ 9876 w 10000"/>
                                <a:gd name="connsiteY900" fmla="*/ 327 h 10000"/>
                                <a:gd name="connsiteX901" fmla="*/ 9914 w 10000"/>
                                <a:gd name="connsiteY901" fmla="*/ 323 h 10000"/>
                                <a:gd name="connsiteX902" fmla="*/ 9914 w 10000"/>
                                <a:gd name="connsiteY902" fmla="*/ 323 h 10000"/>
                                <a:gd name="connsiteX903" fmla="*/ 9962 w 10000"/>
                                <a:gd name="connsiteY903" fmla="*/ 316 h 10000"/>
                                <a:gd name="connsiteX904" fmla="*/ 9914 w 10000"/>
                                <a:gd name="connsiteY904" fmla="*/ 308 h 10000"/>
                                <a:gd name="connsiteX905" fmla="*/ 9791 w 10000"/>
                                <a:gd name="connsiteY905" fmla="*/ 293 h 10000"/>
                                <a:gd name="connsiteX906" fmla="*/ 9791 w 10000"/>
                                <a:gd name="connsiteY906" fmla="*/ 293 h 10000"/>
                                <a:gd name="connsiteX907" fmla="*/ 9962 w 10000"/>
                                <a:gd name="connsiteY907" fmla="*/ 286 h 10000"/>
                                <a:gd name="connsiteX908" fmla="*/ 10000 w 10000"/>
                                <a:gd name="connsiteY908" fmla="*/ 278 h 10000"/>
                                <a:gd name="connsiteX909" fmla="*/ 10000 w 10000"/>
                                <a:gd name="connsiteY909" fmla="*/ 270 h 10000"/>
                                <a:gd name="connsiteX910" fmla="*/ 10000 w 10000"/>
                                <a:gd name="connsiteY910"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1880 w 10000"/>
                                <a:gd name="connsiteY805" fmla="*/ 530 h 10000"/>
                                <a:gd name="connsiteX806" fmla="*/ 1880 w 10000"/>
                                <a:gd name="connsiteY806" fmla="*/ 530 h 10000"/>
                                <a:gd name="connsiteX807" fmla="*/ 2887 w 10000"/>
                                <a:gd name="connsiteY807" fmla="*/ 579 h 10000"/>
                                <a:gd name="connsiteX808" fmla="*/ 2887 w 10000"/>
                                <a:gd name="connsiteY808" fmla="*/ 579 h 10000"/>
                                <a:gd name="connsiteX809" fmla="*/ 3221 w 10000"/>
                                <a:gd name="connsiteY809" fmla="*/ 586 h 10000"/>
                                <a:gd name="connsiteX810" fmla="*/ 3221 w 10000"/>
                                <a:gd name="connsiteY810" fmla="*/ 586 h 10000"/>
                                <a:gd name="connsiteX811" fmla="*/ 3516 w 10000"/>
                                <a:gd name="connsiteY811" fmla="*/ 601 h 10000"/>
                                <a:gd name="connsiteX812" fmla="*/ 3809 w 10000"/>
                                <a:gd name="connsiteY812" fmla="*/ 620 h 10000"/>
                                <a:gd name="connsiteX813" fmla="*/ 3809 w 10000"/>
                                <a:gd name="connsiteY813" fmla="*/ 620 h 10000"/>
                                <a:gd name="connsiteX814" fmla="*/ 4017 w 10000"/>
                                <a:gd name="connsiteY814" fmla="*/ 639 h 10000"/>
                                <a:gd name="connsiteX815" fmla="*/ 4313 w 10000"/>
                                <a:gd name="connsiteY815" fmla="*/ 665 h 10000"/>
                                <a:gd name="connsiteX816" fmla="*/ 4313 w 10000"/>
                                <a:gd name="connsiteY816" fmla="*/ 665 h 10000"/>
                                <a:gd name="connsiteX817" fmla="*/ 4606 w 10000"/>
                                <a:gd name="connsiteY817" fmla="*/ 695 h 10000"/>
                                <a:gd name="connsiteX818" fmla="*/ 4852 w 10000"/>
                                <a:gd name="connsiteY818" fmla="*/ 726 h 10000"/>
                                <a:gd name="connsiteX819" fmla="*/ 5185 w 10000"/>
                                <a:gd name="connsiteY819" fmla="*/ 786 h 10000"/>
                                <a:gd name="connsiteX820" fmla="*/ 5185 w 10000"/>
                                <a:gd name="connsiteY820" fmla="*/ 786 h 10000"/>
                                <a:gd name="connsiteX821" fmla="*/ 5309 w 10000"/>
                                <a:gd name="connsiteY821" fmla="*/ 820 h 10000"/>
                                <a:gd name="connsiteX822" fmla="*/ 5443 w 10000"/>
                                <a:gd name="connsiteY822" fmla="*/ 857 h 10000"/>
                                <a:gd name="connsiteX823" fmla="*/ 5689 w 10000"/>
                                <a:gd name="connsiteY823" fmla="*/ 932 h 10000"/>
                                <a:gd name="connsiteX824" fmla="*/ 5689 w 10000"/>
                                <a:gd name="connsiteY824" fmla="*/ 932 h 10000"/>
                                <a:gd name="connsiteX825" fmla="*/ 5861 w 10000"/>
                                <a:gd name="connsiteY825" fmla="*/ 1000 h 10000"/>
                                <a:gd name="connsiteX826" fmla="*/ 5944 w 10000"/>
                                <a:gd name="connsiteY826" fmla="*/ 1060 h 10000"/>
                                <a:gd name="connsiteX827" fmla="*/ 6069 w 10000"/>
                                <a:gd name="connsiteY827" fmla="*/ 1173 h 10000"/>
                                <a:gd name="connsiteX828" fmla="*/ 6069 w 10000"/>
                                <a:gd name="connsiteY828" fmla="*/ 1173 h 10000"/>
                                <a:gd name="connsiteX829" fmla="*/ 6107 w 10000"/>
                                <a:gd name="connsiteY829" fmla="*/ 1270 h 10000"/>
                                <a:gd name="connsiteX830" fmla="*/ 6107 w 10000"/>
                                <a:gd name="connsiteY830" fmla="*/ 1346 h 10000"/>
                                <a:gd name="connsiteX831" fmla="*/ 6107 w 10000"/>
                                <a:gd name="connsiteY831" fmla="*/ 1346 h 10000"/>
                                <a:gd name="connsiteX832" fmla="*/ 6021 w 10000"/>
                                <a:gd name="connsiteY832" fmla="*/ 5677 h 10000"/>
                                <a:gd name="connsiteX833" fmla="*/ 5982 w 10000"/>
                                <a:gd name="connsiteY833" fmla="*/ 9997 h 10000"/>
                                <a:gd name="connsiteX834" fmla="*/ 5982 w 10000"/>
                                <a:gd name="connsiteY834" fmla="*/ 9997 h 10000"/>
                                <a:gd name="connsiteX835" fmla="*/ 5982 w 10000"/>
                                <a:gd name="connsiteY835" fmla="*/ 10000 h 10000"/>
                                <a:gd name="connsiteX836" fmla="*/ 6572 w 10000"/>
                                <a:gd name="connsiteY836" fmla="*/ 10000 h 10000"/>
                                <a:gd name="connsiteX837" fmla="*/ 6572 w 10000"/>
                                <a:gd name="connsiteY837" fmla="*/ 10000 h 10000"/>
                                <a:gd name="connsiteX838" fmla="*/ 6572 w 10000"/>
                                <a:gd name="connsiteY838" fmla="*/ 9997 h 10000"/>
                                <a:gd name="connsiteX839" fmla="*/ 6572 w 10000"/>
                                <a:gd name="connsiteY839" fmla="*/ 9997 h 10000"/>
                                <a:gd name="connsiteX840" fmla="*/ 6572 w 10000"/>
                                <a:gd name="connsiteY840" fmla="*/ 8632 h 10000"/>
                                <a:gd name="connsiteX841" fmla="*/ 6610 w 10000"/>
                                <a:gd name="connsiteY841" fmla="*/ 5662 h 10000"/>
                                <a:gd name="connsiteX842" fmla="*/ 6649 w 10000"/>
                                <a:gd name="connsiteY842" fmla="*/ 1331 h 10000"/>
                                <a:gd name="connsiteX843" fmla="*/ 6649 w 10000"/>
                                <a:gd name="connsiteY843" fmla="*/ 1331 h 10000"/>
                                <a:gd name="connsiteX844" fmla="*/ 6694 w 10000"/>
                                <a:gd name="connsiteY844" fmla="*/ 1195 h 10000"/>
                                <a:gd name="connsiteX845" fmla="*/ 6694 w 10000"/>
                                <a:gd name="connsiteY845" fmla="*/ 1064 h 10000"/>
                                <a:gd name="connsiteX846" fmla="*/ 6694 w 10000"/>
                                <a:gd name="connsiteY846" fmla="*/ 1064 h 10000"/>
                                <a:gd name="connsiteX847" fmla="*/ 6649 w 10000"/>
                                <a:gd name="connsiteY847" fmla="*/ 1000 h 10000"/>
                                <a:gd name="connsiteX848" fmla="*/ 6694 w 10000"/>
                                <a:gd name="connsiteY848" fmla="*/ 936 h 10000"/>
                                <a:gd name="connsiteX849" fmla="*/ 6694 w 10000"/>
                                <a:gd name="connsiteY849" fmla="*/ 936 h 10000"/>
                                <a:gd name="connsiteX850" fmla="*/ 6694 w 10000"/>
                                <a:gd name="connsiteY850" fmla="*/ 917 h 10000"/>
                                <a:gd name="connsiteX851" fmla="*/ 6694 w 10000"/>
                                <a:gd name="connsiteY851" fmla="*/ 917 h 10000"/>
                                <a:gd name="connsiteX852" fmla="*/ 6733 w 10000"/>
                                <a:gd name="connsiteY852" fmla="*/ 876 h 10000"/>
                                <a:gd name="connsiteX853" fmla="*/ 6781 w 10000"/>
                                <a:gd name="connsiteY853" fmla="*/ 834 h 10000"/>
                                <a:gd name="connsiteX854" fmla="*/ 6903 w 10000"/>
                                <a:gd name="connsiteY854" fmla="*/ 748 h 10000"/>
                                <a:gd name="connsiteX855" fmla="*/ 6903 w 10000"/>
                                <a:gd name="connsiteY855" fmla="*/ 748 h 10000"/>
                                <a:gd name="connsiteX856" fmla="*/ 6990 w 10000"/>
                                <a:gd name="connsiteY856" fmla="*/ 718 h 10000"/>
                                <a:gd name="connsiteX857" fmla="*/ 7076 w 10000"/>
                                <a:gd name="connsiteY857" fmla="*/ 688 h 10000"/>
                                <a:gd name="connsiteX858" fmla="*/ 7284 w 10000"/>
                                <a:gd name="connsiteY858" fmla="*/ 628 h 10000"/>
                                <a:gd name="connsiteX859" fmla="*/ 7284 w 10000"/>
                                <a:gd name="connsiteY859" fmla="*/ 628 h 10000"/>
                                <a:gd name="connsiteX860" fmla="*/ 7446 w 10000"/>
                                <a:gd name="connsiteY860" fmla="*/ 583 h 10000"/>
                                <a:gd name="connsiteX861" fmla="*/ 7616 w 10000"/>
                                <a:gd name="connsiteY861" fmla="*/ 542 h 10000"/>
                                <a:gd name="connsiteX862" fmla="*/ 7616 w 10000"/>
                                <a:gd name="connsiteY862" fmla="*/ 542 h 10000"/>
                                <a:gd name="connsiteX863" fmla="*/ 8035 w 10000"/>
                                <a:gd name="connsiteY863" fmla="*/ 459 h 10000"/>
                                <a:gd name="connsiteX864" fmla="*/ 8035 w 10000"/>
                                <a:gd name="connsiteY864" fmla="*/ 459 h 10000"/>
                                <a:gd name="connsiteX865" fmla="*/ 8243 w 10000"/>
                                <a:gd name="connsiteY865" fmla="*/ 417 h 10000"/>
                                <a:gd name="connsiteX866" fmla="*/ 8368 w 10000"/>
                                <a:gd name="connsiteY866" fmla="*/ 398 h 10000"/>
                                <a:gd name="connsiteX867" fmla="*/ 8491 w 10000"/>
                                <a:gd name="connsiteY867" fmla="*/ 380 h 10000"/>
                                <a:gd name="connsiteX868" fmla="*/ 8491 w 10000"/>
                                <a:gd name="connsiteY868" fmla="*/ 380 h 10000"/>
                                <a:gd name="connsiteX869" fmla="*/ 8491 w 10000"/>
                                <a:gd name="connsiteY869" fmla="*/ 387 h 10000"/>
                                <a:gd name="connsiteX870" fmla="*/ 8577 w 10000"/>
                                <a:gd name="connsiteY870" fmla="*/ 395 h 10000"/>
                                <a:gd name="connsiteX871" fmla="*/ 8661 w 10000"/>
                                <a:gd name="connsiteY871" fmla="*/ 398 h 10000"/>
                                <a:gd name="connsiteX872" fmla="*/ 8784 w 10000"/>
                                <a:gd name="connsiteY872" fmla="*/ 398 h 10000"/>
                                <a:gd name="connsiteX873" fmla="*/ 8784 w 10000"/>
                                <a:gd name="connsiteY873" fmla="*/ 398 h 10000"/>
                                <a:gd name="connsiteX874" fmla="*/ 8832 w 10000"/>
                                <a:gd name="connsiteY874" fmla="*/ 391 h 10000"/>
                                <a:gd name="connsiteX875" fmla="*/ 8870 w 10000"/>
                                <a:gd name="connsiteY875" fmla="*/ 387 h 10000"/>
                                <a:gd name="connsiteX876" fmla="*/ 8870 w 10000"/>
                                <a:gd name="connsiteY876" fmla="*/ 387 h 10000"/>
                                <a:gd name="connsiteX877" fmla="*/ 8955 w 10000"/>
                                <a:gd name="connsiteY877" fmla="*/ 391 h 10000"/>
                                <a:gd name="connsiteX878" fmla="*/ 9079 w 10000"/>
                                <a:gd name="connsiteY878" fmla="*/ 395 h 10000"/>
                                <a:gd name="connsiteX879" fmla="*/ 9118 w 10000"/>
                                <a:gd name="connsiteY879" fmla="*/ 395 h 10000"/>
                                <a:gd name="connsiteX880" fmla="*/ 9203 w 10000"/>
                                <a:gd name="connsiteY880" fmla="*/ 391 h 10000"/>
                                <a:gd name="connsiteX881" fmla="*/ 9203 w 10000"/>
                                <a:gd name="connsiteY881" fmla="*/ 387 h 10000"/>
                                <a:gd name="connsiteX882" fmla="*/ 9203 w 10000"/>
                                <a:gd name="connsiteY882" fmla="*/ 380 h 10000"/>
                                <a:gd name="connsiteX883" fmla="*/ 9203 w 10000"/>
                                <a:gd name="connsiteY883" fmla="*/ 380 h 10000"/>
                                <a:gd name="connsiteX884" fmla="*/ 9288 w 10000"/>
                                <a:gd name="connsiteY884" fmla="*/ 380 h 10000"/>
                                <a:gd name="connsiteX885" fmla="*/ 9412 w 10000"/>
                                <a:gd name="connsiteY885" fmla="*/ 383 h 10000"/>
                                <a:gd name="connsiteX886" fmla="*/ 9412 w 10000"/>
                                <a:gd name="connsiteY886" fmla="*/ 383 h 10000"/>
                                <a:gd name="connsiteX887" fmla="*/ 9458 w 10000"/>
                                <a:gd name="connsiteY887" fmla="*/ 380 h 10000"/>
                                <a:gd name="connsiteX888" fmla="*/ 9498 w 10000"/>
                                <a:gd name="connsiteY888" fmla="*/ 372 h 10000"/>
                                <a:gd name="connsiteX889" fmla="*/ 9458 w 10000"/>
                                <a:gd name="connsiteY889" fmla="*/ 357 h 10000"/>
                                <a:gd name="connsiteX890" fmla="*/ 9458 w 10000"/>
                                <a:gd name="connsiteY890" fmla="*/ 357 h 10000"/>
                                <a:gd name="connsiteX891" fmla="*/ 9620 w 10000"/>
                                <a:gd name="connsiteY891" fmla="*/ 361 h 10000"/>
                                <a:gd name="connsiteX892" fmla="*/ 9753 w 10000"/>
                                <a:gd name="connsiteY892" fmla="*/ 357 h 10000"/>
                                <a:gd name="connsiteX893" fmla="*/ 9753 w 10000"/>
                                <a:gd name="connsiteY893" fmla="*/ 357 h 10000"/>
                                <a:gd name="connsiteX894" fmla="*/ 9753 w 10000"/>
                                <a:gd name="connsiteY894" fmla="*/ 350 h 10000"/>
                                <a:gd name="connsiteX895" fmla="*/ 9706 w 10000"/>
                                <a:gd name="connsiteY895" fmla="*/ 342 h 10000"/>
                                <a:gd name="connsiteX896" fmla="*/ 9668 w 10000"/>
                                <a:gd name="connsiteY896" fmla="*/ 331 h 10000"/>
                                <a:gd name="connsiteX897" fmla="*/ 9668 w 10000"/>
                                <a:gd name="connsiteY897" fmla="*/ 331 h 10000"/>
                                <a:gd name="connsiteX898" fmla="*/ 9791 w 10000"/>
                                <a:gd name="connsiteY898" fmla="*/ 327 h 10000"/>
                                <a:gd name="connsiteX899" fmla="*/ 9876 w 10000"/>
                                <a:gd name="connsiteY899" fmla="*/ 327 h 10000"/>
                                <a:gd name="connsiteX900" fmla="*/ 9914 w 10000"/>
                                <a:gd name="connsiteY900" fmla="*/ 323 h 10000"/>
                                <a:gd name="connsiteX901" fmla="*/ 9914 w 10000"/>
                                <a:gd name="connsiteY901" fmla="*/ 323 h 10000"/>
                                <a:gd name="connsiteX902" fmla="*/ 9962 w 10000"/>
                                <a:gd name="connsiteY902" fmla="*/ 316 h 10000"/>
                                <a:gd name="connsiteX903" fmla="*/ 9914 w 10000"/>
                                <a:gd name="connsiteY903" fmla="*/ 308 h 10000"/>
                                <a:gd name="connsiteX904" fmla="*/ 9791 w 10000"/>
                                <a:gd name="connsiteY904" fmla="*/ 293 h 10000"/>
                                <a:gd name="connsiteX905" fmla="*/ 9791 w 10000"/>
                                <a:gd name="connsiteY905" fmla="*/ 293 h 10000"/>
                                <a:gd name="connsiteX906" fmla="*/ 9962 w 10000"/>
                                <a:gd name="connsiteY906" fmla="*/ 286 h 10000"/>
                                <a:gd name="connsiteX907" fmla="*/ 10000 w 10000"/>
                                <a:gd name="connsiteY907" fmla="*/ 278 h 10000"/>
                                <a:gd name="connsiteX908" fmla="*/ 10000 w 10000"/>
                                <a:gd name="connsiteY908" fmla="*/ 270 h 10000"/>
                                <a:gd name="connsiteX909" fmla="*/ 10000 w 10000"/>
                                <a:gd name="connsiteY909"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507 w 10000"/>
                                <a:gd name="connsiteY804" fmla="*/ 537 h 10000"/>
                                <a:gd name="connsiteX805" fmla="*/ 1880 w 10000"/>
                                <a:gd name="connsiteY805" fmla="*/ 530 h 10000"/>
                                <a:gd name="connsiteX806" fmla="*/ 2887 w 10000"/>
                                <a:gd name="connsiteY806" fmla="*/ 579 h 10000"/>
                                <a:gd name="connsiteX807" fmla="*/ 2887 w 10000"/>
                                <a:gd name="connsiteY807" fmla="*/ 579 h 10000"/>
                                <a:gd name="connsiteX808" fmla="*/ 3221 w 10000"/>
                                <a:gd name="connsiteY808" fmla="*/ 586 h 10000"/>
                                <a:gd name="connsiteX809" fmla="*/ 3221 w 10000"/>
                                <a:gd name="connsiteY809" fmla="*/ 586 h 10000"/>
                                <a:gd name="connsiteX810" fmla="*/ 3516 w 10000"/>
                                <a:gd name="connsiteY810" fmla="*/ 601 h 10000"/>
                                <a:gd name="connsiteX811" fmla="*/ 3809 w 10000"/>
                                <a:gd name="connsiteY811" fmla="*/ 620 h 10000"/>
                                <a:gd name="connsiteX812" fmla="*/ 3809 w 10000"/>
                                <a:gd name="connsiteY812" fmla="*/ 620 h 10000"/>
                                <a:gd name="connsiteX813" fmla="*/ 4017 w 10000"/>
                                <a:gd name="connsiteY813" fmla="*/ 639 h 10000"/>
                                <a:gd name="connsiteX814" fmla="*/ 4313 w 10000"/>
                                <a:gd name="connsiteY814" fmla="*/ 665 h 10000"/>
                                <a:gd name="connsiteX815" fmla="*/ 4313 w 10000"/>
                                <a:gd name="connsiteY815" fmla="*/ 665 h 10000"/>
                                <a:gd name="connsiteX816" fmla="*/ 4606 w 10000"/>
                                <a:gd name="connsiteY816" fmla="*/ 695 h 10000"/>
                                <a:gd name="connsiteX817" fmla="*/ 4852 w 10000"/>
                                <a:gd name="connsiteY817" fmla="*/ 726 h 10000"/>
                                <a:gd name="connsiteX818" fmla="*/ 5185 w 10000"/>
                                <a:gd name="connsiteY818" fmla="*/ 786 h 10000"/>
                                <a:gd name="connsiteX819" fmla="*/ 5185 w 10000"/>
                                <a:gd name="connsiteY819" fmla="*/ 786 h 10000"/>
                                <a:gd name="connsiteX820" fmla="*/ 5309 w 10000"/>
                                <a:gd name="connsiteY820" fmla="*/ 820 h 10000"/>
                                <a:gd name="connsiteX821" fmla="*/ 5443 w 10000"/>
                                <a:gd name="connsiteY821" fmla="*/ 857 h 10000"/>
                                <a:gd name="connsiteX822" fmla="*/ 5689 w 10000"/>
                                <a:gd name="connsiteY822" fmla="*/ 932 h 10000"/>
                                <a:gd name="connsiteX823" fmla="*/ 5689 w 10000"/>
                                <a:gd name="connsiteY823" fmla="*/ 932 h 10000"/>
                                <a:gd name="connsiteX824" fmla="*/ 5861 w 10000"/>
                                <a:gd name="connsiteY824" fmla="*/ 1000 h 10000"/>
                                <a:gd name="connsiteX825" fmla="*/ 5944 w 10000"/>
                                <a:gd name="connsiteY825" fmla="*/ 1060 h 10000"/>
                                <a:gd name="connsiteX826" fmla="*/ 6069 w 10000"/>
                                <a:gd name="connsiteY826" fmla="*/ 1173 h 10000"/>
                                <a:gd name="connsiteX827" fmla="*/ 6069 w 10000"/>
                                <a:gd name="connsiteY827" fmla="*/ 1173 h 10000"/>
                                <a:gd name="connsiteX828" fmla="*/ 6107 w 10000"/>
                                <a:gd name="connsiteY828" fmla="*/ 1270 h 10000"/>
                                <a:gd name="connsiteX829" fmla="*/ 6107 w 10000"/>
                                <a:gd name="connsiteY829" fmla="*/ 1346 h 10000"/>
                                <a:gd name="connsiteX830" fmla="*/ 6107 w 10000"/>
                                <a:gd name="connsiteY830" fmla="*/ 1346 h 10000"/>
                                <a:gd name="connsiteX831" fmla="*/ 6021 w 10000"/>
                                <a:gd name="connsiteY831" fmla="*/ 5677 h 10000"/>
                                <a:gd name="connsiteX832" fmla="*/ 5982 w 10000"/>
                                <a:gd name="connsiteY832" fmla="*/ 9997 h 10000"/>
                                <a:gd name="connsiteX833" fmla="*/ 5982 w 10000"/>
                                <a:gd name="connsiteY833" fmla="*/ 9997 h 10000"/>
                                <a:gd name="connsiteX834" fmla="*/ 5982 w 10000"/>
                                <a:gd name="connsiteY834" fmla="*/ 10000 h 10000"/>
                                <a:gd name="connsiteX835" fmla="*/ 6572 w 10000"/>
                                <a:gd name="connsiteY835" fmla="*/ 10000 h 10000"/>
                                <a:gd name="connsiteX836" fmla="*/ 6572 w 10000"/>
                                <a:gd name="connsiteY836" fmla="*/ 10000 h 10000"/>
                                <a:gd name="connsiteX837" fmla="*/ 6572 w 10000"/>
                                <a:gd name="connsiteY837" fmla="*/ 9997 h 10000"/>
                                <a:gd name="connsiteX838" fmla="*/ 6572 w 10000"/>
                                <a:gd name="connsiteY838" fmla="*/ 9997 h 10000"/>
                                <a:gd name="connsiteX839" fmla="*/ 6572 w 10000"/>
                                <a:gd name="connsiteY839" fmla="*/ 8632 h 10000"/>
                                <a:gd name="connsiteX840" fmla="*/ 6610 w 10000"/>
                                <a:gd name="connsiteY840" fmla="*/ 5662 h 10000"/>
                                <a:gd name="connsiteX841" fmla="*/ 6649 w 10000"/>
                                <a:gd name="connsiteY841" fmla="*/ 1331 h 10000"/>
                                <a:gd name="connsiteX842" fmla="*/ 6649 w 10000"/>
                                <a:gd name="connsiteY842" fmla="*/ 1331 h 10000"/>
                                <a:gd name="connsiteX843" fmla="*/ 6694 w 10000"/>
                                <a:gd name="connsiteY843" fmla="*/ 1195 h 10000"/>
                                <a:gd name="connsiteX844" fmla="*/ 6694 w 10000"/>
                                <a:gd name="connsiteY844" fmla="*/ 1064 h 10000"/>
                                <a:gd name="connsiteX845" fmla="*/ 6694 w 10000"/>
                                <a:gd name="connsiteY845" fmla="*/ 1064 h 10000"/>
                                <a:gd name="connsiteX846" fmla="*/ 6649 w 10000"/>
                                <a:gd name="connsiteY846" fmla="*/ 1000 h 10000"/>
                                <a:gd name="connsiteX847" fmla="*/ 6694 w 10000"/>
                                <a:gd name="connsiteY847" fmla="*/ 936 h 10000"/>
                                <a:gd name="connsiteX848" fmla="*/ 6694 w 10000"/>
                                <a:gd name="connsiteY848" fmla="*/ 936 h 10000"/>
                                <a:gd name="connsiteX849" fmla="*/ 6694 w 10000"/>
                                <a:gd name="connsiteY849" fmla="*/ 917 h 10000"/>
                                <a:gd name="connsiteX850" fmla="*/ 6694 w 10000"/>
                                <a:gd name="connsiteY850" fmla="*/ 917 h 10000"/>
                                <a:gd name="connsiteX851" fmla="*/ 6733 w 10000"/>
                                <a:gd name="connsiteY851" fmla="*/ 876 h 10000"/>
                                <a:gd name="connsiteX852" fmla="*/ 6781 w 10000"/>
                                <a:gd name="connsiteY852" fmla="*/ 834 h 10000"/>
                                <a:gd name="connsiteX853" fmla="*/ 6903 w 10000"/>
                                <a:gd name="connsiteY853" fmla="*/ 748 h 10000"/>
                                <a:gd name="connsiteX854" fmla="*/ 6903 w 10000"/>
                                <a:gd name="connsiteY854" fmla="*/ 748 h 10000"/>
                                <a:gd name="connsiteX855" fmla="*/ 6990 w 10000"/>
                                <a:gd name="connsiteY855" fmla="*/ 718 h 10000"/>
                                <a:gd name="connsiteX856" fmla="*/ 7076 w 10000"/>
                                <a:gd name="connsiteY856" fmla="*/ 688 h 10000"/>
                                <a:gd name="connsiteX857" fmla="*/ 7284 w 10000"/>
                                <a:gd name="connsiteY857" fmla="*/ 628 h 10000"/>
                                <a:gd name="connsiteX858" fmla="*/ 7284 w 10000"/>
                                <a:gd name="connsiteY858" fmla="*/ 628 h 10000"/>
                                <a:gd name="connsiteX859" fmla="*/ 7446 w 10000"/>
                                <a:gd name="connsiteY859" fmla="*/ 583 h 10000"/>
                                <a:gd name="connsiteX860" fmla="*/ 7616 w 10000"/>
                                <a:gd name="connsiteY860" fmla="*/ 542 h 10000"/>
                                <a:gd name="connsiteX861" fmla="*/ 7616 w 10000"/>
                                <a:gd name="connsiteY861" fmla="*/ 542 h 10000"/>
                                <a:gd name="connsiteX862" fmla="*/ 8035 w 10000"/>
                                <a:gd name="connsiteY862" fmla="*/ 459 h 10000"/>
                                <a:gd name="connsiteX863" fmla="*/ 8035 w 10000"/>
                                <a:gd name="connsiteY863" fmla="*/ 459 h 10000"/>
                                <a:gd name="connsiteX864" fmla="*/ 8243 w 10000"/>
                                <a:gd name="connsiteY864" fmla="*/ 417 h 10000"/>
                                <a:gd name="connsiteX865" fmla="*/ 8368 w 10000"/>
                                <a:gd name="connsiteY865" fmla="*/ 398 h 10000"/>
                                <a:gd name="connsiteX866" fmla="*/ 8491 w 10000"/>
                                <a:gd name="connsiteY866" fmla="*/ 380 h 10000"/>
                                <a:gd name="connsiteX867" fmla="*/ 8491 w 10000"/>
                                <a:gd name="connsiteY867" fmla="*/ 380 h 10000"/>
                                <a:gd name="connsiteX868" fmla="*/ 8491 w 10000"/>
                                <a:gd name="connsiteY868" fmla="*/ 387 h 10000"/>
                                <a:gd name="connsiteX869" fmla="*/ 8577 w 10000"/>
                                <a:gd name="connsiteY869" fmla="*/ 395 h 10000"/>
                                <a:gd name="connsiteX870" fmla="*/ 8661 w 10000"/>
                                <a:gd name="connsiteY870" fmla="*/ 398 h 10000"/>
                                <a:gd name="connsiteX871" fmla="*/ 8784 w 10000"/>
                                <a:gd name="connsiteY871" fmla="*/ 398 h 10000"/>
                                <a:gd name="connsiteX872" fmla="*/ 8784 w 10000"/>
                                <a:gd name="connsiteY872" fmla="*/ 398 h 10000"/>
                                <a:gd name="connsiteX873" fmla="*/ 8832 w 10000"/>
                                <a:gd name="connsiteY873" fmla="*/ 391 h 10000"/>
                                <a:gd name="connsiteX874" fmla="*/ 8870 w 10000"/>
                                <a:gd name="connsiteY874" fmla="*/ 387 h 10000"/>
                                <a:gd name="connsiteX875" fmla="*/ 8870 w 10000"/>
                                <a:gd name="connsiteY875" fmla="*/ 387 h 10000"/>
                                <a:gd name="connsiteX876" fmla="*/ 8955 w 10000"/>
                                <a:gd name="connsiteY876" fmla="*/ 391 h 10000"/>
                                <a:gd name="connsiteX877" fmla="*/ 9079 w 10000"/>
                                <a:gd name="connsiteY877" fmla="*/ 395 h 10000"/>
                                <a:gd name="connsiteX878" fmla="*/ 9118 w 10000"/>
                                <a:gd name="connsiteY878" fmla="*/ 395 h 10000"/>
                                <a:gd name="connsiteX879" fmla="*/ 9203 w 10000"/>
                                <a:gd name="connsiteY879" fmla="*/ 391 h 10000"/>
                                <a:gd name="connsiteX880" fmla="*/ 9203 w 10000"/>
                                <a:gd name="connsiteY880" fmla="*/ 387 h 10000"/>
                                <a:gd name="connsiteX881" fmla="*/ 9203 w 10000"/>
                                <a:gd name="connsiteY881" fmla="*/ 380 h 10000"/>
                                <a:gd name="connsiteX882" fmla="*/ 9203 w 10000"/>
                                <a:gd name="connsiteY882" fmla="*/ 380 h 10000"/>
                                <a:gd name="connsiteX883" fmla="*/ 9288 w 10000"/>
                                <a:gd name="connsiteY883" fmla="*/ 380 h 10000"/>
                                <a:gd name="connsiteX884" fmla="*/ 9412 w 10000"/>
                                <a:gd name="connsiteY884" fmla="*/ 383 h 10000"/>
                                <a:gd name="connsiteX885" fmla="*/ 9412 w 10000"/>
                                <a:gd name="connsiteY885" fmla="*/ 383 h 10000"/>
                                <a:gd name="connsiteX886" fmla="*/ 9458 w 10000"/>
                                <a:gd name="connsiteY886" fmla="*/ 380 h 10000"/>
                                <a:gd name="connsiteX887" fmla="*/ 9498 w 10000"/>
                                <a:gd name="connsiteY887" fmla="*/ 372 h 10000"/>
                                <a:gd name="connsiteX888" fmla="*/ 9458 w 10000"/>
                                <a:gd name="connsiteY888" fmla="*/ 357 h 10000"/>
                                <a:gd name="connsiteX889" fmla="*/ 9458 w 10000"/>
                                <a:gd name="connsiteY889" fmla="*/ 357 h 10000"/>
                                <a:gd name="connsiteX890" fmla="*/ 9620 w 10000"/>
                                <a:gd name="connsiteY890" fmla="*/ 361 h 10000"/>
                                <a:gd name="connsiteX891" fmla="*/ 9753 w 10000"/>
                                <a:gd name="connsiteY891" fmla="*/ 357 h 10000"/>
                                <a:gd name="connsiteX892" fmla="*/ 9753 w 10000"/>
                                <a:gd name="connsiteY892" fmla="*/ 357 h 10000"/>
                                <a:gd name="connsiteX893" fmla="*/ 9753 w 10000"/>
                                <a:gd name="connsiteY893" fmla="*/ 350 h 10000"/>
                                <a:gd name="connsiteX894" fmla="*/ 9706 w 10000"/>
                                <a:gd name="connsiteY894" fmla="*/ 342 h 10000"/>
                                <a:gd name="connsiteX895" fmla="*/ 9668 w 10000"/>
                                <a:gd name="connsiteY895" fmla="*/ 331 h 10000"/>
                                <a:gd name="connsiteX896" fmla="*/ 9668 w 10000"/>
                                <a:gd name="connsiteY896" fmla="*/ 331 h 10000"/>
                                <a:gd name="connsiteX897" fmla="*/ 9791 w 10000"/>
                                <a:gd name="connsiteY897" fmla="*/ 327 h 10000"/>
                                <a:gd name="connsiteX898" fmla="*/ 9876 w 10000"/>
                                <a:gd name="connsiteY898" fmla="*/ 327 h 10000"/>
                                <a:gd name="connsiteX899" fmla="*/ 9914 w 10000"/>
                                <a:gd name="connsiteY899" fmla="*/ 323 h 10000"/>
                                <a:gd name="connsiteX900" fmla="*/ 9914 w 10000"/>
                                <a:gd name="connsiteY900" fmla="*/ 323 h 10000"/>
                                <a:gd name="connsiteX901" fmla="*/ 9962 w 10000"/>
                                <a:gd name="connsiteY901" fmla="*/ 316 h 10000"/>
                                <a:gd name="connsiteX902" fmla="*/ 9914 w 10000"/>
                                <a:gd name="connsiteY902" fmla="*/ 308 h 10000"/>
                                <a:gd name="connsiteX903" fmla="*/ 9791 w 10000"/>
                                <a:gd name="connsiteY903" fmla="*/ 293 h 10000"/>
                                <a:gd name="connsiteX904" fmla="*/ 9791 w 10000"/>
                                <a:gd name="connsiteY904" fmla="*/ 293 h 10000"/>
                                <a:gd name="connsiteX905" fmla="*/ 9962 w 10000"/>
                                <a:gd name="connsiteY905" fmla="*/ 286 h 10000"/>
                                <a:gd name="connsiteX906" fmla="*/ 10000 w 10000"/>
                                <a:gd name="connsiteY906" fmla="*/ 278 h 10000"/>
                                <a:gd name="connsiteX907" fmla="*/ 10000 w 10000"/>
                                <a:gd name="connsiteY907" fmla="*/ 270 h 10000"/>
                                <a:gd name="connsiteX908" fmla="*/ 10000 w 10000"/>
                                <a:gd name="connsiteY908"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1880 w 10000"/>
                                <a:gd name="connsiteY804" fmla="*/ 530 h 10000"/>
                                <a:gd name="connsiteX805" fmla="*/ 2887 w 10000"/>
                                <a:gd name="connsiteY805" fmla="*/ 579 h 10000"/>
                                <a:gd name="connsiteX806" fmla="*/ 2887 w 10000"/>
                                <a:gd name="connsiteY806" fmla="*/ 579 h 10000"/>
                                <a:gd name="connsiteX807" fmla="*/ 3221 w 10000"/>
                                <a:gd name="connsiteY807" fmla="*/ 586 h 10000"/>
                                <a:gd name="connsiteX808" fmla="*/ 3221 w 10000"/>
                                <a:gd name="connsiteY808" fmla="*/ 586 h 10000"/>
                                <a:gd name="connsiteX809" fmla="*/ 3516 w 10000"/>
                                <a:gd name="connsiteY809" fmla="*/ 601 h 10000"/>
                                <a:gd name="connsiteX810" fmla="*/ 3809 w 10000"/>
                                <a:gd name="connsiteY810" fmla="*/ 620 h 10000"/>
                                <a:gd name="connsiteX811" fmla="*/ 3809 w 10000"/>
                                <a:gd name="connsiteY811" fmla="*/ 620 h 10000"/>
                                <a:gd name="connsiteX812" fmla="*/ 4017 w 10000"/>
                                <a:gd name="connsiteY812" fmla="*/ 639 h 10000"/>
                                <a:gd name="connsiteX813" fmla="*/ 4313 w 10000"/>
                                <a:gd name="connsiteY813" fmla="*/ 665 h 10000"/>
                                <a:gd name="connsiteX814" fmla="*/ 4313 w 10000"/>
                                <a:gd name="connsiteY814" fmla="*/ 665 h 10000"/>
                                <a:gd name="connsiteX815" fmla="*/ 4606 w 10000"/>
                                <a:gd name="connsiteY815" fmla="*/ 695 h 10000"/>
                                <a:gd name="connsiteX816" fmla="*/ 4852 w 10000"/>
                                <a:gd name="connsiteY816" fmla="*/ 726 h 10000"/>
                                <a:gd name="connsiteX817" fmla="*/ 5185 w 10000"/>
                                <a:gd name="connsiteY817" fmla="*/ 786 h 10000"/>
                                <a:gd name="connsiteX818" fmla="*/ 5185 w 10000"/>
                                <a:gd name="connsiteY818" fmla="*/ 786 h 10000"/>
                                <a:gd name="connsiteX819" fmla="*/ 5309 w 10000"/>
                                <a:gd name="connsiteY819" fmla="*/ 820 h 10000"/>
                                <a:gd name="connsiteX820" fmla="*/ 5443 w 10000"/>
                                <a:gd name="connsiteY820" fmla="*/ 857 h 10000"/>
                                <a:gd name="connsiteX821" fmla="*/ 5689 w 10000"/>
                                <a:gd name="connsiteY821" fmla="*/ 932 h 10000"/>
                                <a:gd name="connsiteX822" fmla="*/ 5689 w 10000"/>
                                <a:gd name="connsiteY822" fmla="*/ 932 h 10000"/>
                                <a:gd name="connsiteX823" fmla="*/ 5861 w 10000"/>
                                <a:gd name="connsiteY823" fmla="*/ 1000 h 10000"/>
                                <a:gd name="connsiteX824" fmla="*/ 5944 w 10000"/>
                                <a:gd name="connsiteY824" fmla="*/ 1060 h 10000"/>
                                <a:gd name="connsiteX825" fmla="*/ 6069 w 10000"/>
                                <a:gd name="connsiteY825" fmla="*/ 1173 h 10000"/>
                                <a:gd name="connsiteX826" fmla="*/ 6069 w 10000"/>
                                <a:gd name="connsiteY826" fmla="*/ 1173 h 10000"/>
                                <a:gd name="connsiteX827" fmla="*/ 6107 w 10000"/>
                                <a:gd name="connsiteY827" fmla="*/ 1270 h 10000"/>
                                <a:gd name="connsiteX828" fmla="*/ 6107 w 10000"/>
                                <a:gd name="connsiteY828" fmla="*/ 1346 h 10000"/>
                                <a:gd name="connsiteX829" fmla="*/ 6107 w 10000"/>
                                <a:gd name="connsiteY829" fmla="*/ 1346 h 10000"/>
                                <a:gd name="connsiteX830" fmla="*/ 6021 w 10000"/>
                                <a:gd name="connsiteY830" fmla="*/ 5677 h 10000"/>
                                <a:gd name="connsiteX831" fmla="*/ 5982 w 10000"/>
                                <a:gd name="connsiteY831" fmla="*/ 9997 h 10000"/>
                                <a:gd name="connsiteX832" fmla="*/ 5982 w 10000"/>
                                <a:gd name="connsiteY832" fmla="*/ 9997 h 10000"/>
                                <a:gd name="connsiteX833" fmla="*/ 5982 w 10000"/>
                                <a:gd name="connsiteY833" fmla="*/ 10000 h 10000"/>
                                <a:gd name="connsiteX834" fmla="*/ 6572 w 10000"/>
                                <a:gd name="connsiteY834" fmla="*/ 10000 h 10000"/>
                                <a:gd name="connsiteX835" fmla="*/ 6572 w 10000"/>
                                <a:gd name="connsiteY835" fmla="*/ 10000 h 10000"/>
                                <a:gd name="connsiteX836" fmla="*/ 6572 w 10000"/>
                                <a:gd name="connsiteY836" fmla="*/ 9997 h 10000"/>
                                <a:gd name="connsiteX837" fmla="*/ 6572 w 10000"/>
                                <a:gd name="connsiteY837" fmla="*/ 9997 h 10000"/>
                                <a:gd name="connsiteX838" fmla="*/ 6572 w 10000"/>
                                <a:gd name="connsiteY838" fmla="*/ 8632 h 10000"/>
                                <a:gd name="connsiteX839" fmla="*/ 6610 w 10000"/>
                                <a:gd name="connsiteY839" fmla="*/ 5662 h 10000"/>
                                <a:gd name="connsiteX840" fmla="*/ 6649 w 10000"/>
                                <a:gd name="connsiteY840" fmla="*/ 1331 h 10000"/>
                                <a:gd name="connsiteX841" fmla="*/ 6649 w 10000"/>
                                <a:gd name="connsiteY841" fmla="*/ 1331 h 10000"/>
                                <a:gd name="connsiteX842" fmla="*/ 6694 w 10000"/>
                                <a:gd name="connsiteY842" fmla="*/ 1195 h 10000"/>
                                <a:gd name="connsiteX843" fmla="*/ 6694 w 10000"/>
                                <a:gd name="connsiteY843" fmla="*/ 1064 h 10000"/>
                                <a:gd name="connsiteX844" fmla="*/ 6694 w 10000"/>
                                <a:gd name="connsiteY844" fmla="*/ 1064 h 10000"/>
                                <a:gd name="connsiteX845" fmla="*/ 6649 w 10000"/>
                                <a:gd name="connsiteY845" fmla="*/ 1000 h 10000"/>
                                <a:gd name="connsiteX846" fmla="*/ 6694 w 10000"/>
                                <a:gd name="connsiteY846" fmla="*/ 936 h 10000"/>
                                <a:gd name="connsiteX847" fmla="*/ 6694 w 10000"/>
                                <a:gd name="connsiteY847" fmla="*/ 936 h 10000"/>
                                <a:gd name="connsiteX848" fmla="*/ 6694 w 10000"/>
                                <a:gd name="connsiteY848" fmla="*/ 917 h 10000"/>
                                <a:gd name="connsiteX849" fmla="*/ 6694 w 10000"/>
                                <a:gd name="connsiteY849" fmla="*/ 917 h 10000"/>
                                <a:gd name="connsiteX850" fmla="*/ 6733 w 10000"/>
                                <a:gd name="connsiteY850" fmla="*/ 876 h 10000"/>
                                <a:gd name="connsiteX851" fmla="*/ 6781 w 10000"/>
                                <a:gd name="connsiteY851" fmla="*/ 834 h 10000"/>
                                <a:gd name="connsiteX852" fmla="*/ 6903 w 10000"/>
                                <a:gd name="connsiteY852" fmla="*/ 748 h 10000"/>
                                <a:gd name="connsiteX853" fmla="*/ 6903 w 10000"/>
                                <a:gd name="connsiteY853" fmla="*/ 748 h 10000"/>
                                <a:gd name="connsiteX854" fmla="*/ 6990 w 10000"/>
                                <a:gd name="connsiteY854" fmla="*/ 718 h 10000"/>
                                <a:gd name="connsiteX855" fmla="*/ 7076 w 10000"/>
                                <a:gd name="connsiteY855" fmla="*/ 688 h 10000"/>
                                <a:gd name="connsiteX856" fmla="*/ 7284 w 10000"/>
                                <a:gd name="connsiteY856" fmla="*/ 628 h 10000"/>
                                <a:gd name="connsiteX857" fmla="*/ 7284 w 10000"/>
                                <a:gd name="connsiteY857" fmla="*/ 628 h 10000"/>
                                <a:gd name="connsiteX858" fmla="*/ 7446 w 10000"/>
                                <a:gd name="connsiteY858" fmla="*/ 583 h 10000"/>
                                <a:gd name="connsiteX859" fmla="*/ 7616 w 10000"/>
                                <a:gd name="connsiteY859" fmla="*/ 542 h 10000"/>
                                <a:gd name="connsiteX860" fmla="*/ 7616 w 10000"/>
                                <a:gd name="connsiteY860" fmla="*/ 542 h 10000"/>
                                <a:gd name="connsiteX861" fmla="*/ 8035 w 10000"/>
                                <a:gd name="connsiteY861" fmla="*/ 459 h 10000"/>
                                <a:gd name="connsiteX862" fmla="*/ 8035 w 10000"/>
                                <a:gd name="connsiteY862" fmla="*/ 459 h 10000"/>
                                <a:gd name="connsiteX863" fmla="*/ 8243 w 10000"/>
                                <a:gd name="connsiteY863" fmla="*/ 417 h 10000"/>
                                <a:gd name="connsiteX864" fmla="*/ 8368 w 10000"/>
                                <a:gd name="connsiteY864" fmla="*/ 398 h 10000"/>
                                <a:gd name="connsiteX865" fmla="*/ 8491 w 10000"/>
                                <a:gd name="connsiteY865" fmla="*/ 380 h 10000"/>
                                <a:gd name="connsiteX866" fmla="*/ 8491 w 10000"/>
                                <a:gd name="connsiteY866" fmla="*/ 380 h 10000"/>
                                <a:gd name="connsiteX867" fmla="*/ 8491 w 10000"/>
                                <a:gd name="connsiteY867" fmla="*/ 387 h 10000"/>
                                <a:gd name="connsiteX868" fmla="*/ 8577 w 10000"/>
                                <a:gd name="connsiteY868" fmla="*/ 395 h 10000"/>
                                <a:gd name="connsiteX869" fmla="*/ 8661 w 10000"/>
                                <a:gd name="connsiteY869" fmla="*/ 398 h 10000"/>
                                <a:gd name="connsiteX870" fmla="*/ 8784 w 10000"/>
                                <a:gd name="connsiteY870" fmla="*/ 398 h 10000"/>
                                <a:gd name="connsiteX871" fmla="*/ 8784 w 10000"/>
                                <a:gd name="connsiteY871" fmla="*/ 398 h 10000"/>
                                <a:gd name="connsiteX872" fmla="*/ 8832 w 10000"/>
                                <a:gd name="connsiteY872" fmla="*/ 391 h 10000"/>
                                <a:gd name="connsiteX873" fmla="*/ 8870 w 10000"/>
                                <a:gd name="connsiteY873" fmla="*/ 387 h 10000"/>
                                <a:gd name="connsiteX874" fmla="*/ 8870 w 10000"/>
                                <a:gd name="connsiteY874" fmla="*/ 387 h 10000"/>
                                <a:gd name="connsiteX875" fmla="*/ 8955 w 10000"/>
                                <a:gd name="connsiteY875" fmla="*/ 391 h 10000"/>
                                <a:gd name="connsiteX876" fmla="*/ 9079 w 10000"/>
                                <a:gd name="connsiteY876" fmla="*/ 395 h 10000"/>
                                <a:gd name="connsiteX877" fmla="*/ 9118 w 10000"/>
                                <a:gd name="connsiteY877" fmla="*/ 395 h 10000"/>
                                <a:gd name="connsiteX878" fmla="*/ 9203 w 10000"/>
                                <a:gd name="connsiteY878" fmla="*/ 391 h 10000"/>
                                <a:gd name="connsiteX879" fmla="*/ 9203 w 10000"/>
                                <a:gd name="connsiteY879" fmla="*/ 387 h 10000"/>
                                <a:gd name="connsiteX880" fmla="*/ 9203 w 10000"/>
                                <a:gd name="connsiteY880" fmla="*/ 380 h 10000"/>
                                <a:gd name="connsiteX881" fmla="*/ 9203 w 10000"/>
                                <a:gd name="connsiteY881" fmla="*/ 380 h 10000"/>
                                <a:gd name="connsiteX882" fmla="*/ 9288 w 10000"/>
                                <a:gd name="connsiteY882" fmla="*/ 380 h 10000"/>
                                <a:gd name="connsiteX883" fmla="*/ 9412 w 10000"/>
                                <a:gd name="connsiteY883" fmla="*/ 383 h 10000"/>
                                <a:gd name="connsiteX884" fmla="*/ 9412 w 10000"/>
                                <a:gd name="connsiteY884" fmla="*/ 383 h 10000"/>
                                <a:gd name="connsiteX885" fmla="*/ 9458 w 10000"/>
                                <a:gd name="connsiteY885" fmla="*/ 380 h 10000"/>
                                <a:gd name="connsiteX886" fmla="*/ 9498 w 10000"/>
                                <a:gd name="connsiteY886" fmla="*/ 372 h 10000"/>
                                <a:gd name="connsiteX887" fmla="*/ 9458 w 10000"/>
                                <a:gd name="connsiteY887" fmla="*/ 357 h 10000"/>
                                <a:gd name="connsiteX888" fmla="*/ 9458 w 10000"/>
                                <a:gd name="connsiteY888" fmla="*/ 357 h 10000"/>
                                <a:gd name="connsiteX889" fmla="*/ 9620 w 10000"/>
                                <a:gd name="connsiteY889" fmla="*/ 361 h 10000"/>
                                <a:gd name="connsiteX890" fmla="*/ 9753 w 10000"/>
                                <a:gd name="connsiteY890" fmla="*/ 357 h 10000"/>
                                <a:gd name="connsiteX891" fmla="*/ 9753 w 10000"/>
                                <a:gd name="connsiteY891" fmla="*/ 357 h 10000"/>
                                <a:gd name="connsiteX892" fmla="*/ 9753 w 10000"/>
                                <a:gd name="connsiteY892" fmla="*/ 350 h 10000"/>
                                <a:gd name="connsiteX893" fmla="*/ 9706 w 10000"/>
                                <a:gd name="connsiteY893" fmla="*/ 342 h 10000"/>
                                <a:gd name="connsiteX894" fmla="*/ 9668 w 10000"/>
                                <a:gd name="connsiteY894" fmla="*/ 331 h 10000"/>
                                <a:gd name="connsiteX895" fmla="*/ 9668 w 10000"/>
                                <a:gd name="connsiteY895" fmla="*/ 331 h 10000"/>
                                <a:gd name="connsiteX896" fmla="*/ 9791 w 10000"/>
                                <a:gd name="connsiteY896" fmla="*/ 327 h 10000"/>
                                <a:gd name="connsiteX897" fmla="*/ 9876 w 10000"/>
                                <a:gd name="connsiteY897" fmla="*/ 327 h 10000"/>
                                <a:gd name="connsiteX898" fmla="*/ 9914 w 10000"/>
                                <a:gd name="connsiteY898" fmla="*/ 323 h 10000"/>
                                <a:gd name="connsiteX899" fmla="*/ 9914 w 10000"/>
                                <a:gd name="connsiteY899" fmla="*/ 323 h 10000"/>
                                <a:gd name="connsiteX900" fmla="*/ 9962 w 10000"/>
                                <a:gd name="connsiteY900" fmla="*/ 316 h 10000"/>
                                <a:gd name="connsiteX901" fmla="*/ 9914 w 10000"/>
                                <a:gd name="connsiteY901" fmla="*/ 308 h 10000"/>
                                <a:gd name="connsiteX902" fmla="*/ 9791 w 10000"/>
                                <a:gd name="connsiteY902" fmla="*/ 293 h 10000"/>
                                <a:gd name="connsiteX903" fmla="*/ 9791 w 10000"/>
                                <a:gd name="connsiteY903" fmla="*/ 293 h 10000"/>
                                <a:gd name="connsiteX904" fmla="*/ 9962 w 10000"/>
                                <a:gd name="connsiteY904" fmla="*/ 286 h 10000"/>
                                <a:gd name="connsiteX905" fmla="*/ 10000 w 10000"/>
                                <a:gd name="connsiteY905" fmla="*/ 278 h 10000"/>
                                <a:gd name="connsiteX906" fmla="*/ 10000 w 10000"/>
                                <a:gd name="connsiteY906" fmla="*/ 270 h 10000"/>
                                <a:gd name="connsiteX907" fmla="*/ 10000 w 10000"/>
                                <a:gd name="connsiteY907"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1880 w 10000"/>
                                <a:gd name="connsiteY804" fmla="*/ 530 h 10000"/>
                                <a:gd name="connsiteX805" fmla="*/ 2887 w 10000"/>
                                <a:gd name="connsiteY805" fmla="*/ 579 h 10000"/>
                                <a:gd name="connsiteX806" fmla="*/ 3221 w 10000"/>
                                <a:gd name="connsiteY806" fmla="*/ 586 h 10000"/>
                                <a:gd name="connsiteX807" fmla="*/ 3221 w 10000"/>
                                <a:gd name="connsiteY807" fmla="*/ 586 h 10000"/>
                                <a:gd name="connsiteX808" fmla="*/ 3516 w 10000"/>
                                <a:gd name="connsiteY808" fmla="*/ 601 h 10000"/>
                                <a:gd name="connsiteX809" fmla="*/ 3809 w 10000"/>
                                <a:gd name="connsiteY809" fmla="*/ 620 h 10000"/>
                                <a:gd name="connsiteX810" fmla="*/ 3809 w 10000"/>
                                <a:gd name="connsiteY810" fmla="*/ 620 h 10000"/>
                                <a:gd name="connsiteX811" fmla="*/ 4017 w 10000"/>
                                <a:gd name="connsiteY811" fmla="*/ 639 h 10000"/>
                                <a:gd name="connsiteX812" fmla="*/ 4313 w 10000"/>
                                <a:gd name="connsiteY812" fmla="*/ 665 h 10000"/>
                                <a:gd name="connsiteX813" fmla="*/ 4313 w 10000"/>
                                <a:gd name="connsiteY813" fmla="*/ 665 h 10000"/>
                                <a:gd name="connsiteX814" fmla="*/ 4606 w 10000"/>
                                <a:gd name="connsiteY814" fmla="*/ 695 h 10000"/>
                                <a:gd name="connsiteX815" fmla="*/ 4852 w 10000"/>
                                <a:gd name="connsiteY815" fmla="*/ 726 h 10000"/>
                                <a:gd name="connsiteX816" fmla="*/ 5185 w 10000"/>
                                <a:gd name="connsiteY816" fmla="*/ 786 h 10000"/>
                                <a:gd name="connsiteX817" fmla="*/ 5185 w 10000"/>
                                <a:gd name="connsiteY817" fmla="*/ 786 h 10000"/>
                                <a:gd name="connsiteX818" fmla="*/ 5309 w 10000"/>
                                <a:gd name="connsiteY818" fmla="*/ 820 h 10000"/>
                                <a:gd name="connsiteX819" fmla="*/ 5443 w 10000"/>
                                <a:gd name="connsiteY819" fmla="*/ 857 h 10000"/>
                                <a:gd name="connsiteX820" fmla="*/ 5689 w 10000"/>
                                <a:gd name="connsiteY820" fmla="*/ 932 h 10000"/>
                                <a:gd name="connsiteX821" fmla="*/ 5689 w 10000"/>
                                <a:gd name="connsiteY821" fmla="*/ 932 h 10000"/>
                                <a:gd name="connsiteX822" fmla="*/ 5861 w 10000"/>
                                <a:gd name="connsiteY822" fmla="*/ 1000 h 10000"/>
                                <a:gd name="connsiteX823" fmla="*/ 5944 w 10000"/>
                                <a:gd name="connsiteY823" fmla="*/ 1060 h 10000"/>
                                <a:gd name="connsiteX824" fmla="*/ 6069 w 10000"/>
                                <a:gd name="connsiteY824" fmla="*/ 1173 h 10000"/>
                                <a:gd name="connsiteX825" fmla="*/ 6069 w 10000"/>
                                <a:gd name="connsiteY825" fmla="*/ 1173 h 10000"/>
                                <a:gd name="connsiteX826" fmla="*/ 6107 w 10000"/>
                                <a:gd name="connsiteY826" fmla="*/ 1270 h 10000"/>
                                <a:gd name="connsiteX827" fmla="*/ 6107 w 10000"/>
                                <a:gd name="connsiteY827" fmla="*/ 1346 h 10000"/>
                                <a:gd name="connsiteX828" fmla="*/ 6107 w 10000"/>
                                <a:gd name="connsiteY828" fmla="*/ 1346 h 10000"/>
                                <a:gd name="connsiteX829" fmla="*/ 6021 w 10000"/>
                                <a:gd name="connsiteY829" fmla="*/ 5677 h 10000"/>
                                <a:gd name="connsiteX830" fmla="*/ 5982 w 10000"/>
                                <a:gd name="connsiteY830" fmla="*/ 9997 h 10000"/>
                                <a:gd name="connsiteX831" fmla="*/ 5982 w 10000"/>
                                <a:gd name="connsiteY831" fmla="*/ 9997 h 10000"/>
                                <a:gd name="connsiteX832" fmla="*/ 5982 w 10000"/>
                                <a:gd name="connsiteY832" fmla="*/ 10000 h 10000"/>
                                <a:gd name="connsiteX833" fmla="*/ 6572 w 10000"/>
                                <a:gd name="connsiteY833" fmla="*/ 10000 h 10000"/>
                                <a:gd name="connsiteX834" fmla="*/ 6572 w 10000"/>
                                <a:gd name="connsiteY834" fmla="*/ 10000 h 10000"/>
                                <a:gd name="connsiteX835" fmla="*/ 6572 w 10000"/>
                                <a:gd name="connsiteY835" fmla="*/ 9997 h 10000"/>
                                <a:gd name="connsiteX836" fmla="*/ 6572 w 10000"/>
                                <a:gd name="connsiteY836" fmla="*/ 9997 h 10000"/>
                                <a:gd name="connsiteX837" fmla="*/ 6572 w 10000"/>
                                <a:gd name="connsiteY837" fmla="*/ 8632 h 10000"/>
                                <a:gd name="connsiteX838" fmla="*/ 6610 w 10000"/>
                                <a:gd name="connsiteY838" fmla="*/ 5662 h 10000"/>
                                <a:gd name="connsiteX839" fmla="*/ 6649 w 10000"/>
                                <a:gd name="connsiteY839" fmla="*/ 1331 h 10000"/>
                                <a:gd name="connsiteX840" fmla="*/ 6649 w 10000"/>
                                <a:gd name="connsiteY840" fmla="*/ 1331 h 10000"/>
                                <a:gd name="connsiteX841" fmla="*/ 6694 w 10000"/>
                                <a:gd name="connsiteY841" fmla="*/ 1195 h 10000"/>
                                <a:gd name="connsiteX842" fmla="*/ 6694 w 10000"/>
                                <a:gd name="connsiteY842" fmla="*/ 1064 h 10000"/>
                                <a:gd name="connsiteX843" fmla="*/ 6694 w 10000"/>
                                <a:gd name="connsiteY843" fmla="*/ 1064 h 10000"/>
                                <a:gd name="connsiteX844" fmla="*/ 6649 w 10000"/>
                                <a:gd name="connsiteY844" fmla="*/ 1000 h 10000"/>
                                <a:gd name="connsiteX845" fmla="*/ 6694 w 10000"/>
                                <a:gd name="connsiteY845" fmla="*/ 936 h 10000"/>
                                <a:gd name="connsiteX846" fmla="*/ 6694 w 10000"/>
                                <a:gd name="connsiteY846" fmla="*/ 936 h 10000"/>
                                <a:gd name="connsiteX847" fmla="*/ 6694 w 10000"/>
                                <a:gd name="connsiteY847" fmla="*/ 917 h 10000"/>
                                <a:gd name="connsiteX848" fmla="*/ 6694 w 10000"/>
                                <a:gd name="connsiteY848" fmla="*/ 917 h 10000"/>
                                <a:gd name="connsiteX849" fmla="*/ 6733 w 10000"/>
                                <a:gd name="connsiteY849" fmla="*/ 876 h 10000"/>
                                <a:gd name="connsiteX850" fmla="*/ 6781 w 10000"/>
                                <a:gd name="connsiteY850" fmla="*/ 834 h 10000"/>
                                <a:gd name="connsiteX851" fmla="*/ 6903 w 10000"/>
                                <a:gd name="connsiteY851" fmla="*/ 748 h 10000"/>
                                <a:gd name="connsiteX852" fmla="*/ 6903 w 10000"/>
                                <a:gd name="connsiteY852" fmla="*/ 748 h 10000"/>
                                <a:gd name="connsiteX853" fmla="*/ 6990 w 10000"/>
                                <a:gd name="connsiteY853" fmla="*/ 718 h 10000"/>
                                <a:gd name="connsiteX854" fmla="*/ 7076 w 10000"/>
                                <a:gd name="connsiteY854" fmla="*/ 688 h 10000"/>
                                <a:gd name="connsiteX855" fmla="*/ 7284 w 10000"/>
                                <a:gd name="connsiteY855" fmla="*/ 628 h 10000"/>
                                <a:gd name="connsiteX856" fmla="*/ 7284 w 10000"/>
                                <a:gd name="connsiteY856" fmla="*/ 628 h 10000"/>
                                <a:gd name="connsiteX857" fmla="*/ 7446 w 10000"/>
                                <a:gd name="connsiteY857" fmla="*/ 583 h 10000"/>
                                <a:gd name="connsiteX858" fmla="*/ 7616 w 10000"/>
                                <a:gd name="connsiteY858" fmla="*/ 542 h 10000"/>
                                <a:gd name="connsiteX859" fmla="*/ 7616 w 10000"/>
                                <a:gd name="connsiteY859" fmla="*/ 542 h 10000"/>
                                <a:gd name="connsiteX860" fmla="*/ 8035 w 10000"/>
                                <a:gd name="connsiteY860" fmla="*/ 459 h 10000"/>
                                <a:gd name="connsiteX861" fmla="*/ 8035 w 10000"/>
                                <a:gd name="connsiteY861" fmla="*/ 459 h 10000"/>
                                <a:gd name="connsiteX862" fmla="*/ 8243 w 10000"/>
                                <a:gd name="connsiteY862" fmla="*/ 417 h 10000"/>
                                <a:gd name="connsiteX863" fmla="*/ 8368 w 10000"/>
                                <a:gd name="connsiteY863" fmla="*/ 398 h 10000"/>
                                <a:gd name="connsiteX864" fmla="*/ 8491 w 10000"/>
                                <a:gd name="connsiteY864" fmla="*/ 380 h 10000"/>
                                <a:gd name="connsiteX865" fmla="*/ 8491 w 10000"/>
                                <a:gd name="connsiteY865" fmla="*/ 380 h 10000"/>
                                <a:gd name="connsiteX866" fmla="*/ 8491 w 10000"/>
                                <a:gd name="connsiteY866" fmla="*/ 387 h 10000"/>
                                <a:gd name="connsiteX867" fmla="*/ 8577 w 10000"/>
                                <a:gd name="connsiteY867" fmla="*/ 395 h 10000"/>
                                <a:gd name="connsiteX868" fmla="*/ 8661 w 10000"/>
                                <a:gd name="connsiteY868" fmla="*/ 398 h 10000"/>
                                <a:gd name="connsiteX869" fmla="*/ 8784 w 10000"/>
                                <a:gd name="connsiteY869" fmla="*/ 398 h 10000"/>
                                <a:gd name="connsiteX870" fmla="*/ 8784 w 10000"/>
                                <a:gd name="connsiteY870" fmla="*/ 398 h 10000"/>
                                <a:gd name="connsiteX871" fmla="*/ 8832 w 10000"/>
                                <a:gd name="connsiteY871" fmla="*/ 391 h 10000"/>
                                <a:gd name="connsiteX872" fmla="*/ 8870 w 10000"/>
                                <a:gd name="connsiteY872" fmla="*/ 387 h 10000"/>
                                <a:gd name="connsiteX873" fmla="*/ 8870 w 10000"/>
                                <a:gd name="connsiteY873" fmla="*/ 387 h 10000"/>
                                <a:gd name="connsiteX874" fmla="*/ 8955 w 10000"/>
                                <a:gd name="connsiteY874" fmla="*/ 391 h 10000"/>
                                <a:gd name="connsiteX875" fmla="*/ 9079 w 10000"/>
                                <a:gd name="connsiteY875" fmla="*/ 395 h 10000"/>
                                <a:gd name="connsiteX876" fmla="*/ 9118 w 10000"/>
                                <a:gd name="connsiteY876" fmla="*/ 395 h 10000"/>
                                <a:gd name="connsiteX877" fmla="*/ 9203 w 10000"/>
                                <a:gd name="connsiteY877" fmla="*/ 391 h 10000"/>
                                <a:gd name="connsiteX878" fmla="*/ 9203 w 10000"/>
                                <a:gd name="connsiteY878" fmla="*/ 387 h 10000"/>
                                <a:gd name="connsiteX879" fmla="*/ 9203 w 10000"/>
                                <a:gd name="connsiteY879" fmla="*/ 380 h 10000"/>
                                <a:gd name="connsiteX880" fmla="*/ 9203 w 10000"/>
                                <a:gd name="connsiteY880" fmla="*/ 380 h 10000"/>
                                <a:gd name="connsiteX881" fmla="*/ 9288 w 10000"/>
                                <a:gd name="connsiteY881" fmla="*/ 380 h 10000"/>
                                <a:gd name="connsiteX882" fmla="*/ 9412 w 10000"/>
                                <a:gd name="connsiteY882" fmla="*/ 383 h 10000"/>
                                <a:gd name="connsiteX883" fmla="*/ 9412 w 10000"/>
                                <a:gd name="connsiteY883" fmla="*/ 383 h 10000"/>
                                <a:gd name="connsiteX884" fmla="*/ 9458 w 10000"/>
                                <a:gd name="connsiteY884" fmla="*/ 380 h 10000"/>
                                <a:gd name="connsiteX885" fmla="*/ 9498 w 10000"/>
                                <a:gd name="connsiteY885" fmla="*/ 372 h 10000"/>
                                <a:gd name="connsiteX886" fmla="*/ 9458 w 10000"/>
                                <a:gd name="connsiteY886" fmla="*/ 357 h 10000"/>
                                <a:gd name="connsiteX887" fmla="*/ 9458 w 10000"/>
                                <a:gd name="connsiteY887" fmla="*/ 357 h 10000"/>
                                <a:gd name="connsiteX888" fmla="*/ 9620 w 10000"/>
                                <a:gd name="connsiteY888" fmla="*/ 361 h 10000"/>
                                <a:gd name="connsiteX889" fmla="*/ 9753 w 10000"/>
                                <a:gd name="connsiteY889" fmla="*/ 357 h 10000"/>
                                <a:gd name="connsiteX890" fmla="*/ 9753 w 10000"/>
                                <a:gd name="connsiteY890" fmla="*/ 357 h 10000"/>
                                <a:gd name="connsiteX891" fmla="*/ 9753 w 10000"/>
                                <a:gd name="connsiteY891" fmla="*/ 350 h 10000"/>
                                <a:gd name="connsiteX892" fmla="*/ 9706 w 10000"/>
                                <a:gd name="connsiteY892" fmla="*/ 342 h 10000"/>
                                <a:gd name="connsiteX893" fmla="*/ 9668 w 10000"/>
                                <a:gd name="connsiteY893" fmla="*/ 331 h 10000"/>
                                <a:gd name="connsiteX894" fmla="*/ 9668 w 10000"/>
                                <a:gd name="connsiteY894" fmla="*/ 331 h 10000"/>
                                <a:gd name="connsiteX895" fmla="*/ 9791 w 10000"/>
                                <a:gd name="connsiteY895" fmla="*/ 327 h 10000"/>
                                <a:gd name="connsiteX896" fmla="*/ 9876 w 10000"/>
                                <a:gd name="connsiteY896" fmla="*/ 327 h 10000"/>
                                <a:gd name="connsiteX897" fmla="*/ 9914 w 10000"/>
                                <a:gd name="connsiteY897" fmla="*/ 323 h 10000"/>
                                <a:gd name="connsiteX898" fmla="*/ 9914 w 10000"/>
                                <a:gd name="connsiteY898" fmla="*/ 323 h 10000"/>
                                <a:gd name="connsiteX899" fmla="*/ 9962 w 10000"/>
                                <a:gd name="connsiteY899" fmla="*/ 316 h 10000"/>
                                <a:gd name="connsiteX900" fmla="*/ 9914 w 10000"/>
                                <a:gd name="connsiteY900" fmla="*/ 308 h 10000"/>
                                <a:gd name="connsiteX901" fmla="*/ 9791 w 10000"/>
                                <a:gd name="connsiteY901" fmla="*/ 293 h 10000"/>
                                <a:gd name="connsiteX902" fmla="*/ 9791 w 10000"/>
                                <a:gd name="connsiteY902" fmla="*/ 293 h 10000"/>
                                <a:gd name="connsiteX903" fmla="*/ 9962 w 10000"/>
                                <a:gd name="connsiteY903" fmla="*/ 286 h 10000"/>
                                <a:gd name="connsiteX904" fmla="*/ 10000 w 10000"/>
                                <a:gd name="connsiteY904" fmla="*/ 278 h 10000"/>
                                <a:gd name="connsiteX905" fmla="*/ 10000 w 10000"/>
                                <a:gd name="connsiteY905" fmla="*/ 270 h 10000"/>
                                <a:gd name="connsiteX906" fmla="*/ 10000 w 10000"/>
                                <a:gd name="connsiteY906"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2887 w 10000"/>
                                <a:gd name="connsiteY804" fmla="*/ 579 h 10000"/>
                                <a:gd name="connsiteX805" fmla="*/ 3221 w 10000"/>
                                <a:gd name="connsiteY805" fmla="*/ 586 h 10000"/>
                                <a:gd name="connsiteX806" fmla="*/ 3221 w 10000"/>
                                <a:gd name="connsiteY806" fmla="*/ 586 h 10000"/>
                                <a:gd name="connsiteX807" fmla="*/ 3516 w 10000"/>
                                <a:gd name="connsiteY807" fmla="*/ 601 h 10000"/>
                                <a:gd name="connsiteX808" fmla="*/ 3809 w 10000"/>
                                <a:gd name="connsiteY808" fmla="*/ 620 h 10000"/>
                                <a:gd name="connsiteX809" fmla="*/ 3809 w 10000"/>
                                <a:gd name="connsiteY809" fmla="*/ 620 h 10000"/>
                                <a:gd name="connsiteX810" fmla="*/ 4017 w 10000"/>
                                <a:gd name="connsiteY810" fmla="*/ 639 h 10000"/>
                                <a:gd name="connsiteX811" fmla="*/ 4313 w 10000"/>
                                <a:gd name="connsiteY811" fmla="*/ 665 h 10000"/>
                                <a:gd name="connsiteX812" fmla="*/ 4313 w 10000"/>
                                <a:gd name="connsiteY812" fmla="*/ 665 h 10000"/>
                                <a:gd name="connsiteX813" fmla="*/ 4606 w 10000"/>
                                <a:gd name="connsiteY813" fmla="*/ 695 h 10000"/>
                                <a:gd name="connsiteX814" fmla="*/ 4852 w 10000"/>
                                <a:gd name="connsiteY814" fmla="*/ 726 h 10000"/>
                                <a:gd name="connsiteX815" fmla="*/ 5185 w 10000"/>
                                <a:gd name="connsiteY815" fmla="*/ 786 h 10000"/>
                                <a:gd name="connsiteX816" fmla="*/ 5185 w 10000"/>
                                <a:gd name="connsiteY816" fmla="*/ 786 h 10000"/>
                                <a:gd name="connsiteX817" fmla="*/ 5309 w 10000"/>
                                <a:gd name="connsiteY817" fmla="*/ 820 h 10000"/>
                                <a:gd name="connsiteX818" fmla="*/ 5443 w 10000"/>
                                <a:gd name="connsiteY818" fmla="*/ 857 h 10000"/>
                                <a:gd name="connsiteX819" fmla="*/ 5689 w 10000"/>
                                <a:gd name="connsiteY819" fmla="*/ 932 h 10000"/>
                                <a:gd name="connsiteX820" fmla="*/ 5689 w 10000"/>
                                <a:gd name="connsiteY820" fmla="*/ 932 h 10000"/>
                                <a:gd name="connsiteX821" fmla="*/ 5861 w 10000"/>
                                <a:gd name="connsiteY821" fmla="*/ 1000 h 10000"/>
                                <a:gd name="connsiteX822" fmla="*/ 5944 w 10000"/>
                                <a:gd name="connsiteY822" fmla="*/ 1060 h 10000"/>
                                <a:gd name="connsiteX823" fmla="*/ 6069 w 10000"/>
                                <a:gd name="connsiteY823" fmla="*/ 1173 h 10000"/>
                                <a:gd name="connsiteX824" fmla="*/ 6069 w 10000"/>
                                <a:gd name="connsiteY824" fmla="*/ 1173 h 10000"/>
                                <a:gd name="connsiteX825" fmla="*/ 6107 w 10000"/>
                                <a:gd name="connsiteY825" fmla="*/ 1270 h 10000"/>
                                <a:gd name="connsiteX826" fmla="*/ 6107 w 10000"/>
                                <a:gd name="connsiteY826" fmla="*/ 1346 h 10000"/>
                                <a:gd name="connsiteX827" fmla="*/ 6107 w 10000"/>
                                <a:gd name="connsiteY827" fmla="*/ 1346 h 10000"/>
                                <a:gd name="connsiteX828" fmla="*/ 6021 w 10000"/>
                                <a:gd name="connsiteY828" fmla="*/ 5677 h 10000"/>
                                <a:gd name="connsiteX829" fmla="*/ 5982 w 10000"/>
                                <a:gd name="connsiteY829" fmla="*/ 9997 h 10000"/>
                                <a:gd name="connsiteX830" fmla="*/ 5982 w 10000"/>
                                <a:gd name="connsiteY830" fmla="*/ 9997 h 10000"/>
                                <a:gd name="connsiteX831" fmla="*/ 5982 w 10000"/>
                                <a:gd name="connsiteY831" fmla="*/ 10000 h 10000"/>
                                <a:gd name="connsiteX832" fmla="*/ 6572 w 10000"/>
                                <a:gd name="connsiteY832" fmla="*/ 10000 h 10000"/>
                                <a:gd name="connsiteX833" fmla="*/ 6572 w 10000"/>
                                <a:gd name="connsiteY833" fmla="*/ 10000 h 10000"/>
                                <a:gd name="connsiteX834" fmla="*/ 6572 w 10000"/>
                                <a:gd name="connsiteY834" fmla="*/ 9997 h 10000"/>
                                <a:gd name="connsiteX835" fmla="*/ 6572 w 10000"/>
                                <a:gd name="connsiteY835" fmla="*/ 9997 h 10000"/>
                                <a:gd name="connsiteX836" fmla="*/ 6572 w 10000"/>
                                <a:gd name="connsiteY836" fmla="*/ 8632 h 10000"/>
                                <a:gd name="connsiteX837" fmla="*/ 6610 w 10000"/>
                                <a:gd name="connsiteY837" fmla="*/ 5662 h 10000"/>
                                <a:gd name="connsiteX838" fmla="*/ 6649 w 10000"/>
                                <a:gd name="connsiteY838" fmla="*/ 1331 h 10000"/>
                                <a:gd name="connsiteX839" fmla="*/ 6649 w 10000"/>
                                <a:gd name="connsiteY839" fmla="*/ 1331 h 10000"/>
                                <a:gd name="connsiteX840" fmla="*/ 6694 w 10000"/>
                                <a:gd name="connsiteY840" fmla="*/ 1195 h 10000"/>
                                <a:gd name="connsiteX841" fmla="*/ 6694 w 10000"/>
                                <a:gd name="connsiteY841" fmla="*/ 1064 h 10000"/>
                                <a:gd name="connsiteX842" fmla="*/ 6694 w 10000"/>
                                <a:gd name="connsiteY842" fmla="*/ 1064 h 10000"/>
                                <a:gd name="connsiteX843" fmla="*/ 6649 w 10000"/>
                                <a:gd name="connsiteY843" fmla="*/ 1000 h 10000"/>
                                <a:gd name="connsiteX844" fmla="*/ 6694 w 10000"/>
                                <a:gd name="connsiteY844" fmla="*/ 936 h 10000"/>
                                <a:gd name="connsiteX845" fmla="*/ 6694 w 10000"/>
                                <a:gd name="connsiteY845" fmla="*/ 936 h 10000"/>
                                <a:gd name="connsiteX846" fmla="*/ 6694 w 10000"/>
                                <a:gd name="connsiteY846" fmla="*/ 917 h 10000"/>
                                <a:gd name="connsiteX847" fmla="*/ 6694 w 10000"/>
                                <a:gd name="connsiteY847" fmla="*/ 917 h 10000"/>
                                <a:gd name="connsiteX848" fmla="*/ 6733 w 10000"/>
                                <a:gd name="connsiteY848" fmla="*/ 876 h 10000"/>
                                <a:gd name="connsiteX849" fmla="*/ 6781 w 10000"/>
                                <a:gd name="connsiteY849" fmla="*/ 834 h 10000"/>
                                <a:gd name="connsiteX850" fmla="*/ 6903 w 10000"/>
                                <a:gd name="connsiteY850" fmla="*/ 748 h 10000"/>
                                <a:gd name="connsiteX851" fmla="*/ 6903 w 10000"/>
                                <a:gd name="connsiteY851" fmla="*/ 748 h 10000"/>
                                <a:gd name="connsiteX852" fmla="*/ 6990 w 10000"/>
                                <a:gd name="connsiteY852" fmla="*/ 718 h 10000"/>
                                <a:gd name="connsiteX853" fmla="*/ 7076 w 10000"/>
                                <a:gd name="connsiteY853" fmla="*/ 688 h 10000"/>
                                <a:gd name="connsiteX854" fmla="*/ 7284 w 10000"/>
                                <a:gd name="connsiteY854" fmla="*/ 628 h 10000"/>
                                <a:gd name="connsiteX855" fmla="*/ 7284 w 10000"/>
                                <a:gd name="connsiteY855" fmla="*/ 628 h 10000"/>
                                <a:gd name="connsiteX856" fmla="*/ 7446 w 10000"/>
                                <a:gd name="connsiteY856" fmla="*/ 583 h 10000"/>
                                <a:gd name="connsiteX857" fmla="*/ 7616 w 10000"/>
                                <a:gd name="connsiteY857" fmla="*/ 542 h 10000"/>
                                <a:gd name="connsiteX858" fmla="*/ 7616 w 10000"/>
                                <a:gd name="connsiteY858" fmla="*/ 542 h 10000"/>
                                <a:gd name="connsiteX859" fmla="*/ 8035 w 10000"/>
                                <a:gd name="connsiteY859" fmla="*/ 459 h 10000"/>
                                <a:gd name="connsiteX860" fmla="*/ 8035 w 10000"/>
                                <a:gd name="connsiteY860" fmla="*/ 459 h 10000"/>
                                <a:gd name="connsiteX861" fmla="*/ 8243 w 10000"/>
                                <a:gd name="connsiteY861" fmla="*/ 417 h 10000"/>
                                <a:gd name="connsiteX862" fmla="*/ 8368 w 10000"/>
                                <a:gd name="connsiteY862" fmla="*/ 398 h 10000"/>
                                <a:gd name="connsiteX863" fmla="*/ 8491 w 10000"/>
                                <a:gd name="connsiteY863" fmla="*/ 380 h 10000"/>
                                <a:gd name="connsiteX864" fmla="*/ 8491 w 10000"/>
                                <a:gd name="connsiteY864" fmla="*/ 380 h 10000"/>
                                <a:gd name="connsiteX865" fmla="*/ 8491 w 10000"/>
                                <a:gd name="connsiteY865" fmla="*/ 387 h 10000"/>
                                <a:gd name="connsiteX866" fmla="*/ 8577 w 10000"/>
                                <a:gd name="connsiteY866" fmla="*/ 395 h 10000"/>
                                <a:gd name="connsiteX867" fmla="*/ 8661 w 10000"/>
                                <a:gd name="connsiteY867" fmla="*/ 398 h 10000"/>
                                <a:gd name="connsiteX868" fmla="*/ 8784 w 10000"/>
                                <a:gd name="connsiteY868" fmla="*/ 398 h 10000"/>
                                <a:gd name="connsiteX869" fmla="*/ 8784 w 10000"/>
                                <a:gd name="connsiteY869" fmla="*/ 398 h 10000"/>
                                <a:gd name="connsiteX870" fmla="*/ 8832 w 10000"/>
                                <a:gd name="connsiteY870" fmla="*/ 391 h 10000"/>
                                <a:gd name="connsiteX871" fmla="*/ 8870 w 10000"/>
                                <a:gd name="connsiteY871" fmla="*/ 387 h 10000"/>
                                <a:gd name="connsiteX872" fmla="*/ 8870 w 10000"/>
                                <a:gd name="connsiteY872" fmla="*/ 387 h 10000"/>
                                <a:gd name="connsiteX873" fmla="*/ 8955 w 10000"/>
                                <a:gd name="connsiteY873" fmla="*/ 391 h 10000"/>
                                <a:gd name="connsiteX874" fmla="*/ 9079 w 10000"/>
                                <a:gd name="connsiteY874" fmla="*/ 395 h 10000"/>
                                <a:gd name="connsiteX875" fmla="*/ 9118 w 10000"/>
                                <a:gd name="connsiteY875" fmla="*/ 395 h 10000"/>
                                <a:gd name="connsiteX876" fmla="*/ 9203 w 10000"/>
                                <a:gd name="connsiteY876" fmla="*/ 391 h 10000"/>
                                <a:gd name="connsiteX877" fmla="*/ 9203 w 10000"/>
                                <a:gd name="connsiteY877" fmla="*/ 387 h 10000"/>
                                <a:gd name="connsiteX878" fmla="*/ 9203 w 10000"/>
                                <a:gd name="connsiteY878" fmla="*/ 380 h 10000"/>
                                <a:gd name="connsiteX879" fmla="*/ 9203 w 10000"/>
                                <a:gd name="connsiteY879" fmla="*/ 380 h 10000"/>
                                <a:gd name="connsiteX880" fmla="*/ 9288 w 10000"/>
                                <a:gd name="connsiteY880" fmla="*/ 380 h 10000"/>
                                <a:gd name="connsiteX881" fmla="*/ 9412 w 10000"/>
                                <a:gd name="connsiteY881" fmla="*/ 383 h 10000"/>
                                <a:gd name="connsiteX882" fmla="*/ 9412 w 10000"/>
                                <a:gd name="connsiteY882" fmla="*/ 383 h 10000"/>
                                <a:gd name="connsiteX883" fmla="*/ 9458 w 10000"/>
                                <a:gd name="connsiteY883" fmla="*/ 380 h 10000"/>
                                <a:gd name="connsiteX884" fmla="*/ 9498 w 10000"/>
                                <a:gd name="connsiteY884" fmla="*/ 372 h 10000"/>
                                <a:gd name="connsiteX885" fmla="*/ 9458 w 10000"/>
                                <a:gd name="connsiteY885" fmla="*/ 357 h 10000"/>
                                <a:gd name="connsiteX886" fmla="*/ 9458 w 10000"/>
                                <a:gd name="connsiteY886" fmla="*/ 357 h 10000"/>
                                <a:gd name="connsiteX887" fmla="*/ 9620 w 10000"/>
                                <a:gd name="connsiteY887" fmla="*/ 361 h 10000"/>
                                <a:gd name="connsiteX888" fmla="*/ 9753 w 10000"/>
                                <a:gd name="connsiteY888" fmla="*/ 357 h 10000"/>
                                <a:gd name="connsiteX889" fmla="*/ 9753 w 10000"/>
                                <a:gd name="connsiteY889" fmla="*/ 357 h 10000"/>
                                <a:gd name="connsiteX890" fmla="*/ 9753 w 10000"/>
                                <a:gd name="connsiteY890" fmla="*/ 350 h 10000"/>
                                <a:gd name="connsiteX891" fmla="*/ 9706 w 10000"/>
                                <a:gd name="connsiteY891" fmla="*/ 342 h 10000"/>
                                <a:gd name="connsiteX892" fmla="*/ 9668 w 10000"/>
                                <a:gd name="connsiteY892" fmla="*/ 331 h 10000"/>
                                <a:gd name="connsiteX893" fmla="*/ 9668 w 10000"/>
                                <a:gd name="connsiteY893" fmla="*/ 331 h 10000"/>
                                <a:gd name="connsiteX894" fmla="*/ 9791 w 10000"/>
                                <a:gd name="connsiteY894" fmla="*/ 327 h 10000"/>
                                <a:gd name="connsiteX895" fmla="*/ 9876 w 10000"/>
                                <a:gd name="connsiteY895" fmla="*/ 327 h 10000"/>
                                <a:gd name="connsiteX896" fmla="*/ 9914 w 10000"/>
                                <a:gd name="connsiteY896" fmla="*/ 323 h 10000"/>
                                <a:gd name="connsiteX897" fmla="*/ 9914 w 10000"/>
                                <a:gd name="connsiteY897" fmla="*/ 323 h 10000"/>
                                <a:gd name="connsiteX898" fmla="*/ 9962 w 10000"/>
                                <a:gd name="connsiteY898" fmla="*/ 316 h 10000"/>
                                <a:gd name="connsiteX899" fmla="*/ 9914 w 10000"/>
                                <a:gd name="connsiteY899" fmla="*/ 308 h 10000"/>
                                <a:gd name="connsiteX900" fmla="*/ 9791 w 10000"/>
                                <a:gd name="connsiteY900" fmla="*/ 293 h 10000"/>
                                <a:gd name="connsiteX901" fmla="*/ 9791 w 10000"/>
                                <a:gd name="connsiteY901" fmla="*/ 293 h 10000"/>
                                <a:gd name="connsiteX902" fmla="*/ 9962 w 10000"/>
                                <a:gd name="connsiteY902" fmla="*/ 286 h 10000"/>
                                <a:gd name="connsiteX903" fmla="*/ 10000 w 10000"/>
                                <a:gd name="connsiteY903" fmla="*/ 278 h 10000"/>
                                <a:gd name="connsiteX904" fmla="*/ 10000 w 10000"/>
                                <a:gd name="connsiteY904" fmla="*/ 270 h 10000"/>
                                <a:gd name="connsiteX905" fmla="*/ 10000 w 10000"/>
                                <a:gd name="connsiteY905"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3221 w 10000"/>
                                <a:gd name="connsiteY804" fmla="*/ 586 h 10000"/>
                                <a:gd name="connsiteX805" fmla="*/ 3221 w 10000"/>
                                <a:gd name="connsiteY805" fmla="*/ 586 h 10000"/>
                                <a:gd name="connsiteX806" fmla="*/ 3516 w 10000"/>
                                <a:gd name="connsiteY806" fmla="*/ 601 h 10000"/>
                                <a:gd name="connsiteX807" fmla="*/ 3809 w 10000"/>
                                <a:gd name="connsiteY807" fmla="*/ 620 h 10000"/>
                                <a:gd name="connsiteX808" fmla="*/ 3809 w 10000"/>
                                <a:gd name="connsiteY808" fmla="*/ 620 h 10000"/>
                                <a:gd name="connsiteX809" fmla="*/ 4017 w 10000"/>
                                <a:gd name="connsiteY809" fmla="*/ 639 h 10000"/>
                                <a:gd name="connsiteX810" fmla="*/ 4313 w 10000"/>
                                <a:gd name="connsiteY810" fmla="*/ 665 h 10000"/>
                                <a:gd name="connsiteX811" fmla="*/ 4313 w 10000"/>
                                <a:gd name="connsiteY811" fmla="*/ 665 h 10000"/>
                                <a:gd name="connsiteX812" fmla="*/ 4606 w 10000"/>
                                <a:gd name="connsiteY812" fmla="*/ 695 h 10000"/>
                                <a:gd name="connsiteX813" fmla="*/ 4852 w 10000"/>
                                <a:gd name="connsiteY813" fmla="*/ 726 h 10000"/>
                                <a:gd name="connsiteX814" fmla="*/ 5185 w 10000"/>
                                <a:gd name="connsiteY814" fmla="*/ 786 h 10000"/>
                                <a:gd name="connsiteX815" fmla="*/ 5185 w 10000"/>
                                <a:gd name="connsiteY815" fmla="*/ 786 h 10000"/>
                                <a:gd name="connsiteX816" fmla="*/ 5309 w 10000"/>
                                <a:gd name="connsiteY816" fmla="*/ 820 h 10000"/>
                                <a:gd name="connsiteX817" fmla="*/ 5443 w 10000"/>
                                <a:gd name="connsiteY817" fmla="*/ 857 h 10000"/>
                                <a:gd name="connsiteX818" fmla="*/ 5689 w 10000"/>
                                <a:gd name="connsiteY818" fmla="*/ 932 h 10000"/>
                                <a:gd name="connsiteX819" fmla="*/ 5689 w 10000"/>
                                <a:gd name="connsiteY819" fmla="*/ 932 h 10000"/>
                                <a:gd name="connsiteX820" fmla="*/ 5861 w 10000"/>
                                <a:gd name="connsiteY820" fmla="*/ 1000 h 10000"/>
                                <a:gd name="connsiteX821" fmla="*/ 5944 w 10000"/>
                                <a:gd name="connsiteY821" fmla="*/ 1060 h 10000"/>
                                <a:gd name="connsiteX822" fmla="*/ 6069 w 10000"/>
                                <a:gd name="connsiteY822" fmla="*/ 1173 h 10000"/>
                                <a:gd name="connsiteX823" fmla="*/ 6069 w 10000"/>
                                <a:gd name="connsiteY823" fmla="*/ 1173 h 10000"/>
                                <a:gd name="connsiteX824" fmla="*/ 6107 w 10000"/>
                                <a:gd name="connsiteY824" fmla="*/ 1270 h 10000"/>
                                <a:gd name="connsiteX825" fmla="*/ 6107 w 10000"/>
                                <a:gd name="connsiteY825" fmla="*/ 1346 h 10000"/>
                                <a:gd name="connsiteX826" fmla="*/ 6107 w 10000"/>
                                <a:gd name="connsiteY826" fmla="*/ 1346 h 10000"/>
                                <a:gd name="connsiteX827" fmla="*/ 6021 w 10000"/>
                                <a:gd name="connsiteY827" fmla="*/ 5677 h 10000"/>
                                <a:gd name="connsiteX828" fmla="*/ 5982 w 10000"/>
                                <a:gd name="connsiteY828" fmla="*/ 9997 h 10000"/>
                                <a:gd name="connsiteX829" fmla="*/ 5982 w 10000"/>
                                <a:gd name="connsiteY829" fmla="*/ 9997 h 10000"/>
                                <a:gd name="connsiteX830" fmla="*/ 5982 w 10000"/>
                                <a:gd name="connsiteY830" fmla="*/ 10000 h 10000"/>
                                <a:gd name="connsiteX831" fmla="*/ 6572 w 10000"/>
                                <a:gd name="connsiteY831" fmla="*/ 10000 h 10000"/>
                                <a:gd name="connsiteX832" fmla="*/ 6572 w 10000"/>
                                <a:gd name="connsiteY832" fmla="*/ 10000 h 10000"/>
                                <a:gd name="connsiteX833" fmla="*/ 6572 w 10000"/>
                                <a:gd name="connsiteY833" fmla="*/ 9997 h 10000"/>
                                <a:gd name="connsiteX834" fmla="*/ 6572 w 10000"/>
                                <a:gd name="connsiteY834" fmla="*/ 9997 h 10000"/>
                                <a:gd name="connsiteX835" fmla="*/ 6572 w 10000"/>
                                <a:gd name="connsiteY835" fmla="*/ 8632 h 10000"/>
                                <a:gd name="connsiteX836" fmla="*/ 6610 w 10000"/>
                                <a:gd name="connsiteY836" fmla="*/ 5662 h 10000"/>
                                <a:gd name="connsiteX837" fmla="*/ 6649 w 10000"/>
                                <a:gd name="connsiteY837" fmla="*/ 1331 h 10000"/>
                                <a:gd name="connsiteX838" fmla="*/ 6649 w 10000"/>
                                <a:gd name="connsiteY838" fmla="*/ 1331 h 10000"/>
                                <a:gd name="connsiteX839" fmla="*/ 6694 w 10000"/>
                                <a:gd name="connsiteY839" fmla="*/ 1195 h 10000"/>
                                <a:gd name="connsiteX840" fmla="*/ 6694 w 10000"/>
                                <a:gd name="connsiteY840" fmla="*/ 1064 h 10000"/>
                                <a:gd name="connsiteX841" fmla="*/ 6694 w 10000"/>
                                <a:gd name="connsiteY841" fmla="*/ 1064 h 10000"/>
                                <a:gd name="connsiteX842" fmla="*/ 6649 w 10000"/>
                                <a:gd name="connsiteY842" fmla="*/ 1000 h 10000"/>
                                <a:gd name="connsiteX843" fmla="*/ 6694 w 10000"/>
                                <a:gd name="connsiteY843" fmla="*/ 936 h 10000"/>
                                <a:gd name="connsiteX844" fmla="*/ 6694 w 10000"/>
                                <a:gd name="connsiteY844" fmla="*/ 936 h 10000"/>
                                <a:gd name="connsiteX845" fmla="*/ 6694 w 10000"/>
                                <a:gd name="connsiteY845" fmla="*/ 917 h 10000"/>
                                <a:gd name="connsiteX846" fmla="*/ 6694 w 10000"/>
                                <a:gd name="connsiteY846" fmla="*/ 917 h 10000"/>
                                <a:gd name="connsiteX847" fmla="*/ 6733 w 10000"/>
                                <a:gd name="connsiteY847" fmla="*/ 876 h 10000"/>
                                <a:gd name="connsiteX848" fmla="*/ 6781 w 10000"/>
                                <a:gd name="connsiteY848" fmla="*/ 834 h 10000"/>
                                <a:gd name="connsiteX849" fmla="*/ 6903 w 10000"/>
                                <a:gd name="connsiteY849" fmla="*/ 748 h 10000"/>
                                <a:gd name="connsiteX850" fmla="*/ 6903 w 10000"/>
                                <a:gd name="connsiteY850" fmla="*/ 748 h 10000"/>
                                <a:gd name="connsiteX851" fmla="*/ 6990 w 10000"/>
                                <a:gd name="connsiteY851" fmla="*/ 718 h 10000"/>
                                <a:gd name="connsiteX852" fmla="*/ 7076 w 10000"/>
                                <a:gd name="connsiteY852" fmla="*/ 688 h 10000"/>
                                <a:gd name="connsiteX853" fmla="*/ 7284 w 10000"/>
                                <a:gd name="connsiteY853" fmla="*/ 628 h 10000"/>
                                <a:gd name="connsiteX854" fmla="*/ 7284 w 10000"/>
                                <a:gd name="connsiteY854" fmla="*/ 628 h 10000"/>
                                <a:gd name="connsiteX855" fmla="*/ 7446 w 10000"/>
                                <a:gd name="connsiteY855" fmla="*/ 583 h 10000"/>
                                <a:gd name="connsiteX856" fmla="*/ 7616 w 10000"/>
                                <a:gd name="connsiteY856" fmla="*/ 542 h 10000"/>
                                <a:gd name="connsiteX857" fmla="*/ 7616 w 10000"/>
                                <a:gd name="connsiteY857" fmla="*/ 542 h 10000"/>
                                <a:gd name="connsiteX858" fmla="*/ 8035 w 10000"/>
                                <a:gd name="connsiteY858" fmla="*/ 459 h 10000"/>
                                <a:gd name="connsiteX859" fmla="*/ 8035 w 10000"/>
                                <a:gd name="connsiteY859" fmla="*/ 459 h 10000"/>
                                <a:gd name="connsiteX860" fmla="*/ 8243 w 10000"/>
                                <a:gd name="connsiteY860" fmla="*/ 417 h 10000"/>
                                <a:gd name="connsiteX861" fmla="*/ 8368 w 10000"/>
                                <a:gd name="connsiteY861" fmla="*/ 398 h 10000"/>
                                <a:gd name="connsiteX862" fmla="*/ 8491 w 10000"/>
                                <a:gd name="connsiteY862" fmla="*/ 380 h 10000"/>
                                <a:gd name="connsiteX863" fmla="*/ 8491 w 10000"/>
                                <a:gd name="connsiteY863" fmla="*/ 380 h 10000"/>
                                <a:gd name="connsiteX864" fmla="*/ 8491 w 10000"/>
                                <a:gd name="connsiteY864" fmla="*/ 387 h 10000"/>
                                <a:gd name="connsiteX865" fmla="*/ 8577 w 10000"/>
                                <a:gd name="connsiteY865" fmla="*/ 395 h 10000"/>
                                <a:gd name="connsiteX866" fmla="*/ 8661 w 10000"/>
                                <a:gd name="connsiteY866" fmla="*/ 398 h 10000"/>
                                <a:gd name="connsiteX867" fmla="*/ 8784 w 10000"/>
                                <a:gd name="connsiteY867" fmla="*/ 398 h 10000"/>
                                <a:gd name="connsiteX868" fmla="*/ 8784 w 10000"/>
                                <a:gd name="connsiteY868" fmla="*/ 398 h 10000"/>
                                <a:gd name="connsiteX869" fmla="*/ 8832 w 10000"/>
                                <a:gd name="connsiteY869" fmla="*/ 391 h 10000"/>
                                <a:gd name="connsiteX870" fmla="*/ 8870 w 10000"/>
                                <a:gd name="connsiteY870" fmla="*/ 387 h 10000"/>
                                <a:gd name="connsiteX871" fmla="*/ 8870 w 10000"/>
                                <a:gd name="connsiteY871" fmla="*/ 387 h 10000"/>
                                <a:gd name="connsiteX872" fmla="*/ 8955 w 10000"/>
                                <a:gd name="connsiteY872" fmla="*/ 391 h 10000"/>
                                <a:gd name="connsiteX873" fmla="*/ 9079 w 10000"/>
                                <a:gd name="connsiteY873" fmla="*/ 395 h 10000"/>
                                <a:gd name="connsiteX874" fmla="*/ 9118 w 10000"/>
                                <a:gd name="connsiteY874" fmla="*/ 395 h 10000"/>
                                <a:gd name="connsiteX875" fmla="*/ 9203 w 10000"/>
                                <a:gd name="connsiteY875" fmla="*/ 391 h 10000"/>
                                <a:gd name="connsiteX876" fmla="*/ 9203 w 10000"/>
                                <a:gd name="connsiteY876" fmla="*/ 387 h 10000"/>
                                <a:gd name="connsiteX877" fmla="*/ 9203 w 10000"/>
                                <a:gd name="connsiteY877" fmla="*/ 380 h 10000"/>
                                <a:gd name="connsiteX878" fmla="*/ 9203 w 10000"/>
                                <a:gd name="connsiteY878" fmla="*/ 380 h 10000"/>
                                <a:gd name="connsiteX879" fmla="*/ 9288 w 10000"/>
                                <a:gd name="connsiteY879" fmla="*/ 380 h 10000"/>
                                <a:gd name="connsiteX880" fmla="*/ 9412 w 10000"/>
                                <a:gd name="connsiteY880" fmla="*/ 383 h 10000"/>
                                <a:gd name="connsiteX881" fmla="*/ 9412 w 10000"/>
                                <a:gd name="connsiteY881" fmla="*/ 383 h 10000"/>
                                <a:gd name="connsiteX882" fmla="*/ 9458 w 10000"/>
                                <a:gd name="connsiteY882" fmla="*/ 380 h 10000"/>
                                <a:gd name="connsiteX883" fmla="*/ 9498 w 10000"/>
                                <a:gd name="connsiteY883" fmla="*/ 372 h 10000"/>
                                <a:gd name="connsiteX884" fmla="*/ 9458 w 10000"/>
                                <a:gd name="connsiteY884" fmla="*/ 357 h 10000"/>
                                <a:gd name="connsiteX885" fmla="*/ 9458 w 10000"/>
                                <a:gd name="connsiteY885" fmla="*/ 357 h 10000"/>
                                <a:gd name="connsiteX886" fmla="*/ 9620 w 10000"/>
                                <a:gd name="connsiteY886" fmla="*/ 361 h 10000"/>
                                <a:gd name="connsiteX887" fmla="*/ 9753 w 10000"/>
                                <a:gd name="connsiteY887" fmla="*/ 357 h 10000"/>
                                <a:gd name="connsiteX888" fmla="*/ 9753 w 10000"/>
                                <a:gd name="connsiteY888" fmla="*/ 357 h 10000"/>
                                <a:gd name="connsiteX889" fmla="*/ 9753 w 10000"/>
                                <a:gd name="connsiteY889" fmla="*/ 350 h 10000"/>
                                <a:gd name="connsiteX890" fmla="*/ 9706 w 10000"/>
                                <a:gd name="connsiteY890" fmla="*/ 342 h 10000"/>
                                <a:gd name="connsiteX891" fmla="*/ 9668 w 10000"/>
                                <a:gd name="connsiteY891" fmla="*/ 331 h 10000"/>
                                <a:gd name="connsiteX892" fmla="*/ 9668 w 10000"/>
                                <a:gd name="connsiteY892" fmla="*/ 331 h 10000"/>
                                <a:gd name="connsiteX893" fmla="*/ 9791 w 10000"/>
                                <a:gd name="connsiteY893" fmla="*/ 327 h 10000"/>
                                <a:gd name="connsiteX894" fmla="*/ 9876 w 10000"/>
                                <a:gd name="connsiteY894" fmla="*/ 327 h 10000"/>
                                <a:gd name="connsiteX895" fmla="*/ 9914 w 10000"/>
                                <a:gd name="connsiteY895" fmla="*/ 323 h 10000"/>
                                <a:gd name="connsiteX896" fmla="*/ 9914 w 10000"/>
                                <a:gd name="connsiteY896" fmla="*/ 323 h 10000"/>
                                <a:gd name="connsiteX897" fmla="*/ 9962 w 10000"/>
                                <a:gd name="connsiteY897" fmla="*/ 316 h 10000"/>
                                <a:gd name="connsiteX898" fmla="*/ 9914 w 10000"/>
                                <a:gd name="connsiteY898" fmla="*/ 308 h 10000"/>
                                <a:gd name="connsiteX899" fmla="*/ 9791 w 10000"/>
                                <a:gd name="connsiteY899" fmla="*/ 293 h 10000"/>
                                <a:gd name="connsiteX900" fmla="*/ 9791 w 10000"/>
                                <a:gd name="connsiteY900" fmla="*/ 293 h 10000"/>
                                <a:gd name="connsiteX901" fmla="*/ 9962 w 10000"/>
                                <a:gd name="connsiteY901" fmla="*/ 286 h 10000"/>
                                <a:gd name="connsiteX902" fmla="*/ 10000 w 10000"/>
                                <a:gd name="connsiteY902" fmla="*/ 278 h 10000"/>
                                <a:gd name="connsiteX903" fmla="*/ 10000 w 10000"/>
                                <a:gd name="connsiteY903" fmla="*/ 270 h 10000"/>
                                <a:gd name="connsiteX904" fmla="*/ 10000 w 10000"/>
                                <a:gd name="connsiteY904"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3221 w 10000"/>
                                <a:gd name="connsiteY804" fmla="*/ 586 h 10000"/>
                                <a:gd name="connsiteX805" fmla="*/ 3516 w 10000"/>
                                <a:gd name="connsiteY805" fmla="*/ 601 h 10000"/>
                                <a:gd name="connsiteX806" fmla="*/ 3809 w 10000"/>
                                <a:gd name="connsiteY806" fmla="*/ 620 h 10000"/>
                                <a:gd name="connsiteX807" fmla="*/ 3809 w 10000"/>
                                <a:gd name="connsiteY807" fmla="*/ 620 h 10000"/>
                                <a:gd name="connsiteX808" fmla="*/ 4017 w 10000"/>
                                <a:gd name="connsiteY808" fmla="*/ 639 h 10000"/>
                                <a:gd name="connsiteX809" fmla="*/ 4313 w 10000"/>
                                <a:gd name="connsiteY809" fmla="*/ 665 h 10000"/>
                                <a:gd name="connsiteX810" fmla="*/ 4313 w 10000"/>
                                <a:gd name="connsiteY810" fmla="*/ 665 h 10000"/>
                                <a:gd name="connsiteX811" fmla="*/ 4606 w 10000"/>
                                <a:gd name="connsiteY811" fmla="*/ 695 h 10000"/>
                                <a:gd name="connsiteX812" fmla="*/ 4852 w 10000"/>
                                <a:gd name="connsiteY812" fmla="*/ 726 h 10000"/>
                                <a:gd name="connsiteX813" fmla="*/ 5185 w 10000"/>
                                <a:gd name="connsiteY813" fmla="*/ 786 h 10000"/>
                                <a:gd name="connsiteX814" fmla="*/ 5185 w 10000"/>
                                <a:gd name="connsiteY814" fmla="*/ 786 h 10000"/>
                                <a:gd name="connsiteX815" fmla="*/ 5309 w 10000"/>
                                <a:gd name="connsiteY815" fmla="*/ 820 h 10000"/>
                                <a:gd name="connsiteX816" fmla="*/ 5443 w 10000"/>
                                <a:gd name="connsiteY816" fmla="*/ 857 h 10000"/>
                                <a:gd name="connsiteX817" fmla="*/ 5689 w 10000"/>
                                <a:gd name="connsiteY817" fmla="*/ 932 h 10000"/>
                                <a:gd name="connsiteX818" fmla="*/ 5689 w 10000"/>
                                <a:gd name="connsiteY818" fmla="*/ 932 h 10000"/>
                                <a:gd name="connsiteX819" fmla="*/ 5861 w 10000"/>
                                <a:gd name="connsiteY819" fmla="*/ 1000 h 10000"/>
                                <a:gd name="connsiteX820" fmla="*/ 5944 w 10000"/>
                                <a:gd name="connsiteY820" fmla="*/ 1060 h 10000"/>
                                <a:gd name="connsiteX821" fmla="*/ 6069 w 10000"/>
                                <a:gd name="connsiteY821" fmla="*/ 1173 h 10000"/>
                                <a:gd name="connsiteX822" fmla="*/ 6069 w 10000"/>
                                <a:gd name="connsiteY822" fmla="*/ 1173 h 10000"/>
                                <a:gd name="connsiteX823" fmla="*/ 6107 w 10000"/>
                                <a:gd name="connsiteY823" fmla="*/ 1270 h 10000"/>
                                <a:gd name="connsiteX824" fmla="*/ 6107 w 10000"/>
                                <a:gd name="connsiteY824" fmla="*/ 1346 h 10000"/>
                                <a:gd name="connsiteX825" fmla="*/ 6107 w 10000"/>
                                <a:gd name="connsiteY825" fmla="*/ 1346 h 10000"/>
                                <a:gd name="connsiteX826" fmla="*/ 6021 w 10000"/>
                                <a:gd name="connsiteY826" fmla="*/ 5677 h 10000"/>
                                <a:gd name="connsiteX827" fmla="*/ 5982 w 10000"/>
                                <a:gd name="connsiteY827" fmla="*/ 9997 h 10000"/>
                                <a:gd name="connsiteX828" fmla="*/ 5982 w 10000"/>
                                <a:gd name="connsiteY828" fmla="*/ 9997 h 10000"/>
                                <a:gd name="connsiteX829" fmla="*/ 5982 w 10000"/>
                                <a:gd name="connsiteY829" fmla="*/ 10000 h 10000"/>
                                <a:gd name="connsiteX830" fmla="*/ 6572 w 10000"/>
                                <a:gd name="connsiteY830" fmla="*/ 10000 h 10000"/>
                                <a:gd name="connsiteX831" fmla="*/ 6572 w 10000"/>
                                <a:gd name="connsiteY831" fmla="*/ 10000 h 10000"/>
                                <a:gd name="connsiteX832" fmla="*/ 6572 w 10000"/>
                                <a:gd name="connsiteY832" fmla="*/ 9997 h 10000"/>
                                <a:gd name="connsiteX833" fmla="*/ 6572 w 10000"/>
                                <a:gd name="connsiteY833" fmla="*/ 9997 h 10000"/>
                                <a:gd name="connsiteX834" fmla="*/ 6572 w 10000"/>
                                <a:gd name="connsiteY834" fmla="*/ 8632 h 10000"/>
                                <a:gd name="connsiteX835" fmla="*/ 6610 w 10000"/>
                                <a:gd name="connsiteY835" fmla="*/ 5662 h 10000"/>
                                <a:gd name="connsiteX836" fmla="*/ 6649 w 10000"/>
                                <a:gd name="connsiteY836" fmla="*/ 1331 h 10000"/>
                                <a:gd name="connsiteX837" fmla="*/ 6649 w 10000"/>
                                <a:gd name="connsiteY837" fmla="*/ 1331 h 10000"/>
                                <a:gd name="connsiteX838" fmla="*/ 6694 w 10000"/>
                                <a:gd name="connsiteY838" fmla="*/ 1195 h 10000"/>
                                <a:gd name="connsiteX839" fmla="*/ 6694 w 10000"/>
                                <a:gd name="connsiteY839" fmla="*/ 1064 h 10000"/>
                                <a:gd name="connsiteX840" fmla="*/ 6694 w 10000"/>
                                <a:gd name="connsiteY840" fmla="*/ 1064 h 10000"/>
                                <a:gd name="connsiteX841" fmla="*/ 6649 w 10000"/>
                                <a:gd name="connsiteY841" fmla="*/ 1000 h 10000"/>
                                <a:gd name="connsiteX842" fmla="*/ 6694 w 10000"/>
                                <a:gd name="connsiteY842" fmla="*/ 936 h 10000"/>
                                <a:gd name="connsiteX843" fmla="*/ 6694 w 10000"/>
                                <a:gd name="connsiteY843" fmla="*/ 936 h 10000"/>
                                <a:gd name="connsiteX844" fmla="*/ 6694 w 10000"/>
                                <a:gd name="connsiteY844" fmla="*/ 917 h 10000"/>
                                <a:gd name="connsiteX845" fmla="*/ 6694 w 10000"/>
                                <a:gd name="connsiteY845" fmla="*/ 917 h 10000"/>
                                <a:gd name="connsiteX846" fmla="*/ 6733 w 10000"/>
                                <a:gd name="connsiteY846" fmla="*/ 876 h 10000"/>
                                <a:gd name="connsiteX847" fmla="*/ 6781 w 10000"/>
                                <a:gd name="connsiteY847" fmla="*/ 834 h 10000"/>
                                <a:gd name="connsiteX848" fmla="*/ 6903 w 10000"/>
                                <a:gd name="connsiteY848" fmla="*/ 748 h 10000"/>
                                <a:gd name="connsiteX849" fmla="*/ 6903 w 10000"/>
                                <a:gd name="connsiteY849" fmla="*/ 748 h 10000"/>
                                <a:gd name="connsiteX850" fmla="*/ 6990 w 10000"/>
                                <a:gd name="connsiteY850" fmla="*/ 718 h 10000"/>
                                <a:gd name="connsiteX851" fmla="*/ 7076 w 10000"/>
                                <a:gd name="connsiteY851" fmla="*/ 688 h 10000"/>
                                <a:gd name="connsiteX852" fmla="*/ 7284 w 10000"/>
                                <a:gd name="connsiteY852" fmla="*/ 628 h 10000"/>
                                <a:gd name="connsiteX853" fmla="*/ 7284 w 10000"/>
                                <a:gd name="connsiteY853" fmla="*/ 628 h 10000"/>
                                <a:gd name="connsiteX854" fmla="*/ 7446 w 10000"/>
                                <a:gd name="connsiteY854" fmla="*/ 583 h 10000"/>
                                <a:gd name="connsiteX855" fmla="*/ 7616 w 10000"/>
                                <a:gd name="connsiteY855" fmla="*/ 542 h 10000"/>
                                <a:gd name="connsiteX856" fmla="*/ 7616 w 10000"/>
                                <a:gd name="connsiteY856" fmla="*/ 542 h 10000"/>
                                <a:gd name="connsiteX857" fmla="*/ 8035 w 10000"/>
                                <a:gd name="connsiteY857" fmla="*/ 459 h 10000"/>
                                <a:gd name="connsiteX858" fmla="*/ 8035 w 10000"/>
                                <a:gd name="connsiteY858" fmla="*/ 459 h 10000"/>
                                <a:gd name="connsiteX859" fmla="*/ 8243 w 10000"/>
                                <a:gd name="connsiteY859" fmla="*/ 417 h 10000"/>
                                <a:gd name="connsiteX860" fmla="*/ 8368 w 10000"/>
                                <a:gd name="connsiteY860" fmla="*/ 398 h 10000"/>
                                <a:gd name="connsiteX861" fmla="*/ 8491 w 10000"/>
                                <a:gd name="connsiteY861" fmla="*/ 380 h 10000"/>
                                <a:gd name="connsiteX862" fmla="*/ 8491 w 10000"/>
                                <a:gd name="connsiteY862" fmla="*/ 380 h 10000"/>
                                <a:gd name="connsiteX863" fmla="*/ 8491 w 10000"/>
                                <a:gd name="connsiteY863" fmla="*/ 387 h 10000"/>
                                <a:gd name="connsiteX864" fmla="*/ 8577 w 10000"/>
                                <a:gd name="connsiteY864" fmla="*/ 395 h 10000"/>
                                <a:gd name="connsiteX865" fmla="*/ 8661 w 10000"/>
                                <a:gd name="connsiteY865" fmla="*/ 398 h 10000"/>
                                <a:gd name="connsiteX866" fmla="*/ 8784 w 10000"/>
                                <a:gd name="connsiteY866" fmla="*/ 398 h 10000"/>
                                <a:gd name="connsiteX867" fmla="*/ 8784 w 10000"/>
                                <a:gd name="connsiteY867" fmla="*/ 398 h 10000"/>
                                <a:gd name="connsiteX868" fmla="*/ 8832 w 10000"/>
                                <a:gd name="connsiteY868" fmla="*/ 391 h 10000"/>
                                <a:gd name="connsiteX869" fmla="*/ 8870 w 10000"/>
                                <a:gd name="connsiteY869" fmla="*/ 387 h 10000"/>
                                <a:gd name="connsiteX870" fmla="*/ 8870 w 10000"/>
                                <a:gd name="connsiteY870" fmla="*/ 387 h 10000"/>
                                <a:gd name="connsiteX871" fmla="*/ 8955 w 10000"/>
                                <a:gd name="connsiteY871" fmla="*/ 391 h 10000"/>
                                <a:gd name="connsiteX872" fmla="*/ 9079 w 10000"/>
                                <a:gd name="connsiteY872" fmla="*/ 395 h 10000"/>
                                <a:gd name="connsiteX873" fmla="*/ 9118 w 10000"/>
                                <a:gd name="connsiteY873" fmla="*/ 395 h 10000"/>
                                <a:gd name="connsiteX874" fmla="*/ 9203 w 10000"/>
                                <a:gd name="connsiteY874" fmla="*/ 391 h 10000"/>
                                <a:gd name="connsiteX875" fmla="*/ 9203 w 10000"/>
                                <a:gd name="connsiteY875" fmla="*/ 387 h 10000"/>
                                <a:gd name="connsiteX876" fmla="*/ 9203 w 10000"/>
                                <a:gd name="connsiteY876" fmla="*/ 380 h 10000"/>
                                <a:gd name="connsiteX877" fmla="*/ 9203 w 10000"/>
                                <a:gd name="connsiteY877" fmla="*/ 380 h 10000"/>
                                <a:gd name="connsiteX878" fmla="*/ 9288 w 10000"/>
                                <a:gd name="connsiteY878" fmla="*/ 380 h 10000"/>
                                <a:gd name="connsiteX879" fmla="*/ 9412 w 10000"/>
                                <a:gd name="connsiteY879" fmla="*/ 383 h 10000"/>
                                <a:gd name="connsiteX880" fmla="*/ 9412 w 10000"/>
                                <a:gd name="connsiteY880" fmla="*/ 383 h 10000"/>
                                <a:gd name="connsiteX881" fmla="*/ 9458 w 10000"/>
                                <a:gd name="connsiteY881" fmla="*/ 380 h 10000"/>
                                <a:gd name="connsiteX882" fmla="*/ 9498 w 10000"/>
                                <a:gd name="connsiteY882" fmla="*/ 372 h 10000"/>
                                <a:gd name="connsiteX883" fmla="*/ 9458 w 10000"/>
                                <a:gd name="connsiteY883" fmla="*/ 357 h 10000"/>
                                <a:gd name="connsiteX884" fmla="*/ 9458 w 10000"/>
                                <a:gd name="connsiteY884" fmla="*/ 357 h 10000"/>
                                <a:gd name="connsiteX885" fmla="*/ 9620 w 10000"/>
                                <a:gd name="connsiteY885" fmla="*/ 361 h 10000"/>
                                <a:gd name="connsiteX886" fmla="*/ 9753 w 10000"/>
                                <a:gd name="connsiteY886" fmla="*/ 357 h 10000"/>
                                <a:gd name="connsiteX887" fmla="*/ 9753 w 10000"/>
                                <a:gd name="connsiteY887" fmla="*/ 357 h 10000"/>
                                <a:gd name="connsiteX888" fmla="*/ 9753 w 10000"/>
                                <a:gd name="connsiteY888" fmla="*/ 350 h 10000"/>
                                <a:gd name="connsiteX889" fmla="*/ 9706 w 10000"/>
                                <a:gd name="connsiteY889" fmla="*/ 342 h 10000"/>
                                <a:gd name="connsiteX890" fmla="*/ 9668 w 10000"/>
                                <a:gd name="connsiteY890" fmla="*/ 331 h 10000"/>
                                <a:gd name="connsiteX891" fmla="*/ 9668 w 10000"/>
                                <a:gd name="connsiteY891" fmla="*/ 331 h 10000"/>
                                <a:gd name="connsiteX892" fmla="*/ 9791 w 10000"/>
                                <a:gd name="connsiteY892" fmla="*/ 327 h 10000"/>
                                <a:gd name="connsiteX893" fmla="*/ 9876 w 10000"/>
                                <a:gd name="connsiteY893" fmla="*/ 327 h 10000"/>
                                <a:gd name="connsiteX894" fmla="*/ 9914 w 10000"/>
                                <a:gd name="connsiteY894" fmla="*/ 323 h 10000"/>
                                <a:gd name="connsiteX895" fmla="*/ 9914 w 10000"/>
                                <a:gd name="connsiteY895" fmla="*/ 323 h 10000"/>
                                <a:gd name="connsiteX896" fmla="*/ 9962 w 10000"/>
                                <a:gd name="connsiteY896" fmla="*/ 316 h 10000"/>
                                <a:gd name="connsiteX897" fmla="*/ 9914 w 10000"/>
                                <a:gd name="connsiteY897" fmla="*/ 308 h 10000"/>
                                <a:gd name="connsiteX898" fmla="*/ 9791 w 10000"/>
                                <a:gd name="connsiteY898" fmla="*/ 293 h 10000"/>
                                <a:gd name="connsiteX899" fmla="*/ 9791 w 10000"/>
                                <a:gd name="connsiteY899" fmla="*/ 293 h 10000"/>
                                <a:gd name="connsiteX900" fmla="*/ 9962 w 10000"/>
                                <a:gd name="connsiteY900" fmla="*/ 286 h 10000"/>
                                <a:gd name="connsiteX901" fmla="*/ 10000 w 10000"/>
                                <a:gd name="connsiteY901" fmla="*/ 278 h 10000"/>
                                <a:gd name="connsiteX902" fmla="*/ 10000 w 10000"/>
                                <a:gd name="connsiteY902" fmla="*/ 270 h 10000"/>
                                <a:gd name="connsiteX903" fmla="*/ 10000 w 10000"/>
                                <a:gd name="connsiteY903"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3516 w 10000"/>
                                <a:gd name="connsiteY804" fmla="*/ 601 h 10000"/>
                                <a:gd name="connsiteX805" fmla="*/ 3809 w 10000"/>
                                <a:gd name="connsiteY805" fmla="*/ 620 h 10000"/>
                                <a:gd name="connsiteX806" fmla="*/ 3809 w 10000"/>
                                <a:gd name="connsiteY806" fmla="*/ 620 h 10000"/>
                                <a:gd name="connsiteX807" fmla="*/ 4017 w 10000"/>
                                <a:gd name="connsiteY807" fmla="*/ 639 h 10000"/>
                                <a:gd name="connsiteX808" fmla="*/ 4313 w 10000"/>
                                <a:gd name="connsiteY808" fmla="*/ 665 h 10000"/>
                                <a:gd name="connsiteX809" fmla="*/ 4313 w 10000"/>
                                <a:gd name="connsiteY809" fmla="*/ 665 h 10000"/>
                                <a:gd name="connsiteX810" fmla="*/ 4606 w 10000"/>
                                <a:gd name="connsiteY810" fmla="*/ 695 h 10000"/>
                                <a:gd name="connsiteX811" fmla="*/ 4852 w 10000"/>
                                <a:gd name="connsiteY811" fmla="*/ 726 h 10000"/>
                                <a:gd name="connsiteX812" fmla="*/ 5185 w 10000"/>
                                <a:gd name="connsiteY812" fmla="*/ 786 h 10000"/>
                                <a:gd name="connsiteX813" fmla="*/ 5185 w 10000"/>
                                <a:gd name="connsiteY813" fmla="*/ 786 h 10000"/>
                                <a:gd name="connsiteX814" fmla="*/ 5309 w 10000"/>
                                <a:gd name="connsiteY814" fmla="*/ 820 h 10000"/>
                                <a:gd name="connsiteX815" fmla="*/ 5443 w 10000"/>
                                <a:gd name="connsiteY815" fmla="*/ 857 h 10000"/>
                                <a:gd name="connsiteX816" fmla="*/ 5689 w 10000"/>
                                <a:gd name="connsiteY816" fmla="*/ 932 h 10000"/>
                                <a:gd name="connsiteX817" fmla="*/ 5689 w 10000"/>
                                <a:gd name="connsiteY817" fmla="*/ 932 h 10000"/>
                                <a:gd name="connsiteX818" fmla="*/ 5861 w 10000"/>
                                <a:gd name="connsiteY818" fmla="*/ 1000 h 10000"/>
                                <a:gd name="connsiteX819" fmla="*/ 5944 w 10000"/>
                                <a:gd name="connsiteY819" fmla="*/ 1060 h 10000"/>
                                <a:gd name="connsiteX820" fmla="*/ 6069 w 10000"/>
                                <a:gd name="connsiteY820" fmla="*/ 1173 h 10000"/>
                                <a:gd name="connsiteX821" fmla="*/ 6069 w 10000"/>
                                <a:gd name="connsiteY821" fmla="*/ 1173 h 10000"/>
                                <a:gd name="connsiteX822" fmla="*/ 6107 w 10000"/>
                                <a:gd name="connsiteY822" fmla="*/ 1270 h 10000"/>
                                <a:gd name="connsiteX823" fmla="*/ 6107 w 10000"/>
                                <a:gd name="connsiteY823" fmla="*/ 1346 h 10000"/>
                                <a:gd name="connsiteX824" fmla="*/ 6107 w 10000"/>
                                <a:gd name="connsiteY824" fmla="*/ 1346 h 10000"/>
                                <a:gd name="connsiteX825" fmla="*/ 6021 w 10000"/>
                                <a:gd name="connsiteY825" fmla="*/ 5677 h 10000"/>
                                <a:gd name="connsiteX826" fmla="*/ 5982 w 10000"/>
                                <a:gd name="connsiteY826" fmla="*/ 9997 h 10000"/>
                                <a:gd name="connsiteX827" fmla="*/ 5982 w 10000"/>
                                <a:gd name="connsiteY827" fmla="*/ 9997 h 10000"/>
                                <a:gd name="connsiteX828" fmla="*/ 5982 w 10000"/>
                                <a:gd name="connsiteY828" fmla="*/ 10000 h 10000"/>
                                <a:gd name="connsiteX829" fmla="*/ 6572 w 10000"/>
                                <a:gd name="connsiteY829" fmla="*/ 10000 h 10000"/>
                                <a:gd name="connsiteX830" fmla="*/ 6572 w 10000"/>
                                <a:gd name="connsiteY830" fmla="*/ 10000 h 10000"/>
                                <a:gd name="connsiteX831" fmla="*/ 6572 w 10000"/>
                                <a:gd name="connsiteY831" fmla="*/ 9997 h 10000"/>
                                <a:gd name="connsiteX832" fmla="*/ 6572 w 10000"/>
                                <a:gd name="connsiteY832" fmla="*/ 9997 h 10000"/>
                                <a:gd name="connsiteX833" fmla="*/ 6572 w 10000"/>
                                <a:gd name="connsiteY833" fmla="*/ 8632 h 10000"/>
                                <a:gd name="connsiteX834" fmla="*/ 6610 w 10000"/>
                                <a:gd name="connsiteY834" fmla="*/ 5662 h 10000"/>
                                <a:gd name="connsiteX835" fmla="*/ 6649 w 10000"/>
                                <a:gd name="connsiteY835" fmla="*/ 1331 h 10000"/>
                                <a:gd name="connsiteX836" fmla="*/ 6649 w 10000"/>
                                <a:gd name="connsiteY836" fmla="*/ 1331 h 10000"/>
                                <a:gd name="connsiteX837" fmla="*/ 6694 w 10000"/>
                                <a:gd name="connsiteY837" fmla="*/ 1195 h 10000"/>
                                <a:gd name="connsiteX838" fmla="*/ 6694 w 10000"/>
                                <a:gd name="connsiteY838" fmla="*/ 1064 h 10000"/>
                                <a:gd name="connsiteX839" fmla="*/ 6694 w 10000"/>
                                <a:gd name="connsiteY839" fmla="*/ 1064 h 10000"/>
                                <a:gd name="connsiteX840" fmla="*/ 6649 w 10000"/>
                                <a:gd name="connsiteY840" fmla="*/ 1000 h 10000"/>
                                <a:gd name="connsiteX841" fmla="*/ 6694 w 10000"/>
                                <a:gd name="connsiteY841" fmla="*/ 936 h 10000"/>
                                <a:gd name="connsiteX842" fmla="*/ 6694 w 10000"/>
                                <a:gd name="connsiteY842" fmla="*/ 936 h 10000"/>
                                <a:gd name="connsiteX843" fmla="*/ 6694 w 10000"/>
                                <a:gd name="connsiteY843" fmla="*/ 917 h 10000"/>
                                <a:gd name="connsiteX844" fmla="*/ 6694 w 10000"/>
                                <a:gd name="connsiteY844" fmla="*/ 917 h 10000"/>
                                <a:gd name="connsiteX845" fmla="*/ 6733 w 10000"/>
                                <a:gd name="connsiteY845" fmla="*/ 876 h 10000"/>
                                <a:gd name="connsiteX846" fmla="*/ 6781 w 10000"/>
                                <a:gd name="connsiteY846" fmla="*/ 834 h 10000"/>
                                <a:gd name="connsiteX847" fmla="*/ 6903 w 10000"/>
                                <a:gd name="connsiteY847" fmla="*/ 748 h 10000"/>
                                <a:gd name="connsiteX848" fmla="*/ 6903 w 10000"/>
                                <a:gd name="connsiteY848" fmla="*/ 748 h 10000"/>
                                <a:gd name="connsiteX849" fmla="*/ 6990 w 10000"/>
                                <a:gd name="connsiteY849" fmla="*/ 718 h 10000"/>
                                <a:gd name="connsiteX850" fmla="*/ 7076 w 10000"/>
                                <a:gd name="connsiteY850" fmla="*/ 688 h 10000"/>
                                <a:gd name="connsiteX851" fmla="*/ 7284 w 10000"/>
                                <a:gd name="connsiteY851" fmla="*/ 628 h 10000"/>
                                <a:gd name="connsiteX852" fmla="*/ 7284 w 10000"/>
                                <a:gd name="connsiteY852" fmla="*/ 628 h 10000"/>
                                <a:gd name="connsiteX853" fmla="*/ 7446 w 10000"/>
                                <a:gd name="connsiteY853" fmla="*/ 583 h 10000"/>
                                <a:gd name="connsiteX854" fmla="*/ 7616 w 10000"/>
                                <a:gd name="connsiteY854" fmla="*/ 542 h 10000"/>
                                <a:gd name="connsiteX855" fmla="*/ 7616 w 10000"/>
                                <a:gd name="connsiteY855" fmla="*/ 542 h 10000"/>
                                <a:gd name="connsiteX856" fmla="*/ 8035 w 10000"/>
                                <a:gd name="connsiteY856" fmla="*/ 459 h 10000"/>
                                <a:gd name="connsiteX857" fmla="*/ 8035 w 10000"/>
                                <a:gd name="connsiteY857" fmla="*/ 459 h 10000"/>
                                <a:gd name="connsiteX858" fmla="*/ 8243 w 10000"/>
                                <a:gd name="connsiteY858" fmla="*/ 417 h 10000"/>
                                <a:gd name="connsiteX859" fmla="*/ 8368 w 10000"/>
                                <a:gd name="connsiteY859" fmla="*/ 398 h 10000"/>
                                <a:gd name="connsiteX860" fmla="*/ 8491 w 10000"/>
                                <a:gd name="connsiteY860" fmla="*/ 380 h 10000"/>
                                <a:gd name="connsiteX861" fmla="*/ 8491 w 10000"/>
                                <a:gd name="connsiteY861" fmla="*/ 380 h 10000"/>
                                <a:gd name="connsiteX862" fmla="*/ 8491 w 10000"/>
                                <a:gd name="connsiteY862" fmla="*/ 387 h 10000"/>
                                <a:gd name="connsiteX863" fmla="*/ 8577 w 10000"/>
                                <a:gd name="connsiteY863" fmla="*/ 395 h 10000"/>
                                <a:gd name="connsiteX864" fmla="*/ 8661 w 10000"/>
                                <a:gd name="connsiteY864" fmla="*/ 398 h 10000"/>
                                <a:gd name="connsiteX865" fmla="*/ 8784 w 10000"/>
                                <a:gd name="connsiteY865" fmla="*/ 398 h 10000"/>
                                <a:gd name="connsiteX866" fmla="*/ 8784 w 10000"/>
                                <a:gd name="connsiteY866" fmla="*/ 398 h 10000"/>
                                <a:gd name="connsiteX867" fmla="*/ 8832 w 10000"/>
                                <a:gd name="connsiteY867" fmla="*/ 391 h 10000"/>
                                <a:gd name="connsiteX868" fmla="*/ 8870 w 10000"/>
                                <a:gd name="connsiteY868" fmla="*/ 387 h 10000"/>
                                <a:gd name="connsiteX869" fmla="*/ 8870 w 10000"/>
                                <a:gd name="connsiteY869" fmla="*/ 387 h 10000"/>
                                <a:gd name="connsiteX870" fmla="*/ 8955 w 10000"/>
                                <a:gd name="connsiteY870" fmla="*/ 391 h 10000"/>
                                <a:gd name="connsiteX871" fmla="*/ 9079 w 10000"/>
                                <a:gd name="connsiteY871" fmla="*/ 395 h 10000"/>
                                <a:gd name="connsiteX872" fmla="*/ 9118 w 10000"/>
                                <a:gd name="connsiteY872" fmla="*/ 395 h 10000"/>
                                <a:gd name="connsiteX873" fmla="*/ 9203 w 10000"/>
                                <a:gd name="connsiteY873" fmla="*/ 391 h 10000"/>
                                <a:gd name="connsiteX874" fmla="*/ 9203 w 10000"/>
                                <a:gd name="connsiteY874" fmla="*/ 387 h 10000"/>
                                <a:gd name="connsiteX875" fmla="*/ 9203 w 10000"/>
                                <a:gd name="connsiteY875" fmla="*/ 380 h 10000"/>
                                <a:gd name="connsiteX876" fmla="*/ 9203 w 10000"/>
                                <a:gd name="connsiteY876" fmla="*/ 380 h 10000"/>
                                <a:gd name="connsiteX877" fmla="*/ 9288 w 10000"/>
                                <a:gd name="connsiteY877" fmla="*/ 380 h 10000"/>
                                <a:gd name="connsiteX878" fmla="*/ 9412 w 10000"/>
                                <a:gd name="connsiteY878" fmla="*/ 383 h 10000"/>
                                <a:gd name="connsiteX879" fmla="*/ 9412 w 10000"/>
                                <a:gd name="connsiteY879" fmla="*/ 383 h 10000"/>
                                <a:gd name="connsiteX880" fmla="*/ 9458 w 10000"/>
                                <a:gd name="connsiteY880" fmla="*/ 380 h 10000"/>
                                <a:gd name="connsiteX881" fmla="*/ 9498 w 10000"/>
                                <a:gd name="connsiteY881" fmla="*/ 372 h 10000"/>
                                <a:gd name="connsiteX882" fmla="*/ 9458 w 10000"/>
                                <a:gd name="connsiteY882" fmla="*/ 357 h 10000"/>
                                <a:gd name="connsiteX883" fmla="*/ 9458 w 10000"/>
                                <a:gd name="connsiteY883" fmla="*/ 357 h 10000"/>
                                <a:gd name="connsiteX884" fmla="*/ 9620 w 10000"/>
                                <a:gd name="connsiteY884" fmla="*/ 361 h 10000"/>
                                <a:gd name="connsiteX885" fmla="*/ 9753 w 10000"/>
                                <a:gd name="connsiteY885" fmla="*/ 357 h 10000"/>
                                <a:gd name="connsiteX886" fmla="*/ 9753 w 10000"/>
                                <a:gd name="connsiteY886" fmla="*/ 357 h 10000"/>
                                <a:gd name="connsiteX887" fmla="*/ 9753 w 10000"/>
                                <a:gd name="connsiteY887" fmla="*/ 350 h 10000"/>
                                <a:gd name="connsiteX888" fmla="*/ 9706 w 10000"/>
                                <a:gd name="connsiteY888" fmla="*/ 342 h 10000"/>
                                <a:gd name="connsiteX889" fmla="*/ 9668 w 10000"/>
                                <a:gd name="connsiteY889" fmla="*/ 331 h 10000"/>
                                <a:gd name="connsiteX890" fmla="*/ 9668 w 10000"/>
                                <a:gd name="connsiteY890" fmla="*/ 331 h 10000"/>
                                <a:gd name="connsiteX891" fmla="*/ 9791 w 10000"/>
                                <a:gd name="connsiteY891" fmla="*/ 327 h 10000"/>
                                <a:gd name="connsiteX892" fmla="*/ 9876 w 10000"/>
                                <a:gd name="connsiteY892" fmla="*/ 327 h 10000"/>
                                <a:gd name="connsiteX893" fmla="*/ 9914 w 10000"/>
                                <a:gd name="connsiteY893" fmla="*/ 323 h 10000"/>
                                <a:gd name="connsiteX894" fmla="*/ 9914 w 10000"/>
                                <a:gd name="connsiteY894" fmla="*/ 323 h 10000"/>
                                <a:gd name="connsiteX895" fmla="*/ 9962 w 10000"/>
                                <a:gd name="connsiteY895" fmla="*/ 316 h 10000"/>
                                <a:gd name="connsiteX896" fmla="*/ 9914 w 10000"/>
                                <a:gd name="connsiteY896" fmla="*/ 308 h 10000"/>
                                <a:gd name="connsiteX897" fmla="*/ 9791 w 10000"/>
                                <a:gd name="connsiteY897" fmla="*/ 293 h 10000"/>
                                <a:gd name="connsiteX898" fmla="*/ 9791 w 10000"/>
                                <a:gd name="connsiteY898" fmla="*/ 293 h 10000"/>
                                <a:gd name="connsiteX899" fmla="*/ 9962 w 10000"/>
                                <a:gd name="connsiteY899" fmla="*/ 286 h 10000"/>
                                <a:gd name="connsiteX900" fmla="*/ 10000 w 10000"/>
                                <a:gd name="connsiteY900" fmla="*/ 278 h 10000"/>
                                <a:gd name="connsiteX901" fmla="*/ 10000 w 10000"/>
                                <a:gd name="connsiteY901" fmla="*/ 270 h 10000"/>
                                <a:gd name="connsiteX902" fmla="*/ 10000 w 10000"/>
                                <a:gd name="connsiteY902" fmla="*/ 270 h 10000"/>
                                <a:gd name="connsiteX0" fmla="*/ 10000 w 10000"/>
                                <a:gd name="connsiteY0" fmla="*/ 270 h 10000"/>
                                <a:gd name="connsiteX1" fmla="*/ 10000 w 10000"/>
                                <a:gd name="connsiteY1" fmla="*/ 270 h 10000"/>
                                <a:gd name="connsiteX2" fmla="*/ 9914 w 10000"/>
                                <a:gd name="connsiteY2" fmla="*/ 259 h 10000"/>
                                <a:gd name="connsiteX3" fmla="*/ 9830 w 10000"/>
                                <a:gd name="connsiteY3" fmla="*/ 252 h 10000"/>
                                <a:gd name="connsiteX4" fmla="*/ 9830 w 10000"/>
                                <a:gd name="connsiteY4" fmla="*/ 252 h 10000"/>
                                <a:gd name="connsiteX5" fmla="*/ 9914 w 10000"/>
                                <a:gd name="connsiteY5" fmla="*/ 241 h 10000"/>
                                <a:gd name="connsiteX6" fmla="*/ 9914 w 10000"/>
                                <a:gd name="connsiteY6" fmla="*/ 229 h 10000"/>
                                <a:gd name="connsiteX7" fmla="*/ 9876 w 10000"/>
                                <a:gd name="connsiteY7" fmla="*/ 218 h 10000"/>
                                <a:gd name="connsiteX8" fmla="*/ 9791 w 10000"/>
                                <a:gd name="connsiteY8" fmla="*/ 211 h 10000"/>
                                <a:gd name="connsiteX9" fmla="*/ 9791 w 10000"/>
                                <a:gd name="connsiteY9" fmla="*/ 211 h 10000"/>
                                <a:gd name="connsiteX10" fmla="*/ 9753 w 10000"/>
                                <a:gd name="connsiteY10" fmla="*/ 214 h 10000"/>
                                <a:gd name="connsiteX11" fmla="*/ 9753 w 10000"/>
                                <a:gd name="connsiteY11" fmla="*/ 214 h 10000"/>
                                <a:gd name="connsiteX12" fmla="*/ 9753 w 10000"/>
                                <a:gd name="connsiteY12" fmla="*/ 195 h 10000"/>
                                <a:gd name="connsiteX13" fmla="*/ 9706 w 10000"/>
                                <a:gd name="connsiteY13" fmla="*/ 184 h 10000"/>
                                <a:gd name="connsiteX14" fmla="*/ 9668 w 10000"/>
                                <a:gd name="connsiteY14" fmla="*/ 181 h 10000"/>
                                <a:gd name="connsiteX15" fmla="*/ 9668 w 10000"/>
                                <a:gd name="connsiteY15" fmla="*/ 181 h 10000"/>
                                <a:gd name="connsiteX16" fmla="*/ 9545 w 10000"/>
                                <a:gd name="connsiteY16" fmla="*/ 181 h 10000"/>
                                <a:gd name="connsiteX17" fmla="*/ 9458 w 10000"/>
                                <a:gd name="connsiteY17" fmla="*/ 184 h 10000"/>
                                <a:gd name="connsiteX18" fmla="*/ 9458 w 10000"/>
                                <a:gd name="connsiteY18" fmla="*/ 184 h 10000"/>
                                <a:gd name="connsiteX19" fmla="*/ 9458 w 10000"/>
                                <a:gd name="connsiteY19" fmla="*/ 169 h 10000"/>
                                <a:gd name="connsiteX20" fmla="*/ 9458 w 10000"/>
                                <a:gd name="connsiteY20" fmla="*/ 169 h 10000"/>
                                <a:gd name="connsiteX21" fmla="*/ 9373 w 10000"/>
                                <a:gd name="connsiteY21" fmla="*/ 161 h 10000"/>
                                <a:gd name="connsiteX22" fmla="*/ 9288 w 10000"/>
                                <a:gd name="connsiteY22" fmla="*/ 161 h 10000"/>
                                <a:gd name="connsiteX23" fmla="*/ 9251 w 10000"/>
                                <a:gd name="connsiteY23" fmla="*/ 166 h 10000"/>
                                <a:gd name="connsiteX24" fmla="*/ 9251 w 10000"/>
                                <a:gd name="connsiteY24" fmla="*/ 166 h 10000"/>
                                <a:gd name="connsiteX25" fmla="*/ 9203 w 10000"/>
                                <a:gd name="connsiteY25" fmla="*/ 154 h 10000"/>
                                <a:gd name="connsiteX26" fmla="*/ 9203 w 10000"/>
                                <a:gd name="connsiteY26" fmla="*/ 154 h 10000"/>
                                <a:gd name="connsiteX27" fmla="*/ 9118 w 10000"/>
                                <a:gd name="connsiteY27" fmla="*/ 147 h 10000"/>
                                <a:gd name="connsiteX28" fmla="*/ 9118 w 10000"/>
                                <a:gd name="connsiteY28" fmla="*/ 147 h 10000"/>
                                <a:gd name="connsiteX29" fmla="*/ 9079 w 10000"/>
                                <a:gd name="connsiteY29" fmla="*/ 147 h 10000"/>
                                <a:gd name="connsiteX30" fmla="*/ 9040 w 10000"/>
                                <a:gd name="connsiteY30" fmla="*/ 150 h 10000"/>
                                <a:gd name="connsiteX31" fmla="*/ 8993 w 10000"/>
                                <a:gd name="connsiteY31" fmla="*/ 154 h 10000"/>
                                <a:gd name="connsiteX32" fmla="*/ 8993 w 10000"/>
                                <a:gd name="connsiteY32" fmla="*/ 154 h 10000"/>
                                <a:gd name="connsiteX33" fmla="*/ 8993 w 10000"/>
                                <a:gd name="connsiteY33" fmla="*/ 154 h 10000"/>
                                <a:gd name="connsiteX34" fmla="*/ 8955 w 10000"/>
                                <a:gd name="connsiteY34" fmla="*/ 147 h 10000"/>
                                <a:gd name="connsiteX35" fmla="*/ 8909 w 10000"/>
                                <a:gd name="connsiteY35" fmla="*/ 142 h 10000"/>
                                <a:gd name="connsiteX36" fmla="*/ 8832 w 10000"/>
                                <a:gd name="connsiteY36" fmla="*/ 142 h 10000"/>
                                <a:gd name="connsiteX37" fmla="*/ 8832 w 10000"/>
                                <a:gd name="connsiteY37" fmla="*/ 142 h 10000"/>
                                <a:gd name="connsiteX38" fmla="*/ 8784 w 10000"/>
                                <a:gd name="connsiteY38" fmla="*/ 142 h 10000"/>
                                <a:gd name="connsiteX39" fmla="*/ 8746 w 10000"/>
                                <a:gd name="connsiteY39" fmla="*/ 150 h 10000"/>
                                <a:gd name="connsiteX40" fmla="*/ 8746 w 10000"/>
                                <a:gd name="connsiteY40" fmla="*/ 154 h 10000"/>
                                <a:gd name="connsiteX41" fmla="*/ 8661 w 10000"/>
                                <a:gd name="connsiteY41" fmla="*/ 154 h 10000"/>
                                <a:gd name="connsiteX42" fmla="*/ 8661 w 10000"/>
                                <a:gd name="connsiteY42" fmla="*/ 154 h 10000"/>
                                <a:gd name="connsiteX43" fmla="*/ 8624 w 10000"/>
                                <a:gd name="connsiteY43" fmla="*/ 147 h 10000"/>
                                <a:gd name="connsiteX44" fmla="*/ 8537 w 10000"/>
                                <a:gd name="connsiteY44" fmla="*/ 139 h 10000"/>
                                <a:gd name="connsiteX45" fmla="*/ 8537 w 10000"/>
                                <a:gd name="connsiteY45" fmla="*/ 139 h 10000"/>
                                <a:gd name="connsiteX46" fmla="*/ 8491 w 10000"/>
                                <a:gd name="connsiteY46" fmla="*/ 139 h 10000"/>
                                <a:gd name="connsiteX47" fmla="*/ 8452 w 10000"/>
                                <a:gd name="connsiteY47" fmla="*/ 147 h 10000"/>
                                <a:gd name="connsiteX48" fmla="*/ 8414 w 10000"/>
                                <a:gd name="connsiteY48" fmla="*/ 158 h 10000"/>
                                <a:gd name="connsiteX49" fmla="*/ 8414 w 10000"/>
                                <a:gd name="connsiteY49" fmla="*/ 158 h 10000"/>
                                <a:gd name="connsiteX50" fmla="*/ 8330 w 10000"/>
                                <a:gd name="connsiteY50" fmla="*/ 154 h 10000"/>
                                <a:gd name="connsiteX51" fmla="*/ 8281 w 10000"/>
                                <a:gd name="connsiteY51" fmla="*/ 150 h 10000"/>
                                <a:gd name="connsiteX52" fmla="*/ 8281 w 10000"/>
                                <a:gd name="connsiteY52" fmla="*/ 150 h 10000"/>
                                <a:gd name="connsiteX53" fmla="*/ 8243 w 10000"/>
                                <a:gd name="connsiteY53" fmla="*/ 147 h 10000"/>
                                <a:gd name="connsiteX54" fmla="*/ 8206 w 10000"/>
                                <a:gd name="connsiteY54" fmla="*/ 142 h 10000"/>
                                <a:gd name="connsiteX55" fmla="*/ 8206 w 10000"/>
                                <a:gd name="connsiteY55" fmla="*/ 142 h 10000"/>
                                <a:gd name="connsiteX56" fmla="*/ 8120 w 10000"/>
                                <a:gd name="connsiteY56" fmla="*/ 147 h 10000"/>
                                <a:gd name="connsiteX57" fmla="*/ 8120 w 10000"/>
                                <a:gd name="connsiteY57" fmla="*/ 154 h 10000"/>
                                <a:gd name="connsiteX58" fmla="*/ 8120 w 10000"/>
                                <a:gd name="connsiteY58" fmla="*/ 173 h 10000"/>
                                <a:gd name="connsiteX59" fmla="*/ 8120 w 10000"/>
                                <a:gd name="connsiteY59" fmla="*/ 173 h 10000"/>
                                <a:gd name="connsiteX60" fmla="*/ 8073 w 10000"/>
                                <a:gd name="connsiteY60" fmla="*/ 169 h 10000"/>
                                <a:gd name="connsiteX61" fmla="*/ 8073 w 10000"/>
                                <a:gd name="connsiteY61" fmla="*/ 166 h 10000"/>
                                <a:gd name="connsiteX62" fmla="*/ 8073 w 10000"/>
                                <a:gd name="connsiteY62" fmla="*/ 166 h 10000"/>
                                <a:gd name="connsiteX63" fmla="*/ 8035 w 10000"/>
                                <a:gd name="connsiteY63" fmla="*/ 166 h 10000"/>
                                <a:gd name="connsiteX64" fmla="*/ 8035 w 10000"/>
                                <a:gd name="connsiteY64" fmla="*/ 161 h 10000"/>
                                <a:gd name="connsiteX65" fmla="*/ 8035 w 10000"/>
                                <a:gd name="connsiteY65" fmla="*/ 161 h 10000"/>
                                <a:gd name="connsiteX66" fmla="*/ 7949 w 10000"/>
                                <a:gd name="connsiteY66" fmla="*/ 161 h 10000"/>
                                <a:gd name="connsiteX67" fmla="*/ 7861 w 10000"/>
                                <a:gd name="connsiteY67" fmla="*/ 166 h 10000"/>
                                <a:gd name="connsiteX68" fmla="*/ 7825 w 10000"/>
                                <a:gd name="connsiteY68" fmla="*/ 173 h 10000"/>
                                <a:gd name="connsiteX69" fmla="*/ 7825 w 10000"/>
                                <a:gd name="connsiteY69" fmla="*/ 184 h 10000"/>
                                <a:gd name="connsiteX70" fmla="*/ 7825 w 10000"/>
                                <a:gd name="connsiteY70" fmla="*/ 184 h 10000"/>
                                <a:gd name="connsiteX71" fmla="*/ 7825 w 10000"/>
                                <a:gd name="connsiteY71" fmla="*/ 184 h 10000"/>
                                <a:gd name="connsiteX72" fmla="*/ 7861 w 10000"/>
                                <a:gd name="connsiteY72" fmla="*/ 188 h 10000"/>
                                <a:gd name="connsiteX73" fmla="*/ 7861 w 10000"/>
                                <a:gd name="connsiteY73" fmla="*/ 188 h 10000"/>
                                <a:gd name="connsiteX74" fmla="*/ 7825 w 10000"/>
                                <a:gd name="connsiteY74" fmla="*/ 192 h 10000"/>
                                <a:gd name="connsiteX75" fmla="*/ 7825 w 10000"/>
                                <a:gd name="connsiteY75" fmla="*/ 192 h 10000"/>
                                <a:gd name="connsiteX76" fmla="*/ 7779 w 10000"/>
                                <a:gd name="connsiteY76" fmla="*/ 188 h 10000"/>
                                <a:gd name="connsiteX77" fmla="*/ 7741 w 10000"/>
                                <a:gd name="connsiteY77" fmla="*/ 184 h 10000"/>
                                <a:gd name="connsiteX78" fmla="*/ 7741 w 10000"/>
                                <a:gd name="connsiteY78" fmla="*/ 184 h 10000"/>
                                <a:gd name="connsiteX79" fmla="*/ 7654 w 10000"/>
                                <a:gd name="connsiteY79" fmla="*/ 188 h 10000"/>
                                <a:gd name="connsiteX80" fmla="*/ 7616 w 10000"/>
                                <a:gd name="connsiteY80" fmla="*/ 195 h 10000"/>
                                <a:gd name="connsiteX81" fmla="*/ 7616 w 10000"/>
                                <a:gd name="connsiteY81" fmla="*/ 195 h 10000"/>
                                <a:gd name="connsiteX82" fmla="*/ 7654 w 10000"/>
                                <a:gd name="connsiteY82" fmla="*/ 206 h 10000"/>
                                <a:gd name="connsiteX83" fmla="*/ 7654 w 10000"/>
                                <a:gd name="connsiteY83" fmla="*/ 211 h 10000"/>
                                <a:gd name="connsiteX84" fmla="*/ 7654 w 10000"/>
                                <a:gd name="connsiteY84" fmla="*/ 218 h 10000"/>
                                <a:gd name="connsiteX85" fmla="*/ 7654 w 10000"/>
                                <a:gd name="connsiteY85" fmla="*/ 218 h 10000"/>
                                <a:gd name="connsiteX86" fmla="*/ 7616 w 10000"/>
                                <a:gd name="connsiteY86" fmla="*/ 218 h 10000"/>
                                <a:gd name="connsiteX87" fmla="*/ 7532 w 10000"/>
                                <a:gd name="connsiteY87" fmla="*/ 214 h 10000"/>
                                <a:gd name="connsiteX88" fmla="*/ 7532 w 10000"/>
                                <a:gd name="connsiteY88" fmla="*/ 214 h 10000"/>
                                <a:gd name="connsiteX89" fmla="*/ 7494 w 10000"/>
                                <a:gd name="connsiteY89" fmla="*/ 214 h 10000"/>
                                <a:gd name="connsiteX90" fmla="*/ 7408 w 10000"/>
                                <a:gd name="connsiteY90" fmla="*/ 222 h 10000"/>
                                <a:gd name="connsiteX91" fmla="*/ 7408 w 10000"/>
                                <a:gd name="connsiteY91" fmla="*/ 222 h 10000"/>
                                <a:gd name="connsiteX92" fmla="*/ 7446 w 10000"/>
                                <a:gd name="connsiteY92" fmla="*/ 233 h 10000"/>
                                <a:gd name="connsiteX93" fmla="*/ 7568 w 10000"/>
                                <a:gd name="connsiteY93" fmla="*/ 241 h 10000"/>
                                <a:gd name="connsiteX94" fmla="*/ 7568 w 10000"/>
                                <a:gd name="connsiteY94" fmla="*/ 241 h 10000"/>
                                <a:gd name="connsiteX95" fmla="*/ 7446 w 10000"/>
                                <a:gd name="connsiteY95" fmla="*/ 244 h 10000"/>
                                <a:gd name="connsiteX96" fmla="*/ 7360 w 10000"/>
                                <a:gd name="connsiteY96" fmla="*/ 248 h 10000"/>
                                <a:gd name="connsiteX97" fmla="*/ 7360 w 10000"/>
                                <a:gd name="connsiteY97" fmla="*/ 248 h 10000"/>
                                <a:gd name="connsiteX98" fmla="*/ 7360 w 10000"/>
                                <a:gd name="connsiteY98" fmla="*/ 256 h 10000"/>
                                <a:gd name="connsiteX99" fmla="*/ 7408 w 10000"/>
                                <a:gd name="connsiteY99" fmla="*/ 263 h 10000"/>
                                <a:gd name="connsiteX100" fmla="*/ 7446 w 10000"/>
                                <a:gd name="connsiteY100" fmla="*/ 267 h 10000"/>
                                <a:gd name="connsiteX101" fmla="*/ 7568 w 10000"/>
                                <a:gd name="connsiteY101" fmla="*/ 270 h 10000"/>
                                <a:gd name="connsiteX102" fmla="*/ 7568 w 10000"/>
                                <a:gd name="connsiteY102" fmla="*/ 270 h 10000"/>
                                <a:gd name="connsiteX103" fmla="*/ 7532 w 10000"/>
                                <a:gd name="connsiteY103" fmla="*/ 275 h 10000"/>
                                <a:gd name="connsiteX104" fmla="*/ 7494 w 10000"/>
                                <a:gd name="connsiteY104" fmla="*/ 275 h 10000"/>
                                <a:gd name="connsiteX105" fmla="*/ 7494 w 10000"/>
                                <a:gd name="connsiteY105" fmla="*/ 275 h 10000"/>
                                <a:gd name="connsiteX106" fmla="*/ 7408 w 10000"/>
                                <a:gd name="connsiteY106" fmla="*/ 282 h 10000"/>
                                <a:gd name="connsiteX107" fmla="*/ 7408 w 10000"/>
                                <a:gd name="connsiteY107" fmla="*/ 289 h 10000"/>
                                <a:gd name="connsiteX108" fmla="*/ 7446 w 10000"/>
                                <a:gd name="connsiteY108" fmla="*/ 297 h 10000"/>
                                <a:gd name="connsiteX109" fmla="*/ 7568 w 10000"/>
                                <a:gd name="connsiteY109" fmla="*/ 297 h 10000"/>
                                <a:gd name="connsiteX110" fmla="*/ 7568 w 10000"/>
                                <a:gd name="connsiteY110" fmla="*/ 297 h 10000"/>
                                <a:gd name="connsiteX111" fmla="*/ 7568 w 10000"/>
                                <a:gd name="connsiteY111" fmla="*/ 308 h 10000"/>
                                <a:gd name="connsiteX112" fmla="*/ 7568 w 10000"/>
                                <a:gd name="connsiteY112" fmla="*/ 312 h 10000"/>
                                <a:gd name="connsiteX113" fmla="*/ 7532 w 10000"/>
                                <a:gd name="connsiteY113" fmla="*/ 320 h 10000"/>
                                <a:gd name="connsiteX114" fmla="*/ 7532 w 10000"/>
                                <a:gd name="connsiteY114" fmla="*/ 331 h 10000"/>
                                <a:gd name="connsiteX115" fmla="*/ 7532 w 10000"/>
                                <a:gd name="connsiteY115" fmla="*/ 331 h 10000"/>
                                <a:gd name="connsiteX116" fmla="*/ 7568 w 10000"/>
                                <a:gd name="connsiteY116" fmla="*/ 334 h 10000"/>
                                <a:gd name="connsiteX117" fmla="*/ 7654 w 10000"/>
                                <a:gd name="connsiteY117" fmla="*/ 339 h 10000"/>
                                <a:gd name="connsiteX118" fmla="*/ 7741 w 10000"/>
                                <a:gd name="connsiteY118" fmla="*/ 342 h 10000"/>
                                <a:gd name="connsiteX119" fmla="*/ 7825 w 10000"/>
                                <a:gd name="connsiteY119" fmla="*/ 339 h 10000"/>
                                <a:gd name="connsiteX120" fmla="*/ 7825 w 10000"/>
                                <a:gd name="connsiteY120" fmla="*/ 339 h 10000"/>
                                <a:gd name="connsiteX121" fmla="*/ 7825 w 10000"/>
                                <a:gd name="connsiteY121" fmla="*/ 346 h 10000"/>
                                <a:gd name="connsiteX122" fmla="*/ 7779 w 10000"/>
                                <a:gd name="connsiteY122" fmla="*/ 353 h 10000"/>
                                <a:gd name="connsiteX123" fmla="*/ 7779 w 10000"/>
                                <a:gd name="connsiteY123" fmla="*/ 353 h 10000"/>
                                <a:gd name="connsiteX124" fmla="*/ 7825 w 10000"/>
                                <a:gd name="connsiteY124" fmla="*/ 357 h 10000"/>
                                <a:gd name="connsiteX125" fmla="*/ 7861 w 10000"/>
                                <a:gd name="connsiteY125" fmla="*/ 364 h 10000"/>
                                <a:gd name="connsiteX126" fmla="*/ 8035 w 10000"/>
                                <a:gd name="connsiteY126" fmla="*/ 369 h 10000"/>
                                <a:gd name="connsiteX127" fmla="*/ 8035 w 10000"/>
                                <a:gd name="connsiteY127" fmla="*/ 369 h 10000"/>
                                <a:gd name="connsiteX128" fmla="*/ 7741 w 10000"/>
                                <a:gd name="connsiteY128" fmla="*/ 428 h 10000"/>
                                <a:gd name="connsiteX129" fmla="*/ 7446 w 10000"/>
                                <a:gd name="connsiteY129" fmla="*/ 489 h 10000"/>
                                <a:gd name="connsiteX130" fmla="*/ 7446 w 10000"/>
                                <a:gd name="connsiteY130" fmla="*/ 489 h 10000"/>
                                <a:gd name="connsiteX131" fmla="*/ 7237 w 10000"/>
                                <a:gd name="connsiteY131" fmla="*/ 519 h 10000"/>
                                <a:gd name="connsiteX132" fmla="*/ 7237 w 10000"/>
                                <a:gd name="connsiteY132" fmla="*/ 519 h 10000"/>
                                <a:gd name="connsiteX133" fmla="*/ 6990 w 10000"/>
                                <a:gd name="connsiteY133" fmla="*/ 579 h 10000"/>
                                <a:gd name="connsiteX134" fmla="*/ 6733 w 10000"/>
                                <a:gd name="connsiteY134" fmla="*/ 639 h 10000"/>
                                <a:gd name="connsiteX135" fmla="*/ 6733 w 10000"/>
                                <a:gd name="connsiteY135" fmla="*/ 639 h 10000"/>
                                <a:gd name="connsiteX136" fmla="*/ 6694 w 10000"/>
                                <a:gd name="connsiteY136" fmla="*/ 650 h 10000"/>
                                <a:gd name="connsiteX137" fmla="*/ 6649 w 10000"/>
                                <a:gd name="connsiteY137" fmla="*/ 662 h 10000"/>
                                <a:gd name="connsiteX138" fmla="*/ 6649 w 10000"/>
                                <a:gd name="connsiteY138" fmla="*/ 662 h 10000"/>
                                <a:gd name="connsiteX139" fmla="*/ 6610 w 10000"/>
                                <a:gd name="connsiteY139" fmla="*/ 684 h 10000"/>
                                <a:gd name="connsiteX140" fmla="*/ 6524 w 10000"/>
                                <a:gd name="connsiteY140" fmla="*/ 711 h 10000"/>
                                <a:gd name="connsiteX141" fmla="*/ 6524 w 10000"/>
                                <a:gd name="connsiteY141" fmla="*/ 711 h 10000"/>
                                <a:gd name="connsiteX142" fmla="*/ 6484 w 10000"/>
                                <a:gd name="connsiteY142" fmla="*/ 737 h 10000"/>
                                <a:gd name="connsiteX143" fmla="*/ 6484 w 10000"/>
                                <a:gd name="connsiteY143" fmla="*/ 737 h 10000"/>
                                <a:gd name="connsiteX144" fmla="*/ 6362 w 10000"/>
                                <a:gd name="connsiteY144" fmla="*/ 782 h 10000"/>
                                <a:gd name="connsiteX145" fmla="*/ 6276 w 10000"/>
                                <a:gd name="connsiteY145" fmla="*/ 834 h 10000"/>
                                <a:gd name="connsiteX146" fmla="*/ 6276 w 10000"/>
                                <a:gd name="connsiteY146" fmla="*/ 834 h 10000"/>
                                <a:gd name="connsiteX147" fmla="*/ 6230 w 10000"/>
                                <a:gd name="connsiteY147" fmla="*/ 876 h 10000"/>
                                <a:gd name="connsiteX148" fmla="*/ 6230 w 10000"/>
                                <a:gd name="connsiteY148" fmla="*/ 876 h 10000"/>
                                <a:gd name="connsiteX149" fmla="*/ 6021 w 10000"/>
                                <a:gd name="connsiteY149" fmla="*/ 823 h 10000"/>
                                <a:gd name="connsiteX150" fmla="*/ 5861 w 10000"/>
                                <a:gd name="connsiteY150" fmla="*/ 767 h 10000"/>
                                <a:gd name="connsiteX151" fmla="*/ 5861 w 10000"/>
                                <a:gd name="connsiteY151" fmla="*/ 767 h 10000"/>
                                <a:gd name="connsiteX152" fmla="*/ 5689 w 10000"/>
                                <a:gd name="connsiteY152" fmla="*/ 711 h 10000"/>
                                <a:gd name="connsiteX153" fmla="*/ 5689 w 10000"/>
                                <a:gd name="connsiteY153" fmla="*/ 711 h 10000"/>
                                <a:gd name="connsiteX154" fmla="*/ 5603 w 10000"/>
                                <a:gd name="connsiteY154" fmla="*/ 673 h 10000"/>
                                <a:gd name="connsiteX155" fmla="*/ 5518 w 10000"/>
                                <a:gd name="connsiteY155" fmla="*/ 636 h 10000"/>
                                <a:gd name="connsiteX156" fmla="*/ 5518 w 10000"/>
                                <a:gd name="connsiteY156" fmla="*/ 636 h 10000"/>
                                <a:gd name="connsiteX157" fmla="*/ 5480 w 10000"/>
                                <a:gd name="connsiteY157" fmla="*/ 605 h 10000"/>
                                <a:gd name="connsiteX158" fmla="*/ 5480 w 10000"/>
                                <a:gd name="connsiteY158" fmla="*/ 605 h 10000"/>
                                <a:gd name="connsiteX159" fmla="*/ 5443 w 10000"/>
                                <a:gd name="connsiteY159" fmla="*/ 594 h 10000"/>
                                <a:gd name="connsiteX160" fmla="*/ 5443 w 10000"/>
                                <a:gd name="connsiteY160" fmla="*/ 594 h 10000"/>
                                <a:gd name="connsiteX161" fmla="*/ 5518 w 10000"/>
                                <a:gd name="connsiteY161" fmla="*/ 560 h 10000"/>
                                <a:gd name="connsiteX162" fmla="*/ 5518 w 10000"/>
                                <a:gd name="connsiteY162" fmla="*/ 560 h 10000"/>
                                <a:gd name="connsiteX163" fmla="*/ 5566 w 10000"/>
                                <a:gd name="connsiteY163" fmla="*/ 549 h 10000"/>
                                <a:gd name="connsiteX164" fmla="*/ 5689 w 10000"/>
                                <a:gd name="connsiteY164" fmla="*/ 530 h 10000"/>
                                <a:gd name="connsiteX165" fmla="*/ 5897 w 10000"/>
                                <a:gd name="connsiteY165" fmla="*/ 508 h 10000"/>
                                <a:gd name="connsiteX166" fmla="*/ 5897 w 10000"/>
                                <a:gd name="connsiteY166" fmla="*/ 508 h 10000"/>
                                <a:gd name="connsiteX167" fmla="*/ 6155 w 10000"/>
                                <a:gd name="connsiteY167" fmla="*/ 473 h 10000"/>
                                <a:gd name="connsiteX168" fmla="*/ 6439 w 10000"/>
                                <a:gd name="connsiteY168" fmla="*/ 440 h 10000"/>
                                <a:gd name="connsiteX169" fmla="*/ 6439 w 10000"/>
                                <a:gd name="connsiteY169" fmla="*/ 440 h 10000"/>
                                <a:gd name="connsiteX170" fmla="*/ 6439 w 10000"/>
                                <a:gd name="connsiteY170" fmla="*/ 444 h 10000"/>
                                <a:gd name="connsiteX171" fmla="*/ 6484 w 10000"/>
                                <a:gd name="connsiteY171" fmla="*/ 444 h 10000"/>
                                <a:gd name="connsiteX172" fmla="*/ 6484 w 10000"/>
                                <a:gd name="connsiteY172" fmla="*/ 444 h 10000"/>
                                <a:gd name="connsiteX173" fmla="*/ 6524 w 10000"/>
                                <a:gd name="connsiteY173" fmla="*/ 436 h 10000"/>
                                <a:gd name="connsiteX174" fmla="*/ 6524 w 10000"/>
                                <a:gd name="connsiteY174" fmla="*/ 436 h 10000"/>
                                <a:gd name="connsiteX175" fmla="*/ 6572 w 10000"/>
                                <a:gd name="connsiteY175" fmla="*/ 440 h 10000"/>
                                <a:gd name="connsiteX176" fmla="*/ 6649 w 10000"/>
                                <a:gd name="connsiteY176" fmla="*/ 444 h 10000"/>
                                <a:gd name="connsiteX177" fmla="*/ 6649 w 10000"/>
                                <a:gd name="connsiteY177" fmla="*/ 444 h 10000"/>
                                <a:gd name="connsiteX178" fmla="*/ 6694 w 10000"/>
                                <a:gd name="connsiteY178" fmla="*/ 436 h 10000"/>
                                <a:gd name="connsiteX179" fmla="*/ 6694 w 10000"/>
                                <a:gd name="connsiteY179" fmla="*/ 436 h 10000"/>
                                <a:gd name="connsiteX180" fmla="*/ 6733 w 10000"/>
                                <a:gd name="connsiteY180" fmla="*/ 440 h 10000"/>
                                <a:gd name="connsiteX181" fmla="*/ 6781 w 10000"/>
                                <a:gd name="connsiteY181" fmla="*/ 440 h 10000"/>
                                <a:gd name="connsiteX182" fmla="*/ 6781 w 10000"/>
                                <a:gd name="connsiteY182" fmla="*/ 440 h 10000"/>
                                <a:gd name="connsiteX183" fmla="*/ 6857 w 10000"/>
                                <a:gd name="connsiteY183" fmla="*/ 436 h 10000"/>
                                <a:gd name="connsiteX184" fmla="*/ 6857 w 10000"/>
                                <a:gd name="connsiteY184" fmla="*/ 433 h 10000"/>
                                <a:gd name="connsiteX185" fmla="*/ 6857 w 10000"/>
                                <a:gd name="connsiteY185" fmla="*/ 433 h 10000"/>
                                <a:gd name="connsiteX186" fmla="*/ 6903 w 10000"/>
                                <a:gd name="connsiteY186" fmla="*/ 433 h 10000"/>
                                <a:gd name="connsiteX187" fmla="*/ 6942 w 10000"/>
                                <a:gd name="connsiteY187" fmla="*/ 433 h 10000"/>
                                <a:gd name="connsiteX188" fmla="*/ 6942 w 10000"/>
                                <a:gd name="connsiteY188" fmla="*/ 433 h 10000"/>
                                <a:gd name="connsiteX189" fmla="*/ 6990 w 10000"/>
                                <a:gd name="connsiteY189" fmla="*/ 428 h 10000"/>
                                <a:gd name="connsiteX190" fmla="*/ 6990 w 10000"/>
                                <a:gd name="connsiteY190" fmla="*/ 421 h 10000"/>
                                <a:gd name="connsiteX191" fmla="*/ 6990 w 10000"/>
                                <a:gd name="connsiteY191" fmla="*/ 421 h 10000"/>
                                <a:gd name="connsiteX192" fmla="*/ 7027 w 10000"/>
                                <a:gd name="connsiteY192" fmla="*/ 421 h 10000"/>
                                <a:gd name="connsiteX193" fmla="*/ 7076 w 10000"/>
                                <a:gd name="connsiteY193" fmla="*/ 421 h 10000"/>
                                <a:gd name="connsiteX194" fmla="*/ 7076 w 10000"/>
                                <a:gd name="connsiteY194" fmla="*/ 421 h 10000"/>
                                <a:gd name="connsiteX195" fmla="*/ 7112 w 10000"/>
                                <a:gd name="connsiteY195" fmla="*/ 417 h 10000"/>
                                <a:gd name="connsiteX196" fmla="*/ 7112 w 10000"/>
                                <a:gd name="connsiteY196" fmla="*/ 409 h 10000"/>
                                <a:gd name="connsiteX197" fmla="*/ 7027 w 10000"/>
                                <a:gd name="connsiteY197" fmla="*/ 406 h 10000"/>
                                <a:gd name="connsiteX198" fmla="*/ 7027 w 10000"/>
                                <a:gd name="connsiteY198" fmla="*/ 406 h 10000"/>
                                <a:gd name="connsiteX199" fmla="*/ 7076 w 10000"/>
                                <a:gd name="connsiteY199" fmla="*/ 398 h 10000"/>
                                <a:gd name="connsiteX200" fmla="*/ 7112 w 10000"/>
                                <a:gd name="connsiteY200" fmla="*/ 395 h 10000"/>
                                <a:gd name="connsiteX201" fmla="*/ 7112 w 10000"/>
                                <a:gd name="connsiteY201" fmla="*/ 391 h 10000"/>
                                <a:gd name="connsiteX202" fmla="*/ 7112 w 10000"/>
                                <a:gd name="connsiteY202" fmla="*/ 383 h 10000"/>
                                <a:gd name="connsiteX203" fmla="*/ 7112 w 10000"/>
                                <a:gd name="connsiteY203" fmla="*/ 383 h 10000"/>
                                <a:gd name="connsiteX204" fmla="*/ 7076 w 10000"/>
                                <a:gd name="connsiteY204" fmla="*/ 383 h 10000"/>
                                <a:gd name="connsiteX205" fmla="*/ 6990 w 10000"/>
                                <a:gd name="connsiteY205" fmla="*/ 380 h 10000"/>
                                <a:gd name="connsiteX206" fmla="*/ 6990 w 10000"/>
                                <a:gd name="connsiteY206" fmla="*/ 380 h 10000"/>
                                <a:gd name="connsiteX207" fmla="*/ 7027 w 10000"/>
                                <a:gd name="connsiteY207" fmla="*/ 372 h 10000"/>
                                <a:gd name="connsiteX208" fmla="*/ 7027 w 10000"/>
                                <a:gd name="connsiteY208" fmla="*/ 369 h 10000"/>
                                <a:gd name="connsiteX209" fmla="*/ 7027 w 10000"/>
                                <a:gd name="connsiteY209" fmla="*/ 364 h 10000"/>
                                <a:gd name="connsiteX210" fmla="*/ 7027 w 10000"/>
                                <a:gd name="connsiteY210" fmla="*/ 364 h 10000"/>
                                <a:gd name="connsiteX211" fmla="*/ 6990 w 10000"/>
                                <a:gd name="connsiteY211" fmla="*/ 364 h 10000"/>
                                <a:gd name="connsiteX212" fmla="*/ 6942 w 10000"/>
                                <a:gd name="connsiteY212" fmla="*/ 364 h 10000"/>
                                <a:gd name="connsiteX213" fmla="*/ 6942 w 10000"/>
                                <a:gd name="connsiteY213" fmla="*/ 364 h 10000"/>
                                <a:gd name="connsiteX214" fmla="*/ 6942 w 10000"/>
                                <a:gd name="connsiteY214" fmla="*/ 361 h 10000"/>
                                <a:gd name="connsiteX215" fmla="*/ 6942 w 10000"/>
                                <a:gd name="connsiteY215" fmla="*/ 353 h 10000"/>
                                <a:gd name="connsiteX216" fmla="*/ 6942 w 10000"/>
                                <a:gd name="connsiteY216" fmla="*/ 353 h 10000"/>
                                <a:gd name="connsiteX217" fmla="*/ 6903 w 10000"/>
                                <a:gd name="connsiteY217" fmla="*/ 353 h 10000"/>
                                <a:gd name="connsiteX218" fmla="*/ 6903 w 10000"/>
                                <a:gd name="connsiteY218" fmla="*/ 350 h 10000"/>
                                <a:gd name="connsiteX219" fmla="*/ 6903 w 10000"/>
                                <a:gd name="connsiteY219" fmla="*/ 350 h 10000"/>
                                <a:gd name="connsiteX220" fmla="*/ 6781 w 10000"/>
                                <a:gd name="connsiteY220" fmla="*/ 350 h 10000"/>
                                <a:gd name="connsiteX221" fmla="*/ 6781 w 10000"/>
                                <a:gd name="connsiteY221" fmla="*/ 350 h 10000"/>
                                <a:gd name="connsiteX222" fmla="*/ 6733 w 10000"/>
                                <a:gd name="connsiteY222" fmla="*/ 342 h 10000"/>
                                <a:gd name="connsiteX223" fmla="*/ 6733 w 10000"/>
                                <a:gd name="connsiteY223" fmla="*/ 342 h 10000"/>
                                <a:gd name="connsiteX224" fmla="*/ 6694 w 10000"/>
                                <a:gd name="connsiteY224" fmla="*/ 342 h 10000"/>
                                <a:gd name="connsiteX225" fmla="*/ 6649 w 10000"/>
                                <a:gd name="connsiteY225" fmla="*/ 342 h 10000"/>
                                <a:gd name="connsiteX226" fmla="*/ 6572 w 10000"/>
                                <a:gd name="connsiteY226" fmla="*/ 350 h 10000"/>
                                <a:gd name="connsiteX227" fmla="*/ 6572 w 10000"/>
                                <a:gd name="connsiteY227" fmla="*/ 350 h 10000"/>
                                <a:gd name="connsiteX228" fmla="*/ 6524 w 10000"/>
                                <a:gd name="connsiteY228" fmla="*/ 342 h 10000"/>
                                <a:gd name="connsiteX229" fmla="*/ 6524 w 10000"/>
                                <a:gd name="connsiteY229" fmla="*/ 342 h 10000"/>
                                <a:gd name="connsiteX230" fmla="*/ 6484 w 10000"/>
                                <a:gd name="connsiteY230" fmla="*/ 342 h 10000"/>
                                <a:gd name="connsiteX231" fmla="*/ 6439 w 10000"/>
                                <a:gd name="connsiteY231" fmla="*/ 346 h 10000"/>
                                <a:gd name="connsiteX232" fmla="*/ 6401 w 10000"/>
                                <a:gd name="connsiteY232" fmla="*/ 353 h 10000"/>
                                <a:gd name="connsiteX233" fmla="*/ 6401 w 10000"/>
                                <a:gd name="connsiteY233" fmla="*/ 353 h 10000"/>
                                <a:gd name="connsiteX234" fmla="*/ 6362 w 10000"/>
                                <a:gd name="connsiteY234" fmla="*/ 353 h 10000"/>
                                <a:gd name="connsiteX235" fmla="*/ 6362 w 10000"/>
                                <a:gd name="connsiteY235" fmla="*/ 350 h 10000"/>
                                <a:gd name="connsiteX236" fmla="*/ 6362 w 10000"/>
                                <a:gd name="connsiteY236" fmla="*/ 350 h 10000"/>
                                <a:gd name="connsiteX237" fmla="*/ 6276 w 10000"/>
                                <a:gd name="connsiteY237" fmla="*/ 350 h 10000"/>
                                <a:gd name="connsiteX238" fmla="*/ 6230 w 10000"/>
                                <a:gd name="connsiteY238" fmla="*/ 350 h 10000"/>
                                <a:gd name="connsiteX239" fmla="*/ 6230 w 10000"/>
                                <a:gd name="connsiteY239" fmla="*/ 361 h 10000"/>
                                <a:gd name="connsiteX240" fmla="*/ 6230 w 10000"/>
                                <a:gd name="connsiteY240" fmla="*/ 361 h 10000"/>
                                <a:gd name="connsiteX241" fmla="*/ 6155 w 10000"/>
                                <a:gd name="connsiteY241" fmla="*/ 361 h 10000"/>
                                <a:gd name="connsiteX242" fmla="*/ 6155 w 10000"/>
                                <a:gd name="connsiteY242" fmla="*/ 361 h 10000"/>
                                <a:gd name="connsiteX243" fmla="*/ 6107 w 10000"/>
                                <a:gd name="connsiteY243" fmla="*/ 364 h 10000"/>
                                <a:gd name="connsiteX244" fmla="*/ 6069 w 10000"/>
                                <a:gd name="connsiteY244" fmla="*/ 369 h 10000"/>
                                <a:gd name="connsiteX245" fmla="*/ 6107 w 10000"/>
                                <a:gd name="connsiteY245" fmla="*/ 376 h 10000"/>
                                <a:gd name="connsiteX246" fmla="*/ 6155 w 10000"/>
                                <a:gd name="connsiteY246" fmla="*/ 380 h 10000"/>
                                <a:gd name="connsiteX247" fmla="*/ 6155 w 10000"/>
                                <a:gd name="connsiteY247" fmla="*/ 380 h 10000"/>
                                <a:gd name="connsiteX248" fmla="*/ 6107 w 10000"/>
                                <a:gd name="connsiteY248" fmla="*/ 380 h 10000"/>
                                <a:gd name="connsiteX249" fmla="*/ 6069 w 10000"/>
                                <a:gd name="connsiteY249" fmla="*/ 380 h 10000"/>
                                <a:gd name="connsiteX250" fmla="*/ 6069 w 10000"/>
                                <a:gd name="connsiteY250" fmla="*/ 380 h 10000"/>
                                <a:gd name="connsiteX251" fmla="*/ 6021 w 10000"/>
                                <a:gd name="connsiteY251" fmla="*/ 387 h 10000"/>
                                <a:gd name="connsiteX252" fmla="*/ 6021 w 10000"/>
                                <a:gd name="connsiteY252" fmla="*/ 391 h 10000"/>
                                <a:gd name="connsiteX253" fmla="*/ 6021 w 10000"/>
                                <a:gd name="connsiteY253" fmla="*/ 391 h 10000"/>
                                <a:gd name="connsiteX254" fmla="*/ 6069 w 10000"/>
                                <a:gd name="connsiteY254" fmla="*/ 395 h 10000"/>
                                <a:gd name="connsiteX255" fmla="*/ 6107 w 10000"/>
                                <a:gd name="connsiteY255" fmla="*/ 395 h 10000"/>
                                <a:gd name="connsiteX256" fmla="*/ 6107 w 10000"/>
                                <a:gd name="connsiteY256" fmla="*/ 395 h 10000"/>
                                <a:gd name="connsiteX257" fmla="*/ 6069 w 10000"/>
                                <a:gd name="connsiteY257" fmla="*/ 403 h 10000"/>
                                <a:gd name="connsiteX258" fmla="*/ 6107 w 10000"/>
                                <a:gd name="connsiteY258" fmla="*/ 409 h 10000"/>
                                <a:gd name="connsiteX259" fmla="*/ 6107 w 10000"/>
                                <a:gd name="connsiteY259" fmla="*/ 409 h 10000"/>
                                <a:gd name="connsiteX260" fmla="*/ 6155 w 10000"/>
                                <a:gd name="connsiteY260" fmla="*/ 409 h 10000"/>
                                <a:gd name="connsiteX261" fmla="*/ 6230 w 10000"/>
                                <a:gd name="connsiteY261" fmla="*/ 414 h 10000"/>
                                <a:gd name="connsiteX262" fmla="*/ 6230 w 10000"/>
                                <a:gd name="connsiteY262" fmla="*/ 414 h 10000"/>
                                <a:gd name="connsiteX263" fmla="*/ 6191 w 10000"/>
                                <a:gd name="connsiteY263" fmla="*/ 421 h 10000"/>
                                <a:gd name="connsiteX264" fmla="*/ 6191 w 10000"/>
                                <a:gd name="connsiteY264" fmla="*/ 425 h 10000"/>
                                <a:gd name="connsiteX265" fmla="*/ 6191 w 10000"/>
                                <a:gd name="connsiteY265" fmla="*/ 428 h 10000"/>
                                <a:gd name="connsiteX266" fmla="*/ 6191 w 10000"/>
                                <a:gd name="connsiteY266" fmla="*/ 428 h 10000"/>
                                <a:gd name="connsiteX267" fmla="*/ 6276 w 10000"/>
                                <a:gd name="connsiteY267" fmla="*/ 425 h 10000"/>
                                <a:gd name="connsiteX268" fmla="*/ 6315 w 10000"/>
                                <a:gd name="connsiteY268" fmla="*/ 425 h 10000"/>
                                <a:gd name="connsiteX269" fmla="*/ 6315 w 10000"/>
                                <a:gd name="connsiteY269" fmla="*/ 425 h 10000"/>
                                <a:gd name="connsiteX270" fmla="*/ 6155 w 10000"/>
                                <a:gd name="connsiteY270" fmla="*/ 447 h 10000"/>
                                <a:gd name="connsiteX271" fmla="*/ 5944 w 10000"/>
                                <a:gd name="connsiteY271" fmla="*/ 466 h 10000"/>
                                <a:gd name="connsiteX272" fmla="*/ 5944 w 10000"/>
                                <a:gd name="connsiteY272" fmla="*/ 466 h 10000"/>
                                <a:gd name="connsiteX273" fmla="*/ 5736 w 10000"/>
                                <a:gd name="connsiteY273" fmla="*/ 489 h 10000"/>
                                <a:gd name="connsiteX274" fmla="*/ 5736 w 10000"/>
                                <a:gd name="connsiteY274" fmla="*/ 489 h 10000"/>
                                <a:gd name="connsiteX275" fmla="*/ 5309 w 10000"/>
                                <a:gd name="connsiteY275" fmla="*/ 526 h 10000"/>
                                <a:gd name="connsiteX276" fmla="*/ 5309 w 10000"/>
                                <a:gd name="connsiteY276" fmla="*/ 526 h 10000"/>
                                <a:gd name="connsiteX277" fmla="*/ 5233 w 10000"/>
                                <a:gd name="connsiteY277" fmla="*/ 466 h 10000"/>
                                <a:gd name="connsiteX278" fmla="*/ 5148 w 10000"/>
                                <a:gd name="connsiteY278" fmla="*/ 403 h 10000"/>
                                <a:gd name="connsiteX279" fmla="*/ 5148 w 10000"/>
                                <a:gd name="connsiteY279" fmla="*/ 403 h 10000"/>
                                <a:gd name="connsiteX280" fmla="*/ 5099 w 10000"/>
                                <a:gd name="connsiteY280" fmla="*/ 346 h 10000"/>
                                <a:gd name="connsiteX281" fmla="*/ 5061 w 10000"/>
                                <a:gd name="connsiteY281" fmla="*/ 293 h 10000"/>
                                <a:gd name="connsiteX282" fmla="*/ 5061 w 10000"/>
                                <a:gd name="connsiteY282" fmla="*/ 293 h 10000"/>
                                <a:gd name="connsiteX283" fmla="*/ 5061 w 10000"/>
                                <a:gd name="connsiteY283" fmla="*/ 278 h 10000"/>
                                <a:gd name="connsiteX284" fmla="*/ 5099 w 10000"/>
                                <a:gd name="connsiteY284" fmla="*/ 263 h 10000"/>
                                <a:gd name="connsiteX285" fmla="*/ 5099 w 10000"/>
                                <a:gd name="connsiteY285" fmla="*/ 263 h 10000"/>
                                <a:gd name="connsiteX286" fmla="*/ 5148 w 10000"/>
                                <a:gd name="connsiteY286" fmla="*/ 256 h 10000"/>
                                <a:gd name="connsiteX287" fmla="*/ 5185 w 10000"/>
                                <a:gd name="connsiteY287" fmla="*/ 248 h 10000"/>
                                <a:gd name="connsiteX288" fmla="*/ 5185 w 10000"/>
                                <a:gd name="connsiteY288" fmla="*/ 248 h 10000"/>
                                <a:gd name="connsiteX289" fmla="*/ 5233 w 10000"/>
                                <a:gd name="connsiteY289" fmla="*/ 256 h 10000"/>
                                <a:gd name="connsiteX290" fmla="*/ 5309 w 10000"/>
                                <a:gd name="connsiteY290" fmla="*/ 256 h 10000"/>
                                <a:gd name="connsiteX291" fmla="*/ 5393 w 10000"/>
                                <a:gd name="connsiteY291" fmla="*/ 252 h 10000"/>
                                <a:gd name="connsiteX292" fmla="*/ 5393 w 10000"/>
                                <a:gd name="connsiteY292" fmla="*/ 244 h 10000"/>
                                <a:gd name="connsiteX293" fmla="*/ 5393 w 10000"/>
                                <a:gd name="connsiteY293" fmla="*/ 244 h 10000"/>
                                <a:gd name="connsiteX294" fmla="*/ 5443 w 10000"/>
                                <a:gd name="connsiteY294" fmla="*/ 248 h 10000"/>
                                <a:gd name="connsiteX295" fmla="*/ 5518 w 10000"/>
                                <a:gd name="connsiteY295" fmla="*/ 252 h 10000"/>
                                <a:gd name="connsiteX296" fmla="*/ 5518 w 10000"/>
                                <a:gd name="connsiteY296" fmla="*/ 252 h 10000"/>
                                <a:gd name="connsiteX297" fmla="*/ 5603 w 10000"/>
                                <a:gd name="connsiteY297" fmla="*/ 252 h 10000"/>
                                <a:gd name="connsiteX298" fmla="*/ 5650 w 10000"/>
                                <a:gd name="connsiteY298" fmla="*/ 244 h 10000"/>
                                <a:gd name="connsiteX299" fmla="*/ 5650 w 10000"/>
                                <a:gd name="connsiteY299" fmla="*/ 229 h 10000"/>
                                <a:gd name="connsiteX300" fmla="*/ 5650 w 10000"/>
                                <a:gd name="connsiteY300" fmla="*/ 229 h 10000"/>
                                <a:gd name="connsiteX301" fmla="*/ 5689 w 10000"/>
                                <a:gd name="connsiteY301" fmla="*/ 229 h 10000"/>
                                <a:gd name="connsiteX302" fmla="*/ 5736 w 10000"/>
                                <a:gd name="connsiteY302" fmla="*/ 233 h 10000"/>
                                <a:gd name="connsiteX303" fmla="*/ 5773 w 10000"/>
                                <a:gd name="connsiteY303" fmla="*/ 233 h 10000"/>
                                <a:gd name="connsiteX304" fmla="*/ 5812 w 10000"/>
                                <a:gd name="connsiteY304" fmla="*/ 233 h 10000"/>
                                <a:gd name="connsiteX305" fmla="*/ 5812 w 10000"/>
                                <a:gd name="connsiteY305" fmla="*/ 233 h 10000"/>
                                <a:gd name="connsiteX306" fmla="*/ 5861 w 10000"/>
                                <a:gd name="connsiteY306" fmla="*/ 229 h 10000"/>
                                <a:gd name="connsiteX307" fmla="*/ 5897 w 10000"/>
                                <a:gd name="connsiteY307" fmla="*/ 222 h 10000"/>
                                <a:gd name="connsiteX308" fmla="*/ 5897 w 10000"/>
                                <a:gd name="connsiteY308" fmla="*/ 214 h 10000"/>
                                <a:gd name="connsiteX309" fmla="*/ 5861 w 10000"/>
                                <a:gd name="connsiteY309" fmla="*/ 206 h 10000"/>
                                <a:gd name="connsiteX310" fmla="*/ 5861 w 10000"/>
                                <a:gd name="connsiteY310" fmla="*/ 206 h 10000"/>
                                <a:gd name="connsiteX311" fmla="*/ 5944 w 10000"/>
                                <a:gd name="connsiteY311" fmla="*/ 206 h 10000"/>
                                <a:gd name="connsiteX312" fmla="*/ 6021 w 10000"/>
                                <a:gd name="connsiteY312" fmla="*/ 211 h 10000"/>
                                <a:gd name="connsiteX313" fmla="*/ 6107 w 10000"/>
                                <a:gd name="connsiteY313" fmla="*/ 206 h 10000"/>
                                <a:gd name="connsiteX314" fmla="*/ 6107 w 10000"/>
                                <a:gd name="connsiteY314" fmla="*/ 200 h 10000"/>
                                <a:gd name="connsiteX315" fmla="*/ 6107 w 10000"/>
                                <a:gd name="connsiteY315" fmla="*/ 200 h 10000"/>
                                <a:gd name="connsiteX316" fmla="*/ 6107 w 10000"/>
                                <a:gd name="connsiteY316" fmla="*/ 192 h 10000"/>
                                <a:gd name="connsiteX317" fmla="*/ 6069 w 10000"/>
                                <a:gd name="connsiteY317" fmla="*/ 188 h 10000"/>
                                <a:gd name="connsiteX318" fmla="*/ 6021 w 10000"/>
                                <a:gd name="connsiteY318" fmla="*/ 181 h 10000"/>
                                <a:gd name="connsiteX319" fmla="*/ 6021 w 10000"/>
                                <a:gd name="connsiteY319" fmla="*/ 177 h 10000"/>
                                <a:gd name="connsiteX320" fmla="*/ 6021 w 10000"/>
                                <a:gd name="connsiteY320" fmla="*/ 177 h 10000"/>
                                <a:gd name="connsiteX321" fmla="*/ 6069 w 10000"/>
                                <a:gd name="connsiteY321" fmla="*/ 177 h 10000"/>
                                <a:gd name="connsiteX322" fmla="*/ 6107 w 10000"/>
                                <a:gd name="connsiteY322" fmla="*/ 177 h 10000"/>
                                <a:gd name="connsiteX323" fmla="*/ 6107 w 10000"/>
                                <a:gd name="connsiteY323" fmla="*/ 177 h 10000"/>
                                <a:gd name="connsiteX324" fmla="*/ 6155 w 10000"/>
                                <a:gd name="connsiteY324" fmla="*/ 173 h 10000"/>
                                <a:gd name="connsiteX325" fmla="*/ 6191 w 10000"/>
                                <a:gd name="connsiteY325" fmla="*/ 169 h 10000"/>
                                <a:gd name="connsiteX326" fmla="*/ 6191 w 10000"/>
                                <a:gd name="connsiteY326" fmla="*/ 158 h 10000"/>
                                <a:gd name="connsiteX327" fmla="*/ 6191 w 10000"/>
                                <a:gd name="connsiteY327" fmla="*/ 158 h 10000"/>
                                <a:gd name="connsiteX328" fmla="*/ 6155 w 10000"/>
                                <a:gd name="connsiteY328" fmla="*/ 150 h 10000"/>
                                <a:gd name="connsiteX329" fmla="*/ 6069 w 10000"/>
                                <a:gd name="connsiteY329" fmla="*/ 147 h 10000"/>
                                <a:gd name="connsiteX330" fmla="*/ 6069 w 10000"/>
                                <a:gd name="connsiteY330" fmla="*/ 147 h 10000"/>
                                <a:gd name="connsiteX331" fmla="*/ 6191 w 10000"/>
                                <a:gd name="connsiteY331" fmla="*/ 139 h 10000"/>
                                <a:gd name="connsiteX332" fmla="*/ 6230 w 10000"/>
                                <a:gd name="connsiteY332" fmla="*/ 131 h 10000"/>
                                <a:gd name="connsiteX333" fmla="*/ 6230 w 10000"/>
                                <a:gd name="connsiteY333" fmla="*/ 124 h 10000"/>
                                <a:gd name="connsiteX334" fmla="*/ 6230 w 10000"/>
                                <a:gd name="connsiteY334" fmla="*/ 124 h 10000"/>
                                <a:gd name="connsiteX335" fmla="*/ 6191 w 10000"/>
                                <a:gd name="connsiteY335" fmla="*/ 120 h 10000"/>
                                <a:gd name="connsiteX336" fmla="*/ 6191 w 10000"/>
                                <a:gd name="connsiteY336" fmla="*/ 117 h 10000"/>
                                <a:gd name="connsiteX337" fmla="*/ 6191 w 10000"/>
                                <a:gd name="connsiteY337" fmla="*/ 113 h 10000"/>
                                <a:gd name="connsiteX338" fmla="*/ 6191 w 10000"/>
                                <a:gd name="connsiteY338" fmla="*/ 113 h 10000"/>
                                <a:gd name="connsiteX339" fmla="*/ 6107 w 10000"/>
                                <a:gd name="connsiteY339" fmla="*/ 105 h 10000"/>
                                <a:gd name="connsiteX340" fmla="*/ 6107 w 10000"/>
                                <a:gd name="connsiteY340" fmla="*/ 105 h 10000"/>
                                <a:gd name="connsiteX341" fmla="*/ 6155 w 10000"/>
                                <a:gd name="connsiteY341" fmla="*/ 102 h 10000"/>
                                <a:gd name="connsiteX342" fmla="*/ 6191 w 10000"/>
                                <a:gd name="connsiteY342" fmla="*/ 94 h 10000"/>
                                <a:gd name="connsiteX343" fmla="*/ 6191 w 10000"/>
                                <a:gd name="connsiteY343" fmla="*/ 86 h 10000"/>
                                <a:gd name="connsiteX344" fmla="*/ 6155 w 10000"/>
                                <a:gd name="connsiteY344" fmla="*/ 79 h 10000"/>
                                <a:gd name="connsiteX345" fmla="*/ 6155 w 10000"/>
                                <a:gd name="connsiteY345" fmla="*/ 79 h 10000"/>
                                <a:gd name="connsiteX346" fmla="*/ 6069 w 10000"/>
                                <a:gd name="connsiteY346" fmla="*/ 83 h 10000"/>
                                <a:gd name="connsiteX347" fmla="*/ 6021 w 10000"/>
                                <a:gd name="connsiteY347" fmla="*/ 83 h 10000"/>
                                <a:gd name="connsiteX348" fmla="*/ 5982 w 10000"/>
                                <a:gd name="connsiteY348" fmla="*/ 79 h 10000"/>
                                <a:gd name="connsiteX349" fmla="*/ 5982 w 10000"/>
                                <a:gd name="connsiteY349" fmla="*/ 79 h 10000"/>
                                <a:gd name="connsiteX350" fmla="*/ 6021 w 10000"/>
                                <a:gd name="connsiteY350" fmla="*/ 72 h 10000"/>
                                <a:gd name="connsiteX351" fmla="*/ 6021 w 10000"/>
                                <a:gd name="connsiteY351" fmla="*/ 64 h 10000"/>
                                <a:gd name="connsiteX352" fmla="*/ 6021 w 10000"/>
                                <a:gd name="connsiteY352" fmla="*/ 64 h 10000"/>
                                <a:gd name="connsiteX353" fmla="*/ 5944 w 10000"/>
                                <a:gd name="connsiteY353" fmla="*/ 61 h 10000"/>
                                <a:gd name="connsiteX354" fmla="*/ 5861 w 10000"/>
                                <a:gd name="connsiteY354" fmla="*/ 53 h 10000"/>
                                <a:gd name="connsiteX355" fmla="*/ 5861 w 10000"/>
                                <a:gd name="connsiteY355" fmla="*/ 53 h 10000"/>
                                <a:gd name="connsiteX356" fmla="*/ 5861 w 10000"/>
                                <a:gd name="connsiteY356" fmla="*/ 45 h 10000"/>
                                <a:gd name="connsiteX357" fmla="*/ 5812 w 10000"/>
                                <a:gd name="connsiteY357" fmla="*/ 38 h 10000"/>
                                <a:gd name="connsiteX358" fmla="*/ 5736 w 10000"/>
                                <a:gd name="connsiteY358" fmla="*/ 38 h 10000"/>
                                <a:gd name="connsiteX359" fmla="*/ 5650 w 10000"/>
                                <a:gd name="connsiteY359" fmla="*/ 38 h 10000"/>
                                <a:gd name="connsiteX360" fmla="*/ 5650 w 10000"/>
                                <a:gd name="connsiteY360" fmla="*/ 38 h 10000"/>
                                <a:gd name="connsiteX361" fmla="*/ 5650 w 10000"/>
                                <a:gd name="connsiteY361" fmla="*/ 34 h 10000"/>
                                <a:gd name="connsiteX362" fmla="*/ 5650 w 10000"/>
                                <a:gd name="connsiteY362" fmla="*/ 34 h 10000"/>
                                <a:gd name="connsiteX363" fmla="*/ 5603 w 10000"/>
                                <a:gd name="connsiteY363" fmla="*/ 30 h 10000"/>
                                <a:gd name="connsiteX364" fmla="*/ 5566 w 10000"/>
                                <a:gd name="connsiteY364" fmla="*/ 22 h 10000"/>
                                <a:gd name="connsiteX365" fmla="*/ 5518 w 10000"/>
                                <a:gd name="connsiteY365" fmla="*/ 19 h 10000"/>
                                <a:gd name="connsiteX366" fmla="*/ 5443 w 10000"/>
                                <a:gd name="connsiteY366" fmla="*/ 15 h 10000"/>
                                <a:gd name="connsiteX367" fmla="*/ 5443 w 10000"/>
                                <a:gd name="connsiteY367" fmla="*/ 15 h 10000"/>
                                <a:gd name="connsiteX368" fmla="*/ 5393 w 10000"/>
                                <a:gd name="connsiteY368" fmla="*/ 15 h 10000"/>
                                <a:gd name="connsiteX369" fmla="*/ 5356 w 10000"/>
                                <a:gd name="connsiteY369" fmla="*/ 19 h 10000"/>
                                <a:gd name="connsiteX370" fmla="*/ 5356 w 10000"/>
                                <a:gd name="connsiteY370" fmla="*/ 19 h 10000"/>
                                <a:gd name="connsiteX371" fmla="*/ 5356 w 10000"/>
                                <a:gd name="connsiteY371" fmla="*/ 15 h 10000"/>
                                <a:gd name="connsiteX372" fmla="*/ 5309 w 10000"/>
                                <a:gd name="connsiteY372" fmla="*/ 11 h 10000"/>
                                <a:gd name="connsiteX373" fmla="*/ 5309 w 10000"/>
                                <a:gd name="connsiteY373" fmla="*/ 11 h 10000"/>
                                <a:gd name="connsiteX374" fmla="*/ 5233 w 10000"/>
                                <a:gd name="connsiteY374" fmla="*/ 15 h 10000"/>
                                <a:gd name="connsiteX375" fmla="*/ 5233 w 10000"/>
                                <a:gd name="connsiteY375" fmla="*/ 15 h 10000"/>
                                <a:gd name="connsiteX376" fmla="*/ 5185 w 10000"/>
                                <a:gd name="connsiteY376" fmla="*/ 8 h 10000"/>
                                <a:gd name="connsiteX377" fmla="*/ 5061 w 10000"/>
                                <a:gd name="connsiteY377" fmla="*/ 0 h 10000"/>
                                <a:gd name="connsiteX378" fmla="*/ 5061 w 10000"/>
                                <a:gd name="connsiteY378" fmla="*/ 0 h 10000"/>
                                <a:gd name="connsiteX379" fmla="*/ 5024 w 10000"/>
                                <a:gd name="connsiteY379" fmla="*/ 0 h 10000"/>
                                <a:gd name="connsiteX380" fmla="*/ 4977 w 10000"/>
                                <a:gd name="connsiteY380" fmla="*/ 3 h 10000"/>
                                <a:gd name="connsiteX381" fmla="*/ 4939 w 10000"/>
                                <a:gd name="connsiteY381" fmla="*/ 11 h 10000"/>
                                <a:gd name="connsiteX382" fmla="*/ 4939 w 10000"/>
                                <a:gd name="connsiteY382" fmla="*/ 11 h 10000"/>
                                <a:gd name="connsiteX383" fmla="*/ 4814 w 10000"/>
                                <a:gd name="connsiteY383" fmla="*/ 11 h 10000"/>
                                <a:gd name="connsiteX384" fmla="*/ 4814 w 10000"/>
                                <a:gd name="connsiteY384" fmla="*/ 11 h 10000"/>
                                <a:gd name="connsiteX385" fmla="*/ 4814 w 10000"/>
                                <a:gd name="connsiteY385" fmla="*/ 3 h 10000"/>
                                <a:gd name="connsiteX386" fmla="*/ 4814 w 10000"/>
                                <a:gd name="connsiteY386" fmla="*/ 3 h 10000"/>
                                <a:gd name="connsiteX387" fmla="*/ 4731 w 10000"/>
                                <a:gd name="connsiteY387" fmla="*/ 0 h 10000"/>
                                <a:gd name="connsiteX388" fmla="*/ 4683 w 10000"/>
                                <a:gd name="connsiteY388" fmla="*/ 0 h 10000"/>
                                <a:gd name="connsiteX389" fmla="*/ 4520 w 10000"/>
                                <a:gd name="connsiteY389" fmla="*/ 3 h 10000"/>
                                <a:gd name="connsiteX390" fmla="*/ 4520 w 10000"/>
                                <a:gd name="connsiteY390" fmla="*/ 3 h 10000"/>
                                <a:gd name="connsiteX391" fmla="*/ 4520 w 10000"/>
                                <a:gd name="connsiteY391" fmla="*/ 8 h 10000"/>
                                <a:gd name="connsiteX392" fmla="*/ 4520 w 10000"/>
                                <a:gd name="connsiteY392" fmla="*/ 8 h 10000"/>
                                <a:gd name="connsiteX393" fmla="*/ 4435 w 10000"/>
                                <a:gd name="connsiteY393" fmla="*/ 8 h 10000"/>
                                <a:gd name="connsiteX394" fmla="*/ 4350 w 10000"/>
                                <a:gd name="connsiteY394" fmla="*/ 11 h 10000"/>
                                <a:gd name="connsiteX395" fmla="*/ 4350 w 10000"/>
                                <a:gd name="connsiteY395" fmla="*/ 11 h 10000"/>
                                <a:gd name="connsiteX396" fmla="*/ 4226 w 10000"/>
                                <a:gd name="connsiteY396" fmla="*/ 8 h 10000"/>
                                <a:gd name="connsiteX397" fmla="*/ 4226 w 10000"/>
                                <a:gd name="connsiteY397" fmla="*/ 8 h 10000"/>
                                <a:gd name="connsiteX398" fmla="*/ 4140 w 10000"/>
                                <a:gd name="connsiteY398" fmla="*/ 11 h 10000"/>
                                <a:gd name="connsiteX399" fmla="*/ 4104 w 10000"/>
                                <a:gd name="connsiteY399" fmla="*/ 15 h 10000"/>
                                <a:gd name="connsiteX400" fmla="*/ 4104 w 10000"/>
                                <a:gd name="connsiteY400" fmla="*/ 30 h 10000"/>
                                <a:gd name="connsiteX401" fmla="*/ 4104 w 10000"/>
                                <a:gd name="connsiteY401" fmla="*/ 30 h 10000"/>
                                <a:gd name="connsiteX402" fmla="*/ 3971 w 10000"/>
                                <a:gd name="connsiteY402" fmla="*/ 30 h 10000"/>
                                <a:gd name="connsiteX403" fmla="*/ 3931 w 10000"/>
                                <a:gd name="connsiteY403" fmla="*/ 30 h 10000"/>
                                <a:gd name="connsiteX404" fmla="*/ 3893 w 10000"/>
                                <a:gd name="connsiteY404" fmla="*/ 30 h 10000"/>
                                <a:gd name="connsiteX405" fmla="*/ 3893 w 10000"/>
                                <a:gd name="connsiteY405" fmla="*/ 30 h 10000"/>
                                <a:gd name="connsiteX406" fmla="*/ 3845 w 10000"/>
                                <a:gd name="connsiteY406" fmla="*/ 38 h 10000"/>
                                <a:gd name="connsiteX407" fmla="*/ 3845 w 10000"/>
                                <a:gd name="connsiteY407" fmla="*/ 38 h 10000"/>
                                <a:gd name="connsiteX408" fmla="*/ 3845 w 10000"/>
                                <a:gd name="connsiteY408" fmla="*/ 41 h 10000"/>
                                <a:gd name="connsiteX409" fmla="*/ 3845 w 10000"/>
                                <a:gd name="connsiteY409" fmla="*/ 45 h 10000"/>
                                <a:gd name="connsiteX410" fmla="*/ 3845 w 10000"/>
                                <a:gd name="connsiteY410" fmla="*/ 45 h 10000"/>
                                <a:gd name="connsiteX411" fmla="*/ 3809 w 10000"/>
                                <a:gd name="connsiteY411" fmla="*/ 49 h 10000"/>
                                <a:gd name="connsiteX412" fmla="*/ 3762 w 10000"/>
                                <a:gd name="connsiteY412" fmla="*/ 53 h 10000"/>
                                <a:gd name="connsiteX413" fmla="*/ 3762 w 10000"/>
                                <a:gd name="connsiteY413" fmla="*/ 56 h 10000"/>
                                <a:gd name="connsiteX414" fmla="*/ 3762 w 10000"/>
                                <a:gd name="connsiteY414" fmla="*/ 56 h 10000"/>
                                <a:gd name="connsiteX415" fmla="*/ 3685 w 10000"/>
                                <a:gd name="connsiteY415" fmla="*/ 56 h 10000"/>
                                <a:gd name="connsiteX416" fmla="*/ 3638 w 10000"/>
                                <a:gd name="connsiteY416" fmla="*/ 61 h 10000"/>
                                <a:gd name="connsiteX417" fmla="*/ 3638 w 10000"/>
                                <a:gd name="connsiteY417" fmla="*/ 67 h 10000"/>
                                <a:gd name="connsiteX418" fmla="*/ 3685 w 10000"/>
                                <a:gd name="connsiteY418" fmla="*/ 72 h 10000"/>
                                <a:gd name="connsiteX419" fmla="*/ 3685 w 10000"/>
                                <a:gd name="connsiteY419" fmla="*/ 72 h 10000"/>
                                <a:gd name="connsiteX420" fmla="*/ 3685 w 10000"/>
                                <a:gd name="connsiteY420" fmla="*/ 75 h 10000"/>
                                <a:gd name="connsiteX421" fmla="*/ 3638 w 10000"/>
                                <a:gd name="connsiteY421" fmla="*/ 86 h 10000"/>
                                <a:gd name="connsiteX422" fmla="*/ 3638 w 10000"/>
                                <a:gd name="connsiteY422" fmla="*/ 86 h 10000"/>
                                <a:gd name="connsiteX423" fmla="*/ 3552 w 10000"/>
                                <a:gd name="connsiteY423" fmla="*/ 90 h 10000"/>
                                <a:gd name="connsiteX424" fmla="*/ 3516 w 10000"/>
                                <a:gd name="connsiteY424" fmla="*/ 94 h 10000"/>
                                <a:gd name="connsiteX425" fmla="*/ 3516 w 10000"/>
                                <a:gd name="connsiteY425" fmla="*/ 102 h 10000"/>
                                <a:gd name="connsiteX426" fmla="*/ 3516 w 10000"/>
                                <a:gd name="connsiteY426" fmla="*/ 102 h 10000"/>
                                <a:gd name="connsiteX427" fmla="*/ 3552 w 10000"/>
                                <a:gd name="connsiteY427" fmla="*/ 105 h 10000"/>
                                <a:gd name="connsiteX428" fmla="*/ 3599 w 10000"/>
                                <a:gd name="connsiteY428" fmla="*/ 109 h 10000"/>
                                <a:gd name="connsiteX429" fmla="*/ 3599 w 10000"/>
                                <a:gd name="connsiteY429" fmla="*/ 117 h 10000"/>
                                <a:gd name="connsiteX430" fmla="*/ 3599 w 10000"/>
                                <a:gd name="connsiteY430" fmla="*/ 117 h 10000"/>
                                <a:gd name="connsiteX431" fmla="*/ 3552 w 10000"/>
                                <a:gd name="connsiteY431" fmla="*/ 117 h 10000"/>
                                <a:gd name="connsiteX432" fmla="*/ 3516 w 10000"/>
                                <a:gd name="connsiteY432" fmla="*/ 120 h 10000"/>
                                <a:gd name="connsiteX433" fmla="*/ 3475 w 10000"/>
                                <a:gd name="connsiteY433" fmla="*/ 128 h 10000"/>
                                <a:gd name="connsiteX434" fmla="*/ 3475 w 10000"/>
                                <a:gd name="connsiteY434" fmla="*/ 139 h 10000"/>
                                <a:gd name="connsiteX435" fmla="*/ 3552 w 10000"/>
                                <a:gd name="connsiteY435" fmla="*/ 142 h 10000"/>
                                <a:gd name="connsiteX436" fmla="*/ 3552 w 10000"/>
                                <a:gd name="connsiteY436" fmla="*/ 142 h 10000"/>
                                <a:gd name="connsiteX437" fmla="*/ 3599 w 10000"/>
                                <a:gd name="connsiteY437" fmla="*/ 154 h 10000"/>
                                <a:gd name="connsiteX438" fmla="*/ 3599 w 10000"/>
                                <a:gd name="connsiteY438" fmla="*/ 154 h 10000"/>
                                <a:gd name="connsiteX439" fmla="*/ 3552 w 10000"/>
                                <a:gd name="connsiteY439" fmla="*/ 166 h 10000"/>
                                <a:gd name="connsiteX440" fmla="*/ 3552 w 10000"/>
                                <a:gd name="connsiteY440" fmla="*/ 166 h 10000"/>
                                <a:gd name="connsiteX441" fmla="*/ 3552 w 10000"/>
                                <a:gd name="connsiteY441" fmla="*/ 169 h 10000"/>
                                <a:gd name="connsiteX442" fmla="*/ 3599 w 10000"/>
                                <a:gd name="connsiteY442" fmla="*/ 177 h 10000"/>
                                <a:gd name="connsiteX443" fmla="*/ 3599 w 10000"/>
                                <a:gd name="connsiteY443" fmla="*/ 177 h 10000"/>
                                <a:gd name="connsiteX444" fmla="*/ 3722 w 10000"/>
                                <a:gd name="connsiteY444" fmla="*/ 177 h 10000"/>
                                <a:gd name="connsiteX445" fmla="*/ 3722 w 10000"/>
                                <a:gd name="connsiteY445" fmla="*/ 177 h 10000"/>
                                <a:gd name="connsiteX446" fmla="*/ 3722 w 10000"/>
                                <a:gd name="connsiteY446" fmla="*/ 181 h 10000"/>
                                <a:gd name="connsiteX447" fmla="*/ 3722 w 10000"/>
                                <a:gd name="connsiteY447" fmla="*/ 188 h 10000"/>
                                <a:gd name="connsiteX448" fmla="*/ 3722 w 10000"/>
                                <a:gd name="connsiteY448" fmla="*/ 195 h 10000"/>
                                <a:gd name="connsiteX449" fmla="*/ 3762 w 10000"/>
                                <a:gd name="connsiteY449" fmla="*/ 200 h 10000"/>
                                <a:gd name="connsiteX450" fmla="*/ 3762 w 10000"/>
                                <a:gd name="connsiteY450" fmla="*/ 200 h 10000"/>
                                <a:gd name="connsiteX451" fmla="*/ 3893 w 10000"/>
                                <a:gd name="connsiteY451" fmla="*/ 200 h 10000"/>
                                <a:gd name="connsiteX452" fmla="*/ 3893 w 10000"/>
                                <a:gd name="connsiteY452" fmla="*/ 200 h 10000"/>
                                <a:gd name="connsiteX453" fmla="*/ 3931 w 10000"/>
                                <a:gd name="connsiteY453" fmla="*/ 206 h 10000"/>
                                <a:gd name="connsiteX454" fmla="*/ 3931 w 10000"/>
                                <a:gd name="connsiteY454" fmla="*/ 206 h 10000"/>
                                <a:gd name="connsiteX455" fmla="*/ 3893 w 10000"/>
                                <a:gd name="connsiteY455" fmla="*/ 214 h 10000"/>
                                <a:gd name="connsiteX456" fmla="*/ 3893 w 10000"/>
                                <a:gd name="connsiteY456" fmla="*/ 214 h 10000"/>
                                <a:gd name="connsiteX457" fmla="*/ 3931 w 10000"/>
                                <a:gd name="connsiteY457" fmla="*/ 218 h 10000"/>
                                <a:gd name="connsiteX458" fmla="*/ 4017 w 10000"/>
                                <a:gd name="connsiteY458" fmla="*/ 222 h 10000"/>
                                <a:gd name="connsiteX459" fmla="*/ 4017 w 10000"/>
                                <a:gd name="connsiteY459" fmla="*/ 222 h 10000"/>
                                <a:gd name="connsiteX460" fmla="*/ 4104 w 10000"/>
                                <a:gd name="connsiteY460" fmla="*/ 222 h 10000"/>
                                <a:gd name="connsiteX461" fmla="*/ 4179 w 10000"/>
                                <a:gd name="connsiteY461" fmla="*/ 222 h 10000"/>
                                <a:gd name="connsiteX462" fmla="*/ 4264 w 10000"/>
                                <a:gd name="connsiteY462" fmla="*/ 233 h 10000"/>
                                <a:gd name="connsiteX463" fmla="*/ 4264 w 10000"/>
                                <a:gd name="connsiteY463" fmla="*/ 233 h 10000"/>
                                <a:gd name="connsiteX464" fmla="*/ 4350 w 10000"/>
                                <a:gd name="connsiteY464" fmla="*/ 237 h 10000"/>
                                <a:gd name="connsiteX465" fmla="*/ 4435 w 10000"/>
                                <a:gd name="connsiteY465" fmla="*/ 241 h 10000"/>
                                <a:gd name="connsiteX466" fmla="*/ 4435 w 10000"/>
                                <a:gd name="connsiteY466" fmla="*/ 241 h 10000"/>
                                <a:gd name="connsiteX467" fmla="*/ 4473 w 10000"/>
                                <a:gd name="connsiteY467" fmla="*/ 244 h 10000"/>
                                <a:gd name="connsiteX468" fmla="*/ 4473 w 10000"/>
                                <a:gd name="connsiteY468" fmla="*/ 244 h 10000"/>
                                <a:gd name="connsiteX469" fmla="*/ 4520 w 10000"/>
                                <a:gd name="connsiteY469" fmla="*/ 248 h 10000"/>
                                <a:gd name="connsiteX470" fmla="*/ 4606 w 10000"/>
                                <a:gd name="connsiteY470" fmla="*/ 244 h 10000"/>
                                <a:gd name="connsiteX471" fmla="*/ 4606 w 10000"/>
                                <a:gd name="connsiteY471" fmla="*/ 244 h 10000"/>
                                <a:gd name="connsiteX472" fmla="*/ 4643 w 10000"/>
                                <a:gd name="connsiteY472" fmla="*/ 252 h 10000"/>
                                <a:gd name="connsiteX473" fmla="*/ 4683 w 10000"/>
                                <a:gd name="connsiteY473" fmla="*/ 256 h 10000"/>
                                <a:gd name="connsiteX474" fmla="*/ 4683 w 10000"/>
                                <a:gd name="connsiteY474" fmla="*/ 256 h 10000"/>
                                <a:gd name="connsiteX475" fmla="*/ 4643 w 10000"/>
                                <a:gd name="connsiteY475" fmla="*/ 301 h 10000"/>
                                <a:gd name="connsiteX476" fmla="*/ 4643 w 10000"/>
                                <a:gd name="connsiteY476" fmla="*/ 346 h 10000"/>
                                <a:gd name="connsiteX477" fmla="*/ 4643 w 10000"/>
                                <a:gd name="connsiteY477" fmla="*/ 346 h 10000"/>
                                <a:gd name="connsiteX478" fmla="*/ 4683 w 10000"/>
                                <a:gd name="connsiteY478" fmla="*/ 380 h 10000"/>
                                <a:gd name="connsiteX479" fmla="*/ 4683 w 10000"/>
                                <a:gd name="connsiteY479" fmla="*/ 380 h 10000"/>
                                <a:gd name="connsiteX480" fmla="*/ 4768 w 10000"/>
                                <a:gd name="connsiteY480" fmla="*/ 440 h 10000"/>
                                <a:gd name="connsiteX481" fmla="*/ 4768 w 10000"/>
                                <a:gd name="connsiteY481" fmla="*/ 440 h 10000"/>
                                <a:gd name="connsiteX482" fmla="*/ 4768 w 10000"/>
                                <a:gd name="connsiteY482" fmla="*/ 466 h 10000"/>
                                <a:gd name="connsiteX483" fmla="*/ 4814 w 10000"/>
                                <a:gd name="connsiteY483" fmla="*/ 492 h 10000"/>
                                <a:gd name="connsiteX484" fmla="*/ 4814 w 10000"/>
                                <a:gd name="connsiteY484" fmla="*/ 492 h 10000"/>
                                <a:gd name="connsiteX485" fmla="*/ 4852 w 10000"/>
                                <a:gd name="connsiteY485" fmla="*/ 530 h 10000"/>
                                <a:gd name="connsiteX486" fmla="*/ 4852 w 10000"/>
                                <a:gd name="connsiteY486" fmla="*/ 530 h 10000"/>
                                <a:gd name="connsiteX487" fmla="*/ 4977 w 10000"/>
                                <a:gd name="connsiteY487" fmla="*/ 579 h 10000"/>
                                <a:gd name="connsiteX488" fmla="*/ 4977 w 10000"/>
                                <a:gd name="connsiteY488" fmla="*/ 579 h 10000"/>
                                <a:gd name="connsiteX489" fmla="*/ 5099 w 10000"/>
                                <a:gd name="connsiteY489" fmla="*/ 639 h 10000"/>
                                <a:gd name="connsiteX490" fmla="*/ 5233 w 10000"/>
                                <a:gd name="connsiteY490" fmla="*/ 695 h 10000"/>
                                <a:gd name="connsiteX491" fmla="*/ 5233 w 10000"/>
                                <a:gd name="connsiteY491" fmla="*/ 695 h 10000"/>
                                <a:gd name="connsiteX492" fmla="*/ 4977 w 10000"/>
                                <a:gd name="connsiteY492" fmla="*/ 677 h 10000"/>
                                <a:gd name="connsiteX493" fmla="*/ 4731 w 10000"/>
                                <a:gd name="connsiteY493" fmla="*/ 654 h 10000"/>
                                <a:gd name="connsiteX494" fmla="*/ 4731 w 10000"/>
                                <a:gd name="connsiteY494" fmla="*/ 654 h 10000"/>
                                <a:gd name="connsiteX495" fmla="*/ 4435 w 10000"/>
                                <a:gd name="connsiteY495" fmla="*/ 631 h 10000"/>
                                <a:gd name="connsiteX496" fmla="*/ 4179 w 10000"/>
                                <a:gd name="connsiteY496" fmla="*/ 609 h 10000"/>
                                <a:gd name="connsiteX497" fmla="*/ 4179 w 10000"/>
                                <a:gd name="connsiteY497" fmla="*/ 609 h 10000"/>
                                <a:gd name="connsiteX498" fmla="*/ 4017 w 10000"/>
                                <a:gd name="connsiteY498" fmla="*/ 560 h 10000"/>
                                <a:gd name="connsiteX499" fmla="*/ 3893 w 10000"/>
                                <a:gd name="connsiteY499" fmla="*/ 508 h 10000"/>
                                <a:gd name="connsiteX500" fmla="*/ 3893 w 10000"/>
                                <a:gd name="connsiteY500" fmla="*/ 508 h 10000"/>
                                <a:gd name="connsiteX501" fmla="*/ 3845 w 10000"/>
                                <a:gd name="connsiteY501" fmla="*/ 478 h 10000"/>
                                <a:gd name="connsiteX502" fmla="*/ 3845 w 10000"/>
                                <a:gd name="connsiteY502" fmla="*/ 444 h 10000"/>
                                <a:gd name="connsiteX503" fmla="*/ 3845 w 10000"/>
                                <a:gd name="connsiteY503" fmla="*/ 444 h 10000"/>
                                <a:gd name="connsiteX504" fmla="*/ 3893 w 10000"/>
                                <a:gd name="connsiteY504" fmla="*/ 440 h 10000"/>
                                <a:gd name="connsiteX505" fmla="*/ 3931 w 10000"/>
                                <a:gd name="connsiteY505" fmla="*/ 436 h 10000"/>
                                <a:gd name="connsiteX506" fmla="*/ 3931 w 10000"/>
                                <a:gd name="connsiteY506" fmla="*/ 436 h 10000"/>
                                <a:gd name="connsiteX507" fmla="*/ 3971 w 10000"/>
                                <a:gd name="connsiteY507" fmla="*/ 436 h 10000"/>
                                <a:gd name="connsiteX508" fmla="*/ 4055 w 10000"/>
                                <a:gd name="connsiteY508" fmla="*/ 436 h 10000"/>
                                <a:gd name="connsiteX509" fmla="*/ 4055 w 10000"/>
                                <a:gd name="connsiteY509" fmla="*/ 428 h 10000"/>
                                <a:gd name="connsiteX510" fmla="*/ 4055 w 10000"/>
                                <a:gd name="connsiteY510" fmla="*/ 425 h 10000"/>
                                <a:gd name="connsiteX511" fmla="*/ 4055 w 10000"/>
                                <a:gd name="connsiteY511" fmla="*/ 425 h 10000"/>
                                <a:gd name="connsiteX512" fmla="*/ 4104 w 10000"/>
                                <a:gd name="connsiteY512" fmla="*/ 425 h 10000"/>
                                <a:gd name="connsiteX513" fmla="*/ 4140 w 10000"/>
                                <a:gd name="connsiteY513" fmla="*/ 425 h 10000"/>
                                <a:gd name="connsiteX514" fmla="*/ 4140 w 10000"/>
                                <a:gd name="connsiteY514" fmla="*/ 425 h 10000"/>
                                <a:gd name="connsiteX515" fmla="*/ 4179 w 10000"/>
                                <a:gd name="connsiteY515" fmla="*/ 421 h 10000"/>
                                <a:gd name="connsiteX516" fmla="*/ 4179 w 10000"/>
                                <a:gd name="connsiteY516" fmla="*/ 417 h 10000"/>
                                <a:gd name="connsiteX517" fmla="*/ 4179 w 10000"/>
                                <a:gd name="connsiteY517" fmla="*/ 409 h 10000"/>
                                <a:gd name="connsiteX518" fmla="*/ 4140 w 10000"/>
                                <a:gd name="connsiteY518" fmla="*/ 406 h 10000"/>
                                <a:gd name="connsiteX519" fmla="*/ 4140 w 10000"/>
                                <a:gd name="connsiteY519" fmla="*/ 406 h 10000"/>
                                <a:gd name="connsiteX520" fmla="*/ 4264 w 10000"/>
                                <a:gd name="connsiteY520" fmla="*/ 406 h 10000"/>
                                <a:gd name="connsiteX521" fmla="*/ 4264 w 10000"/>
                                <a:gd name="connsiteY521" fmla="*/ 406 h 10000"/>
                                <a:gd name="connsiteX522" fmla="*/ 4264 w 10000"/>
                                <a:gd name="connsiteY522" fmla="*/ 398 h 10000"/>
                                <a:gd name="connsiteX523" fmla="*/ 4264 w 10000"/>
                                <a:gd name="connsiteY523" fmla="*/ 395 h 10000"/>
                                <a:gd name="connsiteX524" fmla="*/ 4179 w 10000"/>
                                <a:gd name="connsiteY524" fmla="*/ 383 h 10000"/>
                                <a:gd name="connsiteX525" fmla="*/ 4179 w 10000"/>
                                <a:gd name="connsiteY525" fmla="*/ 383 h 10000"/>
                                <a:gd name="connsiteX526" fmla="*/ 4226 w 10000"/>
                                <a:gd name="connsiteY526" fmla="*/ 380 h 10000"/>
                                <a:gd name="connsiteX527" fmla="*/ 4226 w 10000"/>
                                <a:gd name="connsiteY527" fmla="*/ 372 h 10000"/>
                                <a:gd name="connsiteX528" fmla="*/ 4179 w 10000"/>
                                <a:gd name="connsiteY528" fmla="*/ 364 h 10000"/>
                                <a:gd name="connsiteX529" fmla="*/ 4140 w 10000"/>
                                <a:gd name="connsiteY529" fmla="*/ 361 h 10000"/>
                                <a:gd name="connsiteX530" fmla="*/ 4140 w 10000"/>
                                <a:gd name="connsiteY530" fmla="*/ 361 h 10000"/>
                                <a:gd name="connsiteX531" fmla="*/ 4140 w 10000"/>
                                <a:gd name="connsiteY531" fmla="*/ 353 h 10000"/>
                                <a:gd name="connsiteX532" fmla="*/ 4104 w 10000"/>
                                <a:gd name="connsiteY532" fmla="*/ 350 h 10000"/>
                                <a:gd name="connsiteX533" fmla="*/ 4055 w 10000"/>
                                <a:gd name="connsiteY533" fmla="*/ 346 h 10000"/>
                                <a:gd name="connsiteX534" fmla="*/ 3971 w 10000"/>
                                <a:gd name="connsiteY534" fmla="*/ 346 h 10000"/>
                                <a:gd name="connsiteX535" fmla="*/ 3971 w 10000"/>
                                <a:gd name="connsiteY535" fmla="*/ 346 h 10000"/>
                                <a:gd name="connsiteX536" fmla="*/ 3931 w 10000"/>
                                <a:gd name="connsiteY536" fmla="*/ 342 h 10000"/>
                                <a:gd name="connsiteX537" fmla="*/ 3931 w 10000"/>
                                <a:gd name="connsiteY537" fmla="*/ 334 h 10000"/>
                                <a:gd name="connsiteX538" fmla="*/ 3931 w 10000"/>
                                <a:gd name="connsiteY538" fmla="*/ 334 h 10000"/>
                                <a:gd name="connsiteX539" fmla="*/ 3809 w 10000"/>
                                <a:gd name="connsiteY539" fmla="*/ 334 h 10000"/>
                                <a:gd name="connsiteX540" fmla="*/ 3762 w 10000"/>
                                <a:gd name="connsiteY540" fmla="*/ 339 h 10000"/>
                                <a:gd name="connsiteX541" fmla="*/ 3762 w 10000"/>
                                <a:gd name="connsiteY541" fmla="*/ 339 h 10000"/>
                                <a:gd name="connsiteX542" fmla="*/ 3685 w 10000"/>
                                <a:gd name="connsiteY542" fmla="*/ 334 h 10000"/>
                                <a:gd name="connsiteX543" fmla="*/ 3599 w 10000"/>
                                <a:gd name="connsiteY543" fmla="*/ 331 h 10000"/>
                                <a:gd name="connsiteX544" fmla="*/ 3552 w 10000"/>
                                <a:gd name="connsiteY544" fmla="*/ 334 h 10000"/>
                                <a:gd name="connsiteX545" fmla="*/ 3516 w 10000"/>
                                <a:gd name="connsiteY545" fmla="*/ 339 h 10000"/>
                                <a:gd name="connsiteX546" fmla="*/ 3516 w 10000"/>
                                <a:gd name="connsiteY546" fmla="*/ 339 h 10000"/>
                                <a:gd name="connsiteX547" fmla="*/ 3429 w 10000"/>
                                <a:gd name="connsiteY547" fmla="*/ 339 h 10000"/>
                                <a:gd name="connsiteX548" fmla="*/ 3392 w 10000"/>
                                <a:gd name="connsiteY548" fmla="*/ 339 h 10000"/>
                                <a:gd name="connsiteX549" fmla="*/ 3342 w 10000"/>
                                <a:gd name="connsiteY549" fmla="*/ 339 h 10000"/>
                                <a:gd name="connsiteX550" fmla="*/ 3342 w 10000"/>
                                <a:gd name="connsiteY550" fmla="*/ 346 h 10000"/>
                                <a:gd name="connsiteX551" fmla="*/ 3342 w 10000"/>
                                <a:gd name="connsiteY551" fmla="*/ 346 h 10000"/>
                                <a:gd name="connsiteX552" fmla="*/ 3221 w 10000"/>
                                <a:gd name="connsiteY552" fmla="*/ 350 h 10000"/>
                                <a:gd name="connsiteX553" fmla="*/ 3221 w 10000"/>
                                <a:gd name="connsiteY553" fmla="*/ 350 h 10000"/>
                                <a:gd name="connsiteX554" fmla="*/ 3221 w 10000"/>
                                <a:gd name="connsiteY554" fmla="*/ 361 h 10000"/>
                                <a:gd name="connsiteX555" fmla="*/ 3221 w 10000"/>
                                <a:gd name="connsiteY555" fmla="*/ 372 h 10000"/>
                                <a:gd name="connsiteX556" fmla="*/ 3221 w 10000"/>
                                <a:gd name="connsiteY556" fmla="*/ 372 h 10000"/>
                                <a:gd name="connsiteX557" fmla="*/ 3182 w 10000"/>
                                <a:gd name="connsiteY557" fmla="*/ 380 h 10000"/>
                                <a:gd name="connsiteX558" fmla="*/ 3182 w 10000"/>
                                <a:gd name="connsiteY558" fmla="*/ 387 h 10000"/>
                                <a:gd name="connsiteX559" fmla="*/ 3221 w 10000"/>
                                <a:gd name="connsiteY559" fmla="*/ 391 h 10000"/>
                                <a:gd name="connsiteX560" fmla="*/ 3221 w 10000"/>
                                <a:gd name="connsiteY560" fmla="*/ 391 h 10000"/>
                                <a:gd name="connsiteX561" fmla="*/ 3182 w 10000"/>
                                <a:gd name="connsiteY561" fmla="*/ 398 h 10000"/>
                                <a:gd name="connsiteX562" fmla="*/ 3221 w 10000"/>
                                <a:gd name="connsiteY562" fmla="*/ 403 h 10000"/>
                                <a:gd name="connsiteX563" fmla="*/ 3305 w 10000"/>
                                <a:gd name="connsiteY563" fmla="*/ 414 h 10000"/>
                                <a:gd name="connsiteX564" fmla="*/ 3305 w 10000"/>
                                <a:gd name="connsiteY564" fmla="*/ 414 h 10000"/>
                                <a:gd name="connsiteX565" fmla="*/ 3268 w 10000"/>
                                <a:gd name="connsiteY565" fmla="*/ 417 h 10000"/>
                                <a:gd name="connsiteX566" fmla="*/ 3305 w 10000"/>
                                <a:gd name="connsiteY566" fmla="*/ 421 h 10000"/>
                                <a:gd name="connsiteX567" fmla="*/ 3392 w 10000"/>
                                <a:gd name="connsiteY567" fmla="*/ 425 h 10000"/>
                                <a:gd name="connsiteX568" fmla="*/ 3392 w 10000"/>
                                <a:gd name="connsiteY568" fmla="*/ 425 h 10000"/>
                                <a:gd name="connsiteX569" fmla="*/ 3392 w 10000"/>
                                <a:gd name="connsiteY569" fmla="*/ 433 h 10000"/>
                                <a:gd name="connsiteX570" fmla="*/ 3392 w 10000"/>
                                <a:gd name="connsiteY570" fmla="*/ 433 h 10000"/>
                                <a:gd name="connsiteX571" fmla="*/ 3429 w 10000"/>
                                <a:gd name="connsiteY571" fmla="*/ 436 h 10000"/>
                                <a:gd name="connsiteX572" fmla="*/ 3516 w 10000"/>
                                <a:gd name="connsiteY572" fmla="*/ 436 h 10000"/>
                                <a:gd name="connsiteX573" fmla="*/ 3516 w 10000"/>
                                <a:gd name="connsiteY573" fmla="*/ 436 h 10000"/>
                                <a:gd name="connsiteX574" fmla="*/ 3552 w 10000"/>
                                <a:gd name="connsiteY574" fmla="*/ 440 h 10000"/>
                                <a:gd name="connsiteX575" fmla="*/ 3638 w 10000"/>
                                <a:gd name="connsiteY575" fmla="*/ 444 h 10000"/>
                                <a:gd name="connsiteX576" fmla="*/ 3685 w 10000"/>
                                <a:gd name="connsiteY576" fmla="*/ 440 h 10000"/>
                                <a:gd name="connsiteX577" fmla="*/ 3685 w 10000"/>
                                <a:gd name="connsiteY577" fmla="*/ 440 h 10000"/>
                                <a:gd name="connsiteX578" fmla="*/ 3638 w 10000"/>
                                <a:gd name="connsiteY578" fmla="*/ 470 h 10000"/>
                                <a:gd name="connsiteX579" fmla="*/ 3685 w 10000"/>
                                <a:gd name="connsiteY579" fmla="*/ 500 h 10000"/>
                                <a:gd name="connsiteX580" fmla="*/ 3722 w 10000"/>
                                <a:gd name="connsiteY580" fmla="*/ 560 h 10000"/>
                                <a:gd name="connsiteX581" fmla="*/ 3722 w 10000"/>
                                <a:gd name="connsiteY581" fmla="*/ 560 h 10000"/>
                                <a:gd name="connsiteX582" fmla="*/ 3599 w 10000"/>
                                <a:gd name="connsiteY582" fmla="*/ 553 h 10000"/>
                                <a:gd name="connsiteX583" fmla="*/ 3475 w 10000"/>
                                <a:gd name="connsiteY583" fmla="*/ 542 h 10000"/>
                                <a:gd name="connsiteX584" fmla="*/ 3475 w 10000"/>
                                <a:gd name="connsiteY584" fmla="*/ 542 h 10000"/>
                                <a:gd name="connsiteX585" fmla="*/ 3097 w 10000"/>
                                <a:gd name="connsiteY585" fmla="*/ 500 h 10000"/>
                                <a:gd name="connsiteX586" fmla="*/ 2679 w 10000"/>
                                <a:gd name="connsiteY586" fmla="*/ 459 h 10000"/>
                                <a:gd name="connsiteX587" fmla="*/ 1880 w 10000"/>
                                <a:gd name="connsiteY587" fmla="*/ 369 h 10000"/>
                                <a:gd name="connsiteX588" fmla="*/ 1880 w 10000"/>
                                <a:gd name="connsiteY588" fmla="*/ 369 h 10000"/>
                                <a:gd name="connsiteX589" fmla="*/ 1965 w 10000"/>
                                <a:gd name="connsiteY589" fmla="*/ 369 h 10000"/>
                                <a:gd name="connsiteX590" fmla="*/ 1965 w 10000"/>
                                <a:gd name="connsiteY590" fmla="*/ 364 h 10000"/>
                                <a:gd name="connsiteX591" fmla="*/ 1965 w 10000"/>
                                <a:gd name="connsiteY591" fmla="*/ 353 h 10000"/>
                                <a:gd name="connsiteX592" fmla="*/ 1965 w 10000"/>
                                <a:gd name="connsiteY592" fmla="*/ 353 h 10000"/>
                                <a:gd name="connsiteX593" fmla="*/ 2052 w 10000"/>
                                <a:gd name="connsiteY593" fmla="*/ 353 h 10000"/>
                                <a:gd name="connsiteX594" fmla="*/ 2138 w 10000"/>
                                <a:gd name="connsiteY594" fmla="*/ 353 h 10000"/>
                                <a:gd name="connsiteX595" fmla="*/ 2138 w 10000"/>
                                <a:gd name="connsiteY595" fmla="*/ 353 h 10000"/>
                                <a:gd name="connsiteX596" fmla="*/ 2174 w 10000"/>
                                <a:gd name="connsiteY596" fmla="*/ 350 h 10000"/>
                                <a:gd name="connsiteX597" fmla="*/ 2174 w 10000"/>
                                <a:gd name="connsiteY597" fmla="*/ 342 h 10000"/>
                                <a:gd name="connsiteX598" fmla="*/ 2138 w 10000"/>
                                <a:gd name="connsiteY598" fmla="*/ 331 h 10000"/>
                                <a:gd name="connsiteX599" fmla="*/ 2138 w 10000"/>
                                <a:gd name="connsiteY599" fmla="*/ 331 h 10000"/>
                                <a:gd name="connsiteX600" fmla="*/ 2174 w 10000"/>
                                <a:gd name="connsiteY600" fmla="*/ 331 h 10000"/>
                                <a:gd name="connsiteX601" fmla="*/ 2262 w 10000"/>
                                <a:gd name="connsiteY601" fmla="*/ 327 h 10000"/>
                                <a:gd name="connsiteX602" fmla="*/ 2262 w 10000"/>
                                <a:gd name="connsiteY602" fmla="*/ 327 h 10000"/>
                                <a:gd name="connsiteX603" fmla="*/ 2262 w 10000"/>
                                <a:gd name="connsiteY603" fmla="*/ 320 h 10000"/>
                                <a:gd name="connsiteX604" fmla="*/ 2212 w 10000"/>
                                <a:gd name="connsiteY604" fmla="*/ 308 h 10000"/>
                                <a:gd name="connsiteX605" fmla="*/ 2212 w 10000"/>
                                <a:gd name="connsiteY605" fmla="*/ 308 h 10000"/>
                                <a:gd name="connsiteX606" fmla="*/ 2298 w 10000"/>
                                <a:gd name="connsiteY606" fmla="*/ 308 h 10000"/>
                                <a:gd name="connsiteX607" fmla="*/ 2347 w 10000"/>
                                <a:gd name="connsiteY607" fmla="*/ 305 h 10000"/>
                                <a:gd name="connsiteX608" fmla="*/ 2347 w 10000"/>
                                <a:gd name="connsiteY608" fmla="*/ 305 h 10000"/>
                                <a:gd name="connsiteX609" fmla="*/ 2347 w 10000"/>
                                <a:gd name="connsiteY609" fmla="*/ 301 h 10000"/>
                                <a:gd name="connsiteX610" fmla="*/ 2347 w 10000"/>
                                <a:gd name="connsiteY610" fmla="*/ 297 h 10000"/>
                                <a:gd name="connsiteX611" fmla="*/ 2384 w 10000"/>
                                <a:gd name="connsiteY611" fmla="*/ 297 h 10000"/>
                                <a:gd name="connsiteX612" fmla="*/ 2384 w 10000"/>
                                <a:gd name="connsiteY612" fmla="*/ 297 h 10000"/>
                                <a:gd name="connsiteX613" fmla="*/ 2298 w 10000"/>
                                <a:gd name="connsiteY613" fmla="*/ 289 h 10000"/>
                                <a:gd name="connsiteX614" fmla="*/ 2262 w 10000"/>
                                <a:gd name="connsiteY614" fmla="*/ 286 h 10000"/>
                                <a:gd name="connsiteX615" fmla="*/ 2262 w 10000"/>
                                <a:gd name="connsiteY615" fmla="*/ 286 h 10000"/>
                                <a:gd name="connsiteX616" fmla="*/ 2347 w 10000"/>
                                <a:gd name="connsiteY616" fmla="*/ 278 h 10000"/>
                                <a:gd name="connsiteX617" fmla="*/ 2421 w 10000"/>
                                <a:gd name="connsiteY617" fmla="*/ 270 h 10000"/>
                                <a:gd name="connsiteX618" fmla="*/ 2421 w 10000"/>
                                <a:gd name="connsiteY618" fmla="*/ 270 h 10000"/>
                                <a:gd name="connsiteX619" fmla="*/ 2347 w 10000"/>
                                <a:gd name="connsiteY619" fmla="*/ 263 h 10000"/>
                                <a:gd name="connsiteX620" fmla="*/ 2262 w 10000"/>
                                <a:gd name="connsiteY620" fmla="*/ 259 h 10000"/>
                                <a:gd name="connsiteX621" fmla="*/ 2262 w 10000"/>
                                <a:gd name="connsiteY621" fmla="*/ 259 h 10000"/>
                                <a:gd name="connsiteX622" fmla="*/ 2262 w 10000"/>
                                <a:gd name="connsiteY622" fmla="*/ 256 h 10000"/>
                                <a:gd name="connsiteX623" fmla="*/ 2298 w 10000"/>
                                <a:gd name="connsiteY623" fmla="*/ 252 h 10000"/>
                                <a:gd name="connsiteX624" fmla="*/ 2384 w 10000"/>
                                <a:gd name="connsiteY624" fmla="*/ 248 h 10000"/>
                                <a:gd name="connsiteX625" fmla="*/ 2384 w 10000"/>
                                <a:gd name="connsiteY625" fmla="*/ 248 h 10000"/>
                                <a:gd name="connsiteX626" fmla="*/ 2384 w 10000"/>
                                <a:gd name="connsiteY626" fmla="*/ 241 h 10000"/>
                                <a:gd name="connsiteX627" fmla="*/ 2347 w 10000"/>
                                <a:gd name="connsiteY627" fmla="*/ 233 h 10000"/>
                                <a:gd name="connsiteX628" fmla="*/ 2298 w 10000"/>
                                <a:gd name="connsiteY628" fmla="*/ 233 h 10000"/>
                                <a:gd name="connsiteX629" fmla="*/ 2212 w 10000"/>
                                <a:gd name="connsiteY629" fmla="*/ 229 h 10000"/>
                                <a:gd name="connsiteX630" fmla="*/ 2212 w 10000"/>
                                <a:gd name="connsiteY630" fmla="*/ 229 h 10000"/>
                                <a:gd name="connsiteX631" fmla="*/ 2212 w 10000"/>
                                <a:gd name="connsiteY631" fmla="*/ 225 h 10000"/>
                                <a:gd name="connsiteX632" fmla="*/ 2212 w 10000"/>
                                <a:gd name="connsiteY632" fmla="*/ 222 h 10000"/>
                                <a:gd name="connsiteX633" fmla="*/ 2262 w 10000"/>
                                <a:gd name="connsiteY633" fmla="*/ 218 h 10000"/>
                                <a:gd name="connsiteX634" fmla="*/ 2262 w 10000"/>
                                <a:gd name="connsiteY634" fmla="*/ 214 h 10000"/>
                                <a:gd name="connsiteX635" fmla="*/ 2262 w 10000"/>
                                <a:gd name="connsiteY635" fmla="*/ 214 h 10000"/>
                                <a:gd name="connsiteX636" fmla="*/ 2262 w 10000"/>
                                <a:gd name="connsiteY636" fmla="*/ 206 h 10000"/>
                                <a:gd name="connsiteX637" fmla="*/ 2212 w 10000"/>
                                <a:gd name="connsiteY637" fmla="*/ 200 h 10000"/>
                                <a:gd name="connsiteX638" fmla="*/ 2212 w 10000"/>
                                <a:gd name="connsiteY638" fmla="*/ 200 h 10000"/>
                                <a:gd name="connsiteX639" fmla="*/ 2089 w 10000"/>
                                <a:gd name="connsiteY639" fmla="*/ 203 h 10000"/>
                                <a:gd name="connsiteX640" fmla="*/ 2052 w 10000"/>
                                <a:gd name="connsiteY640" fmla="*/ 203 h 10000"/>
                                <a:gd name="connsiteX641" fmla="*/ 2003 w 10000"/>
                                <a:gd name="connsiteY641" fmla="*/ 200 h 10000"/>
                                <a:gd name="connsiteX642" fmla="*/ 2003 w 10000"/>
                                <a:gd name="connsiteY642" fmla="*/ 200 h 10000"/>
                                <a:gd name="connsiteX643" fmla="*/ 2089 w 10000"/>
                                <a:gd name="connsiteY643" fmla="*/ 192 h 10000"/>
                                <a:gd name="connsiteX644" fmla="*/ 2089 w 10000"/>
                                <a:gd name="connsiteY644" fmla="*/ 192 h 10000"/>
                                <a:gd name="connsiteX645" fmla="*/ 2089 w 10000"/>
                                <a:gd name="connsiteY645" fmla="*/ 181 h 10000"/>
                                <a:gd name="connsiteX646" fmla="*/ 2052 w 10000"/>
                                <a:gd name="connsiteY646" fmla="*/ 177 h 10000"/>
                                <a:gd name="connsiteX647" fmla="*/ 2052 w 10000"/>
                                <a:gd name="connsiteY647" fmla="*/ 177 h 10000"/>
                                <a:gd name="connsiteX648" fmla="*/ 1919 w 10000"/>
                                <a:gd name="connsiteY648" fmla="*/ 177 h 10000"/>
                                <a:gd name="connsiteX649" fmla="*/ 1843 w 10000"/>
                                <a:gd name="connsiteY649" fmla="*/ 181 h 10000"/>
                                <a:gd name="connsiteX650" fmla="*/ 1843 w 10000"/>
                                <a:gd name="connsiteY650" fmla="*/ 181 h 10000"/>
                                <a:gd name="connsiteX651" fmla="*/ 1795 w 10000"/>
                                <a:gd name="connsiteY651" fmla="*/ 181 h 10000"/>
                                <a:gd name="connsiteX652" fmla="*/ 1795 w 10000"/>
                                <a:gd name="connsiteY652" fmla="*/ 177 h 10000"/>
                                <a:gd name="connsiteX653" fmla="*/ 1843 w 10000"/>
                                <a:gd name="connsiteY653" fmla="*/ 173 h 10000"/>
                                <a:gd name="connsiteX654" fmla="*/ 1843 w 10000"/>
                                <a:gd name="connsiteY654" fmla="*/ 173 h 10000"/>
                                <a:gd name="connsiteX655" fmla="*/ 1795 w 10000"/>
                                <a:gd name="connsiteY655" fmla="*/ 166 h 10000"/>
                                <a:gd name="connsiteX656" fmla="*/ 1795 w 10000"/>
                                <a:gd name="connsiteY656" fmla="*/ 161 h 10000"/>
                                <a:gd name="connsiteX657" fmla="*/ 1795 w 10000"/>
                                <a:gd name="connsiteY657" fmla="*/ 161 h 10000"/>
                                <a:gd name="connsiteX658" fmla="*/ 1757 w 10000"/>
                                <a:gd name="connsiteY658" fmla="*/ 158 h 10000"/>
                                <a:gd name="connsiteX659" fmla="*/ 1757 w 10000"/>
                                <a:gd name="connsiteY659" fmla="*/ 154 h 10000"/>
                                <a:gd name="connsiteX660" fmla="*/ 1757 w 10000"/>
                                <a:gd name="connsiteY660" fmla="*/ 154 h 10000"/>
                                <a:gd name="connsiteX661" fmla="*/ 1672 w 10000"/>
                                <a:gd name="connsiteY661" fmla="*/ 158 h 10000"/>
                                <a:gd name="connsiteX662" fmla="*/ 1633 w 10000"/>
                                <a:gd name="connsiteY662" fmla="*/ 161 h 10000"/>
                                <a:gd name="connsiteX663" fmla="*/ 1548 w 10000"/>
                                <a:gd name="connsiteY663" fmla="*/ 161 h 10000"/>
                                <a:gd name="connsiteX664" fmla="*/ 1501 w 10000"/>
                                <a:gd name="connsiteY664" fmla="*/ 166 h 10000"/>
                                <a:gd name="connsiteX665" fmla="*/ 1501 w 10000"/>
                                <a:gd name="connsiteY665" fmla="*/ 166 h 10000"/>
                                <a:gd name="connsiteX666" fmla="*/ 1501 w 10000"/>
                                <a:gd name="connsiteY666" fmla="*/ 154 h 10000"/>
                                <a:gd name="connsiteX667" fmla="*/ 1464 w 10000"/>
                                <a:gd name="connsiteY667" fmla="*/ 147 h 10000"/>
                                <a:gd name="connsiteX668" fmla="*/ 1464 w 10000"/>
                                <a:gd name="connsiteY668" fmla="*/ 147 h 10000"/>
                                <a:gd name="connsiteX669" fmla="*/ 1376 w 10000"/>
                                <a:gd name="connsiteY669" fmla="*/ 142 h 10000"/>
                                <a:gd name="connsiteX670" fmla="*/ 1291 w 10000"/>
                                <a:gd name="connsiteY670" fmla="*/ 147 h 10000"/>
                                <a:gd name="connsiteX671" fmla="*/ 1291 w 10000"/>
                                <a:gd name="connsiteY671" fmla="*/ 147 h 10000"/>
                                <a:gd name="connsiteX672" fmla="*/ 1254 w 10000"/>
                                <a:gd name="connsiteY672" fmla="*/ 154 h 10000"/>
                                <a:gd name="connsiteX673" fmla="*/ 1254 w 10000"/>
                                <a:gd name="connsiteY673" fmla="*/ 161 h 10000"/>
                                <a:gd name="connsiteX674" fmla="*/ 1216 w 10000"/>
                                <a:gd name="connsiteY674" fmla="*/ 161 h 10000"/>
                                <a:gd name="connsiteX675" fmla="*/ 1216 w 10000"/>
                                <a:gd name="connsiteY675" fmla="*/ 161 h 10000"/>
                                <a:gd name="connsiteX676" fmla="*/ 1168 w 10000"/>
                                <a:gd name="connsiteY676" fmla="*/ 154 h 10000"/>
                                <a:gd name="connsiteX677" fmla="*/ 1130 w 10000"/>
                                <a:gd name="connsiteY677" fmla="*/ 147 h 10000"/>
                                <a:gd name="connsiteX678" fmla="*/ 1130 w 10000"/>
                                <a:gd name="connsiteY678" fmla="*/ 147 h 10000"/>
                                <a:gd name="connsiteX679" fmla="*/ 1045 w 10000"/>
                                <a:gd name="connsiteY679" fmla="*/ 150 h 10000"/>
                                <a:gd name="connsiteX680" fmla="*/ 960 w 10000"/>
                                <a:gd name="connsiteY680" fmla="*/ 154 h 10000"/>
                                <a:gd name="connsiteX681" fmla="*/ 960 w 10000"/>
                                <a:gd name="connsiteY681" fmla="*/ 158 h 10000"/>
                                <a:gd name="connsiteX682" fmla="*/ 960 w 10000"/>
                                <a:gd name="connsiteY682" fmla="*/ 166 h 10000"/>
                                <a:gd name="connsiteX683" fmla="*/ 960 w 10000"/>
                                <a:gd name="connsiteY683" fmla="*/ 166 h 10000"/>
                                <a:gd name="connsiteX684" fmla="*/ 922 w 10000"/>
                                <a:gd name="connsiteY684" fmla="*/ 166 h 10000"/>
                                <a:gd name="connsiteX685" fmla="*/ 873 w 10000"/>
                                <a:gd name="connsiteY685" fmla="*/ 169 h 10000"/>
                                <a:gd name="connsiteX686" fmla="*/ 873 w 10000"/>
                                <a:gd name="connsiteY686" fmla="*/ 169 h 10000"/>
                                <a:gd name="connsiteX687" fmla="*/ 873 w 10000"/>
                                <a:gd name="connsiteY687" fmla="*/ 161 h 10000"/>
                                <a:gd name="connsiteX688" fmla="*/ 835 w 10000"/>
                                <a:gd name="connsiteY688" fmla="*/ 154 h 10000"/>
                                <a:gd name="connsiteX689" fmla="*/ 835 w 10000"/>
                                <a:gd name="connsiteY689" fmla="*/ 154 h 10000"/>
                                <a:gd name="connsiteX690" fmla="*/ 752 w 10000"/>
                                <a:gd name="connsiteY690" fmla="*/ 158 h 10000"/>
                                <a:gd name="connsiteX691" fmla="*/ 665 w 10000"/>
                                <a:gd name="connsiteY691" fmla="*/ 161 h 10000"/>
                                <a:gd name="connsiteX692" fmla="*/ 665 w 10000"/>
                                <a:gd name="connsiteY692" fmla="*/ 169 h 10000"/>
                                <a:gd name="connsiteX693" fmla="*/ 712 w 10000"/>
                                <a:gd name="connsiteY693" fmla="*/ 177 h 10000"/>
                                <a:gd name="connsiteX694" fmla="*/ 712 w 10000"/>
                                <a:gd name="connsiteY694" fmla="*/ 177 h 10000"/>
                                <a:gd name="connsiteX695" fmla="*/ 665 w 10000"/>
                                <a:gd name="connsiteY695" fmla="*/ 177 h 10000"/>
                                <a:gd name="connsiteX696" fmla="*/ 665 w 10000"/>
                                <a:gd name="connsiteY696" fmla="*/ 177 h 10000"/>
                                <a:gd name="connsiteX697" fmla="*/ 628 w 10000"/>
                                <a:gd name="connsiteY697" fmla="*/ 173 h 10000"/>
                                <a:gd name="connsiteX698" fmla="*/ 628 w 10000"/>
                                <a:gd name="connsiteY698" fmla="*/ 173 h 10000"/>
                                <a:gd name="connsiteX699" fmla="*/ 504 w 10000"/>
                                <a:gd name="connsiteY699" fmla="*/ 173 h 10000"/>
                                <a:gd name="connsiteX700" fmla="*/ 418 w 10000"/>
                                <a:gd name="connsiteY700" fmla="*/ 177 h 10000"/>
                                <a:gd name="connsiteX701" fmla="*/ 418 w 10000"/>
                                <a:gd name="connsiteY701" fmla="*/ 177 h 10000"/>
                                <a:gd name="connsiteX702" fmla="*/ 418 w 10000"/>
                                <a:gd name="connsiteY702" fmla="*/ 184 h 10000"/>
                                <a:gd name="connsiteX703" fmla="*/ 418 w 10000"/>
                                <a:gd name="connsiteY703" fmla="*/ 184 h 10000"/>
                                <a:gd name="connsiteX704" fmla="*/ 334 w 10000"/>
                                <a:gd name="connsiteY704" fmla="*/ 188 h 10000"/>
                                <a:gd name="connsiteX705" fmla="*/ 209 w 10000"/>
                                <a:gd name="connsiteY705" fmla="*/ 188 h 10000"/>
                                <a:gd name="connsiteX706" fmla="*/ 209 w 10000"/>
                                <a:gd name="connsiteY706" fmla="*/ 188 h 10000"/>
                                <a:gd name="connsiteX707" fmla="*/ 209 w 10000"/>
                                <a:gd name="connsiteY707" fmla="*/ 195 h 10000"/>
                                <a:gd name="connsiteX708" fmla="*/ 246 w 10000"/>
                                <a:gd name="connsiteY708" fmla="*/ 200 h 10000"/>
                                <a:gd name="connsiteX709" fmla="*/ 334 w 10000"/>
                                <a:gd name="connsiteY709" fmla="*/ 211 h 10000"/>
                                <a:gd name="connsiteX710" fmla="*/ 334 w 10000"/>
                                <a:gd name="connsiteY710" fmla="*/ 211 h 10000"/>
                                <a:gd name="connsiteX711" fmla="*/ 209 w 10000"/>
                                <a:gd name="connsiteY711" fmla="*/ 211 h 10000"/>
                                <a:gd name="connsiteX712" fmla="*/ 161 w 10000"/>
                                <a:gd name="connsiteY712" fmla="*/ 211 h 10000"/>
                                <a:gd name="connsiteX713" fmla="*/ 124 w 10000"/>
                                <a:gd name="connsiteY713" fmla="*/ 214 h 10000"/>
                                <a:gd name="connsiteX714" fmla="*/ 124 w 10000"/>
                                <a:gd name="connsiteY714" fmla="*/ 214 h 10000"/>
                                <a:gd name="connsiteX715" fmla="*/ 124 w 10000"/>
                                <a:gd name="connsiteY715" fmla="*/ 218 h 10000"/>
                                <a:gd name="connsiteX716" fmla="*/ 124 w 10000"/>
                                <a:gd name="connsiteY716" fmla="*/ 225 h 10000"/>
                                <a:gd name="connsiteX717" fmla="*/ 124 w 10000"/>
                                <a:gd name="connsiteY717" fmla="*/ 225 h 10000"/>
                                <a:gd name="connsiteX718" fmla="*/ 86 w 10000"/>
                                <a:gd name="connsiteY718" fmla="*/ 229 h 10000"/>
                                <a:gd name="connsiteX719" fmla="*/ 86 w 10000"/>
                                <a:gd name="connsiteY719" fmla="*/ 233 h 10000"/>
                                <a:gd name="connsiteX720" fmla="*/ 86 w 10000"/>
                                <a:gd name="connsiteY720" fmla="*/ 233 h 10000"/>
                                <a:gd name="connsiteX721" fmla="*/ 86 w 10000"/>
                                <a:gd name="connsiteY721" fmla="*/ 237 h 10000"/>
                                <a:gd name="connsiteX722" fmla="*/ 86 w 10000"/>
                                <a:gd name="connsiteY722" fmla="*/ 241 h 10000"/>
                                <a:gd name="connsiteX723" fmla="*/ 161 w 10000"/>
                                <a:gd name="connsiteY723" fmla="*/ 244 h 10000"/>
                                <a:gd name="connsiteX724" fmla="*/ 161 w 10000"/>
                                <a:gd name="connsiteY724" fmla="*/ 244 h 10000"/>
                                <a:gd name="connsiteX725" fmla="*/ 124 w 10000"/>
                                <a:gd name="connsiteY725" fmla="*/ 244 h 10000"/>
                                <a:gd name="connsiteX726" fmla="*/ 86 w 10000"/>
                                <a:gd name="connsiteY726" fmla="*/ 244 h 10000"/>
                                <a:gd name="connsiteX727" fmla="*/ 86 w 10000"/>
                                <a:gd name="connsiteY727" fmla="*/ 244 h 10000"/>
                                <a:gd name="connsiteX728" fmla="*/ 39 w 10000"/>
                                <a:gd name="connsiteY728" fmla="*/ 248 h 10000"/>
                                <a:gd name="connsiteX729" fmla="*/ 39 w 10000"/>
                                <a:gd name="connsiteY729" fmla="*/ 248 h 10000"/>
                                <a:gd name="connsiteX730" fmla="*/ 0 w 10000"/>
                                <a:gd name="connsiteY730" fmla="*/ 252 h 10000"/>
                                <a:gd name="connsiteX731" fmla="*/ 39 w 10000"/>
                                <a:gd name="connsiteY731" fmla="*/ 259 h 10000"/>
                                <a:gd name="connsiteX732" fmla="*/ 86 w 10000"/>
                                <a:gd name="connsiteY732" fmla="*/ 263 h 10000"/>
                                <a:gd name="connsiteX733" fmla="*/ 161 w 10000"/>
                                <a:gd name="connsiteY733" fmla="*/ 263 h 10000"/>
                                <a:gd name="connsiteX734" fmla="*/ 161 w 10000"/>
                                <a:gd name="connsiteY734" fmla="*/ 263 h 10000"/>
                                <a:gd name="connsiteX735" fmla="*/ 161 w 10000"/>
                                <a:gd name="connsiteY735" fmla="*/ 267 h 10000"/>
                                <a:gd name="connsiteX736" fmla="*/ 124 w 10000"/>
                                <a:gd name="connsiteY736" fmla="*/ 267 h 10000"/>
                                <a:gd name="connsiteX737" fmla="*/ 86 w 10000"/>
                                <a:gd name="connsiteY737" fmla="*/ 270 h 10000"/>
                                <a:gd name="connsiteX738" fmla="*/ 86 w 10000"/>
                                <a:gd name="connsiteY738" fmla="*/ 270 h 10000"/>
                                <a:gd name="connsiteX739" fmla="*/ 39 w 10000"/>
                                <a:gd name="connsiteY739" fmla="*/ 278 h 10000"/>
                                <a:gd name="connsiteX740" fmla="*/ 39 w 10000"/>
                                <a:gd name="connsiteY740" fmla="*/ 286 h 10000"/>
                                <a:gd name="connsiteX741" fmla="*/ 39 w 10000"/>
                                <a:gd name="connsiteY741" fmla="*/ 286 h 10000"/>
                                <a:gd name="connsiteX742" fmla="*/ 124 w 10000"/>
                                <a:gd name="connsiteY742" fmla="*/ 289 h 10000"/>
                                <a:gd name="connsiteX743" fmla="*/ 209 w 10000"/>
                                <a:gd name="connsiteY743" fmla="*/ 289 h 10000"/>
                                <a:gd name="connsiteX744" fmla="*/ 209 w 10000"/>
                                <a:gd name="connsiteY744" fmla="*/ 289 h 10000"/>
                                <a:gd name="connsiteX745" fmla="*/ 124 w 10000"/>
                                <a:gd name="connsiteY745" fmla="*/ 297 h 10000"/>
                                <a:gd name="connsiteX746" fmla="*/ 124 w 10000"/>
                                <a:gd name="connsiteY746" fmla="*/ 305 h 10000"/>
                                <a:gd name="connsiteX747" fmla="*/ 161 w 10000"/>
                                <a:gd name="connsiteY747" fmla="*/ 312 h 10000"/>
                                <a:gd name="connsiteX748" fmla="*/ 295 w 10000"/>
                                <a:gd name="connsiteY748" fmla="*/ 312 h 10000"/>
                                <a:gd name="connsiteX749" fmla="*/ 295 w 10000"/>
                                <a:gd name="connsiteY749" fmla="*/ 312 h 10000"/>
                                <a:gd name="connsiteX750" fmla="*/ 295 w 10000"/>
                                <a:gd name="connsiteY750" fmla="*/ 316 h 10000"/>
                                <a:gd name="connsiteX751" fmla="*/ 246 w 10000"/>
                                <a:gd name="connsiteY751" fmla="*/ 320 h 10000"/>
                                <a:gd name="connsiteX752" fmla="*/ 209 w 10000"/>
                                <a:gd name="connsiteY752" fmla="*/ 323 h 10000"/>
                                <a:gd name="connsiteX753" fmla="*/ 209 w 10000"/>
                                <a:gd name="connsiteY753" fmla="*/ 327 h 10000"/>
                                <a:gd name="connsiteX754" fmla="*/ 209 w 10000"/>
                                <a:gd name="connsiteY754" fmla="*/ 327 h 10000"/>
                                <a:gd name="connsiteX755" fmla="*/ 246 w 10000"/>
                                <a:gd name="connsiteY755" fmla="*/ 334 h 10000"/>
                                <a:gd name="connsiteX756" fmla="*/ 295 w 10000"/>
                                <a:gd name="connsiteY756" fmla="*/ 339 h 10000"/>
                                <a:gd name="connsiteX757" fmla="*/ 295 w 10000"/>
                                <a:gd name="connsiteY757" fmla="*/ 339 h 10000"/>
                                <a:gd name="connsiteX758" fmla="*/ 371 w 10000"/>
                                <a:gd name="connsiteY758" fmla="*/ 339 h 10000"/>
                                <a:gd name="connsiteX759" fmla="*/ 455 w 10000"/>
                                <a:gd name="connsiteY759" fmla="*/ 334 h 10000"/>
                                <a:gd name="connsiteX760" fmla="*/ 455 w 10000"/>
                                <a:gd name="connsiteY760" fmla="*/ 334 h 10000"/>
                                <a:gd name="connsiteX761" fmla="*/ 418 w 10000"/>
                                <a:gd name="connsiteY761" fmla="*/ 342 h 10000"/>
                                <a:gd name="connsiteX762" fmla="*/ 371 w 10000"/>
                                <a:gd name="connsiteY762" fmla="*/ 346 h 10000"/>
                                <a:gd name="connsiteX763" fmla="*/ 371 w 10000"/>
                                <a:gd name="connsiteY763" fmla="*/ 350 h 10000"/>
                                <a:gd name="connsiteX764" fmla="*/ 371 w 10000"/>
                                <a:gd name="connsiteY764" fmla="*/ 350 h 10000"/>
                                <a:gd name="connsiteX765" fmla="*/ 418 w 10000"/>
                                <a:gd name="connsiteY765" fmla="*/ 353 h 10000"/>
                                <a:gd name="connsiteX766" fmla="*/ 455 w 10000"/>
                                <a:gd name="connsiteY766" fmla="*/ 357 h 10000"/>
                                <a:gd name="connsiteX767" fmla="*/ 579 w 10000"/>
                                <a:gd name="connsiteY767" fmla="*/ 357 h 10000"/>
                                <a:gd name="connsiteX768" fmla="*/ 579 w 10000"/>
                                <a:gd name="connsiteY768" fmla="*/ 357 h 10000"/>
                                <a:gd name="connsiteX769" fmla="*/ 628 w 10000"/>
                                <a:gd name="connsiteY769" fmla="*/ 353 h 10000"/>
                                <a:gd name="connsiteX770" fmla="*/ 665 w 10000"/>
                                <a:gd name="connsiteY770" fmla="*/ 353 h 10000"/>
                                <a:gd name="connsiteX771" fmla="*/ 665 w 10000"/>
                                <a:gd name="connsiteY771" fmla="*/ 353 h 10000"/>
                                <a:gd name="connsiteX772" fmla="*/ 665 w 10000"/>
                                <a:gd name="connsiteY772" fmla="*/ 353 h 10000"/>
                                <a:gd name="connsiteX773" fmla="*/ 665 w 10000"/>
                                <a:gd name="connsiteY773" fmla="*/ 361 h 10000"/>
                                <a:gd name="connsiteX774" fmla="*/ 628 w 10000"/>
                                <a:gd name="connsiteY774" fmla="*/ 369 h 10000"/>
                                <a:gd name="connsiteX775" fmla="*/ 628 w 10000"/>
                                <a:gd name="connsiteY775" fmla="*/ 369 h 10000"/>
                                <a:gd name="connsiteX776" fmla="*/ 665 w 10000"/>
                                <a:gd name="connsiteY776" fmla="*/ 372 h 10000"/>
                                <a:gd name="connsiteX777" fmla="*/ 712 w 10000"/>
                                <a:gd name="connsiteY777" fmla="*/ 372 h 10000"/>
                                <a:gd name="connsiteX778" fmla="*/ 835 w 10000"/>
                                <a:gd name="connsiteY778" fmla="*/ 376 h 10000"/>
                                <a:gd name="connsiteX779" fmla="*/ 835 w 10000"/>
                                <a:gd name="connsiteY779" fmla="*/ 376 h 10000"/>
                                <a:gd name="connsiteX780" fmla="*/ 873 w 10000"/>
                                <a:gd name="connsiteY780" fmla="*/ 369 h 10000"/>
                                <a:gd name="connsiteX781" fmla="*/ 922 w 10000"/>
                                <a:gd name="connsiteY781" fmla="*/ 364 h 10000"/>
                                <a:gd name="connsiteX782" fmla="*/ 922 w 10000"/>
                                <a:gd name="connsiteY782" fmla="*/ 364 h 10000"/>
                                <a:gd name="connsiteX783" fmla="*/ 960 w 10000"/>
                                <a:gd name="connsiteY783" fmla="*/ 364 h 10000"/>
                                <a:gd name="connsiteX784" fmla="*/ 960 w 10000"/>
                                <a:gd name="connsiteY784" fmla="*/ 364 h 10000"/>
                                <a:gd name="connsiteX785" fmla="*/ 960 w 10000"/>
                                <a:gd name="connsiteY785" fmla="*/ 372 h 10000"/>
                                <a:gd name="connsiteX786" fmla="*/ 960 w 10000"/>
                                <a:gd name="connsiteY786" fmla="*/ 376 h 10000"/>
                                <a:gd name="connsiteX787" fmla="*/ 960 w 10000"/>
                                <a:gd name="connsiteY787" fmla="*/ 376 h 10000"/>
                                <a:gd name="connsiteX788" fmla="*/ 1006 w 10000"/>
                                <a:gd name="connsiteY788" fmla="*/ 383 h 10000"/>
                                <a:gd name="connsiteX789" fmla="*/ 1082 w 10000"/>
                                <a:gd name="connsiteY789" fmla="*/ 383 h 10000"/>
                                <a:gd name="connsiteX790" fmla="*/ 1168 w 10000"/>
                                <a:gd name="connsiteY790" fmla="*/ 380 h 10000"/>
                                <a:gd name="connsiteX791" fmla="*/ 1216 w 10000"/>
                                <a:gd name="connsiteY791" fmla="*/ 372 h 10000"/>
                                <a:gd name="connsiteX792" fmla="*/ 1216 w 10000"/>
                                <a:gd name="connsiteY792" fmla="*/ 372 h 10000"/>
                                <a:gd name="connsiteX793" fmla="*/ 1254 w 10000"/>
                                <a:gd name="connsiteY793" fmla="*/ 376 h 10000"/>
                                <a:gd name="connsiteX794" fmla="*/ 1254 w 10000"/>
                                <a:gd name="connsiteY794" fmla="*/ 380 h 10000"/>
                                <a:gd name="connsiteX795" fmla="*/ 1254 w 10000"/>
                                <a:gd name="connsiteY795" fmla="*/ 383 h 10000"/>
                                <a:gd name="connsiteX796" fmla="*/ 1254 w 10000"/>
                                <a:gd name="connsiteY796" fmla="*/ 383 h 10000"/>
                                <a:gd name="connsiteX797" fmla="*/ 1376 w 10000"/>
                                <a:gd name="connsiteY797" fmla="*/ 387 h 10000"/>
                                <a:gd name="connsiteX798" fmla="*/ 1464 w 10000"/>
                                <a:gd name="connsiteY798" fmla="*/ 383 h 10000"/>
                                <a:gd name="connsiteX799" fmla="*/ 1464 w 10000"/>
                                <a:gd name="connsiteY799" fmla="*/ 383 h 10000"/>
                                <a:gd name="connsiteX800" fmla="*/ 1880 w 10000"/>
                                <a:gd name="connsiteY800" fmla="*/ 425 h 10000"/>
                                <a:gd name="connsiteX801" fmla="*/ 2384 w 10000"/>
                                <a:gd name="connsiteY801" fmla="*/ 473 h 10000"/>
                                <a:gd name="connsiteX802" fmla="*/ 3097 w 10000"/>
                                <a:gd name="connsiteY802" fmla="*/ 549 h 10000"/>
                                <a:gd name="connsiteX803" fmla="*/ 3097 w 10000"/>
                                <a:gd name="connsiteY803" fmla="*/ 549 h 10000"/>
                                <a:gd name="connsiteX804" fmla="*/ 3809 w 10000"/>
                                <a:gd name="connsiteY804" fmla="*/ 620 h 10000"/>
                                <a:gd name="connsiteX805" fmla="*/ 3809 w 10000"/>
                                <a:gd name="connsiteY805" fmla="*/ 620 h 10000"/>
                                <a:gd name="connsiteX806" fmla="*/ 4017 w 10000"/>
                                <a:gd name="connsiteY806" fmla="*/ 639 h 10000"/>
                                <a:gd name="connsiteX807" fmla="*/ 4313 w 10000"/>
                                <a:gd name="connsiteY807" fmla="*/ 665 h 10000"/>
                                <a:gd name="connsiteX808" fmla="*/ 4313 w 10000"/>
                                <a:gd name="connsiteY808" fmla="*/ 665 h 10000"/>
                                <a:gd name="connsiteX809" fmla="*/ 4606 w 10000"/>
                                <a:gd name="connsiteY809" fmla="*/ 695 h 10000"/>
                                <a:gd name="connsiteX810" fmla="*/ 4852 w 10000"/>
                                <a:gd name="connsiteY810" fmla="*/ 726 h 10000"/>
                                <a:gd name="connsiteX811" fmla="*/ 5185 w 10000"/>
                                <a:gd name="connsiteY811" fmla="*/ 786 h 10000"/>
                                <a:gd name="connsiteX812" fmla="*/ 5185 w 10000"/>
                                <a:gd name="connsiteY812" fmla="*/ 786 h 10000"/>
                                <a:gd name="connsiteX813" fmla="*/ 5309 w 10000"/>
                                <a:gd name="connsiteY813" fmla="*/ 820 h 10000"/>
                                <a:gd name="connsiteX814" fmla="*/ 5443 w 10000"/>
                                <a:gd name="connsiteY814" fmla="*/ 857 h 10000"/>
                                <a:gd name="connsiteX815" fmla="*/ 5689 w 10000"/>
                                <a:gd name="connsiteY815" fmla="*/ 932 h 10000"/>
                                <a:gd name="connsiteX816" fmla="*/ 5689 w 10000"/>
                                <a:gd name="connsiteY816" fmla="*/ 932 h 10000"/>
                                <a:gd name="connsiteX817" fmla="*/ 5861 w 10000"/>
                                <a:gd name="connsiteY817" fmla="*/ 1000 h 10000"/>
                                <a:gd name="connsiteX818" fmla="*/ 5944 w 10000"/>
                                <a:gd name="connsiteY818" fmla="*/ 1060 h 10000"/>
                                <a:gd name="connsiteX819" fmla="*/ 6069 w 10000"/>
                                <a:gd name="connsiteY819" fmla="*/ 1173 h 10000"/>
                                <a:gd name="connsiteX820" fmla="*/ 6069 w 10000"/>
                                <a:gd name="connsiteY820" fmla="*/ 1173 h 10000"/>
                                <a:gd name="connsiteX821" fmla="*/ 6107 w 10000"/>
                                <a:gd name="connsiteY821" fmla="*/ 1270 h 10000"/>
                                <a:gd name="connsiteX822" fmla="*/ 6107 w 10000"/>
                                <a:gd name="connsiteY822" fmla="*/ 1346 h 10000"/>
                                <a:gd name="connsiteX823" fmla="*/ 6107 w 10000"/>
                                <a:gd name="connsiteY823" fmla="*/ 1346 h 10000"/>
                                <a:gd name="connsiteX824" fmla="*/ 6021 w 10000"/>
                                <a:gd name="connsiteY824" fmla="*/ 5677 h 10000"/>
                                <a:gd name="connsiteX825" fmla="*/ 5982 w 10000"/>
                                <a:gd name="connsiteY825" fmla="*/ 9997 h 10000"/>
                                <a:gd name="connsiteX826" fmla="*/ 5982 w 10000"/>
                                <a:gd name="connsiteY826" fmla="*/ 9997 h 10000"/>
                                <a:gd name="connsiteX827" fmla="*/ 5982 w 10000"/>
                                <a:gd name="connsiteY827" fmla="*/ 10000 h 10000"/>
                                <a:gd name="connsiteX828" fmla="*/ 6572 w 10000"/>
                                <a:gd name="connsiteY828" fmla="*/ 10000 h 10000"/>
                                <a:gd name="connsiteX829" fmla="*/ 6572 w 10000"/>
                                <a:gd name="connsiteY829" fmla="*/ 10000 h 10000"/>
                                <a:gd name="connsiteX830" fmla="*/ 6572 w 10000"/>
                                <a:gd name="connsiteY830" fmla="*/ 9997 h 10000"/>
                                <a:gd name="connsiteX831" fmla="*/ 6572 w 10000"/>
                                <a:gd name="connsiteY831" fmla="*/ 9997 h 10000"/>
                                <a:gd name="connsiteX832" fmla="*/ 6572 w 10000"/>
                                <a:gd name="connsiteY832" fmla="*/ 8632 h 10000"/>
                                <a:gd name="connsiteX833" fmla="*/ 6610 w 10000"/>
                                <a:gd name="connsiteY833" fmla="*/ 5662 h 10000"/>
                                <a:gd name="connsiteX834" fmla="*/ 6649 w 10000"/>
                                <a:gd name="connsiteY834" fmla="*/ 1331 h 10000"/>
                                <a:gd name="connsiteX835" fmla="*/ 6649 w 10000"/>
                                <a:gd name="connsiteY835" fmla="*/ 1331 h 10000"/>
                                <a:gd name="connsiteX836" fmla="*/ 6694 w 10000"/>
                                <a:gd name="connsiteY836" fmla="*/ 1195 h 10000"/>
                                <a:gd name="connsiteX837" fmla="*/ 6694 w 10000"/>
                                <a:gd name="connsiteY837" fmla="*/ 1064 h 10000"/>
                                <a:gd name="connsiteX838" fmla="*/ 6694 w 10000"/>
                                <a:gd name="connsiteY838" fmla="*/ 1064 h 10000"/>
                                <a:gd name="connsiteX839" fmla="*/ 6649 w 10000"/>
                                <a:gd name="connsiteY839" fmla="*/ 1000 h 10000"/>
                                <a:gd name="connsiteX840" fmla="*/ 6694 w 10000"/>
                                <a:gd name="connsiteY840" fmla="*/ 936 h 10000"/>
                                <a:gd name="connsiteX841" fmla="*/ 6694 w 10000"/>
                                <a:gd name="connsiteY841" fmla="*/ 936 h 10000"/>
                                <a:gd name="connsiteX842" fmla="*/ 6694 w 10000"/>
                                <a:gd name="connsiteY842" fmla="*/ 917 h 10000"/>
                                <a:gd name="connsiteX843" fmla="*/ 6694 w 10000"/>
                                <a:gd name="connsiteY843" fmla="*/ 917 h 10000"/>
                                <a:gd name="connsiteX844" fmla="*/ 6733 w 10000"/>
                                <a:gd name="connsiteY844" fmla="*/ 876 h 10000"/>
                                <a:gd name="connsiteX845" fmla="*/ 6781 w 10000"/>
                                <a:gd name="connsiteY845" fmla="*/ 834 h 10000"/>
                                <a:gd name="connsiteX846" fmla="*/ 6903 w 10000"/>
                                <a:gd name="connsiteY846" fmla="*/ 748 h 10000"/>
                                <a:gd name="connsiteX847" fmla="*/ 6903 w 10000"/>
                                <a:gd name="connsiteY847" fmla="*/ 748 h 10000"/>
                                <a:gd name="connsiteX848" fmla="*/ 6990 w 10000"/>
                                <a:gd name="connsiteY848" fmla="*/ 718 h 10000"/>
                                <a:gd name="connsiteX849" fmla="*/ 7076 w 10000"/>
                                <a:gd name="connsiteY849" fmla="*/ 688 h 10000"/>
                                <a:gd name="connsiteX850" fmla="*/ 7284 w 10000"/>
                                <a:gd name="connsiteY850" fmla="*/ 628 h 10000"/>
                                <a:gd name="connsiteX851" fmla="*/ 7284 w 10000"/>
                                <a:gd name="connsiteY851" fmla="*/ 628 h 10000"/>
                                <a:gd name="connsiteX852" fmla="*/ 7446 w 10000"/>
                                <a:gd name="connsiteY852" fmla="*/ 583 h 10000"/>
                                <a:gd name="connsiteX853" fmla="*/ 7616 w 10000"/>
                                <a:gd name="connsiteY853" fmla="*/ 542 h 10000"/>
                                <a:gd name="connsiteX854" fmla="*/ 7616 w 10000"/>
                                <a:gd name="connsiteY854" fmla="*/ 542 h 10000"/>
                                <a:gd name="connsiteX855" fmla="*/ 8035 w 10000"/>
                                <a:gd name="connsiteY855" fmla="*/ 459 h 10000"/>
                                <a:gd name="connsiteX856" fmla="*/ 8035 w 10000"/>
                                <a:gd name="connsiteY856" fmla="*/ 459 h 10000"/>
                                <a:gd name="connsiteX857" fmla="*/ 8243 w 10000"/>
                                <a:gd name="connsiteY857" fmla="*/ 417 h 10000"/>
                                <a:gd name="connsiteX858" fmla="*/ 8368 w 10000"/>
                                <a:gd name="connsiteY858" fmla="*/ 398 h 10000"/>
                                <a:gd name="connsiteX859" fmla="*/ 8491 w 10000"/>
                                <a:gd name="connsiteY859" fmla="*/ 380 h 10000"/>
                                <a:gd name="connsiteX860" fmla="*/ 8491 w 10000"/>
                                <a:gd name="connsiteY860" fmla="*/ 380 h 10000"/>
                                <a:gd name="connsiteX861" fmla="*/ 8491 w 10000"/>
                                <a:gd name="connsiteY861" fmla="*/ 387 h 10000"/>
                                <a:gd name="connsiteX862" fmla="*/ 8577 w 10000"/>
                                <a:gd name="connsiteY862" fmla="*/ 395 h 10000"/>
                                <a:gd name="connsiteX863" fmla="*/ 8661 w 10000"/>
                                <a:gd name="connsiteY863" fmla="*/ 398 h 10000"/>
                                <a:gd name="connsiteX864" fmla="*/ 8784 w 10000"/>
                                <a:gd name="connsiteY864" fmla="*/ 398 h 10000"/>
                                <a:gd name="connsiteX865" fmla="*/ 8784 w 10000"/>
                                <a:gd name="connsiteY865" fmla="*/ 398 h 10000"/>
                                <a:gd name="connsiteX866" fmla="*/ 8832 w 10000"/>
                                <a:gd name="connsiteY866" fmla="*/ 391 h 10000"/>
                                <a:gd name="connsiteX867" fmla="*/ 8870 w 10000"/>
                                <a:gd name="connsiteY867" fmla="*/ 387 h 10000"/>
                                <a:gd name="connsiteX868" fmla="*/ 8870 w 10000"/>
                                <a:gd name="connsiteY868" fmla="*/ 387 h 10000"/>
                                <a:gd name="connsiteX869" fmla="*/ 8955 w 10000"/>
                                <a:gd name="connsiteY869" fmla="*/ 391 h 10000"/>
                                <a:gd name="connsiteX870" fmla="*/ 9079 w 10000"/>
                                <a:gd name="connsiteY870" fmla="*/ 395 h 10000"/>
                                <a:gd name="connsiteX871" fmla="*/ 9118 w 10000"/>
                                <a:gd name="connsiteY871" fmla="*/ 395 h 10000"/>
                                <a:gd name="connsiteX872" fmla="*/ 9203 w 10000"/>
                                <a:gd name="connsiteY872" fmla="*/ 391 h 10000"/>
                                <a:gd name="connsiteX873" fmla="*/ 9203 w 10000"/>
                                <a:gd name="connsiteY873" fmla="*/ 387 h 10000"/>
                                <a:gd name="connsiteX874" fmla="*/ 9203 w 10000"/>
                                <a:gd name="connsiteY874" fmla="*/ 380 h 10000"/>
                                <a:gd name="connsiteX875" fmla="*/ 9203 w 10000"/>
                                <a:gd name="connsiteY875" fmla="*/ 380 h 10000"/>
                                <a:gd name="connsiteX876" fmla="*/ 9288 w 10000"/>
                                <a:gd name="connsiteY876" fmla="*/ 380 h 10000"/>
                                <a:gd name="connsiteX877" fmla="*/ 9412 w 10000"/>
                                <a:gd name="connsiteY877" fmla="*/ 383 h 10000"/>
                                <a:gd name="connsiteX878" fmla="*/ 9412 w 10000"/>
                                <a:gd name="connsiteY878" fmla="*/ 383 h 10000"/>
                                <a:gd name="connsiteX879" fmla="*/ 9458 w 10000"/>
                                <a:gd name="connsiteY879" fmla="*/ 380 h 10000"/>
                                <a:gd name="connsiteX880" fmla="*/ 9498 w 10000"/>
                                <a:gd name="connsiteY880" fmla="*/ 372 h 10000"/>
                                <a:gd name="connsiteX881" fmla="*/ 9458 w 10000"/>
                                <a:gd name="connsiteY881" fmla="*/ 357 h 10000"/>
                                <a:gd name="connsiteX882" fmla="*/ 9458 w 10000"/>
                                <a:gd name="connsiteY882" fmla="*/ 357 h 10000"/>
                                <a:gd name="connsiteX883" fmla="*/ 9620 w 10000"/>
                                <a:gd name="connsiteY883" fmla="*/ 361 h 10000"/>
                                <a:gd name="connsiteX884" fmla="*/ 9753 w 10000"/>
                                <a:gd name="connsiteY884" fmla="*/ 357 h 10000"/>
                                <a:gd name="connsiteX885" fmla="*/ 9753 w 10000"/>
                                <a:gd name="connsiteY885" fmla="*/ 357 h 10000"/>
                                <a:gd name="connsiteX886" fmla="*/ 9753 w 10000"/>
                                <a:gd name="connsiteY886" fmla="*/ 350 h 10000"/>
                                <a:gd name="connsiteX887" fmla="*/ 9706 w 10000"/>
                                <a:gd name="connsiteY887" fmla="*/ 342 h 10000"/>
                                <a:gd name="connsiteX888" fmla="*/ 9668 w 10000"/>
                                <a:gd name="connsiteY888" fmla="*/ 331 h 10000"/>
                                <a:gd name="connsiteX889" fmla="*/ 9668 w 10000"/>
                                <a:gd name="connsiteY889" fmla="*/ 331 h 10000"/>
                                <a:gd name="connsiteX890" fmla="*/ 9791 w 10000"/>
                                <a:gd name="connsiteY890" fmla="*/ 327 h 10000"/>
                                <a:gd name="connsiteX891" fmla="*/ 9876 w 10000"/>
                                <a:gd name="connsiteY891" fmla="*/ 327 h 10000"/>
                                <a:gd name="connsiteX892" fmla="*/ 9914 w 10000"/>
                                <a:gd name="connsiteY892" fmla="*/ 323 h 10000"/>
                                <a:gd name="connsiteX893" fmla="*/ 9914 w 10000"/>
                                <a:gd name="connsiteY893" fmla="*/ 323 h 10000"/>
                                <a:gd name="connsiteX894" fmla="*/ 9962 w 10000"/>
                                <a:gd name="connsiteY894" fmla="*/ 316 h 10000"/>
                                <a:gd name="connsiteX895" fmla="*/ 9914 w 10000"/>
                                <a:gd name="connsiteY895" fmla="*/ 308 h 10000"/>
                                <a:gd name="connsiteX896" fmla="*/ 9791 w 10000"/>
                                <a:gd name="connsiteY896" fmla="*/ 293 h 10000"/>
                                <a:gd name="connsiteX897" fmla="*/ 9791 w 10000"/>
                                <a:gd name="connsiteY897" fmla="*/ 293 h 10000"/>
                                <a:gd name="connsiteX898" fmla="*/ 9962 w 10000"/>
                                <a:gd name="connsiteY898" fmla="*/ 286 h 10000"/>
                                <a:gd name="connsiteX899" fmla="*/ 10000 w 10000"/>
                                <a:gd name="connsiteY899" fmla="*/ 278 h 10000"/>
                                <a:gd name="connsiteX900" fmla="*/ 10000 w 10000"/>
                                <a:gd name="connsiteY900" fmla="*/ 270 h 10000"/>
                                <a:gd name="connsiteX901" fmla="*/ 10000 w 10000"/>
                                <a:gd name="connsiteY901" fmla="*/ 27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Lst>
                              <a:rect l="l" t="t" r="r" b="b"/>
                              <a:pathLst>
                                <a:path w="10000" h="10000">
                                  <a:moveTo>
                                    <a:pt x="10000" y="270"/>
                                  </a:moveTo>
                                  <a:lnTo>
                                    <a:pt x="10000" y="270"/>
                                  </a:lnTo>
                                  <a:cubicBezTo>
                                    <a:pt x="9972" y="266"/>
                                    <a:pt x="9944" y="263"/>
                                    <a:pt x="9914" y="259"/>
                                  </a:cubicBezTo>
                                  <a:cubicBezTo>
                                    <a:pt x="9885" y="257"/>
                                    <a:pt x="9858" y="254"/>
                                    <a:pt x="9830" y="252"/>
                                  </a:cubicBezTo>
                                  <a:lnTo>
                                    <a:pt x="9830" y="252"/>
                                  </a:lnTo>
                                  <a:cubicBezTo>
                                    <a:pt x="9858" y="248"/>
                                    <a:pt x="9885" y="245"/>
                                    <a:pt x="9914" y="241"/>
                                  </a:cubicBezTo>
                                  <a:lnTo>
                                    <a:pt x="9914" y="229"/>
                                  </a:lnTo>
                                  <a:cubicBezTo>
                                    <a:pt x="9903" y="225"/>
                                    <a:pt x="9888" y="222"/>
                                    <a:pt x="9876" y="218"/>
                                  </a:cubicBezTo>
                                  <a:cubicBezTo>
                                    <a:pt x="9848" y="216"/>
                                    <a:pt x="9820" y="213"/>
                                    <a:pt x="9791" y="211"/>
                                  </a:cubicBezTo>
                                  <a:lnTo>
                                    <a:pt x="9791" y="211"/>
                                  </a:lnTo>
                                  <a:lnTo>
                                    <a:pt x="9753" y="214"/>
                                  </a:lnTo>
                                  <a:lnTo>
                                    <a:pt x="9753" y="214"/>
                                  </a:lnTo>
                                  <a:lnTo>
                                    <a:pt x="9753" y="195"/>
                                  </a:lnTo>
                                  <a:cubicBezTo>
                                    <a:pt x="9737" y="191"/>
                                    <a:pt x="9721" y="188"/>
                                    <a:pt x="9706" y="184"/>
                                  </a:cubicBezTo>
                                  <a:lnTo>
                                    <a:pt x="9668" y="181"/>
                                  </a:lnTo>
                                  <a:lnTo>
                                    <a:pt x="9668" y="181"/>
                                  </a:lnTo>
                                  <a:lnTo>
                                    <a:pt x="9545" y="181"/>
                                  </a:lnTo>
                                  <a:lnTo>
                                    <a:pt x="9458" y="184"/>
                                  </a:lnTo>
                                  <a:lnTo>
                                    <a:pt x="9458" y="184"/>
                                  </a:lnTo>
                                  <a:lnTo>
                                    <a:pt x="9458" y="169"/>
                                  </a:lnTo>
                                  <a:lnTo>
                                    <a:pt x="9458" y="169"/>
                                  </a:lnTo>
                                  <a:cubicBezTo>
                                    <a:pt x="9430" y="166"/>
                                    <a:pt x="9401" y="164"/>
                                    <a:pt x="9373" y="161"/>
                                  </a:cubicBezTo>
                                  <a:lnTo>
                                    <a:pt x="9288" y="161"/>
                                  </a:lnTo>
                                  <a:cubicBezTo>
                                    <a:pt x="9276" y="163"/>
                                    <a:pt x="9263" y="164"/>
                                    <a:pt x="9251" y="166"/>
                                  </a:cubicBezTo>
                                  <a:lnTo>
                                    <a:pt x="9251" y="166"/>
                                  </a:lnTo>
                                  <a:lnTo>
                                    <a:pt x="9203" y="154"/>
                                  </a:lnTo>
                                  <a:lnTo>
                                    <a:pt x="9203" y="154"/>
                                  </a:lnTo>
                                  <a:cubicBezTo>
                                    <a:pt x="9173" y="152"/>
                                    <a:pt x="9145" y="149"/>
                                    <a:pt x="9118" y="147"/>
                                  </a:cubicBezTo>
                                  <a:lnTo>
                                    <a:pt x="9118" y="147"/>
                                  </a:lnTo>
                                  <a:lnTo>
                                    <a:pt x="9079" y="147"/>
                                  </a:lnTo>
                                  <a:lnTo>
                                    <a:pt x="9040" y="150"/>
                                  </a:lnTo>
                                  <a:cubicBezTo>
                                    <a:pt x="9024" y="151"/>
                                    <a:pt x="9009" y="153"/>
                                    <a:pt x="8993" y="154"/>
                                  </a:cubicBezTo>
                                  <a:lnTo>
                                    <a:pt x="8993" y="154"/>
                                  </a:lnTo>
                                  <a:lnTo>
                                    <a:pt x="8993" y="154"/>
                                  </a:lnTo>
                                  <a:cubicBezTo>
                                    <a:pt x="8980" y="152"/>
                                    <a:pt x="8968" y="149"/>
                                    <a:pt x="8955" y="147"/>
                                  </a:cubicBezTo>
                                  <a:cubicBezTo>
                                    <a:pt x="8938" y="145"/>
                                    <a:pt x="8924" y="144"/>
                                    <a:pt x="8909" y="142"/>
                                  </a:cubicBezTo>
                                  <a:lnTo>
                                    <a:pt x="8832" y="142"/>
                                  </a:lnTo>
                                  <a:lnTo>
                                    <a:pt x="8832" y="142"/>
                                  </a:lnTo>
                                  <a:lnTo>
                                    <a:pt x="8784" y="142"/>
                                  </a:lnTo>
                                  <a:cubicBezTo>
                                    <a:pt x="8772" y="145"/>
                                    <a:pt x="8759" y="147"/>
                                    <a:pt x="8746" y="150"/>
                                  </a:cubicBezTo>
                                  <a:lnTo>
                                    <a:pt x="8746" y="154"/>
                                  </a:lnTo>
                                  <a:lnTo>
                                    <a:pt x="8661" y="154"/>
                                  </a:lnTo>
                                  <a:lnTo>
                                    <a:pt x="8661" y="154"/>
                                  </a:lnTo>
                                  <a:cubicBezTo>
                                    <a:pt x="8648" y="152"/>
                                    <a:pt x="8636" y="149"/>
                                    <a:pt x="8624" y="147"/>
                                  </a:cubicBezTo>
                                  <a:cubicBezTo>
                                    <a:pt x="8595" y="144"/>
                                    <a:pt x="8566" y="142"/>
                                    <a:pt x="8537" y="139"/>
                                  </a:cubicBezTo>
                                  <a:lnTo>
                                    <a:pt x="8537" y="139"/>
                                  </a:lnTo>
                                  <a:lnTo>
                                    <a:pt x="8491" y="139"/>
                                  </a:lnTo>
                                  <a:cubicBezTo>
                                    <a:pt x="8478" y="142"/>
                                    <a:pt x="8464" y="144"/>
                                    <a:pt x="8452" y="147"/>
                                  </a:cubicBezTo>
                                  <a:cubicBezTo>
                                    <a:pt x="8439" y="151"/>
                                    <a:pt x="8427" y="154"/>
                                    <a:pt x="8414" y="158"/>
                                  </a:cubicBezTo>
                                  <a:lnTo>
                                    <a:pt x="8414" y="158"/>
                                  </a:lnTo>
                                  <a:cubicBezTo>
                                    <a:pt x="8385" y="157"/>
                                    <a:pt x="8356" y="155"/>
                                    <a:pt x="8330" y="154"/>
                                  </a:cubicBezTo>
                                  <a:cubicBezTo>
                                    <a:pt x="8313" y="153"/>
                                    <a:pt x="8297" y="151"/>
                                    <a:pt x="8281" y="150"/>
                                  </a:cubicBezTo>
                                  <a:lnTo>
                                    <a:pt x="8281" y="150"/>
                                  </a:lnTo>
                                  <a:lnTo>
                                    <a:pt x="8243" y="147"/>
                                  </a:lnTo>
                                  <a:cubicBezTo>
                                    <a:pt x="8230" y="145"/>
                                    <a:pt x="8218" y="144"/>
                                    <a:pt x="8206" y="142"/>
                                  </a:cubicBezTo>
                                  <a:lnTo>
                                    <a:pt x="8206" y="142"/>
                                  </a:lnTo>
                                  <a:cubicBezTo>
                                    <a:pt x="8178" y="144"/>
                                    <a:pt x="8147" y="145"/>
                                    <a:pt x="8120" y="147"/>
                                  </a:cubicBezTo>
                                  <a:lnTo>
                                    <a:pt x="8120" y="154"/>
                                  </a:lnTo>
                                  <a:lnTo>
                                    <a:pt x="8120" y="173"/>
                                  </a:lnTo>
                                  <a:lnTo>
                                    <a:pt x="8120" y="173"/>
                                  </a:lnTo>
                                  <a:cubicBezTo>
                                    <a:pt x="8103" y="172"/>
                                    <a:pt x="8088" y="170"/>
                                    <a:pt x="8073" y="169"/>
                                  </a:cubicBezTo>
                                  <a:lnTo>
                                    <a:pt x="8073" y="166"/>
                                  </a:lnTo>
                                  <a:lnTo>
                                    <a:pt x="8073" y="166"/>
                                  </a:lnTo>
                                  <a:lnTo>
                                    <a:pt x="8035" y="166"/>
                                  </a:lnTo>
                                  <a:lnTo>
                                    <a:pt x="8035" y="161"/>
                                  </a:lnTo>
                                  <a:lnTo>
                                    <a:pt x="8035" y="161"/>
                                  </a:lnTo>
                                  <a:lnTo>
                                    <a:pt x="7949" y="161"/>
                                  </a:lnTo>
                                  <a:cubicBezTo>
                                    <a:pt x="7921" y="163"/>
                                    <a:pt x="7892" y="164"/>
                                    <a:pt x="7861" y="166"/>
                                  </a:cubicBezTo>
                                  <a:cubicBezTo>
                                    <a:pt x="7850" y="168"/>
                                    <a:pt x="7838" y="171"/>
                                    <a:pt x="7825" y="173"/>
                                  </a:cubicBezTo>
                                  <a:lnTo>
                                    <a:pt x="7825" y="184"/>
                                  </a:lnTo>
                                  <a:lnTo>
                                    <a:pt x="7825" y="184"/>
                                  </a:lnTo>
                                  <a:lnTo>
                                    <a:pt x="7825" y="184"/>
                                  </a:lnTo>
                                  <a:cubicBezTo>
                                    <a:pt x="7838" y="185"/>
                                    <a:pt x="7850" y="187"/>
                                    <a:pt x="7861" y="188"/>
                                  </a:cubicBezTo>
                                  <a:lnTo>
                                    <a:pt x="7861" y="188"/>
                                  </a:lnTo>
                                  <a:cubicBezTo>
                                    <a:pt x="7850" y="189"/>
                                    <a:pt x="7838" y="191"/>
                                    <a:pt x="7825" y="192"/>
                                  </a:cubicBezTo>
                                  <a:lnTo>
                                    <a:pt x="7825" y="192"/>
                                  </a:lnTo>
                                  <a:cubicBezTo>
                                    <a:pt x="7809" y="191"/>
                                    <a:pt x="7794" y="189"/>
                                    <a:pt x="7779" y="188"/>
                                  </a:cubicBezTo>
                                  <a:cubicBezTo>
                                    <a:pt x="7765" y="187"/>
                                    <a:pt x="7753" y="185"/>
                                    <a:pt x="7741" y="184"/>
                                  </a:cubicBezTo>
                                  <a:lnTo>
                                    <a:pt x="7741" y="184"/>
                                  </a:lnTo>
                                  <a:cubicBezTo>
                                    <a:pt x="7710" y="185"/>
                                    <a:pt x="7682" y="187"/>
                                    <a:pt x="7654" y="188"/>
                                  </a:cubicBezTo>
                                  <a:cubicBezTo>
                                    <a:pt x="7642" y="190"/>
                                    <a:pt x="7630" y="193"/>
                                    <a:pt x="7616" y="195"/>
                                  </a:cubicBezTo>
                                  <a:lnTo>
                                    <a:pt x="7616" y="195"/>
                                  </a:lnTo>
                                  <a:cubicBezTo>
                                    <a:pt x="7630" y="199"/>
                                    <a:pt x="7642" y="202"/>
                                    <a:pt x="7654" y="206"/>
                                  </a:cubicBezTo>
                                  <a:lnTo>
                                    <a:pt x="7654" y="211"/>
                                  </a:lnTo>
                                  <a:lnTo>
                                    <a:pt x="7654" y="218"/>
                                  </a:lnTo>
                                  <a:lnTo>
                                    <a:pt x="7654" y="218"/>
                                  </a:lnTo>
                                  <a:lnTo>
                                    <a:pt x="7616" y="218"/>
                                  </a:lnTo>
                                  <a:cubicBezTo>
                                    <a:pt x="7587" y="217"/>
                                    <a:pt x="7558" y="215"/>
                                    <a:pt x="7532" y="214"/>
                                  </a:cubicBezTo>
                                  <a:lnTo>
                                    <a:pt x="7532" y="214"/>
                                  </a:lnTo>
                                  <a:lnTo>
                                    <a:pt x="7494" y="214"/>
                                  </a:lnTo>
                                  <a:cubicBezTo>
                                    <a:pt x="7465" y="217"/>
                                    <a:pt x="7435" y="219"/>
                                    <a:pt x="7408" y="222"/>
                                  </a:cubicBezTo>
                                  <a:lnTo>
                                    <a:pt x="7408" y="222"/>
                                  </a:lnTo>
                                  <a:cubicBezTo>
                                    <a:pt x="7420" y="226"/>
                                    <a:pt x="7433" y="229"/>
                                    <a:pt x="7446" y="233"/>
                                  </a:cubicBezTo>
                                  <a:lnTo>
                                    <a:pt x="7568" y="241"/>
                                  </a:lnTo>
                                  <a:lnTo>
                                    <a:pt x="7568" y="241"/>
                                  </a:lnTo>
                                  <a:lnTo>
                                    <a:pt x="7446" y="244"/>
                                  </a:lnTo>
                                  <a:cubicBezTo>
                                    <a:pt x="7417" y="245"/>
                                    <a:pt x="7389" y="247"/>
                                    <a:pt x="7360" y="248"/>
                                  </a:cubicBezTo>
                                  <a:lnTo>
                                    <a:pt x="7360" y="248"/>
                                  </a:lnTo>
                                  <a:lnTo>
                                    <a:pt x="7360" y="256"/>
                                  </a:lnTo>
                                  <a:cubicBezTo>
                                    <a:pt x="7375" y="258"/>
                                    <a:pt x="7392" y="261"/>
                                    <a:pt x="7408" y="263"/>
                                  </a:cubicBezTo>
                                  <a:cubicBezTo>
                                    <a:pt x="7420" y="264"/>
                                    <a:pt x="7433" y="266"/>
                                    <a:pt x="7446" y="267"/>
                                  </a:cubicBezTo>
                                  <a:lnTo>
                                    <a:pt x="7568" y="270"/>
                                  </a:lnTo>
                                  <a:lnTo>
                                    <a:pt x="7568" y="270"/>
                                  </a:lnTo>
                                  <a:cubicBezTo>
                                    <a:pt x="7556" y="272"/>
                                    <a:pt x="7543" y="273"/>
                                    <a:pt x="7532" y="275"/>
                                  </a:cubicBezTo>
                                  <a:lnTo>
                                    <a:pt x="7494" y="275"/>
                                  </a:lnTo>
                                  <a:lnTo>
                                    <a:pt x="7494" y="275"/>
                                  </a:lnTo>
                                  <a:cubicBezTo>
                                    <a:pt x="7465" y="277"/>
                                    <a:pt x="7435" y="280"/>
                                    <a:pt x="7408" y="282"/>
                                  </a:cubicBezTo>
                                  <a:lnTo>
                                    <a:pt x="7408" y="289"/>
                                  </a:lnTo>
                                  <a:cubicBezTo>
                                    <a:pt x="7420" y="292"/>
                                    <a:pt x="7433" y="294"/>
                                    <a:pt x="7446" y="297"/>
                                  </a:cubicBezTo>
                                  <a:lnTo>
                                    <a:pt x="7568" y="297"/>
                                  </a:lnTo>
                                  <a:lnTo>
                                    <a:pt x="7568" y="297"/>
                                  </a:lnTo>
                                  <a:lnTo>
                                    <a:pt x="7568" y="308"/>
                                  </a:lnTo>
                                  <a:lnTo>
                                    <a:pt x="7568" y="312"/>
                                  </a:lnTo>
                                  <a:cubicBezTo>
                                    <a:pt x="7556" y="315"/>
                                    <a:pt x="7543" y="317"/>
                                    <a:pt x="7532" y="320"/>
                                  </a:cubicBezTo>
                                  <a:lnTo>
                                    <a:pt x="7532" y="331"/>
                                  </a:lnTo>
                                  <a:lnTo>
                                    <a:pt x="7532" y="331"/>
                                  </a:lnTo>
                                  <a:lnTo>
                                    <a:pt x="7568" y="334"/>
                                  </a:lnTo>
                                  <a:cubicBezTo>
                                    <a:pt x="7597" y="336"/>
                                    <a:pt x="7628" y="337"/>
                                    <a:pt x="7654" y="339"/>
                                  </a:cubicBezTo>
                                  <a:lnTo>
                                    <a:pt x="7741" y="342"/>
                                  </a:lnTo>
                                  <a:lnTo>
                                    <a:pt x="7825" y="339"/>
                                  </a:lnTo>
                                  <a:lnTo>
                                    <a:pt x="7825" y="339"/>
                                  </a:lnTo>
                                  <a:lnTo>
                                    <a:pt x="7825" y="346"/>
                                  </a:lnTo>
                                  <a:cubicBezTo>
                                    <a:pt x="7809" y="348"/>
                                    <a:pt x="7794" y="351"/>
                                    <a:pt x="7779" y="353"/>
                                  </a:cubicBezTo>
                                  <a:lnTo>
                                    <a:pt x="7779" y="353"/>
                                  </a:lnTo>
                                  <a:cubicBezTo>
                                    <a:pt x="7794" y="354"/>
                                    <a:pt x="7809" y="356"/>
                                    <a:pt x="7825" y="357"/>
                                  </a:cubicBezTo>
                                  <a:cubicBezTo>
                                    <a:pt x="7838" y="359"/>
                                    <a:pt x="7850" y="362"/>
                                    <a:pt x="7861" y="364"/>
                                  </a:cubicBezTo>
                                  <a:lnTo>
                                    <a:pt x="8035" y="369"/>
                                  </a:lnTo>
                                  <a:lnTo>
                                    <a:pt x="8035" y="369"/>
                                  </a:lnTo>
                                  <a:lnTo>
                                    <a:pt x="7741" y="428"/>
                                  </a:lnTo>
                                  <a:lnTo>
                                    <a:pt x="7446" y="489"/>
                                  </a:lnTo>
                                  <a:lnTo>
                                    <a:pt x="7446" y="489"/>
                                  </a:lnTo>
                                  <a:lnTo>
                                    <a:pt x="7237" y="519"/>
                                  </a:lnTo>
                                  <a:lnTo>
                                    <a:pt x="7237" y="519"/>
                                  </a:lnTo>
                                  <a:lnTo>
                                    <a:pt x="6990" y="579"/>
                                  </a:lnTo>
                                  <a:lnTo>
                                    <a:pt x="6733" y="639"/>
                                  </a:lnTo>
                                  <a:lnTo>
                                    <a:pt x="6733" y="639"/>
                                  </a:lnTo>
                                  <a:cubicBezTo>
                                    <a:pt x="6721" y="643"/>
                                    <a:pt x="6708" y="646"/>
                                    <a:pt x="6694" y="650"/>
                                  </a:cubicBezTo>
                                  <a:lnTo>
                                    <a:pt x="6649" y="662"/>
                                  </a:lnTo>
                                  <a:lnTo>
                                    <a:pt x="6649" y="662"/>
                                  </a:lnTo>
                                  <a:cubicBezTo>
                                    <a:pt x="6635" y="669"/>
                                    <a:pt x="6623" y="677"/>
                                    <a:pt x="6610" y="684"/>
                                  </a:cubicBezTo>
                                  <a:lnTo>
                                    <a:pt x="6524" y="711"/>
                                  </a:lnTo>
                                  <a:lnTo>
                                    <a:pt x="6524" y="711"/>
                                  </a:lnTo>
                                  <a:cubicBezTo>
                                    <a:pt x="6512" y="720"/>
                                    <a:pt x="6499" y="728"/>
                                    <a:pt x="6484" y="737"/>
                                  </a:cubicBezTo>
                                  <a:lnTo>
                                    <a:pt x="6484" y="737"/>
                                  </a:lnTo>
                                  <a:lnTo>
                                    <a:pt x="6362" y="782"/>
                                  </a:lnTo>
                                  <a:cubicBezTo>
                                    <a:pt x="6334" y="799"/>
                                    <a:pt x="6307" y="817"/>
                                    <a:pt x="6276" y="834"/>
                                  </a:cubicBezTo>
                                  <a:lnTo>
                                    <a:pt x="6276" y="834"/>
                                  </a:lnTo>
                                  <a:cubicBezTo>
                                    <a:pt x="6261" y="848"/>
                                    <a:pt x="6246" y="862"/>
                                    <a:pt x="6230" y="876"/>
                                  </a:cubicBezTo>
                                  <a:lnTo>
                                    <a:pt x="6230" y="876"/>
                                  </a:lnTo>
                                  <a:lnTo>
                                    <a:pt x="6021" y="823"/>
                                  </a:lnTo>
                                  <a:lnTo>
                                    <a:pt x="5861" y="767"/>
                                  </a:lnTo>
                                  <a:lnTo>
                                    <a:pt x="5861" y="767"/>
                                  </a:lnTo>
                                  <a:lnTo>
                                    <a:pt x="5689" y="711"/>
                                  </a:lnTo>
                                  <a:lnTo>
                                    <a:pt x="5689" y="711"/>
                                  </a:lnTo>
                                  <a:lnTo>
                                    <a:pt x="5603" y="673"/>
                                  </a:lnTo>
                                  <a:cubicBezTo>
                                    <a:pt x="5575" y="661"/>
                                    <a:pt x="5547" y="648"/>
                                    <a:pt x="5518" y="636"/>
                                  </a:cubicBezTo>
                                  <a:lnTo>
                                    <a:pt x="5518" y="636"/>
                                  </a:lnTo>
                                  <a:cubicBezTo>
                                    <a:pt x="5505" y="626"/>
                                    <a:pt x="5493" y="615"/>
                                    <a:pt x="5480" y="605"/>
                                  </a:cubicBezTo>
                                  <a:lnTo>
                                    <a:pt x="5480" y="605"/>
                                  </a:lnTo>
                                  <a:cubicBezTo>
                                    <a:pt x="5468" y="601"/>
                                    <a:pt x="5454" y="598"/>
                                    <a:pt x="5443" y="594"/>
                                  </a:cubicBezTo>
                                  <a:lnTo>
                                    <a:pt x="5443" y="594"/>
                                  </a:lnTo>
                                  <a:cubicBezTo>
                                    <a:pt x="5468" y="583"/>
                                    <a:pt x="5491" y="571"/>
                                    <a:pt x="5518" y="560"/>
                                  </a:cubicBezTo>
                                  <a:lnTo>
                                    <a:pt x="5518" y="560"/>
                                  </a:lnTo>
                                  <a:cubicBezTo>
                                    <a:pt x="5532" y="556"/>
                                    <a:pt x="5550" y="553"/>
                                    <a:pt x="5566" y="549"/>
                                  </a:cubicBezTo>
                                  <a:lnTo>
                                    <a:pt x="5689" y="530"/>
                                  </a:lnTo>
                                  <a:lnTo>
                                    <a:pt x="5897" y="508"/>
                                  </a:lnTo>
                                  <a:lnTo>
                                    <a:pt x="5897" y="508"/>
                                  </a:lnTo>
                                  <a:lnTo>
                                    <a:pt x="6155" y="473"/>
                                  </a:lnTo>
                                  <a:lnTo>
                                    <a:pt x="6439" y="440"/>
                                  </a:lnTo>
                                  <a:lnTo>
                                    <a:pt x="6439" y="440"/>
                                  </a:lnTo>
                                  <a:lnTo>
                                    <a:pt x="6439" y="444"/>
                                  </a:lnTo>
                                  <a:lnTo>
                                    <a:pt x="6484" y="444"/>
                                  </a:lnTo>
                                  <a:lnTo>
                                    <a:pt x="6484" y="444"/>
                                  </a:lnTo>
                                  <a:cubicBezTo>
                                    <a:pt x="6499" y="441"/>
                                    <a:pt x="6512" y="439"/>
                                    <a:pt x="6524" y="436"/>
                                  </a:cubicBezTo>
                                  <a:lnTo>
                                    <a:pt x="6524" y="436"/>
                                  </a:lnTo>
                                  <a:cubicBezTo>
                                    <a:pt x="6539" y="437"/>
                                    <a:pt x="6556" y="439"/>
                                    <a:pt x="6572" y="440"/>
                                  </a:cubicBezTo>
                                  <a:cubicBezTo>
                                    <a:pt x="6598" y="441"/>
                                    <a:pt x="6622" y="443"/>
                                    <a:pt x="6649" y="444"/>
                                  </a:cubicBezTo>
                                  <a:lnTo>
                                    <a:pt x="6649" y="444"/>
                                  </a:lnTo>
                                  <a:cubicBezTo>
                                    <a:pt x="6664" y="441"/>
                                    <a:pt x="6679" y="439"/>
                                    <a:pt x="6694" y="436"/>
                                  </a:cubicBezTo>
                                  <a:lnTo>
                                    <a:pt x="6694" y="436"/>
                                  </a:lnTo>
                                  <a:cubicBezTo>
                                    <a:pt x="6708" y="437"/>
                                    <a:pt x="6721" y="439"/>
                                    <a:pt x="6733" y="440"/>
                                  </a:cubicBezTo>
                                  <a:lnTo>
                                    <a:pt x="6781" y="440"/>
                                  </a:lnTo>
                                  <a:lnTo>
                                    <a:pt x="6781" y="440"/>
                                  </a:lnTo>
                                  <a:cubicBezTo>
                                    <a:pt x="6807" y="439"/>
                                    <a:pt x="6831" y="437"/>
                                    <a:pt x="6857" y="436"/>
                                  </a:cubicBezTo>
                                  <a:lnTo>
                                    <a:pt x="6857" y="433"/>
                                  </a:lnTo>
                                  <a:lnTo>
                                    <a:pt x="6857" y="433"/>
                                  </a:lnTo>
                                  <a:lnTo>
                                    <a:pt x="6903" y="433"/>
                                  </a:lnTo>
                                  <a:lnTo>
                                    <a:pt x="6942" y="433"/>
                                  </a:lnTo>
                                  <a:lnTo>
                                    <a:pt x="6942" y="433"/>
                                  </a:lnTo>
                                  <a:cubicBezTo>
                                    <a:pt x="6958" y="431"/>
                                    <a:pt x="6973" y="430"/>
                                    <a:pt x="6990" y="428"/>
                                  </a:cubicBezTo>
                                  <a:lnTo>
                                    <a:pt x="6990" y="421"/>
                                  </a:lnTo>
                                  <a:lnTo>
                                    <a:pt x="6990" y="421"/>
                                  </a:lnTo>
                                  <a:lnTo>
                                    <a:pt x="7027" y="421"/>
                                  </a:lnTo>
                                  <a:lnTo>
                                    <a:pt x="7076" y="421"/>
                                  </a:lnTo>
                                  <a:lnTo>
                                    <a:pt x="7076" y="421"/>
                                  </a:lnTo>
                                  <a:cubicBezTo>
                                    <a:pt x="7088" y="420"/>
                                    <a:pt x="7101" y="418"/>
                                    <a:pt x="7112" y="417"/>
                                  </a:cubicBezTo>
                                  <a:lnTo>
                                    <a:pt x="7112" y="409"/>
                                  </a:lnTo>
                                  <a:lnTo>
                                    <a:pt x="7027" y="406"/>
                                  </a:lnTo>
                                  <a:lnTo>
                                    <a:pt x="7027" y="406"/>
                                  </a:lnTo>
                                  <a:cubicBezTo>
                                    <a:pt x="7044" y="403"/>
                                    <a:pt x="7060" y="401"/>
                                    <a:pt x="7076" y="398"/>
                                  </a:cubicBezTo>
                                  <a:lnTo>
                                    <a:pt x="7112" y="395"/>
                                  </a:lnTo>
                                  <a:lnTo>
                                    <a:pt x="7112" y="391"/>
                                  </a:lnTo>
                                  <a:lnTo>
                                    <a:pt x="7112" y="383"/>
                                  </a:lnTo>
                                  <a:lnTo>
                                    <a:pt x="7112" y="383"/>
                                  </a:lnTo>
                                  <a:lnTo>
                                    <a:pt x="7076" y="383"/>
                                  </a:lnTo>
                                  <a:lnTo>
                                    <a:pt x="6990" y="380"/>
                                  </a:lnTo>
                                  <a:lnTo>
                                    <a:pt x="6990" y="380"/>
                                  </a:lnTo>
                                  <a:cubicBezTo>
                                    <a:pt x="7002" y="377"/>
                                    <a:pt x="7016" y="375"/>
                                    <a:pt x="7027" y="372"/>
                                  </a:cubicBezTo>
                                  <a:lnTo>
                                    <a:pt x="7027" y="369"/>
                                  </a:lnTo>
                                  <a:lnTo>
                                    <a:pt x="7027" y="364"/>
                                  </a:lnTo>
                                  <a:lnTo>
                                    <a:pt x="7027" y="364"/>
                                  </a:lnTo>
                                  <a:lnTo>
                                    <a:pt x="6990" y="364"/>
                                  </a:lnTo>
                                  <a:lnTo>
                                    <a:pt x="6942" y="364"/>
                                  </a:lnTo>
                                  <a:lnTo>
                                    <a:pt x="6942" y="364"/>
                                  </a:lnTo>
                                  <a:lnTo>
                                    <a:pt x="6942" y="361"/>
                                  </a:lnTo>
                                  <a:lnTo>
                                    <a:pt x="6942" y="353"/>
                                  </a:lnTo>
                                  <a:lnTo>
                                    <a:pt x="6942" y="353"/>
                                  </a:lnTo>
                                  <a:lnTo>
                                    <a:pt x="6903" y="353"/>
                                  </a:lnTo>
                                  <a:lnTo>
                                    <a:pt x="6903" y="350"/>
                                  </a:lnTo>
                                  <a:lnTo>
                                    <a:pt x="6903" y="350"/>
                                  </a:lnTo>
                                  <a:lnTo>
                                    <a:pt x="6781" y="350"/>
                                  </a:lnTo>
                                  <a:lnTo>
                                    <a:pt x="6781" y="350"/>
                                  </a:lnTo>
                                  <a:cubicBezTo>
                                    <a:pt x="6765" y="347"/>
                                    <a:pt x="6749" y="345"/>
                                    <a:pt x="6733" y="342"/>
                                  </a:cubicBezTo>
                                  <a:lnTo>
                                    <a:pt x="6733" y="342"/>
                                  </a:lnTo>
                                  <a:lnTo>
                                    <a:pt x="6694" y="342"/>
                                  </a:lnTo>
                                  <a:lnTo>
                                    <a:pt x="6649" y="342"/>
                                  </a:lnTo>
                                  <a:cubicBezTo>
                                    <a:pt x="6624" y="345"/>
                                    <a:pt x="6598" y="347"/>
                                    <a:pt x="6572" y="350"/>
                                  </a:cubicBezTo>
                                  <a:lnTo>
                                    <a:pt x="6572" y="350"/>
                                  </a:lnTo>
                                  <a:cubicBezTo>
                                    <a:pt x="6556" y="347"/>
                                    <a:pt x="6539" y="345"/>
                                    <a:pt x="6524" y="342"/>
                                  </a:cubicBezTo>
                                  <a:lnTo>
                                    <a:pt x="6524" y="342"/>
                                  </a:lnTo>
                                  <a:lnTo>
                                    <a:pt x="6484" y="342"/>
                                  </a:lnTo>
                                  <a:cubicBezTo>
                                    <a:pt x="6470" y="343"/>
                                    <a:pt x="6455" y="345"/>
                                    <a:pt x="6439" y="346"/>
                                  </a:cubicBezTo>
                                  <a:cubicBezTo>
                                    <a:pt x="6426" y="348"/>
                                    <a:pt x="6414" y="351"/>
                                    <a:pt x="6401" y="353"/>
                                  </a:cubicBezTo>
                                  <a:lnTo>
                                    <a:pt x="6401" y="353"/>
                                  </a:lnTo>
                                  <a:lnTo>
                                    <a:pt x="6362" y="353"/>
                                  </a:lnTo>
                                  <a:lnTo>
                                    <a:pt x="6362" y="350"/>
                                  </a:lnTo>
                                  <a:lnTo>
                                    <a:pt x="6362" y="350"/>
                                  </a:lnTo>
                                  <a:lnTo>
                                    <a:pt x="6276" y="350"/>
                                  </a:lnTo>
                                  <a:lnTo>
                                    <a:pt x="6230" y="350"/>
                                  </a:lnTo>
                                  <a:lnTo>
                                    <a:pt x="6230" y="361"/>
                                  </a:lnTo>
                                  <a:lnTo>
                                    <a:pt x="6230" y="361"/>
                                  </a:lnTo>
                                  <a:lnTo>
                                    <a:pt x="6155" y="361"/>
                                  </a:lnTo>
                                  <a:lnTo>
                                    <a:pt x="6155" y="361"/>
                                  </a:lnTo>
                                  <a:lnTo>
                                    <a:pt x="6107" y="364"/>
                                  </a:lnTo>
                                  <a:cubicBezTo>
                                    <a:pt x="6095" y="366"/>
                                    <a:pt x="6081" y="367"/>
                                    <a:pt x="6069" y="369"/>
                                  </a:cubicBezTo>
                                  <a:cubicBezTo>
                                    <a:pt x="6081" y="371"/>
                                    <a:pt x="6095" y="374"/>
                                    <a:pt x="6107" y="376"/>
                                  </a:cubicBezTo>
                                  <a:cubicBezTo>
                                    <a:pt x="6123" y="377"/>
                                    <a:pt x="6139" y="379"/>
                                    <a:pt x="6155" y="380"/>
                                  </a:cubicBezTo>
                                  <a:lnTo>
                                    <a:pt x="6155" y="380"/>
                                  </a:lnTo>
                                  <a:lnTo>
                                    <a:pt x="6107" y="380"/>
                                  </a:lnTo>
                                  <a:lnTo>
                                    <a:pt x="6069" y="380"/>
                                  </a:lnTo>
                                  <a:lnTo>
                                    <a:pt x="6069" y="380"/>
                                  </a:lnTo>
                                  <a:cubicBezTo>
                                    <a:pt x="6052" y="382"/>
                                    <a:pt x="6036" y="385"/>
                                    <a:pt x="6021" y="387"/>
                                  </a:cubicBezTo>
                                  <a:lnTo>
                                    <a:pt x="6021" y="391"/>
                                  </a:lnTo>
                                  <a:lnTo>
                                    <a:pt x="6021" y="391"/>
                                  </a:lnTo>
                                  <a:cubicBezTo>
                                    <a:pt x="6036" y="392"/>
                                    <a:pt x="6052" y="394"/>
                                    <a:pt x="6069" y="395"/>
                                  </a:cubicBezTo>
                                  <a:lnTo>
                                    <a:pt x="6107" y="395"/>
                                  </a:lnTo>
                                  <a:lnTo>
                                    <a:pt x="6107" y="395"/>
                                  </a:lnTo>
                                  <a:cubicBezTo>
                                    <a:pt x="6095" y="398"/>
                                    <a:pt x="6081" y="400"/>
                                    <a:pt x="6069" y="403"/>
                                  </a:cubicBezTo>
                                  <a:lnTo>
                                    <a:pt x="6107" y="409"/>
                                  </a:lnTo>
                                  <a:lnTo>
                                    <a:pt x="6107" y="409"/>
                                  </a:lnTo>
                                  <a:lnTo>
                                    <a:pt x="6155" y="409"/>
                                  </a:lnTo>
                                  <a:cubicBezTo>
                                    <a:pt x="6180" y="411"/>
                                    <a:pt x="6204" y="412"/>
                                    <a:pt x="6230" y="414"/>
                                  </a:cubicBezTo>
                                  <a:lnTo>
                                    <a:pt x="6230" y="414"/>
                                  </a:lnTo>
                                  <a:cubicBezTo>
                                    <a:pt x="6218" y="416"/>
                                    <a:pt x="6204" y="419"/>
                                    <a:pt x="6191" y="421"/>
                                  </a:cubicBezTo>
                                  <a:lnTo>
                                    <a:pt x="6191" y="425"/>
                                  </a:lnTo>
                                  <a:lnTo>
                                    <a:pt x="6191" y="428"/>
                                  </a:lnTo>
                                  <a:lnTo>
                                    <a:pt x="6191" y="428"/>
                                  </a:lnTo>
                                  <a:lnTo>
                                    <a:pt x="6276" y="425"/>
                                  </a:lnTo>
                                  <a:lnTo>
                                    <a:pt x="6315" y="425"/>
                                  </a:lnTo>
                                  <a:lnTo>
                                    <a:pt x="6315" y="425"/>
                                  </a:lnTo>
                                  <a:lnTo>
                                    <a:pt x="6155" y="447"/>
                                  </a:lnTo>
                                  <a:lnTo>
                                    <a:pt x="5944" y="466"/>
                                  </a:lnTo>
                                  <a:lnTo>
                                    <a:pt x="5944" y="466"/>
                                  </a:lnTo>
                                  <a:lnTo>
                                    <a:pt x="5736" y="489"/>
                                  </a:lnTo>
                                  <a:lnTo>
                                    <a:pt x="5736" y="489"/>
                                  </a:lnTo>
                                  <a:lnTo>
                                    <a:pt x="5309" y="526"/>
                                  </a:lnTo>
                                  <a:lnTo>
                                    <a:pt x="5309" y="526"/>
                                  </a:lnTo>
                                  <a:cubicBezTo>
                                    <a:pt x="5283" y="506"/>
                                    <a:pt x="5259" y="486"/>
                                    <a:pt x="5233" y="466"/>
                                  </a:cubicBezTo>
                                  <a:cubicBezTo>
                                    <a:pt x="5203" y="445"/>
                                    <a:pt x="5177" y="424"/>
                                    <a:pt x="5148" y="403"/>
                                  </a:cubicBezTo>
                                  <a:lnTo>
                                    <a:pt x="5148" y="403"/>
                                  </a:lnTo>
                                  <a:cubicBezTo>
                                    <a:pt x="5132" y="384"/>
                                    <a:pt x="5114" y="365"/>
                                    <a:pt x="5099" y="346"/>
                                  </a:cubicBezTo>
                                  <a:cubicBezTo>
                                    <a:pt x="5088" y="328"/>
                                    <a:pt x="5075" y="311"/>
                                    <a:pt x="5061" y="293"/>
                                  </a:cubicBezTo>
                                  <a:lnTo>
                                    <a:pt x="5061" y="293"/>
                                  </a:lnTo>
                                  <a:lnTo>
                                    <a:pt x="5061" y="278"/>
                                  </a:lnTo>
                                  <a:cubicBezTo>
                                    <a:pt x="5075" y="273"/>
                                    <a:pt x="5088" y="268"/>
                                    <a:pt x="5099" y="263"/>
                                  </a:cubicBezTo>
                                  <a:lnTo>
                                    <a:pt x="5099" y="263"/>
                                  </a:lnTo>
                                  <a:cubicBezTo>
                                    <a:pt x="5115" y="261"/>
                                    <a:pt x="5132" y="258"/>
                                    <a:pt x="5148" y="256"/>
                                  </a:cubicBezTo>
                                  <a:cubicBezTo>
                                    <a:pt x="5159" y="253"/>
                                    <a:pt x="5174" y="251"/>
                                    <a:pt x="5185" y="248"/>
                                  </a:cubicBezTo>
                                  <a:lnTo>
                                    <a:pt x="5185" y="248"/>
                                  </a:lnTo>
                                  <a:cubicBezTo>
                                    <a:pt x="5200" y="251"/>
                                    <a:pt x="5217" y="253"/>
                                    <a:pt x="5233" y="256"/>
                                  </a:cubicBezTo>
                                  <a:lnTo>
                                    <a:pt x="5309" y="256"/>
                                  </a:lnTo>
                                  <a:cubicBezTo>
                                    <a:pt x="5337" y="255"/>
                                    <a:pt x="5365" y="253"/>
                                    <a:pt x="5393" y="252"/>
                                  </a:cubicBezTo>
                                  <a:lnTo>
                                    <a:pt x="5393" y="244"/>
                                  </a:lnTo>
                                  <a:lnTo>
                                    <a:pt x="5393" y="244"/>
                                  </a:lnTo>
                                  <a:cubicBezTo>
                                    <a:pt x="5409" y="245"/>
                                    <a:pt x="5428" y="247"/>
                                    <a:pt x="5443" y="248"/>
                                  </a:cubicBezTo>
                                  <a:cubicBezTo>
                                    <a:pt x="5468" y="249"/>
                                    <a:pt x="5491" y="251"/>
                                    <a:pt x="5518" y="252"/>
                                  </a:cubicBezTo>
                                  <a:lnTo>
                                    <a:pt x="5518" y="252"/>
                                  </a:lnTo>
                                  <a:lnTo>
                                    <a:pt x="5603" y="252"/>
                                  </a:lnTo>
                                  <a:cubicBezTo>
                                    <a:pt x="5618" y="249"/>
                                    <a:pt x="5635" y="247"/>
                                    <a:pt x="5650" y="244"/>
                                  </a:cubicBezTo>
                                  <a:lnTo>
                                    <a:pt x="5650" y="229"/>
                                  </a:lnTo>
                                  <a:lnTo>
                                    <a:pt x="5650" y="229"/>
                                  </a:lnTo>
                                  <a:lnTo>
                                    <a:pt x="5689" y="229"/>
                                  </a:lnTo>
                                  <a:cubicBezTo>
                                    <a:pt x="5704" y="230"/>
                                    <a:pt x="5722" y="232"/>
                                    <a:pt x="5736" y="233"/>
                                  </a:cubicBezTo>
                                  <a:lnTo>
                                    <a:pt x="5773" y="233"/>
                                  </a:lnTo>
                                  <a:lnTo>
                                    <a:pt x="5812" y="233"/>
                                  </a:lnTo>
                                  <a:lnTo>
                                    <a:pt x="5812" y="233"/>
                                  </a:lnTo>
                                  <a:cubicBezTo>
                                    <a:pt x="5827" y="232"/>
                                    <a:pt x="5845" y="230"/>
                                    <a:pt x="5861" y="229"/>
                                  </a:cubicBezTo>
                                  <a:cubicBezTo>
                                    <a:pt x="5874" y="227"/>
                                    <a:pt x="5886" y="224"/>
                                    <a:pt x="5897" y="222"/>
                                  </a:cubicBezTo>
                                  <a:lnTo>
                                    <a:pt x="5897" y="214"/>
                                  </a:lnTo>
                                  <a:cubicBezTo>
                                    <a:pt x="5886" y="211"/>
                                    <a:pt x="5874" y="209"/>
                                    <a:pt x="5861" y="206"/>
                                  </a:cubicBezTo>
                                  <a:lnTo>
                                    <a:pt x="5861" y="206"/>
                                  </a:lnTo>
                                  <a:lnTo>
                                    <a:pt x="5944" y="206"/>
                                  </a:lnTo>
                                  <a:cubicBezTo>
                                    <a:pt x="5970" y="208"/>
                                    <a:pt x="5995" y="209"/>
                                    <a:pt x="6021" y="211"/>
                                  </a:cubicBezTo>
                                  <a:cubicBezTo>
                                    <a:pt x="6049" y="209"/>
                                    <a:pt x="6077" y="208"/>
                                    <a:pt x="6107" y="206"/>
                                  </a:cubicBezTo>
                                  <a:lnTo>
                                    <a:pt x="6107" y="200"/>
                                  </a:lnTo>
                                  <a:lnTo>
                                    <a:pt x="6107" y="200"/>
                                  </a:lnTo>
                                  <a:lnTo>
                                    <a:pt x="6107" y="192"/>
                                  </a:lnTo>
                                  <a:cubicBezTo>
                                    <a:pt x="6095" y="191"/>
                                    <a:pt x="6081" y="189"/>
                                    <a:pt x="6069" y="188"/>
                                  </a:cubicBezTo>
                                  <a:cubicBezTo>
                                    <a:pt x="6052" y="186"/>
                                    <a:pt x="6036" y="183"/>
                                    <a:pt x="6021" y="181"/>
                                  </a:cubicBezTo>
                                  <a:lnTo>
                                    <a:pt x="6021" y="177"/>
                                  </a:lnTo>
                                  <a:lnTo>
                                    <a:pt x="6021" y="177"/>
                                  </a:lnTo>
                                  <a:lnTo>
                                    <a:pt x="6069" y="177"/>
                                  </a:lnTo>
                                  <a:lnTo>
                                    <a:pt x="6107" y="177"/>
                                  </a:lnTo>
                                  <a:lnTo>
                                    <a:pt x="6107" y="177"/>
                                  </a:lnTo>
                                  <a:cubicBezTo>
                                    <a:pt x="6123" y="176"/>
                                    <a:pt x="6139" y="174"/>
                                    <a:pt x="6155" y="173"/>
                                  </a:cubicBezTo>
                                  <a:cubicBezTo>
                                    <a:pt x="6167" y="172"/>
                                    <a:pt x="6180" y="170"/>
                                    <a:pt x="6191" y="169"/>
                                  </a:cubicBezTo>
                                  <a:lnTo>
                                    <a:pt x="6191" y="158"/>
                                  </a:lnTo>
                                  <a:lnTo>
                                    <a:pt x="6191" y="158"/>
                                  </a:lnTo>
                                  <a:cubicBezTo>
                                    <a:pt x="6180" y="155"/>
                                    <a:pt x="6167" y="153"/>
                                    <a:pt x="6155" y="150"/>
                                  </a:cubicBezTo>
                                  <a:lnTo>
                                    <a:pt x="6069" y="147"/>
                                  </a:lnTo>
                                  <a:lnTo>
                                    <a:pt x="6069" y="147"/>
                                  </a:lnTo>
                                  <a:lnTo>
                                    <a:pt x="6191" y="139"/>
                                  </a:lnTo>
                                  <a:cubicBezTo>
                                    <a:pt x="6204" y="136"/>
                                    <a:pt x="6218" y="134"/>
                                    <a:pt x="6230" y="131"/>
                                  </a:cubicBezTo>
                                  <a:lnTo>
                                    <a:pt x="6230" y="124"/>
                                  </a:lnTo>
                                  <a:lnTo>
                                    <a:pt x="6230" y="124"/>
                                  </a:lnTo>
                                  <a:cubicBezTo>
                                    <a:pt x="6218" y="123"/>
                                    <a:pt x="6204" y="121"/>
                                    <a:pt x="6191" y="120"/>
                                  </a:cubicBezTo>
                                  <a:lnTo>
                                    <a:pt x="6191" y="117"/>
                                  </a:lnTo>
                                  <a:lnTo>
                                    <a:pt x="6191" y="113"/>
                                  </a:lnTo>
                                  <a:lnTo>
                                    <a:pt x="6191" y="113"/>
                                  </a:lnTo>
                                  <a:cubicBezTo>
                                    <a:pt x="6165" y="110"/>
                                    <a:pt x="6136" y="108"/>
                                    <a:pt x="6107" y="105"/>
                                  </a:cubicBezTo>
                                  <a:lnTo>
                                    <a:pt x="6107" y="105"/>
                                  </a:lnTo>
                                  <a:lnTo>
                                    <a:pt x="6155" y="102"/>
                                  </a:lnTo>
                                  <a:cubicBezTo>
                                    <a:pt x="6167" y="99"/>
                                    <a:pt x="6180" y="97"/>
                                    <a:pt x="6191" y="94"/>
                                  </a:cubicBezTo>
                                  <a:lnTo>
                                    <a:pt x="6191" y="86"/>
                                  </a:lnTo>
                                  <a:cubicBezTo>
                                    <a:pt x="6180" y="84"/>
                                    <a:pt x="6167" y="81"/>
                                    <a:pt x="6155" y="79"/>
                                  </a:cubicBezTo>
                                  <a:lnTo>
                                    <a:pt x="6155" y="79"/>
                                  </a:lnTo>
                                  <a:cubicBezTo>
                                    <a:pt x="6126" y="80"/>
                                    <a:pt x="6097" y="82"/>
                                    <a:pt x="6069" y="83"/>
                                  </a:cubicBezTo>
                                  <a:lnTo>
                                    <a:pt x="6021" y="83"/>
                                  </a:lnTo>
                                  <a:cubicBezTo>
                                    <a:pt x="6010" y="82"/>
                                    <a:pt x="5997" y="80"/>
                                    <a:pt x="5982" y="79"/>
                                  </a:cubicBezTo>
                                  <a:lnTo>
                                    <a:pt x="5982" y="79"/>
                                  </a:lnTo>
                                  <a:cubicBezTo>
                                    <a:pt x="5997" y="77"/>
                                    <a:pt x="6010" y="74"/>
                                    <a:pt x="6021" y="72"/>
                                  </a:cubicBezTo>
                                  <a:lnTo>
                                    <a:pt x="6021" y="64"/>
                                  </a:lnTo>
                                  <a:lnTo>
                                    <a:pt x="6021" y="64"/>
                                  </a:lnTo>
                                  <a:lnTo>
                                    <a:pt x="5944" y="61"/>
                                  </a:lnTo>
                                  <a:cubicBezTo>
                                    <a:pt x="5917" y="58"/>
                                    <a:pt x="5888" y="56"/>
                                    <a:pt x="5861" y="53"/>
                                  </a:cubicBezTo>
                                  <a:lnTo>
                                    <a:pt x="5861" y="53"/>
                                  </a:lnTo>
                                  <a:lnTo>
                                    <a:pt x="5861" y="45"/>
                                  </a:lnTo>
                                  <a:cubicBezTo>
                                    <a:pt x="5845" y="43"/>
                                    <a:pt x="5827" y="40"/>
                                    <a:pt x="5812" y="38"/>
                                  </a:cubicBezTo>
                                  <a:lnTo>
                                    <a:pt x="5736" y="38"/>
                                  </a:lnTo>
                                  <a:lnTo>
                                    <a:pt x="5650" y="38"/>
                                  </a:lnTo>
                                  <a:lnTo>
                                    <a:pt x="5650" y="38"/>
                                  </a:lnTo>
                                  <a:lnTo>
                                    <a:pt x="5650" y="34"/>
                                  </a:lnTo>
                                  <a:lnTo>
                                    <a:pt x="5650" y="34"/>
                                  </a:lnTo>
                                  <a:cubicBezTo>
                                    <a:pt x="5635" y="33"/>
                                    <a:pt x="5618" y="31"/>
                                    <a:pt x="5603" y="30"/>
                                  </a:cubicBezTo>
                                  <a:cubicBezTo>
                                    <a:pt x="5591" y="27"/>
                                    <a:pt x="5578" y="25"/>
                                    <a:pt x="5566" y="22"/>
                                  </a:cubicBezTo>
                                  <a:lnTo>
                                    <a:pt x="5518" y="19"/>
                                  </a:lnTo>
                                  <a:cubicBezTo>
                                    <a:pt x="5491" y="18"/>
                                    <a:pt x="5468" y="16"/>
                                    <a:pt x="5443" y="15"/>
                                  </a:cubicBezTo>
                                  <a:lnTo>
                                    <a:pt x="5443" y="15"/>
                                  </a:lnTo>
                                  <a:lnTo>
                                    <a:pt x="5393" y="15"/>
                                  </a:lnTo>
                                  <a:cubicBezTo>
                                    <a:pt x="5381" y="16"/>
                                    <a:pt x="5367" y="18"/>
                                    <a:pt x="5356" y="19"/>
                                  </a:cubicBezTo>
                                  <a:lnTo>
                                    <a:pt x="5356" y="19"/>
                                  </a:lnTo>
                                  <a:lnTo>
                                    <a:pt x="5356" y="15"/>
                                  </a:lnTo>
                                  <a:cubicBezTo>
                                    <a:pt x="5340" y="14"/>
                                    <a:pt x="5325" y="12"/>
                                    <a:pt x="5309" y="11"/>
                                  </a:cubicBezTo>
                                  <a:lnTo>
                                    <a:pt x="5309" y="11"/>
                                  </a:lnTo>
                                  <a:cubicBezTo>
                                    <a:pt x="5283" y="12"/>
                                    <a:pt x="5259" y="14"/>
                                    <a:pt x="5233" y="15"/>
                                  </a:cubicBezTo>
                                  <a:lnTo>
                                    <a:pt x="5233" y="15"/>
                                  </a:lnTo>
                                  <a:cubicBezTo>
                                    <a:pt x="5217" y="13"/>
                                    <a:pt x="5200" y="10"/>
                                    <a:pt x="5185" y="8"/>
                                  </a:cubicBezTo>
                                  <a:lnTo>
                                    <a:pt x="5061" y="0"/>
                                  </a:lnTo>
                                  <a:lnTo>
                                    <a:pt x="5061" y="0"/>
                                  </a:lnTo>
                                  <a:lnTo>
                                    <a:pt x="5024" y="0"/>
                                  </a:lnTo>
                                  <a:lnTo>
                                    <a:pt x="4977" y="3"/>
                                  </a:lnTo>
                                  <a:cubicBezTo>
                                    <a:pt x="4964" y="6"/>
                                    <a:pt x="4950" y="8"/>
                                    <a:pt x="4939" y="11"/>
                                  </a:cubicBezTo>
                                  <a:lnTo>
                                    <a:pt x="4939" y="11"/>
                                  </a:lnTo>
                                  <a:lnTo>
                                    <a:pt x="4814" y="11"/>
                                  </a:lnTo>
                                  <a:lnTo>
                                    <a:pt x="4814" y="11"/>
                                  </a:lnTo>
                                  <a:lnTo>
                                    <a:pt x="4814" y="3"/>
                                  </a:lnTo>
                                  <a:lnTo>
                                    <a:pt x="4814" y="3"/>
                                  </a:lnTo>
                                  <a:lnTo>
                                    <a:pt x="4731" y="0"/>
                                  </a:lnTo>
                                  <a:lnTo>
                                    <a:pt x="4683" y="0"/>
                                  </a:lnTo>
                                  <a:lnTo>
                                    <a:pt x="4520" y="3"/>
                                  </a:lnTo>
                                  <a:lnTo>
                                    <a:pt x="4520" y="3"/>
                                  </a:lnTo>
                                  <a:lnTo>
                                    <a:pt x="4520" y="8"/>
                                  </a:lnTo>
                                  <a:lnTo>
                                    <a:pt x="4520" y="8"/>
                                  </a:lnTo>
                                  <a:lnTo>
                                    <a:pt x="4435" y="8"/>
                                  </a:lnTo>
                                  <a:lnTo>
                                    <a:pt x="4350" y="11"/>
                                  </a:lnTo>
                                  <a:lnTo>
                                    <a:pt x="4350" y="11"/>
                                  </a:lnTo>
                                  <a:lnTo>
                                    <a:pt x="4226" y="8"/>
                                  </a:lnTo>
                                  <a:lnTo>
                                    <a:pt x="4226" y="8"/>
                                  </a:lnTo>
                                  <a:lnTo>
                                    <a:pt x="4140" y="11"/>
                                  </a:lnTo>
                                  <a:cubicBezTo>
                                    <a:pt x="4129" y="12"/>
                                    <a:pt x="4115" y="14"/>
                                    <a:pt x="4104" y="15"/>
                                  </a:cubicBezTo>
                                  <a:lnTo>
                                    <a:pt x="4104" y="30"/>
                                  </a:lnTo>
                                  <a:lnTo>
                                    <a:pt x="4104" y="30"/>
                                  </a:lnTo>
                                  <a:lnTo>
                                    <a:pt x="3971" y="30"/>
                                  </a:lnTo>
                                  <a:lnTo>
                                    <a:pt x="3931" y="30"/>
                                  </a:lnTo>
                                  <a:lnTo>
                                    <a:pt x="3893" y="30"/>
                                  </a:lnTo>
                                  <a:lnTo>
                                    <a:pt x="3893" y="30"/>
                                  </a:lnTo>
                                  <a:cubicBezTo>
                                    <a:pt x="3878" y="33"/>
                                    <a:pt x="3861" y="35"/>
                                    <a:pt x="3845" y="38"/>
                                  </a:cubicBezTo>
                                  <a:lnTo>
                                    <a:pt x="3845" y="38"/>
                                  </a:lnTo>
                                  <a:lnTo>
                                    <a:pt x="3845" y="41"/>
                                  </a:lnTo>
                                  <a:lnTo>
                                    <a:pt x="3845" y="45"/>
                                  </a:lnTo>
                                  <a:lnTo>
                                    <a:pt x="3845" y="45"/>
                                  </a:lnTo>
                                  <a:cubicBezTo>
                                    <a:pt x="3833" y="46"/>
                                    <a:pt x="3821" y="48"/>
                                    <a:pt x="3809" y="49"/>
                                  </a:cubicBezTo>
                                  <a:cubicBezTo>
                                    <a:pt x="3791" y="50"/>
                                    <a:pt x="3776" y="52"/>
                                    <a:pt x="3762" y="53"/>
                                  </a:cubicBezTo>
                                  <a:lnTo>
                                    <a:pt x="3762" y="56"/>
                                  </a:lnTo>
                                  <a:lnTo>
                                    <a:pt x="3762" y="56"/>
                                  </a:lnTo>
                                  <a:lnTo>
                                    <a:pt x="3685" y="56"/>
                                  </a:lnTo>
                                  <a:cubicBezTo>
                                    <a:pt x="3670" y="58"/>
                                    <a:pt x="3655" y="59"/>
                                    <a:pt x="3638" y="61"/>
                                  </a:cubicBezTo>
                                  <a:lnTo>
                                    <a:pt x="3638" y="67"/>
                                  </a:lnTo>
                                  <a:cubicBezTo>
                                    <a:pt x="3655" y="69"/>
                                    <a:pt x="3670" y="70"/>
                                    <a:pt x="3685" y="72"/>
                                  </a:cubicBezTo>
                                  <a:lnTo>
                                    <a:pt x="3685" y="72"/>
                                  </a:lnTo>
                                  <a:lnTo>
                                    <a:pt x="3685" y="75"/>
                                  </a:lnTo>
                                  <a:cubicBezTo>
                                    <a:pt x="3670" y="79"/>
                                    <a:pt x="3655" y="82"/>
                                    <a:pt x="3638" y="86"/>
                                  </a:cubicBezTo>
                                  <a:lnTo>
                                    <a:pt x="3638" y="86"/>
                                  </a:lnTo>
                                  <a:cubicBezTo>
                                    <a:pt x="3609" y="87"/>
                                    <a:pt x="3580" y="89"/>
                                    <a:pt x="3552" y="90"/>
                                  </a:cubicBezTo>
                                  <a:cubicBezTo>
                                    <a:pt x="3540" y="91"/>
                                    <a:pt x="3527" y="93"/>
                                    <a:pt x="3516" y="94"/>
                                  </a:cubicBezTo>
                                  <a:lnTo>
                                    <a:pt x="3516" y="102"/>
                                  </a:lnTo>
                                  <a:lnTo>
                                    <a:pt x="3516" y="102"/>
                                  </a:lnTo>
                                  <a:lnTo>
                                    <a:pt x="3552" y="105"/>
                                  </a:lnTo>
                                  <a:cubicBezTo>
                                    <a:pt x="3567" y="106"/>
                                    <a:pt x="3584" y="108"/>
                                    <a:pt x="3599" y="109"/>
                                  </a:cubicBezTo>
                                  <a:lnTo>
                                    <a:pt x="3599" y="117"/>
                                  </a:lnTo>
                                  <a:lnTo>
                                    <a:pt x="3599" y="117"/>
                                  </a:lnTo>
                                  <a:lnTo>
                                    <a:pt x="3552" y="117"/>
                                  </a:lnTo>
                                  <a:lnTo>
                                    <a:pt x="3516" y="120"/>
                                  </a:lnTo>
                                  <a:cubicBezTo>
                                    <a:pt x="3500" y="123"/>
                                    <a:pt x="3488" y="125"/>
                                    <a:pt x="3475" y="128"/>
                                  </a:cubicBezTo>
                                  <a:lnTo>
                                    <a:pt x="3475" y="139"/>
                                  </a:lnTo>
                                  <a:lnTo>
                                    <a:pt x="3552" y="142"/>
                                  </a:lnTo>
                                  <a:lnTo>
                                    <a:pt x="3552" y="142"/>
                                  </a:lnTo>
                                  <a:lnTo>
                                    <a:pt x="3599" y="154"/>
                                  </a:lnTo>
                                  <a:lnTo>
                                    <a:pt x="3599" y="154"/>
                                  </a:lnTo>
                                  <a:lnTo>
                                    <a:pt x="3552" y="166"/>
                                  </a:lnTo>
                                  <a:lnTo>
                                    <a:pt x="3552" y="166"/>
                                  </a:lnTo>
                                  <a:lnTo>
                                    <a:pt x="3552" y="169"/>
                                  </a:lnTo>
                                  <a:cubicBezTo>
                                    <a:pt x="3567" y="172"/>
                                    <a:pt x="3584" y="174"/>
                                    <a:pt x="3599" y="177"/>
                                  </a:cubicBezTo>
                                  <a:lnTo>
                                    <a:pt x="3599" y="177"/>
                                  </a:lnTo>
                                  <a:lnTo>
                                    <a:pt x="3722" y="177"/>
                                  </a:lnTo>
                                  <a:lnTo>
                                    <a:pt x="3722" y="177"/>
                                  </a:lnTo>
                                  <a:lnTo>
                                    <a:pt x="3722" y="181"/>
                                  </a:lnTo>
                                  <a:lnTo>
                                    <a:pt x="3722" y="188"/>
                                  </a:lnTo>
                                  <a:lnTo>
                                    <a:pt x="3722" y="195"/>
                                  </a:lnTo>
                                  <a:cubicBezTo>
                                    <a:pt x="3735" y="197"/>
                                    <a:pt x="3747" y="198"/>
                                    <a:pt x="3762" y="200"/>
                                  </a:cubicBezTo>
                                  <a:lnTo>
                                    <a:pt x="3762" y="200"/>
                                  </a:lnTo>
                                  <a:lnTo>
                                    <a:pt x="3893" y="200"/>
                                  </a:lnTo>
                                  <a:lnTo>
                                    <a:pt x="3893" y="200"/>
                                  </a:lnTo>
                                  <a:lnTo>
                                    <a:pt x="3931" y="206"/>
                                  </a:lnTo>
                                  <a:lnTo>
                                    <a:pt x="3931" y="206"/>
                                  </a:lnTo>
                                  <a:cubicBezTo>
                                    <a:pt x="3919" y="209"/>
                                    <a:pt x="3906" y="211"/>
                                    <a:pt x="3893" y="214"/>
                                  </a:cubicBezTo>
                                  <a:lnTo>
                                    <a:pt x="3893" y="214"/>
                                  </a:lnTo>
                                  <a:cubicBezTo>
                                    <a:pt x="3906" y="215"/>
                                    <a:pt x="3919" y="217"/>
                                    <a:pt x="3931" y="218"/>
                                  </a:cubicBezTo>
                                  <a:cubicBezTo>
                                    <a:pt x="3960" y="219"/>
                                    <a:pt x="3988" y="221"/>
                                    <a:pt x="4017" y="222"/>
                                  </a:cubicBezTo>
                                  <a:lnTo>
                                    <a:pt x="4017" y="222"/>
                                  </a:lnTo>
                                  <a:lnTo>
                                    <a:pt x="4104" y="222"/>
                                  </a:lnTo>
                                  <a:lnTo>
                                    <a:pt x="4179" y="222"/>
                                  </a:lnTo>
                                  <a:cubicBezTo>
                                    <a:pt x="4206" y="226"/>
                                    <a:pt x="4236" y="229"/>
                                    <a:pt x="4264" y="233"/>
                                  </a:cubicBezTo>
                                  <a:lnTo>
                                    <a:pt x="4264" y="233"/>
                                  </a:lnTo>
                                  <a:cubicBezTo>
                                    <a:pt x="4293" y="234"/>
                                    <a:pt x="4321" y="236"/>
                                    <a:pt x="4350" y="237"/>
                                  </a:cubicBezTo>
                                  <a:cubicBezTo>
                                    <a:pt x="4378" y="238"/>
                                    <a:pt x="4407" y="240"/>
                                    <a:pt x="4435" y="241"/>
                                  </a:cubicBezTo>
                                  <a:lnTo>
                                    <a:pt x="4435" y="241"/>
                                  </a:lnTo>
                                  <a:lnTo>
                                    <a:pt x="4473" y="244"/>
                                  </a:lnTo>
                                  <a:lnTo>
                                    <a:pt x="4473" y="244"/>
                                  </a:lnTo>
                                  <a:cubicBezTo>
                                    <a:pt x="4488" y="245"/>
                                    <a:pt x="4506" y="247"/>
                                    <a:pt x="4520" y="248"/>
                                  </a:cubicBezTo>
                                  <a:cubicBezTo>
                                    <a:pt x="4549" y="247"/>
                                    <a:pt x="4577" y="245"/>
                                    <a:pt x="4606" y="244"/>
                                  </a:cubicBezTo>
                                  <a:lnTo>
                                    <a:pt x="4606" y="244"/>
                                  </a:lnTo>
                                  <a:cubicBezTo>
                                    <a:pt x="4618" y="247"/>
                                    <a:pt x="4631" y="249"/>
                                    <a:pt x="4643" y="252"/>
                                  </a:cubicBezTo>
                                  <a:cubicBezTo>
                                    <a:pt x="4656" y="253"/>
                                    <a:pt x="4669" y="255"/>
                                    <a:pt x="4683" y="256"/>
                                  </a:cubicBezTo>
                                  <a:lnTo>
                                    <a:pt x="4683" y="256"/>
                                  </a:lnTo>
                                  <a:cubicBezTo>
                                    <a:pt x="4670" y="271"/>
                                    <a:pt x="4656" y="286"/>
                                    <a:pt x="4643" y="301"/>
                                  </a:cubicBezTo>
                                  <a:lnTo>
                                    <a:pt x="4643" y="346"/>
                                  </a:lnTo>
                                  <a:lnTo>
                                    <a:pt x="4643" y="346"/>
                                  </a:lnTo>
                                  <a:cubicBezTo>
                                    <a:pt x="4657" y="357"/>
                                    <a:pt x="4669" y="369"/>
                                    <a:pt x="4683" y="380"/>
                                  </a:cubicBezTo>
                                  <a:lnTo>
                                    <a:pt x="4683" y="380"/>
                                  </a:lnTo>
                                  <a:lnTo>
                                    <a:pt x="4768" y="440"/>
                                  </a:lnTo>
                                  <a:lnTo>
                                    <a:pt x="4768" y="440"/>
                                  </a:lnTo>
                                  <a:lnTo>
                                    <a:pt x="4768" y="466"/>
                                  </a:lnTo>
                                  <a:cubicBezTo>
                                    <a:pt x="4783" y="475"/>
                                    <a:pt x="4800" y="483"/>
                                    <a:pt x="4814" y="492"/>
                                  </a:cubicBezTo>
                                  <a:lnTo>
                                    <a:pt x="4814" y="492"/>
                                  </a:lnTo>
                                  <a:cubicBezTo>
                                    <a:pt x="4826" y="505"/>
                                    <a:pt x="4841" y="517"/>
                                    <a:pt x="4852" y="530"/>
                                  </a:cubicBezTo>
                                  <a:lnTo>
                                    <a:pt x="4852" y="530"/>
                                  </a:lnTo>
                                  <a:cubicBezTo>
                                    <a:pt x="4894" y="546"/>
                                    <a:pt x="4935" y="563"/>
                                    <a:pt x="4977" y="579"/>
                                  </a:cubicBezTo>
                                  <a:lnTo>
                                    <a:pt x="4977" y="579"/>
                                  </a:lnTo>
                                  <a:lnTo>
                                    <a:pt x="5099" y="639"/>
                                  </a:lnTo>
                                  <a:lnTo>
                                    <a:pt x="5233" y="695"/>
                                  </a:lnTo>
                                  <a:lnTo>
                                    <a:pt x="5233" y="695"/>
                                  </a:lnTo>
                                  <a:lnTo>
                                    <a:pt x="4977" y="677"/>
                                  </a:lnTo>
                                  <a:lnTo>
                                    <a:pt x="4731" y="654"/>
                                  </a:lnTo>
                                  <a:lnTo>
                                    <a:pt x="4731" y="654"/>
                                  </a:lnTo>
                                  <a:lnTo>
                                    <a:pt x="4435" y="631"/>
                                  </a:lnTo>
                                  <a:lnTo>
                                    <a:pt x="4179" y="609"/>
                                  </a:lnTo>
                                  <a:lnTo>
                                    <a:pt x="4179" y="609"/>
                                  </a:lnTo>
                                  <a:lnTo>
                                    <a:pt x="4017" y="560"/>
                                  </a:lnTo>
                                  <a:lnTo>
                                    <a:pt x="3893" y="508"/>
                                  </a:lnTo>
                                  <a:lnTo>
                                    <a:pt x="3893" y="508"/>
                                  </a:lnTo>
                                  <a:cubicBezTo>
                                    <a:pt x="3878" y="498"/>
                                    <a:pt x="3861" y="488"/>
                                    <a:pt x="3845" y="478"/>
                                  </a:cubicBezTo>
                                  <a:lnTo>
                                    <a:pt x="3845" y="444"/>
                                  </a:lnTo>
                                  <a:lnTo>
                                    <a:pt x="3845" y="444"/>
                                  </a:lnTo>
                                  <a:cubicBezTo>
                                    <a:pt x="3861" y="443"/>
                                    <a:pt x="3878" y="441"/>
                                    <a:pt x="3893" y="440"/>
                                  </a:cubicBezTo>
                                  <a:cubicBezTo>
                                    <a:pt x="3906" y="439"/>
                                    <a:pt x="3919" y="437"/>
                                    <a:pt x="3931" y="436"/>
                                  </a:cubicBezTo>
                                  <a:lnTo>
                                    <a:pt x="3931" y="436"/>
                                  </a:lnTo>
                                  <a:lnTo>
                                    <a:pt x="3971" y="436"/>
                                  </a:lnTo>
                                  <a:lnTo>
                                    <a:pt x="4055" y="436"/>
                                  </a:lnTo>
                                  <a:lnTo>
                                    <a:pt x="4055" y="428"/>
                                  </a:lnTo>
                                  <a:lnTo>
                                    <a:pt x="4055" y="425"/>
                                  </a:lnTo>
                                  <a:lnTo>
                                    <a:pt x="4055" y="425"/>
                                  </a:lnTo>
                                  <a:lnTo>
                                    <a:pt x="4104" y="425"/>
                                  </a:lnTo>
                                  <a:lnTo>
                                    <a:pt x="4140" y="425"/>
                                  </a:lnTo>
                                  <a:lnTo>
                                    <a:pt x="4140" y="425"/>
                                  </a:lnTo>
                                  <a:cubicBezTo>
                                    <a:pt x="4154" y="424"/>
                                    <a:pt x="4166" y="422"/>
                                    <a:pt x="4179" y="421"/>
                                  </a:cubicBezTo>
                                  <a:lnTo>
                                    <a:pt x="4179" y="417"/>
                                  </a:lnTo>
                                  <a:lnTo>
                                    <a:pt x="4179" y="409"/>
                                  </a:lnTo>
                                  <a:lnTo>
                                    <a:pt x="4140" y="406"/>
                                  </a:lnTo>
                                  <a:lnTo>
                                    <a:pt x="4140" y="406"/>
                                  </a:lnTo>
                                  <a:lnTo>
                                    <a:pt x="4264" y="406"/>
                                  </a:lnTo>
                                  <a:lnTo>
                                    <a:pt x="4264" y="406"/>
                                  </a:lnTo>
                                  <a:lnTo>
                                    <a:pt x="4264" y="398"/>
                                  </a:lnTo>
                                  <a:lnTo>
                                    <a:pt x="4264" y="395"/>
                                  </a:lnTo>
                                  <a:lnTo>
                                    <a:pt x="4179" y="383"/>
                                  </a:lnTo>
                                  <a:lnTo>
                                    <a:pt x="4179" y="383"/>
                                  </a:lnTo>
                                  <a:lnTo>
                                    <a:pt x="4226" y="380"/>
                                  </a:lnTo>
                                  <a:lnTo>
                                    <a:pt x="4226" y="372"/>
                                  </a:lnTo>
                                  <a:cubicBezTo>
                                    <a:pt x="4210" y="369"/>
                                    <a:pt x="4195" y="367"/>
                                    <a:pt x="4179" y="364"/>
                                  </a:cubicBezTo>
                                  <a:lnTo>
                                    <a:pt x="4140" y="361"/>
                                  </a:lnTo>
                                  <a:lnTo>
                                    <a:pt x="4140" y="361"/>
                                  </a:lnTo>
                                  <a:lnTo>
                                    <a:pt x="4140" y="353"/>
                                  </a:lnTo>
                                  <a:lnTo>
                                    <a:pt x="4104" y="350"/>
                                  </a:lnTo>
                                  <a:cubicBezTo>
                                    <a:pt x="4087" y="349"/>
                                    <a:pt x="4070" y="347"/>
                                    <a:pt x="4055" y="346"/>
                                  </a:cubicBezTo>
                                  <a:lnTo>
                                    <a:pt x="3971" y="346"/>
                                  </a:lnTo>
                                  <a:lnTo>
                                    <a:pt x="3971" y="346"/>
                                  </a:lnTo>
                                  <a:cubicBezTo>
                                    <a:pt x="3958" y="345"/>
                                    <a:pt x="3945" y="343"/>
                                    <a:pt x="3931" y="342"/>
                                  </a:cubicBezTo>
                                  <a:lnTo>
                                    <a:pt x="3931" y="334"/>
                                  </a:lnTo>
                                  <a:lnTo>
                                    <a:pt x="3931" y="334"/>
                                  </a:lnTo>
                                  <a:lnTo>
                                    <a:pt x="3809" y="334"/>
                                  </a:lnTo>
                                  <a:cubicBezTo>
                                    <a:pt x="3791" y="336"/>
                                    <a:pt x="3776" y="337"/>
                                    <a:pt x="3762" y="339"/>
                                  </a:cubicBezTo>
                                  <a:lnTo>
                                    <a:pt x="3762" y="339"/>
                                  </a:lnTo>
                                  <a:cubicBezTo>
                                    <a:pt x="3736" y="337"/>
                                    <a:pt x="3711" y="336"/>
                                    <a:pt x="3685" y="334"/>
                                  </a:cubicBezTo>
                                  <a:lnTo>
                                    <a:pt x="3599" y="331"/>
                                  </a:lnTo>
                                  <a:lnTo>
                                    <a:pt x="3552" y="334"/>
                                  </a:lnTo>
                                  <a:cubicBezTo>
                                    <a:pt x="3540" y="336"/>
                                    <a:pt x="3527" y="337"/>
                                    <a:pt x="3516" y="339"/>
                                  </a:cubicBezTo>
                                  <a:lnTo>
                                    <a:pt x="3516" y="339"/>
                                  </a:lnTo>
                                  <a:lnTo>
                                    <a:pt x="3429" y="339"/>
                                  </a:lnTo>
                                  <a:lnTo>
                                    <a:pt x="3392" y="339"/>
                                  </a:lnTo>
                                  <a:lnTo>
                                    <a:pt x="3342" y="339"/>
                                  </a:lnTo>
                                  <a:lnTo>
                                    <a:pt x="3342" y="346"/>
                                  </a:lnTo>
                                  <a:lnTo>
                                    <a:pt x="3342" y="346"/>
                                  </a:lnTo>
                                  <a:lnTo>
                                    <a:pt x="3221" y="350"/>
                                  </a:lnTo>
                                  <a:lnTo>
                                    <a:pt x="3221" y="350"/>
                                  </a:lnTo>
                                  <a:lnTo>
                                    <a:pt x="3221" y="361"/>
                                  </a:lnTo>
                                  <a:lnTo>
                                    <a:pt x="3221" y="372"/>
                                  </a:lnTo>
                                  <a:lnTo>
                                    <a:pt x="3221" y="372"/>
                                  </a:lnTo>
                                  <a:cubicBezTo>
                                    <a:pt x="3206" y="375"/>
                                    <a:pt x="3193" y="377"/>
                                    <a:pt x="3182" y="380"/>
                                  </a:cubicBezTo>
                                  <a:lnTo>
                                    <a:pt x="3182" y="387"/>
                                  </a:lnTo>
                                  <a:cubicBezTo>
                                    <a:pt x="3193" y="388"/>
                                    <a:pt x="3206" y="390"/>
                                    <a:pt x="3221" y="391"/>
                                  </a:cubicBezTo>
                                  <a:lnTo>
                                    <a:pt x="3221" y="391"/>
                                  </a:lnTo>
                                  <a:cubicBezTo>
                                    <a:pt x="3206" y="393"/>
                                    <a:pt x="3193" y="396"/>
                                    <a:pt x="3182" y="398"/>
                                  </a:cubicBezTo>
                                  <a:cubicBezTo>
                                    <a:pt x="3193" y="400"/>
                                    <a:pt x="3206" y="401"/>
                                    <a:pt x="3221" y="403"/>
                                  </a:cubicBezTo>
                                  <a:cubicBezTo>
                                    <a:pt x="3248" y="407"/>
                                    <a:pt x="3277" y="410"/>
                                    <a:pt x="3305" y="414"/>
                                  </a:cubicBezTo>
                                  <a:lnTo>
                                    <a:pt x="3305" y="414"/>
                                  </a:lnTo>
                                  <a:lnTo>
                                    <a:pt x="3268" y="417"/>
                                  </a:lnTo>
                                  <a:cubicBezTo>
                                    <a:pt x="3279" y="418"/>
                                    <a:pt x="3291" y="420"/>
                                    <a:pt x="3305" y="421"/>
                                  </a:cubicBezTo>
                                  <a:cubicBezTo>
                                    <a:pt x="3333" y="422"/>
                                    <a:pt x="3363" y="424"/>
                                    <a:pt x="3392" y="425"/>
                                  </a:cubicBezTo>
                                  <a:lnTo>
                                    <a:pt x="3392" y="425"/>
                                  </a:lnTo>
                                  <a:lnTo>
                                    <a:pt x="3392" y="433"/>
                                  </a:lnTo>
                                  <a:lnTo>
                                    <a:pt x="3392" y="433"/>
                                  </a:lnTo>
                                  <a:lnTo>
                                    <a:pt x="3429" y="436"/>
                                  </a:lnTo>
                                  <a:lnTo>
                                    <a:pt x="3516" y="436"/>
                                  </a:lnTo>
                                  <a:lnTo>
                                    <a:pt x="3516" y="436"/>
                                  </a:lnTo>
                                  <a:cubicBezTo>
                                    <a:pt x="3527" y="437"/>
                                    <a:pt x="3540" y="439"/>
                                    <a:pt x="3552" y="440"/>
                                  </a:cubicBezTo>
                                  <a:cubicBezTo>
                                    <a:pt x="3580" y="441"/>
                                    <a:pt x="3609" y="443"/>
                                    <a:pt x="3638" y="444"/>
                                  </a:cubicBezTo>
                                  <a:cubicBezTo>
                                    <a:pt x="3655" y="443"/>
                                    <a:pt x="3670" y="441"/>
                                    <a:pt x="3685" y="440"/>
                                  </a:cubicBezTo>
                                  <a:lnTo>
                                    <a:pt x="3685" y="440"/>
                                  </a:lnTo>
                                  <a:cubicBezTo>
                                    <a:pt x="3670" y="450"/>
                                    <a:pt x="3654" y="460"/>
                                    <a:pt x="3638" y="470"/>
                                  </a:cubicBezTo>
                                  <a:cubicBezTo>
                                    <a:pt x="3654" y="480"/>
                                    <a:pt x="3670" y="490"/>
                                    <a:pt x="3685" y="500"/>
                                  </a:cubicBezTo>
                                  <a:cubicBezTo>
                                    <a:pt x="3697" y="520"/>
                                    <a:pt x="3710" y="540"/>
                                    <a:pt x="3722" y="560"/>
                                  </a:cubicBezTo>
                                  <a:lnTo>
                                    <a:pt x="3722" y="560"/>
                                  </a:lnTo>
                                  <a:lnTo>
                                    <a:pt x="3599" y="553"/>
                                  </a:lnTo>
                                  <a:lnTo>
                                    <a:pt x="3475" y="542"/>
                                  </a:lnTo>
                                  <a:lnTo>
                                    <a:pt x="3475" y="542"/>
                                  </a:lnTo>
                                  <a:lnTo>
                                    <a:pt x="3097" y="500"/>
                                  </a:lnTo>
                                  <a:lnTo>
                                    <a:pt x="2679" y="459"/>
                                  </a:lnTo>
                                  <a:lnTo>
                                    <a:pt x="1880" y="369"/>
                                  </a:lnTo>
                                  <a:lnTo>
                                    <a:pt x="1880" y="369"/>
                                  </a:lnTo>
                                  <a:lnTo>
                                    <a:pt x="1965" y="369"/>
                                  </a:lnTo>
                                  <a:lnTo>
                                    <a:pt x="1965" y="364"/>
                                  </a:lnTo>
                                  <a:lnTo>
                                    <a:pt x="1965" y="353"/>
                                  </a:lnTo>
                                  <a:lnTo>
                                    <a:pt x="1965" y="353"/>
                                  </a:lnTo>
                                  <a:lnTo>
                                    <a:pt x="2052" y="353"/>
                                  </a:lnTo>
                                  <a:lnTo>
                                    <a:pt x="2138" y="353"/>
                                  </a:lnTo>
                                  <a:lnTo>
                                    <a:pt x="2138" y="353"/>
                                  </a:lnTo>
                                  <a:lnTo>
                                    <a:pt x="2174" y="350"/>
                                  </a:lnTo>
                                  <a:lnTo>
                                    <a:pt x="2174" y="342"/>
                                  </a:lnTo>
                                  <a:cubicBezTo>
                                    <a:pt x="2162" y="338"/>
                                    <a:pt x="2149" y="335"/>
                                    <a:pt x="2138" y="331"/>
                                  </a:cubicBezTo>
                                  <a:lnTo>
                                    <a:pt x="2138" y="331"/>
                                  </a:lnTo>
                                  <a:lnTo>
                                    <a:pt x="2174" y="331"/>
                                  </a:lnTo>
                                  <a:cubicBezTo>
                                    <a:pt x="2204" y="330"/>
                                    <a:pt x="2232" y="328"/>
                                    <a:pt x="2262" y="327"/>
                                  </a:cubicBezTo>
                                  <a:lnTo>
                                    <a:pt x="2262" y="327"/>
                                  </a:lnTo>
                                  <a:lnTo>
                                    <a:pt x="2262" y="320"/>
                                  </a:lnTo>
                                  <a:lnTo>
                                    <a:pt x="2212" y="308"/>
                                  </a:lnTo>
                                  <a:lnTo>
                                    <a:pt x="2212" y="308"/>
                                  </a:lnTo>
                                  <a:lnTo>
                                    <a:pt x="2298" y="308"/>
                                  </a:lnTo>
                                  <a:lnTo>
                                    <a:pt x="2347" y="305"/>
                                  </a:lnTo>
                                  <a:lnTo>
                                    <a:pt x="2347" y="305"/>
                                  </a:lnTo>
                                  <a:lnTo>
                                    <a:pt x="2347" y="301"/>
                                  </a:lnTo>
                                  <a:lnTo>
                                    <a:pt x="2347" y="297"/>
                                  </a:lnTo>
                                  <a:lnTo>
                                    <a:pt x="2384" y="297"/>
                                  </a:lnTo>
                                  <a:lnTo>
                                    <a:pt x="2384" y="297"/>
                                  </a:lnTo>
                                  <a:cubicBezTo>
                                    <a:pt x="2356" y="294"/>
                                    <a:pt x="2326" y="292"/>
                                    <a:pt x="2298" y="289"/>
                                  </a:cubicBezTo>
                                  <a:lnTo>
                                    <a:pt x="2262" y="286"/>
                                  </a:lnTo>
                                  <a:lnTo>
                                    <a:pt x="2262" y="286"/>
                                  </a:lnTo>
                                  <a:cubicBezTo>
                                    <a:pt x="2289" y="283"/>
                                    <a:pt x="2318" y="281"/>
                                    <a:pt x="2347" y="278"/>
                                  </a:cubicBezTo>
                                  <a:cubicBezTo>
                                    <a:pt x="2370" y="275"/>
                                    <a:pt x="2397" y="273"/>
                                    <a:pt x="2421" y="270"/>
                                  </a:cubicBezTo>
                                  <a:lnTo>
                                    <a:pt x="2421" y="270"/>
                                  </a:lnTo>
                                  <a:cubicBezTo>
                                    <a:pt x="2397" y="268"/>
                                    <a:pt x="2370" y="265"/>
                                    <a:pt x="2347" y="263"/>
                                  </a:cubicBezTo>
                                  <a:cubicBezTo>
                                    <a:pt x="2318" y="262"/>
                                    <a:pt x="2289" y="260"/>
                                    <a:pt x="2262" y="259"/>
                                  </a:cubicBezTo>
                                  <a:lnTo>
                                    <a:pt x="2262" y="259"/>
                                  </a:lnTo>
                                  <a:lnTo>
                                    <a:pt x="2262" y="256"/>
                                  </a:lnTo>
                                  <a:cubicBezTo>
                                    <a:pt x="2273" y="255"/>
                                    <a:pt x="2287" y="253"/>
                                    <a:pt x="2298" y="252"/>
                                  </a:cubicBezTo>
                                  <a:cubicBezTo>
                                    <a:pt x="2326" y="251"/>
                                    <a:pt x="2356" y="249"/>
                                    <a:pt x="2384" y="248"/>
                                  </a:cubicBezTo>
                                  <a:lnTo>
                                    <a:pt x="2384" y="248"/>
                                  </a:lnTo>
                                  <a:lnTo>
                                    <a:pt x="2384" y="241"/>
                                  </a:lnTo>
                                  <a:cubicBezTo>
                                    <a:pt x="2370" y="238"/>
                                    <a:pt x="2358" y="236"/>
                                    <a:pt x="2347" y="233"/>
                                  </a:cubicBezTo>
                                  <a:lnTo>
                                    <a:pt x="2298" y="233"/>
                                  </a:lnTo>
                                  <a:cubicBezTo>
                                    <a:pt x="2270" y="232"/>
                                    <a:pt x="2242" y="230"/>
                                    <a:pt x="2212" y="229"/>
                                  </a:cubicBezTo>
                                  <a:lnTo>
                                    <a:pt x="2212" y="229"/>
                                  </a:lnTo>
                                  <a:lnTo>
                                    <a:pt x="2212" y="225"/>
                                  </a:lnTo>
                                  <a:lnTo>
                                    <a:pt x="2212" y="222"/>
                                  </a:lnTo>
                                  <a:cubicBezTo>
                                    <a:pt x="2228" y="221"/>
                                    <a:pt x="2245" y="219"/>
                                    <a:pt x="2262" y="218"/>
                                  </a:cubicBezTo>
                                  <a:lnTo>
                                    <a:pt x="2262" y="214"/>
                                  </a:lnTo>
                                  <a:lnTo>
                                    <a:pt x="2262" y="214"/>
                                  </a:lnTo>
                                  <a:lnTo>
                                    <a:pt x="2262" y="206"/>
                                  </a:lnTo>
                                  <a:lnTo>
                                    <a:pt x="2212" y="200"/>
                                  </a:lnTo>
                                  <a:lnTo>
                                    <a:pt x="2212" y="200"/>
                                  </a:lnTo>
                                  <a:lnTo>
                                    <a:pt x="2089" y="203"/>
                                  </a:lnTo>
                                  <a:lnTo>
                                    <a:pt x="2052" y="203"/>
                                  </a:lnTo>
                                  <a:lnTo>
                                    <a:pt x="2003" y="200"/>
                                  </a:lnTo>
                                  <a:lnTo>
                                    <a:pt x="2003" y="200"/>
                                  </a:lnTo>
                                  <a:cubicBezTo>
                                    <a:pt x="2031" y="197"/>
                                    <a:pt x="2061" y="195"/>
                                    <a:pt x="2089" y="192"/>
                                  </a:cubicBezTo>
                                  <a:lnTo>
                                    <a:pt x="2089" y="192"/>
                                  </a:lnTo>
                                  <a:lnTo>
                                    <a:pt x="2089" y="181"/>
                                  </a:lnTo>
                                  <a:cubicBezTo>
                                    <a:pt x="2077" y="180"/>
                                    <a:pt x="2064" y="178"/>
                                    <a:pt x="2052" y="177"/>
                                  </a:cubicBezTo>
                                  <a:lnTo>
                                    <a:pt x="2052" y="177"/>
                                  </a:lnTo>
                                  <a:lnTo>
                                    <a:pt x="1919" y="177"/>
                                  </a:lnTo>
                                  <a:cubicBezTo>
                                    <a:pt x="1894" y="178"/>
                                    <a:pt x="1868" y="180"/>
                                    <a:pt x="1843" y="181"/>
                                  </a:cubicBezTo>
                                  <a:lnTo>
                                    <a:pt x="1843" y="181"/>
                                  </a:lnTo>
                                  <a:lnTo>
                                    <a:pt x="1795" y="181"/>
                                  </a:lnTo>
                                  <a:lnTo>
                                    <a:pt x="1795" y="177"/>
                                  </a:lnTo>
                                  <a:cubicBezTo>
                                    <a:pt x="1811" y="176"/>
                                    <a:pt x="1827" y="174"/>
                                    <a:pt x="1843" y="173"/>
                                  </a:cubicBezTo>
                                  <a:lnTo>
                                    <a:pt x="1843" y="173"/>
                                  </a:lnTo>
                                  <a:cubicBezTo>
                                    <a:pt x="1827" y="171"/>
                                    <a:pt x="1811" y="168"/>
                                    <a:pt x="1795" y="166"/>
                                  </a:cubicBezTo>
                                  <a:lnTo>
                                    <a:pt x="1795" y="161"/>
                                  </a:lnTo>
                                  <a:lnTo>
                                    <a:pt x="1795" y="161"/>
                                  </a:lnTo>
                                  <a:lnTo>
                                    <a:pt x="1757" y="158"/>
                                  </a:lnTo>
                                  <a:lnTo>
                                    <a:pt x="1757" y="154"/>
                                  </a:lnTo>
                                  <a:lnTo>
                                    <a:pt x="1757" y="154"/>
                                  </a:lnTo>
                                  <a:cubicBezTo>
                                    <a:pt x="1728" y="155"/>
                                    <a:pt x="1700" y="157"/>
                                    <a:pt x="1672" y="158"/>
                                  </a:cubicBezTo>
                                  <a:lnTo>
                                    <a:pt x="1633" y="161"/>
                                  </a:lnTo>
                                  <a:lnTo>
                                    <a:pt x="1548" y="161"/>
                                  </a:lnTo>
                                  <a:cubicBezTo>
                                    <a:pt x="1532" y="163"/>
                                    <a:pt x="1517" y="164"/>
                                    <a:pt x="1501" y="166"/>
                                  </a:cubicBezTo>
                                  <a:lnTo>
                                    <a:pt x="1501" y="166"/>
                                  </a:lnTo>
                                  <a:lnTo>
                                    <a:pt x="1501" y="154"/>
                                  </a:lnTo>
                                  <a:cubicBezTo>
                                    <a:pt x="1489" y="152"/>
                                    <a:pt x="1476" y="149"/>
                                    <a:pt x="1464" y="147"/>
                                  </a:cubicBezTo>
                                  <a:lnTo>
                                    <a:pt x="1464" y="147"/>
                                  </a:lnTo>
                                  <a:cubicBezTo>
                                    <a:pt x="1435" y="145"/>
                                    <a:pt x="1406" y="144"/>
                                    <a:pt x="1376" y="142"/>
                                  </a:cubicBezTo>
                                  <a:cubicBezTo>
                                    <a:pt x="1350" y="144"/>
                                    <a:pt x="1321" y="145"/>
                                    <a:pt x="1291" y="147"/>
                                  </a:cubicBezTo>
                                  <a:lnTo>
                                    <a:pt x="1291" y="147"/>
                                  </a:lnTo>
                                  <a:cubicBezTo>
                                    <a:pt x="1279" y="149"/>
                                    <a:pt x="1266" y="152"/>
                                    <a:pt x="1254" y="154"/>
                                  </a:cubicBezTo>
                                  <a:lnTo>
                                    <a:pt x="1254" y="161"/>
                                  </a:lnTo>
                                  <a:lnTo>
                                    <a:pt x="1216" y="161"/>
                                  </a:lnTo>
                                  <a:lnTo>
                                    <a:pt x="1216" y="161"/>
                                  </a:lnTo>
                                  <a:cubicBezTo>
                                    <a:pt x="1200" y="159"/>
                                    <a:pt x="1186" y="156"/>
                                    <a:pt x="1168" y="154"/>
                                  </a:cubicBezTo>
                                  <a:cubicBezTo>
                                    <a:pt x="1155" y="152"/>
                                    <a:pt x="1143" y="149"/>
                                    <a:pt x="1130" y="147"/>
                                  </a:cubicBezTo>
                                  <a:lnTo>
                                    <a:pt x="1130" y="147"/>
                                  </a:lnTo>
                                  <a:lnTo>
                                    <a:pt x="1045" y="150"/>
                                  </a:lnTo>
                                  <a:cubicBezTo>
                                    <a:pt x="1015" y="151"/>
                                    <a:pt x="987" y="153"/>
                                    <a:pt x="960" y="154"/>
                                  </a:cubicBezTo>
                                  <a:lnTo>
                                    <a:pt x="960" y="158"/>
                                  </a:lnTo>
                                  <a:lnTo>
                                    <a:pt x="960" y="166"/>
                                  </a:lnTo>
                                  <a:lnTo>
                                    <a:pt x="960" y="166"/>
                                  </a:lnTo>
                                  <a:lnTo>
                                    <a:pt x="922" y="166"/>
                                  </a:lnTo>
                                  <a:lnTo>
                                    <a:pt x="873" y="169"/>
                                  </a:lnTo>
                                  <a:lnTo>
                                    <a:pt x="873" y="169"/>
                                  </a:lnTo>
                                  <a:lnTo>
                                    <a:pt x="873" y="161"/>
                                  </a:lnTo>
                                  <a:cubicBezTo>
                                    <a:pt x="861" y="159"/>
                                    <a:pt x="847" y="156"/>
                                    <a:pt x="835" y="154"/>
                                  </a:cubicBezTo>
                                  <a:lnTo>
                                    <a:pt x="835" y="154"/>
                                  </a:lnTo>
                                  <a:cubicBezTo>
                                    <a:pt x="806" y="155"/>
                                    <a:pt x="780" y="157"/>
                                    <a:pt x="752" y="158"/>
                                  </a:cubicBezTo>
                                  <a:lnTo>
                                    <a:pt x="665" y="161"/>
                                  </a:lnTo>
                                  <a:lnTo>
                                    <a:pt x="665" y="169"/>
                                  </a:lnTo>
                                  <a:cubicBezTo>
                                    <a:pt x="680" y="172"/>
                                    <a:pt x="697" y="174"/>
                                    <a:pt x="712" y="177"/>
                                  </a:cubicBezTo>
                                  <a:lnTo>
                                    <a:pt x="712" y="177"/>
                                  </a:lnTo>
                                  <a:lnTo>
                                    <a:pt x="665" y="177"/>
                                  </a:lnTo>
                                  <a:lnTo>
                                    <a:pt x="665" y="177"/>
                                  </a:lnTo>
                                  <a:cubicBezTo>
                                    <a:pt x="652" y="176"/>
                                    <a:pt x="639" y="174"/>
                                    <a:pt x="628" y="173"/>
                                  </a:cubicBezTo>
                                  <a:lnTo>
                                    <a:pt x="628" y="173"/>
                                  </a:lnTo>
                                  <a:lnTo>
                                    <a:pt x="504" y="173"/>
                                  </a:lnTo>
                                  <a:cubicBezTo>
                                    <a:pt x="476" y="174"/>
                                    <a:pt x="447" y="176"/>
                                    <a:pt x="418" y="177"/>
                                  </a:cubicBezTo>
                                  <a:lnTo>
                                    <a:pt x="418" y="177"/>
                                  </a:lnTo>
                                  <a:lnTo>
                                    <a:pt x="418" y="184"/>
                                  </a:lnTo>
                                  <a:lnTo>
                                    <a:pt x="418" y="184"/>
                                  </a:lnTo>
                                  <a:cubicBezTo>
                                    <a:pt x="389" y="185"/>
                                    <a:pt x="361" y="187"/>
                                    <a:pt x="334" y="188"/>
                                  </a:cubicBezTo>
                                  <a:lnTo>
                                    <a:pt x="209" y="188"/>
                                  </a:lnTo>
                                  <a:lnTo>
                                    <a:pt x="209" y="188"/>
                                  </a:lnTo>
                                  <a:lnTo>
                                    <a:pt x="209" y="195"/>
                                  </a:lnTo>
                                  <a:cubicBezTo>
                                    <a:pt x="220" y="197"/>
                                    <a:pt x="235" y="198"/>
                                    <a:pt x="246" y="200"/>
                                  </a:cubicBezTo>
                                  <a:cubicBezTo>
                                    <a:pt x="275" y="204"/>
                                    <a:pt x="305" y="207"/>
                                    <a:pt x="334" y="211"/>
                                  </a:cubicBezTo>
                                  <a:lnTo>
                                    <a:pt x="334" y="211"/>
                                  </a:lnTo>
                                  <a:lnTo>
                                    <a:pt x="209" y="211"/>
                                  </a:lnTo>
                                  <a:lnTo>
                                    <a:pt x="161" y="211"/>
                                  </a:lnTo>
                                  <a:lnTo>
                                    <a:pt x="124" y="214"/>
                                  </a:lnTo>
                                  <a:lnTo>
                                    <a:pt x="124" y="214"/>
                                  </a:lnTo>
                                  <a:lnTo>
                                    <a:pt x="124" y="218"/>
                                  </a:lnTo>
                                  <a:lnTo>
                                    <a:pt x="124" y="225"/>
                                  </a:lnTo>
                                  <a:lnTo>
                                    <a:pt x="124" y="225"/>
                                  </a:lnTo>
                                  <a:cubicBezTo>
                                    <a:pt x="112" y="226"/>
                                    <a:pt x="97" y="228"/>
                                    <a:pt x="86" y="229"/>
                                  </a:cubicBezTo>
                                  <a:lnTo>
                                    <a:pt x="86" y="233"/>
                                  </a:lnTo>
                                  <a:lnTo>
                                    <a:pt x="86" y="233"/>
                                  </a:lnTo>
                                  <a:lnTo>
                                    <a:pt x="86" y="237"/>
                                  </a:lnTo>
                                  <a:lnTo>
                                    <a:pt x="86" y="241"/>
                                  </a:lnTo>
                                  <a:lnTo>
                                    <a:pt x="161" y="244"/>
                                  </a:lnTo>
                                  <a:lnTo>
                                    <a:pt x="161" y="244"/>
                                  </a:lnTo>
                                  <a:lnTo>
                                    <a:pt x="124" y="244"/>
                                  </a:lnTo>
                                  <a:lnTo>
                                    <a:pt x="86" y="244"/>
                                  </a:lnTo>
                                  <a:lnTo>
                                    <a:pt x="86" y="244"/>
                                  </a:lnTo>
                                  <a:cubicBezTo>
                                    <a:pt x="70" y="245"/>
                                    <a:pt x="54" y="247"/>
                                    <a:pt x="39" y="248"/>
                                  </a:cubicBezTo>
                                  <a:lnTo>
                                    <a:pt x="39" y="248"/>
                                  </a:lnTo>
                                  <a:cubicBezTo>
                                    <a:pt x="27" y="249"/>
                                    <a:pt x="13" y="251"/>
                                    <a:pt x="0" y="252"/>
                                  </a:cubicBezTo>
                                  <a:cubicBezTo>
                                    <a:pt x="13" y="254"/>
                                    <a:pt x="27" y="257"/>
                                    <a:pt x="39" y="259"/>
                                  </a:cubicBezTo>
                                  <a:cubicBezTo>
                                    <a:pt x="54" y="260"/>
                                    <a:pt x="70" y="262"/>
                                    <a:pt x="86" y="263"/>
                                  </a:cubicBezTo>
                                  <a:lnTo>
                                    <a:pt x="161" y="263"/>
                                  </a:lnTo>
                                  <a:lnTo>
                                    <a:pt x="161" y="263"/>
                                  </a:lnTo>
                                  <a:lnTo>
                                    <a:pt x="161" y="267"/>
                                  </a:lnTo>
                                  <a:lnTo>
                                    <a:pt x="124" y="267"/>
                                  </a:lnTo>
                                  <a:lnTo>
                                    <a:pt x="86" y="270"/>
                                  </a:lnTo>
                                  <a:lnTo>
                                    <a:pt x="86" y="270"/>
                                  </a:lnTo>
                                  <a:cubicBezTo>
                                    <a:pt x="70" y="273"/>
                                    <a:pt x="54" y="275"/>
                                    <a:pt x="39" y="278"/>
                                  </a:cubicBezTo>
                                  <a:lnTo>
                                    <a:pt x="39" y="286"/>
                                  </a:lnTo>
                                  <a:lnTo>
                                    <a:pt x="39" y="286"/>
                                  </a:lnTo>
                                  <a:lnTo>
                                    <a:pt x="124" y="289"/>
                                  </a:lnTo>
                                  <a:lnTo>
                                    <a:pt x="209" y="289"/>
                                  </a:lnTo>
                                  <a:lnTo>
                                    <a:pt x="209" y="289"/>
                                  </a:lnTo>
                                  <a:cubicBezTo>
                                    <a:pt x="181" y="292"/>
                                    <a:pt x="152" y="294"/>
                                    <a:pt x="124" y="297"/>
                                  </a:cubicBezTo>
                                  <a:lnTo>
                                    <a:pt x="124" y="305"/>
                                  </a:lnTo>
                                  <a:cubicBezTo>
                                    <a:pt x="136" y="307"/>
                                    <a:pt x="150" y="310"/>
                                    <a:pt x="161" y="312"/>
                                  </a:cubicBezTo>
                                  <a:lnTo>
                                    <a:pt x="295" y="312"/>
                                  </a:lnTo>
                                  <a:lnTo>
                                    <a:pt x="295" y="312"/>
                                  </a:lnTo>
                                  <a:lnTo>
                                    <a:pt x="295" y="316"/>
                                  </a:lnTo>
                                  <a:cubicBezTo>
                                    <a:pt x="279" y="317"/>
                                    <a:pt x="262" y="319"/>
                                    <a:pt x="246" y="320"/>
                                  </a:cubicBezTo>
                                  <a:lnTo>
                                    <a:pt x="209" y="323"/>
                                  </a:lnTo>
                                  <a:lnTo>
                                    <a:pt x="209" y="327"/>
                                  </a:lnTo>
                                  <a:lnTo>
                                    <a:pt x="209" y="327"/>
                                  </a:lnTo>
                                  <a:cubicBezTo>
                                    <a:pt x="221" y="329"/>
                                    <a:pt x="234" y="332"/>
                                    <a:pt x="246" y="334"/>
                                  </a:cubicBezTo>
                                  <a:cubicBezTo>
                                    <a:pt x="262" y="336"/>
                                    <a:pt x="279" y="337"/>
                                    <a:pt x="295" y="339"/>
                                  </a:cubicBezTo>
                                  <a:lnTo>
                                    <a:pt x="295" y="339"/>
                                  </a:lnTo>
                                  <a:lnTo>
                                    <a:pt x="371" y="339"/>
                                  </a:lnTo>
                                  <a:cubicBezTo>
                                    <a:pt x="399" y="337"/>
                                    <a:pt x="427" y="336"/>
                                    <a:pt x="455" y="334"/>
                                  </a:cubicBezTo>
                                  <a:lnTo>
                                    <a:pt x="455" y="334"/>
                                  </a:lnTo>
                                  <a:cubicBezTo>
                                    <a:pt x="444" y="337"/>
                                    <a:pt x="429" y="339"/>
                                    <a:pt x="418" y="342"/>
                                  </a:cubicBezTo>
                                  <a:cubicBezTo>
                                    <a:pt x="402" y="343"/>
                                    <a:pt x="386" y="345"/>
                                    <a:pt x="371" y="346"/>
                                  </a:cubicBezTo>
                                  <a:lnTo>
                                    <a:pt x="371" y="350"/>
                                  </a:lnTo>
                                  <a:lnTo>
                                    <a:pt x="371" y="350"/>
                                  </a:lnTo>
                                  <a:lnTo>
                                    <a:pt x="418" y="353"/>
                                  </a:lnTo>
                                  <a:cubicBezTo>
                                    <a:pt x="429" y="354"/>
                                    <a:pt x="444" y="356"/>
                                    <a:pt x="455" y="357"/>
                                  </a:cubicBezTo>
                                  <a:lnTo>
                                    <a:pt x="579" y="357"/>
                                  </a:lnTo>
                                  <a:lnTo>
                                    <a:pt x="579" y="357"/>
                                  </a:lnTo>
                                  <a:cubicBezTo>
                                    <a:pt x="595" y="356"/>
                                    <a:pt x="612" y="354"/>
                                    <a:pt x="628" y="353"/>
                                  </a:cubicBezTo>
                                  <a:lnTo>
                                    <a:pt x="665" y="353"/>
                                  </a:lnTo>
                                  <a:lnTo>
                                    <a:pt x="665" y="353"/>
                                  </a:lnTo>
                                  <a:lnTo>
                                    <a:pt x="665" y="353"/>
                                  </a:lnTo>
                                  <a:lnTo>
                                    <a:pt x="665" y="361"/>
                                  </a:lnTo>
                                  <a:cubicBezTo>
                                    <a:pt x="652" y="364"/>
                                    <a:pt x="639" y="366"/>
                                    <a:pt x="628" y="369"/>
                                  </a:cubicBezTo>
                                  <a:lnTo>
                                    <a:pt x="628" y="369"/>
                                  </a:lnTo>
                                  <a:lnTo>
                                    <a:pt x="665" y="372"/>
                                  </a:lnTo>
                                  <a:lnTo>
                                    <a:pt x="712" y="372"/>
                                  </a:lnTo>
                                  <a:lnTo>
                                    <a:pt x="835" y="376"/>
                                  </a:lnTo>
                                  <a:lnTo>
                                    <a:pt x="835" y="376"/>
                                  </a:lnTo>
                                  <a:cubicBezTo>
                                    <a:pt x="847" y="374"/>
                                    <a:pt x="861" y="371"/>
                                    <a:pt x="873" y="369"/>
                                  </a:cubicBezTo>
                                  <a:cubicBezTo>
                                    <a:pt x="890" y="367"/>
                                    <a:pt x="908" y="366"/>
                                    <a:pt x="922" y="364"/>
                                  </a:cubicBezTo>
                                  <a:lnTo>
                                    <a:pt x="922" y="364"/>
                                  </a:lnTo>
                                  <a:lnTo>
                                    <a:pt x="960" y="364"/>
                                  </a:lnTo>
                                  <a:lnTo>
                                    <a:pt x="960" y="364"/>
                                  </a:lnTo>
                                  <a:lnTo>
                                    <a:pt x="960" y="372"/>
                                  </a:lnTo>
                                  <a:lnTo>
                                    <a:pt x="960" y="376"/>
                                  </a:lnTo>
                                  <a:lnTo>
                                    <a:pt x="960" y="376"/>
                                  </a:lnTo>
                                  <a:cubicBezTo>
                                    <a:pt x="976" y="378"/>
                                    <a:pt x="990" y="381"/>
                                    <a:pt x="1006" y="383"/>
                                  </a:cubicBezTo>
                                  <a:lnTo>
                                    <a:pt x="1082" y="383"/>
                                  </a:lnTo>
                                  <a:lnTo>
                                    <a:pt x="1168" y="380"/>
                                  </a:lnTo>
                                  <a:cubicBezTo>
                                    <a:pt x="1186" y="377"/>
                                    <a:pt x="1200" y="375"/>
                                    <a:pt x="1216" y="372"/>
                                  </a:cubicBezTo>
                                  <a:lnTo>
                                    <a:pt x="1216" y="372"/>
                                  </a:lnTo>
                                  <a:cubicBezTo>
                                    <a:pt x="1228" y="373"/>
                                    <a:pt x="1241" y="375"/>
                                    <a:pt x="1254" y="376"/>
                                  </a:cubicBezTo>
                                  <a:lnTo>
                                    <a:pt x="1254" y="380"/>
                                  </a:lnTo>
                                  <a:lnTo>
                                    <a:pt x="1254" y="383"/>
                                  </a:lnTo>
                                  <a:lnTo>
                                    <a:pt x="1254" y="383"/>
                                  </a:lnTo>
                                  <a:lnTo>
                                    <a:pt x="1376" y="387"/>
                                  </a:lnTo>
                                  <a:cubicBezTo>
                                    <a:pt x="1406" y="386"/>
                                    <a:pt x="1434" y="384"/>
                                    <a:pt x="1464" y="383"/>
                                  </a:cubicBezTo>
                                  <a:lnTo>
                                    <a:pt x="1464" y="383"/>
                                  </a:lnTo>
                                  <a:lnTo>
                                    <a:pt x="1880" y="425"/>
                                  </a:lnTo>
                                  <a:lnTo>
                                    <a:pt x="2384" y="473"/>
                                  </a:lnTo>
                                  <a:lnTo>
                                    <a:pt x="3097" y="549"/>
                                  </a:lnTo>
                                  <a:lnTo>
                                    <a:pt x="3097" y="549"/>
                                  </a:lnTo>
                                  <a:lnTo>
                                    <a:pt x="3809" y="620"/>
                                  </a:lnTo>
                                  <a:lnTo>
                                    <a:pt x="3809" y="620"/>
                                  </a:lnTo>
                                  <a:lnTo>
                                    <a:pt x="4017" y="639"/>
                                  </a:lnTo>
                                  <a:lnTo>
                                    <a:pt x="4313" y="665"/>
                                  </a:lnTo>
                                  <a:lnTo>
                                    <a:pt x="4313" y="665"/>
                                  </a:lnTo>
                                  <a:lnTo>
                                    <a:pt x="4606" y="695"/>
                                  </a:lnTo>
                                  <a:lnTo>
                                    <a:pt x="4852" y="726"/>
                                  </a:lnTo>
                                  <a:lnTo>
                                    <a:pt x="5185" y="786"/>
                                  </a:lnTo>
                                  <a:lnTo>
                                    <a:pt x="5185" y="786"/>
                                  </a:lnTo>
                                  <a:cubicBezTo>
                                    <a:pt x="5227" y="797"/>
                                    <a:pt x="5267" y="809"/>
                                    <a:pt x="5309" y="820"/>
                                  </a:cubicBezTo>
                                  <a:lnTo>
                                    <a:pt x="5443" y="857"/>
                                  </a:lnTo>
                                  <a:lnTo>
                                    <a:pt x="5689" y="932"/>
                                  </a:lnTo>
                                  <a:lnTo>
                                    <a:pt x="5689" y="932"/>
                                  </a:lnTo>
                                  <a:lnTo>
                                    <a:pt x="5861" y="1000"/>
                                  </a:lnTo>
                                  <a:lnTo>
                                    <a:pt x="5944" y="1060"/>
                                  </a:lnTo>
                                  <a:cubicBezTo>
                                    <a:pt x="5985" y="1098"/>
                                    <a:pt x="6028" y="1135"/>
                                    <a:pt x="6069" y="1173"/>
                                  </a:cubicBezTo>
                                  <a:lnTo>
                                    <a:pt x="6069" y="1173"/>
                                  </a:lnTo>
                                  <a:cubicBezTo>
                                    <a:pt x="6081" y="1205"/>
                                    <a:pt x="6095" y="1238"/>
                                    <a:pt x="6107" y="1270"/>
                                  </a:cubicBezTo>
                                  <a:lnTo>
                                    <a:pt x="6107" y="1346"/>
                                  </a:lnTo>
                                  <a:lnTo>
                                    <a:pt x="6107" y="1346"/>
                                  </a:lnTo>
                                  <a:cubicBezTo>
                                    <a:pt x="6077" y="2790"/>
                                    <a:pt x="6049" y="4233"/>
                                    <a:pt x="6021" y="5677"/>
                                  </a:cubicBezTo>
                                  <a:cubicBezTo>
                                    <a:pt x="6010" y="7117"/>
                                    <a:pt x="5997" y="8557"/>
                                    <a:pt x="5982" y="9997"/>
                                  </a:cubicBezTo>
                                  <a:lnTo>
                                    <a:pt x="5982" y="9997"/>
                                  </a:lnTo>
                                  <a:lnTo>
                                    <a:pt x="5982" y="10000"/>
                                  </a:lnTo>
                                  <a:lnTo>
                                    <a:pt x="6572" y="10000"/>
                                  </a:lnTo>
                                  <a:lnTo>
                                    <a:pt x="6572" y="10000"/>
                                  </a:lnTo>
                                  <a:lnTo>
                                    <a:pt x="6572" y="9997"/>
                                  </a:lnTo>
                                  <a:lnTo>
                                    <a:pt x="6572" y="9997"/>
                                  </a:lnTo>
                                  <a:lnTo>
                                    <a:pt x="6572" y="8632"/>
                                  </a:lnTo>
                                  <a:cubicBezTo>
                                    <a:pt x="6584" y="7642"/>
                                    <a:pt x="6598" y="6652"/>
                                    <a:pt x="6610" y="5662"/>
                                  </a:cubicBezTo>
                                  <a:cubicBezTo>
                                    <a:pt x="6622" y="4218"/>
                                    <a:pt x="6635" y="2775"/>
                                    <a:pt x="6649" y="1331"/>
                                  </a:cubicBezTo>
                                  <a:lnTo>
                                    <a:pt x="6649" y="1331"/>
                                  </a:lnTo>
                                  <a:cubicBezTo>
                                    <a:pt x="6664" y="1286"/>
                                    <a:pt x="6679" y="1240"/>
                                    <a:pt x="6694" y="1195"/>
                                  </a:cubicBezTo>
                                  <a:lnTo>
                                    <a:pt x="6694" y="1064"/>
                                  </a:lnTo>
                                  <a:lnTo>
                                    <a:pt x="6694" y="1064"/>
                                  </a:lnTo>
                                  <a:cubicBezTo>
                                    <a:pt x="6679" y="1043"/>
                                    <a:pt x="6664" y="1021"/>
                                    <a:pt x="6649" y="1000"/>
                                  </a:cubicBezTo>
                                  <a:cubicBezTo>
                                    <a:pt x="6664" y="979"/>
                                    <a:pt x="6679" y="957"/>
                                    <a:pt x="6694" y="936"/>
                                  </a:cubicBezTo>
                                  <a:lnTo>
                                    <a:pt x="6694" y="936"/>
                                  </a:lnTo>
                                  <a:lnTo>
                                    <a:pt x="6694" y="917"/>
                                  </a:lnTo>
                                  <a:lnTo>
                                    <a:pt x="6694" y="917"/>
                                  </a:lnTo>
                                  <a:cubicBezTo>
                                    <a:pt x="6708" y="903"/>
                                    <a:pt x="6721" y="890"/>
                                    <a:pt x="6733" y="876"/>
                                  </a:cubicBezTo>
                                  <a:lnTo>
                                    <a:pt x="6781" y="834"/>
                                  </a:lnTo>
                                  <a:cubicBezTo>
                                    <a:pt x="6821" y="805"/>
                                    <a:pt x="6863" y="777"/>
                                    <a:pt x="6903" y="748"/>
                                  </a:cubicBezTo>
                                  <a:lnTo>
                                    <a:pt x="6903" y="748"/>
                                  </a:lnTo>
                                  <a:lnTo>
                                    <a:pt x="6990" y="718"/>
                                  </a:lnTo>
                                  <a:lnTo>
                                    <a:pt x="7076" y="688"/>
                                  </a:lnTo>
                                  <a:lnTo>
                                    <a:pt x="7284" y="628"/>
                                  </a:lnTo>
                                  <a:lnTo>
                                    <a:pt x="7284" y="628"/>
                                  </a:lnTo>
                                  <a:lnTo>
                                    <a:pt x="7446" y="583"/>
                                  </a:lnTo>
                                  <a:lnTo>
                                    <a:pt x="7616" y="542"/>
                                  </a:lnTo>
                                  <a:lnTo>
                                    <a:pt x="7616" y="542"/>
                                  </a:lnTo>
                                  <a:lnTo>
                                    <a:pt x="8035" y="459"/>
                                  </a:lnTo>
                                  <a:lnTo>
                                    <a:pt x="8035" y="459"/>
                                  </a:lnTo>
                                  <a:lnTo>
                                    <a:pt x="8243" y="417"/>
                                  </a:lnTo>
                                  <a:lnTo>
                                    <a:pt x="8368" y="398"/>
                                  </a:lnTo>
                                  <a:lnTo>
                                    <a:pt x="8491" y="380"/>
                                  </a:lnTo>
                                  <a:lnTo>
                                    <a:pt x="8491" y="380"/>
                                  </a:lnTo>
                                  <a:lnTo>
                                    <a:pt x="8491" y="387"/>
                                  </a:lnTo>
                                  <a:cubicBezTo>
                                    <a:pt x="8519" y="390"/>
                                    <a:pt x="8547" y="392"/>
                                    <a:pt x="8577" y="395"/>
                                  </a:cubicBezTo>
                                  <a:lnTo>
                                    <a:pt x="8661" y="398"/>
                                  </a:lnTo>
                                  <a:lnTo>
                                    <a:pt x="8784" y="398"/>
                                  </a:lnTo>
                                  <a:lnTo>
                                    <a:pt x="8784" y="398"/>
                                  </a:lnTo>
                                  <a:cubicBezTo>
                                    <a:pt x="8800" y="396"/>
                                    <a:pt x="8815" y="393"/>
                                    <a:pt x="8832" y="391"/>
                                  </a:cubicBezTo>
                                  <a:cubicBezTo>
                                    <a:pt x="8844" y="390"/>
                                    <a:pt x="8858" y="388"/>
                                    <a:pt x="8870" y="387"/>
                                  </a:cubicBezTo>
                                  <a:lnTo>
                                    <a:pt x="8870" y="387"/>
                                  </a:lnTo>
                                  <a:cubicBezTo>
                                    <a:pt x="8899" y="388"/>
                                    <a:pt x="8926" y="390"/>
                                    <a:pt x="8955" y="391"/>
                                  </a:cubicBezTo>
                                  <a:lnTo>
                                    <a:pt x="9079" y="395"/>
                                  </a:lnTo>
                                  <a:lnTo>
                                    <a:pt x="9118" y="395"/>
                                  </a:lnTo>
                                  <a:cubicBezTo>
                                    <a:pt x="9147" y="394"/>
                                    <a:pt x="9174" y="392"/>
                                    <a:pt x="9203" y="391"/>
                                  </a:cubicBezTo>
                                  <a:lnTo>
                                    <a:pt x="9203" y="387"/>
                                  </a:lnTo>
                                  <a:lnTo>
                                    <a:pt x="9203" y="380"/>
                                  </a:lnTo>
                                  <a:lnTo>
                                    <a:pt x="9203" y="380"/>
                                  </a:lnTo>
                                  <a:lnTo>
                                    <a:pt x="9288" y="380"/>
                                  </a:lnTo>
                                  <a:lnTo>
                                    <a:pt x="9412" y="383"/>
                                  </a:lnTo>
                                  <a:lnTo>
                                    <a:pt x="9412" y="383"/>
                                  </a:lnTo>
                                  <a:lnTo>
                                    <a:pt x="9458" y="380"/>
                                  </a:lnTo>
                                  <a:cubicBezTo>
                                    <a:pt x="9471" y="377"/>
                                    <a:pt x="9484" y="375"/>
                                    <a:pt x="9498" y="372"/>
                                  </a:cubicBezTo>
                                  <a:lnTo>
                                    <a:pt x="9458" y="357"/>
                                  </a:lnTo>
                                  <a:lnTo>
                                    <a:pt x="9458" y="357"/>
                                  </a:lnTo>
                                  <a:lnTo>
                                    <a:pt x="9620" y="361"/>
                                  </a:lnTo>
                                  <a:lnTo>
                                    <a:pt x="9753" y="357"/>
                                  </a:lnTo>
                                  <a:lnTo>
                                    <a:pt x="9753" y="357"/>
                                  </a:lnTo>
                                  <a:lnTo>
                                    <a:pt x="9753" y="350"/>
                                  </a:lnTo>
                                  <a:cubicBezTo>
                                    <a:pt x="9737" y="347"/>
                                    <a:pt x="9721" y="345"/>
                                    <a:pt x="9706" y="342"/>
                                  </a:cubicBezTo>
                                  <a:cubicBezTo>
                                    <a:pt x="9695" y="338"/>
                                    <a:pt x="9680" y="335"/>
                                    <a:pt x="9668" y="331"/>
                                  </a:cubicBezTo>
                                  <a:lnTo>
                                    <a:pt x="9668" y="331"/>
                                  </a:lnTo>
                                  <a:lnTo>
                                    <a:pt x="9791" y="327"/>
                                  </a:lnTo>
                                  <a:lnTo>
                                    <a:pt x="9876" y="327"/>
                                  </a:lnTo>
                                  <a:cubicBezTo>
                                    <a:pt x="9888" y="326"/>
                                    <a:pt x="9903" y="324"/>
                                    <a:pt x="9914" y="323"/>
                                  </a:cubicBezTo>
                                  <a:lnTo>
                                    <a:pt x="9914" y="323"/>
                                  </a:lnTo>
                                  <a:cubicBezTo>
                                    <a:pt x="9931" y="321"/>
                                    <a:pt x="9947" y="318"/>
                                    <a:pt x="9962" y="316"/>
                                  </a:cubicBezTo>
                                  <a:cubicBezTo>
                                    <a:pt x="9947" y="313"/>
                                    <a:pt x="9931" y="311"/>
                                    <a:pt x="9914" y="308"/>
                                  </a:cubicBezTo>
                                  <a:lnTo>
                                    <a:pt x="9791" y="293"/>
                                  </a:lnTo>
                                  <a:lnTo>
                                    <a:pt x="9791" y="293"/>
                                  </a:lnTo>
                                  <a:lnTo>
                                    <a:pt x="9962" y="286"/>
                                  </a:lnTo>
                                  <a:cubicBezTo>
                                    <a:pt x="9974" y="283"/>
                                    <a:pt x="9989" y="281"/>
                                    <a:pt x="10000" y="278"/>
                                  </a:cubicBezTo>
                                  <a:lnTo>
                                    <a:pt x="10000" y="270"/>
                                  </a:lnTo>
                                  <a:lnTo>
                                    <a:pt x="10000" y="2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手繪多邊形​ 8"/>
                          <wps:cNvSpPr>
                            <a:spLocks/>
                          </wps:cNvSpPr>
                          <wps:spPr bwMode="auto">
                            <a:xfrm flipH="1">
                              <a:off x="6010110" y="7975420"/>
                              <a:ext cx="258445" cy="744220"/>
                            </a:xfrm>
                            <a:custGeom>
                              <a:avLst/>
                              <a:gdLst>
                                <a:gd name="T0" fmla="*/ 181 w 375"/>
                                <a:gd name="T1" fmla="*/ 331 h 1080"/>
                                <a:gd name="T2" fmla="*/ 221 w 375"/>
                                <a:gd name="T3" fmla="*/ 296 h 1080"/>
                                <a:gd name="T4" fmla="*/ 278 w 375"/>
                                <a:gd name="T5" fmla="*/ 243 h 1080"/>
                                <a:gd name="T6" fmla="*/ 326 w 375"/>
                                <a:gd name="T7" fmla="*/ 168 h 1080"/>
                                <a:gd name="T8" fmla="*/ 335 w 375"/>
                                <a:gd name="T9" fmla="*/ 150 h 1080"/>
                                <a:gd name="T10" fmla="*/ 344 w 375"/>
                                <a:gd name="T11" fmla="*/ 132 h 1080"/>
                                <a:gd name="T12" fmla="*/ 357 w 375"/>
                                <a:gd name="T13" fmla="*/ 97 h 1080"/>
                                <a:gd name="T14" fmla="*/ 375 w 375"/>
                                <a:gd name="T15" fmla="*/ 13 h 1080"/>
                                <a:gd name="T16" fmla="*/ 357 w 375"/>
                                <a:gd name="T17" fmla="*/ 115 h 1080"/>
                                <a:gd name="T18" fmla="*/ 318 w 375"/>
                                <a:gd name="T19" fmla="*/ 212 h 1080"/>
                                <a:gd name="T20" fmla="*/ 300 w 375"/>
                                <a:gd name="T21" fmla="*/ 238 h 1080"/>
                                <a:gd name="T22" fmla="*/ 203 w 375"/>
                                <a:gd name="T23" fmla="*/ 335 h 1080"/>
                                <a:gd name="T24" fmla="*/ 155 w 375"/>
                                <a:gd name="T25" fmla="*/ 384 h 1080"/>
                                <a:gd name="T26" fmla="*/ 115 w 375"/>
                                <a:gd name="T27" fmla="*/ 441 h 1080"/>
                                <a:gd name="T28" fmla="*/ 75 w 375"/>
                                <a:gd name="T29" fmla="*/ 529 h 1080"/>
                                <a:gd name="T30" fmla="*/ 58 w 375"/>
                                <a:gd name="T31" fmla="*/ 578 h 1080"/>
                                <a:gd name="T32" fmla="*/ 115 w 375"/>
                                <a:gd name="T33" fmla="*/ 529 h 1080"/>
                                <a:gd name="T34" fmla="*/ 216 w 375"/>
                                <a:gd name="T35" fmla="*/ 472 h 1080"/>
                                <a:gd name="T36" fmla="*/ 313 w 375"/>
                                <a:gd name="T37" fmla="*/ 441 h 1080"/>
                                <a:gd name="T38" fmla="*/ 344 w 375"/>
                                <a:gd name="T39" fmla="*/ 432 h 1080"/>
                                <a:gd name="T40" fmla="*/ 326 w 375"/>
                                <a:gd name="T41" fmla="*/ 445 h 1080"/>
                                <a:gd name="T42" fmla="*/ 185 w 375"/>
                                <a:gd name="T43" fmla="*/ 538 h 1080"/>
                                <a:gd name="T44" fmla="*/ 84 w 375"/>
                                <a:gd name="T45" fmla="*/ 586 h 1080"/>
                                <a:gd name="T46" fmla="*/ 40 w 375"/>
                                <a:gd name="T47" fmla="*/ 661 h 1080"/>
                                <a:gd name="T48" fmla="*/ 36 w 375"/>
                                <a:gd name="T49" fmla="*/ 670 h 1080"/>
                                <a:gd name="T50" fmla="*/ 31 w 375"/>
                                <a:gd name="T51" fmla="*/ 763 h 1080"/>
                                <a:gd name="T52" fmla="*/ 31 w 375"/>
                                <a:gd name="T53" fmla="*/ 816 h 1080"/>
                                <a:gd name="T54" fmla="*/ 36 w 375"/>
                                <a:gd name="T55" fmla="*/ 930 h 1080"/>
                                <a:gd name="T56" fmla="*/ 49 w 375"/>
                                <a:gd name="T57" fmla="*/ 1067 h 1080"/>
                                <a:gd name="T58" fmla="*/ 40 w 375"/>
                                <a:gd name="T59" fmla="*/ 1067 h 1080"/>
                                <a:gd name="T60" fmla="*/ 36 w 375"/>
                                <a:gd name="T61" fmla="*/ 1080 h 1080"/>
                                <a:gd name="T62" fmla="*/ 31 w 375"/>
                                <a:gd name="T63" fmla="*/ 1076 h 1080"/>
                                <a:gd name="T64" fmla="*/ 14 w 375"/>
                                <a:gd name="T65" fmla="*/ 943 h 1080"/>
                                <a:gd name="T66" fmla="*/ 9 w 375"/>
                                <a:gd name="T67" fmla="*/ 749 h 1080"/>
                                <a:gd name="T68" fmla="*/ 49 w 375"/>
                                <a:gd name="T69" fmla="*/ 551 h 1080"/>
                                <a:gd name="T70" fmla="*/ 115 w 375"/>
                                <a:gd name="T71" fmla="*/ 401 h 1080"/>
                                <a:gd name="T72" fmla="*/ 133 w 375"/>
                                <a:gd name="T73" fmla="*/ 326 h 1080"/>
                                <a:gd name="T74" fmla="*/ 106 w 375"/>
                                <a:gd name="T75" fmla="*/ 304 h 1080"/>
                                <a:gd name="T76" fmla="*/ 36 w 375"/>
                                <a:gd name="T77" fmla="*/ 207 h 1080"/>
                                <a:gd name="T78" fmla="*/ 18 w 375"/>
                                <a:gd name="T79" fmla="*/ 110 h 1080"/>
                                <a:gd name="T80" fmla="*/ 0 w 375"/>
                                <a:gd name="T81" fmla="*/ 53 h 1080"/>
                                <a:gd name="T82" fmla="*/ 27 w 375"/>
                                <a:gd name="T83" fmla="*/ 75 h 1080"/>
                                <a:gd name="T84" fmla="*/ 71 w 375"/>
                                <a:gd name="T85" fmla="*/ 128 h 1080"/>
                                <a:gd name="T86" fmla="*/ 88 w 375"/>
                                <a:gd name="T87" fmla="*/ 150 h 1080"/>
                                <a:gd name="T88" fmla="*/ 62 w 375"/>
                                <a:gd name="T89" fmla="*/ 18 h 1080"/>
                                <a:gd name="T90" fmla="*/ 58 w 375"/>
                                <a:gd name="T91" fmla="*/ 0 h 1080"/>
                                <a:gd name="T92" fmla="*/ 84 w 375"/>
                                <a:gd name="T93" fmla="*/ 27 h 1080"/>
                                <a:gd name="T94" fmla="*/ 106 w 375"/>
                                <a:gd name="T95" fmla="*/ 62 h 1080"/>
                                <a:gd name="T96" fmla="*/ 124 w 375"/>
                                <a:gd name="T97" fmla="*/ 110 h 1080"/>
                                <a:gd name="T98" fmla="*/ 137 w 375"/>
                                <a:gd name="T99" fmla="*/ 172 h 1080"/>
                                <a:gd name="T100" fmla="*/ 141 w 375"/>
                                <a:gd name="T101" fmla="*/ 207 h 1080"/>
                                <a:gd name="T102" fmla="*/ 146 w 375"/>
                                <a:gd name="T103" fmla="*/ 282 h 1080"/>
                                <a:gd name="T104" fmla="*/ 150 w 375"/>
                                <a:gd name="T105" fmla="*/ 304 h 1080"/>
                                <a:gd name="T106" fmla="*/ 155 w 375"/>
                                <a:gd name="T107" fmla="*/ 353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5" h="1080">
                                  <a:moveTo>
                                    <a:pt x="155" y="353"/>
                                  </a:moveTo>
                                  <a:lnTo>
                                    <a:pt x="155" y="353"/>
                                  </a:lnTo>
                                  <a:lnTo>
                                    <a:pt x="168" y="344"/>
                                  </a:lnTo>
                                  <a:lnTo>
                                    <a:pt x="168" y="344"/>
                                  </a:lnTo>
                                  <a:lnTo>
                                    <a:pt x="181" y="331"/>
                                  </a:lnTo>
                                  <a:lnTo>
                                    <a:pt x="181" y="331"/>
                                  </a:lnTo>
                                  <a:lnTo>
                                    <a:pt x="207" y="309"/>
                                  </a:lnTo>
                                  <a:lnTo>
                                    <a:pt x="207" y="309"/>
                                  </a:lnTo>
                                  <a:lnTo>
                                    <a:pt x="221" y="296"/>
                                  </a:lnTo>
                                  <a:lnTo>
                                    <a:pt x="221" y="296"/>
                                  </a:lnTo>
                                  <a:lnTo>
                                    <a:pt x="234" y="282"/>
                                  </a:lnTo>
                                  <a:lnTo>
                                    <a:pt x="234" y="282"/>
                                  </a:lnTo>
                                  <a:lnTo>
                                    <a:pt x="260" y="260"/>
                                  </a:lnTo>
                                  <a:lnTo>
                                    <a:pt x="260" y="260"/>
                                  </a:lnTo>
                                  <a:lnTo>
                                    <a:pt x="278" y="243"/>
                                  </a:lnTo>
                                  <a:lnTo>
                                    <a:pt x="296" y="221"/>
                                  </a:lnTo>
                                  <a:lnTo>
                                    <a:pt x="322" y="172"/>
                                  </a:lnTo>
                                  <a:lnTo>
                                    <a:pt x="322" y="172"/>
                                  </a:lnTo>
                                  <a:lnTo>
                                    <a:pt x="326" y="168"/>
                                  </a:lnTo>
                                  <a:lnTo>
                                    <a:pt x="326" y="168"/>
                                  </a:lnTo>
                                  <a:lnTo>
                                    <a:pt x="326" y="163"/>
                                  </a:lnTo>
                                  <a:lnTo>
                                    <a:pt x="326" y="163"/>
                                  </a:lnTo>
                                  <a:lnTo>
                                    <a:pt x="331" y="159"/>
                                  </a:lnTo>
                                  <a:lnTo>
                                    <a:pt x="331" y="159"/>
                                  </a:lnTo>
                                  <a:lnTo>
                                    <a:pt x="335" y="150"/>
                                  </a:lnTo>
                                  <a:lnTo>
                                    <a:pt x="335" y="150"/>
                                  </a:lnTo>
                                  <a:lnTo>
                                    <a:pt x="340" y="141"/>
                                  </a:lnTo>
                                  <a:lnTo>
                                    <a:pt x="340" y="141"/>
                                  </a:lnTo>
                                  <a:lnTo>
                                    <a:pt x="344" y="132"/>
                                  </a:lnTo>
                                  <a:lnTo>
                                    <a:pt x="344" y="132"/>
                                  </a:lnTo>
                                  <a:lnTo>
                                    <a:pt x="344" y="124"/>
                                  </a:lnTo>
                                  <a:lnTo>
                                    <a:pt x="344" y="124"/>
                                  </a:lnTo>
                                  <a:lnTo>
                                    <a:pt x="353" y="106"/>
                                  </a:lnTo>
                                  <a:lnTo>
                                    <a:pt x="353" y="106"/>
                                  </a:lnTo>
                                  <a:lnTo>
                                    <a:pt x="357" y="97"/>
                                  </a:lnTo>
                                  <a:lnTo>
                                    <a:pt x="357" y="97"/>
                                  </a:lnTo>
                                  <a:lnTo>
                                    <a:pt x="357" y="93"/>
                                  </a:lnTo>
                                  <a:lnTo>
                                    <a:pt x="357" y="93"/>
                                  </a:lnTo>
                                  <a:lnTo>
                                    <a:pt x="366" y="58"/>
                                  </a:lnTo>
                                  <a:lnTo>
                                    <a:pt x="375" y="13"/>
                                  </a:lnTo>
                                  <a:lnTo>
                                    <a:pt x="375" y="13"/>
                                  </a:lnTo>
                                  <a:lnTo>
                                    <a:pt x="375" y="36"/>
                                  </a:lnTo>
                                  <a:lnTo>
                                    <a:pt x="370" y="53"/>
                                  </a:lnTo>
                                  <a:lnTo>
                                    <a:pt x="370" y="53"/>
                                  </a:lnTo>
                                  <a:lnTo>
                                    <a:pt x="357" y="115"/>
                                  </a:lnTo>
                                  <a:lnTo>
                                    <a:pt x="357" y="115"/>
                                  </a:lnTo>
                                  <a:lnTo>
                                    <a:pt x="335" y="168"/>
                                  </a:lnTo>
                                  <a:lnTo>
                                    <a:pt x="335" y="168"/>
                                  </a:lnTo>
                                  <a:lnTo>
                                    <a:pt x="326" y="190"/>
                                  </a:lnTo>
                                  <a:lnTo>
                                    <a:pt x="318" y="212"/>
                                  </a:lnTo>
                                  <a:lnTo>
                                    <a:pt x="318" y="212"/>
                                  </a:lnTo>
                                  <a:lnTo>
                                    <a:pt x="309" y="225"/>
                                  </a:lnTo>
                                  <a:lnTo>
                                    <a:pt x="309" y="225"/>
                                  </a:lnTo>
                                  <a:lnTo>
                                    <a:pt x="300" y="238"/>
                                  </a:lnTo>
                                  <a:lnTo>
                                    <a:pt x="300" y="238"/>
                                  </a:lnTo>
                                  <a:lnTo>
                                    <a:pt x="287" y="247"/>
                                  </a:lnTo>
                                  <a:lnTo>
                                    <a:pt x="287" y="247"/>
                                  </a:lnTo>
                                  <a:lnTo>
                                    <a:pt x="269" y="273"/>
                                  </a:lnTo>
                                  <a:lnTo>
                                    <a:pt x="269" y="273"/>
                                  </a:lnTo>
                                  <a:lnTo>
                                    <a:pt x="203" y="335"/>
                                  </a:lnTo>
                                  <a:lnTo>
                                    <a:pt x="203" y="335"/>
                                  </a:lnTo>
                                  <a:lnTo>
                                    <a:pt x="185" y="348"/>
                                  </a:lnTo>
                                  <a:lnTo>
                                    <a:pt x="168" y="366"/>
                                  </a:lnTo>
                                  <a:lnTo>
                                    <a:pt x="168" y="366"/>
                                  </a:lnTo>
                                  <a:lnTo>
                                    <a:pt x="155" y="384"/>
                                  </a:lnTo>
                                  <a:lnTo>
                                    <a:pt x="155" y="384"/>
                                  </a:lnTo>
                                  <a:lnTo>
                                    <a:pt x="128" y="423"/>
                                  </a:lnTo>
                                  <a:lnTo>
                                    <a:pt x="128" y="423"/>
                                  </a:lnTo>
                                  <a:lnTo>
                                    <a:pt x="115" y="441"/>
                                  </a:lnTo>
                                  <a:lnTo>
                                    <a:pt x="115" y="441"/>
                                  </a:lnTo>
                                  <a:lnTo>
                                    <a:pt x="93" y="485"/>
                                  </a:lnTo>
                                  <a:lnTo>
                                    <a:pt x="93" y="485"/>
                                  </a:lnTo>
                                  <a:lnTo>
                                    <a:pt x="84" y="507"/>
                                  </a:lnTo>
                                  <a:lnTo>
                                    <a:pt x="84" y="507"/>
                                  </a:lnTo>
                                  <a:lnTo>
                                    <a:pt x="75" y="529"/>
                                  </a:lnTo>
                                  <a:lnTo>
                                    <a:pt x="75" y="529"/>
                                  </a:lnTo>
                                  <a:lnTo>
                                    <a:pt x="66" y="556"/>
                                  </a:lnTo>
                                  <a:lnTo>
                                    <a:pt x="66" y="556"/>
                                  </a:lnTo>
                                  <a:lnTo>
                                    <a:pt x="58" y="578"/>
                                  </a:lnTo>
                                  <a:lnTo>
                                    <a:pt x="58" y="578"/>
                                  </a:lnTo>
                                  <a:lnTo>
                                    <a:pt x="66" y="573"/>
                                  </a:lnTo>
                                  <a:lnTo>
                                    <a:pt x="66" y="573"/>
                                  </a:lnTo>
                                  <a:lnTo>
                                    <a:pt x="84" y="551"/>
                                  </a:lnTo>
                                  <a:lnTo>
                                    <a:pt x="84" y="551"/>
                                  </a:lnTo>
                                  <a:lnTo>
                                    <a:pt x="115" y="529"/>
                                  </a:lnTo>
                                  <a:lnTo>
                                    <a:pt x="115" y="529"/>
                                  </a:lnTo>
                                  <a:lnTo>
                                    <a:pt x="146" y="507"/>
                                  </a:lnTo>
                                  <a:lnTo>
                                    <a:pt x="146" y="507"/>
                                  </a:lnTo>
                                  <a:lnTo>
                                    <a:pt x="181" y="489"/>
                                  </a:lnTo>
                                  <a:lnTo>
                                    <a:pt x="216" y="472"/>
                                  </a:lnTo>
                                  <a:lnTo>
                                    <a:pt x="216" y="472"/>
                                  </a:lnTo>
                                  <a:lnTo>
                                    <a:pt x="291" y="445"/>
                                  </a:lnTo>
                                  <a:lnTo>
                                    <a:pt x="291" y="445"/>
                                  </a:lnTo>
                                  <a:lnTo>
                                    <a:pt x="313" y="441"/>
                                  </a:lnTo>
                                  <a:lnTo>
                                    <a:pt x="313" y="441"/>
                                  </a:lnTo>
                                  <a:lnTo>
                                    <a:pt x="335" y="432"/>
                                  </a:lnTo>
                                  <a:lnTo>
                                    <a:pt x="335" y="432"/>
                                  </a:lnTo>
                                  <a:lnTo>
                                    <a:pt x="348" y="428"/>
                                  </a:lnTo>
                                  <a:lnTo>
                                    <a:pt x="348" y="428"/>
                                  </a:lnTo>
                                  <a:lnTo>
                                    <a:pt x="344" y="432"/>
                                  </a:lnTo>
                                  <a:lnTo>
                                    <a:pt x="344" y="432"/>
                                  </a:lnTo>
                                  <a:lnTo>
                                    <a:pt x="335" y="441"/>
                                  </a:lnTo>
                                  <a:lnTo>
                                    <a:pt x="335" y="441"/>
                                  </a:lnTo>
                                  <a:lnTo>
                                    <a:pt x="326" y="445"/>
                                  </a:lnTo>
                                  <a:lnTo>
                                    <a:pt x="326" y="445"/>
                                  </a:lnTo>
                                  <a:lnTo>
                                    <a:pt x="309" y="459"/>
                                  </a:lnTo>
                                  <a:lnTo>
                                    <a:pt x="309" y="459"/>
                                  </a:lnTo>
                                  <a:lnTo>
                                    <a:pt x="247" y="498"/>
                                  </a:lnTo>
                                  <a:lnTo>
                                    <a:pt x="221" y="520"/>
                                  </a:lnTo>
                                  <a:lnTo>
                                    <a:pt x="185" y="538"/>
                                  </a:lnTo>
                                  <a:lnTo>
                                    <a:pt x="185" y="538"/>
                                  </a:lnTo>
                                  <a:lnTo>
                                    <a:pt x="119" y="573"/>
                                  </a:lnTo>
                                  <a:lnTo>
                                    <a:pt x="119" y="573"/>
                                  </a:lnTo>
                                  <a:lnTo>
                                    <a:pt x="84" y="586"/>
                                  </a:lnTo>
                                  <a:lnTo>
                                    <a:pt x="84" y="586"/>
                                  </a:lnTo>
                                  <a:lnTo>
                                    <a:pt x="49" y="608"/>
                                  </a:lnTo>
                                  <a:lnTo>
                                    <a:pt x="49" y="608"/>
                                  </a:lnTo>
                                  <a:lnTo>
                                    <a:pt x="40" y="648"/>
                                  </a:lnTo>
                                  <a:lnTo>
                                    <a:pt x="40" y="648"/>
                                  </a:lnTo>
                                  <a:lnTo>
                                    <a:pt x="40" y="661"/>
                                  </a:lnTo>
                                  <a:lnTo>
                                    <a:pt x="40" y="661"/>
                                  </a:lnTo>
                                  <a:lnTo>
                                    <a:pt x="40" y="661"/>
                                  </a:lnTo>
                                  <a:lnTo>
                                    <a:pt x="40" y="661"/>
                                  </a:lnTo>
                                  <a:lnTo>
                                    <a:pt x="36" y="670"/>
                                  </a:lnTo>
                                  <a:lnTo>
                                    <a:pt x="36" y="670"/>
                                  </a:lnTo>
                                  <a:lnTo>
                                    <a:pt x="31" y="736"/>
                                  </a:lnTo>
                                  <a:lnTo>
                                    <a:pt x="31" y="736"/>
                                  </a:lnTo>
                                  <a:lnTo>
                                    <a:pt x="31" y="754"/>
                                  </a:lnTo>
                                  <a:lnTo>
                                    <a:pt x="31" y="754"/>
                                  </a:lnTo>
                                  <a:lnTo>
                                    <a:pt x="31" y="763"/>
                                  </a:lnTo>
                                  <a:lnTo>
                                    <a:pt x="31" y="763"/>
                                  </a:lnTo>
                                  <a:lnTo>
                                    <a:pt x="31" y="793"/>
                                  </a:lnTo>
                                  <a:lnTo>
                                    <a:pt x="31" y="793"/>
                                  </a:lnTo>
                                  <a:lnTo>
                                    <a:pt x="31" y="816"/>
                                  </a:lnTo>
                                  <a:lnTo>
                                    <a:pt x="31" y="816"/>
                                  </a:lnTo>
                                  <a:lnTo>
                                    <a:pt x="36" y="833"/>
                                  </a:lnTo>
                                  <a:lnTo>
                                    <a:pt x="36" y="833"/>
                                  </a:lnTo>
                                  <a:lnTo>
                                    <a:pt x="36" y="882"/>
                                  </a:lnTo>
                                  <a:lnTo>
                                    <a:pt x="36" y="882"/>
                                  </a:lnTo>
                                  <a:lnTo>
                                    <a:pt x="36" y="930"/>
                                  </a:lnTo>
                                  <a:lnTo>
                                    <a:pt x="36" y="930"/>
                                  </a:lnTo>
                                  <a:lnTo>
                                    <a:pt x="40" y="1005"/>
                                  </a:lnTo>
                                  <a:lnTo>
                                    <a:pt x="40" y="1005"/>
                                  </a:lnTo>
                                  <a:lnTo>
                                    <a:pt x="49" y="1067"/>
                                  </a:lnTo>
                                  <a:lnTo>
                                    <a:pt x="49" y="1067"/>
                                  </a:lnTo>
                                  <a:lnTo>
                                    <a:pt x="49" y="1071"/>
                                  </a:lnTo>
                                  <a:lnTo>
                                    <a:pt x="44" y="1080"/>
                                  </a:lnTo>
                                  <a:lnTo>
                                    <a:pt x="44" y="1080"/>
                                  </a:lnTo>
                                  <a:lnTo>
                                    <a:pt x="44" y="1076"/>
                                  </a:lnTo>
                                  <a:lnTo>
                                    <a:pt x="40" y="1067"/>
                                  </a:lnTo>
                                  <a:lnTo>
                                    <a:pt x="40" y="1067"/>
                                  </a:lnTo>
                                  <a:lnTo>
                                    <a:pt x="36" y="1080"/>
                                  </a:lnTo>
                                  <a:lnTo>
                                    <a:pt x="36" y="1080"/>
                                  </a:lnTo>
                                  <a:lnTo>
                                    <a:pt x="36" y="1080"/>
                                  </a:lnTo>
                                  <a:lnTo>
                                    <a:pt x="36" y="1080"/>
                                  </a:lnTo>
                                  <a:lnTo>
                                    <a:pt x="36" y="1080"/>
                                  </a:lnTo>
                                  <a:lnTo>
                                    <a:pt x="31" y="1080"/>
                                  </a:lnTo>
                                  <a:lnTo>
                                    <a:pt x="31" y="1080"/>
                                  </a:lnTo>
                                  <a:lnTo>
                                    <a:pt x="31" y="1076"/>
                                  </a:lnTo>
                                  <a:lnTo>
                                    <a:pt x="31" y="1076"/>
                                  </a:lnTo>
                                  <a:lnTo>
                                    <a:pt x="27" y="1040"/>
                                  </a:lnTo>
                                  <a:lnTo>
                                    <a:pt x="27" y="1040"/>
                                  </a:lnTo>
                                  <a:lnTo>
                                    <a:pt x="22" y="1009"/>
                                  </a:lnTo>
                                  <a:lnTo>
                                    <a:pt x="22" y="1009"/>
                                  </a:lnTo>
                                  <a:lnTo>
                                    <a:pt x="14" y="943"/>
                                  </a:lnTo>
                                  <a:lnTo>
                                    <a:pt x="14" y="943"/>
                                  </a:lnTo>
                                  <a:lnTo>
                                    <a:pt x="9" y="873"/>
                                  </a:lnTo>
                                  <a:lnTo>
                                    <a:pt x="9" y="802"/>
                                  </a:lnTo>
                                  <a:lnTo>
                                    <a:pt x="9" y="802"/>
                                  </a:lnTo>
                                  <a:lnTo>
                                    <a:pt x="9" y="749"/>
                                  </a:lnTo>
                                  <a:lnTo>
                                    <a:pt x="14" y="701"/>
                                  </a:lnTo>
                                  <a:lnTo>
                                    <a:pt x="22" y="657"/>
                                  </a:lnTo>
                                  <a:lnTo>
                                    <a:pt x="31" y="608"/>
                                  </a:lnTo>
                                  <a:lnTo>
                                    <a:pt x="31" y="608"/>
                                  </a:lnTo>
                                  <a:lnTo>
                                    <a:pt x="49" y="551"/>
                                  </a:lnTo>
                                  <a:lnTo>
                                    <a:pt x="49" y="551"/>
                                  </a:lnTo>
                                  <a:lnTo>
                                    <a:pt x="66" y="498"/>
                                  </a:lnTo>
                                  <a:lnTo>
                                    <a:pt x="88" y="450"/>
                                  </a:lnTo>
                                  <a:lnTo>
                                    <a:pt x="88" y="450"/>
                                  </a:lnTo>
                                  <a:lnTo>
                                    <a:pt x="115" y="401"/>
                                  </a:lnTo>
                                  <a:lnTo>
                                    <a:pt x="146" y="362"/>
                                  </a:lnTo>
                                  <a:lnTo>
                                    <a:pt x="146" y="362"/>
                                  </a:lnTo>
                                  <a:lnTo>
                                    <a:pt x="137" y="335"/>
                                  </a:lnTo>
                                  <a:lnTo>
                                    <a:pt x="137" y="335"/>
                                  </a:lnTo>
                                  <a:lnTo>
                                    <a:pt x="133" y="326"/>
                                  </a:lnTo>
                                  <a:lnTo>
                                    <a:pt x="133" y="326"/>
                                  </a:lnTo>
                                  <a:lnTo>
                                    <a:pt x="124" y="322"/>
                                  </a:lnTo>
                                  <a:lnTo>
                                    <a:pt x="124" y="322"/>
                                  </a:lnTo>
                                  <a:lnTo>
                                    <a:pt x="106" y="304"/>
                                  </a:lnTo>
                                  <a:lnTo>
                                    <a:pt x="106" y="304"/>
                                  </a:lnTo>
                                  <a:lnTo>
                                    <a:pt x="80" y="278"/>
                                  </a:lnTo>
                                  <a:lnTo>
                                    <a:pt x="80" y="278"/>
                                  </a:lnTo>
                                  <a:lnTo>
                                    <a:pt x="58" y="251"/>
                                  </a:lnTo>
                                  <a:lnTo>
                                    <a:pt x="58" y="251"/>
                                  </a:lnTo>
                                  <a:lnTo>
                                    <a:pt x="36" y="207"/>
                                  </a:lnTo>
                                  <a:lnTo>
                                    <a:pt x="27" y="185"/>
                                  </a:lnTo>
                                  <a:lnTo>
                                    <a:pt x="22" y="159"/>
                                  </a:lnTo>
                                  <a:lnTo>
                                    <a:pt x="22" y="159"/>
                                  </a:lnTo>
                                  <a:lnTo>
                                    <a:pt x="18" y="110"/>
                                  </a:lnTo>
                                  <a:lnTo>
                                    <a:pt x="18" y="110"/>
                                  </a:lnTo>
                                  <a:lnTo>
                                    <a:pt x="14" y="88"/>
                                  </a:lnTo>
                                  <a:lnTo>
                                    <a:pt x="14" y="88"/>
                                  </a:lnTo>
                                  <a:lnTo>
                                    <a:pt x="9" y="71"/>
                                  </a:lnTo>
                                  <a:lnTo>
                                    <a:pt x="9" y="71"/>
                                  </a:lnTo>
                                  <a:lnTo>
                                    <a:pt x="0" y="53"/>
                                  </a:lnTo>
                                  <a:lnTo>
                                    <a:pt x="0" y="53"/>
                                  </a:lnTo>
                                  <a:lnTo>
                                    <a:pt x="9" y="58"/>
                                  </a:lnTo>
                                  <a:lnTo>
                                    <a:pt x="9" y="58"/>
                                  </a:lnTo>
                                  <a:lnTo>
                                    <a:pt x="27" y="75"/>
                                  </a:lnTo>
                                  <a:lnTo>
                                    <a:pt x="27" y="75"/>
                                  </a:lnTo>
                                  <a:lnTo>
                                    <a:pt x="40" y="88"/>
                                  </a:lnTo>
                                  <a:lnTo>
                                    <a:pt x="40" y="88"/>
                                  </a:lnTo>
                                  <a:lnTo>
                                    <a:pt x="53" y="102"/>
                                  </a:lnTo>
                                  <a:lnTo>
                                    <a:pt x="53" y="102"/>
                                  </a:lnTo>
                                  <a:lnTo>
                                    <a:pt x="71" y="128"/>
                                  </a:lnTo>
                                  <a:lnTo>
                                    <a:pt x="71" y="128"/>
                                  </a:lnTo>
                                  <a:lnTo>
                                    <a:pt x="80" y="141"/>
                                  </a:lnTo>
                                  <a:lnTo>
                                    <a:pt x="80" y="141"/>
                                  </a:lnTo>
                                  <a:lnTo>
                                    <a:pt x="88" y="150"/>
                                  </a:lnTo>
                                  <a:lnTo>
                                    <a:pt x="88" y="150"/>
                                  </a:lnTo>
                                  <a:lnTo>
                                    <a:pt x="84" y="110"/>
                                  </a:lnTo>
                                  <a:lnTo>
                                    <a:pt x="75" y="75"/>
                                  </a:lnTo>
                                  <a:lnTo>
                                    <a:pt x="75" y="75"/>
                                  </a:lnTo>
                                  <a:lnTo>
                                    <a:pt x="71" y="44"/>
                                  </a:lnTo>
                                  <a:lnTo>
                                    <a:pt x="62" y="18"/>
                                  </a:lnTo>
                                  <a:lnTo>
                                    <a:pt x="62" y="18"/>
                                  </a:lnTo>
                                  <a:lnTo>
                                    <a:pt x="58" y="0"/>
                                  </a:lnTo>
                                  <a:lnTo>
                                    <a:pt x="58" y="0"/>
                                  </a:lnTo>
                                  <a:lnTo>
                                    <a:pt x="58" y="0"/>
                                  </a:lnTo>
                                  <a:lnTo>
                                    <a:pt x="58" y="0"/>
                                  </a:lnTo>
                                  <a:lnTo>
                                    <a:pt x="71" y="9"/>
                                  </a:lnTo>
                                  <a:lnTo>
                                    <a:pt x="71" y="9"/>
                                  </a:lnTo>
                                  <a:lnTo>
                                    <a:pt x="80" y="18"/>
                                  </a:lnTo>
                                  <a:lnTo>
                                    <a:pt x="80" y="18"/>
                                  </a:lnTo>
                                  <a:lnTo>
                                    <a:pt x="84" y="27"/>
                                  </a:lnTo>
                                  <a:lnTo>
                                    <a:pt x="84" y="27"/>
                                  </a:lnTo>
                                  <a:lnTo>
                                    <a:pt x="93" y="36"/>
                                  </a:lnTo>
                                  <a:lnTo>
                                    <a:pt x="93" y="36"/>
                                  </a:lnTo>
                                  <a:lnTo>
                                    <a:pt x="102" y="49"/>
                                  </a:lnTo>
                                  <a:lnTo>
                                    <a:pt x="106" y="62"/>
                                  </a:lnTo>
                                  <a:lnTo>
                                    <a:pt x="106" y="62"/>
                                  </a:lnTo>
                                  <a:lnTo>
                                    <a:pt x="115" y="84"/>
                                  </a:lnTo>
                                  <a:lnTo>
                                    <a:pt x="115" y="84"/>
                                  </a:lnTo>
                                  <a:lnTo>
                                    <a:pt x="124" y="110"/>
                                  </a:lnTo>
                                  <a:lnTo>
                                    <a:pt x="124" y="110"/>
                                  </a:lnTo>
                                  <a:lnTo>
                                    <a:pt x="128" y="119"/>
                                  </a:lnTo>
                                  <a:lnTo>
                                    <a:pt x="128" y="119"/>
                                  </a:lnTo>
                                  <a:lnTo>
                                    <a:pt x="128" y="128"/>
                                  </a:lnTo>
                                  <a:lnTo>
                                    <a:pt x="128" y="128"/>
                                  </a:lnTo>
                                  <a:lnTo>
                                    <a:pt x="137" y="172"/>
                                  </a:lnTo>
                                  <a:lnTo>
                                    <a:pt x="137" y="172"/>
                                  </a:lnTo>
                                  <a:lnTo>
                                    <a:pt x="141" y="185"/>
                                  </a:lnTo>
                                  <a:lnTo>
                                    <a:pt x="141" y="185"/>
                                  </a:lnTo>
                                  <a:lnTo>
                                    <a:pt x="141" y="207"/>
                                  </a:lnTo>
                                  <a:lnTo>
                                    <a:pt x="141" y="207"/>
                                  </a:lnTo>
                                  <a:lnTo>
                                    <a:pt x="146" y="247"/>
                                  </a:lnTo>
                                  <a:lnTo>
                                    <a:pt x="146" y="247"/>
                                  </a:lnTo>
                                  <a:lnTo>
                                    <a:pt x="146" y="273"/>
                                  </a:lnTo>
                                  <a:lnTo>
                                    <a:pt x="146" y="273"/>
                                  </a:lnTo>
                                  <a:lnTo>
                                    <a:pt x="146" y="282"/>
                                  </a:lnTo>
                                  <a:lnTo>
                                    <a:pt x="146" y="282"/>
                                  </a:lnTo>
                                  <a:lnTo>
                                    <a:pt x="150" y="300"/>
                                  </a:lnTo>
                                  <a:lnTo>
                                    <a:pt x="150" y="300"/>
                                  </a:lnTo>
                                  <a:lnTo>
                                    <a:pt x="150" y="304"/>
                                  </a:lnTo>
                                  <a:lnTo>
                                    <a:pt x="150" y="304"/>
                                  </a:lnTo>
                                  <a:lnTo>
                                    <a:pt x="150" y="331"/>
                                  </a:lnTo>
                                  <a:lnTo>
                                    <a:pt x="150" y="331"/>
                                  </a:lnTo>
                                  <a:lnTo>
                                    <a:pt x="150" y="344"/>
                                  </a:lnTo>
                                  <a:lnTo>
                                    <a:pt x="155" y="353"/>
                                  </a:lnTo>
                                  <a:lnTo>
                                    <a:pt x="155" y="353"/>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手繪多邊形​ 9"/>
                          <wps:cNvSpPr>
                            <a:spLocks/>
                          </wps:cNvSpPr>
                          <wps:spPr bwMode="auto">
                            <a:xfrm>
                              <a:off x="6128989" y="7657165"/>
                              <a:ext cx="316230" cy="1050290"/>
                            </a:xfrm>
                            <a:custGeom>
                              <a:avLst/>
                              <a:gdLst>
                                <a:gd name="T0" fmla="*/ 445 w 459"/>
                                <a:gd name="T1" fmla="*/ 83 h 1524"/>
                                <a:gd name="T2" fmla="*/ 419 w 459"/>
                                <a:gd name="T3" fmla="*/ 70 h 1524"/>
                                <a:gd name="T4" fmla="*/ 393 w 459"/>
                                <a:gd name="T5" fmla="*/ 66 h 1524"/>
                                <a:gd name="T6" fmla="*/ 379 w 459"/>
                                <a:gd name="T7" fmla="*/ 75 h 1524"/>
                                <a:gd name="T8" fmla="*/ 357 w 459"/>
                                <a:gd name="T9" fmla="*/ 88 h 1524"/>
                                <a:gd name="T10" fmla="*/ 349 w 459"/>
                                <a:gd name="T11" fmla="*/ 114 h 1524"/>
                                <a:gd name="T12" fmla="*/ 357 w 459"/>
                                <a:gd name="T13" fmla="*/ 149 h 1524"/>
                                <a:gd name="T14" fmla="*/ 344 w 459"/>
                                <a:gd name="T15" fmla="*/ 238 h 1524"/>
                                <a:gd name="T16" fmla="*/ 304 w 459"/>
                                <a:gd name="T17" fmla="*/ 383 h 1524"/>
                                <a:gd name="T18" fmla="*/ 269 w 459"/>
                                <a:gd name="T19" fmla="*/ 273 h 1524"/>
                                <a:gd name="T20" fmla="*/ 318 w 459"/>
                                <a:gd name="T21" fmla="*/ 202 h 1524"/>
                                <a:gd name="T22" fmla="*/ 335 w 459"/>
                                <a:gd name="T23" fmla="*/ 193 h 1524"/>
                                <a:gd name="T24" fmla="*/ 335 w 459"/>
                                <a:gd name="T25" fmla="*/ 167 h 1524"/>
                                <a:gd name="T26" fmla="*/ 318 w 459"/>
                                <a:gd name="T27" fmla="*/ 158 h 1524"/>
                                <a:gd name="T28" fmla="*/ 300 w 459"/>
                                <a:gd name="T29" fmla="*/ 163 h 1524"/>
                                <a:gd name="T30" fmla="*/ 296 w 459"/>
                                <a:gd name="T31" fmla="*/ 189 h 1524"/>
                                <a:gd name="T32" fmla="*/ 282 w 459"/>
                                <a:gd name="T33" fmla="*/ 224 h 1524"/>
                                <a:gd name="T34" fmla="*/ 260 w 459"/>
                                <a:gd name="T35" fmla="*/ 114 h 1524"/>
                                <a:gd name="T36" fmla="*/ 287 w 459"/>
                                <a:gd name="T37" fmla="*/ 110 h 1524"/>
                                <a:gd name="T38" fmla="*/ 300 w 459"/>
                                <a:gd name="T39" fmla="*/ 79 h 1524"/>
                                <a:gd name="T40" fmla="*/ 296 w 459"/>
                                <a:gd name="T41" fmla="*/ 48 h 1524"/>
                                <a:gd name="T42" fmla="*/ 287 w 459"/>
                                <a:gd name="T43" fmla="*/ 26 h 1524"/>
                                <a:gd name="T44" fmla="*/ 265 w 459"/>
                                <a:gd name="T45" fmla="*/ 8 h 1524"/>
                                <a:gd name="T46" fmla="*/ 243 w 459"/>
                                <a:gd name="T47" fmla="*/ 4 h 1524"/>
                                <a:gd name="T48" fmla="*/ 216 w 459"/>
                                <a:gd name="T49" fmla="*/ 13 h 1524"/>
                                <a:gd name="T50" fmla="*/ 194 w 459"/>
                                <a:gd name="T51" fmla="*/ 30 h 1524"/>
                                <a:gd name="T52" fmla="*/ 190 w 459"/>
                                <a:gd name="T53" fmla="*/ 61 h 1524"/>
                                <a:gd name="T54" fmla="*/ 199 w 459"/>
                                <a:gd name="T55" fmla="*/ 88 h 1524"/>
                                <a:gd name="T56" fmla="*/ 221 w 459"/>
                                <a:gd name="T57" fmla="*/ 110 h 1524"/>
                                <a:gd name="T58" fmla="*/ 238 w 459"/>
                                <a:gd name="T59" fmla="*/ 176 h 1524"/>
                                <a:gd name="T60" fmla="*/ 243 w 459"/>
                                <a:gd name="T61" fmla="*/ 299 h 1524"/>
                                <a:gd name="T62" fmla="*/ 212 w 459"/>
                                <a:gd name="T63" fmla="*/ 193 h 1524"/>
                                <a:gd name="T64" fmla="*/ 216 w 459"/>
                                <a:gd name="T65" fmla="*/ 167 h 1524"/>
                                <a:gd name="T66" fmla="*/ 190 w 459"/>
                                <a:gd name="T67" fmla="*/ 154 h 1524"/>
                                <a:gd name="T68" fmla="*/ 181 w 459"/>
                                <a:gd name="T69" fmla="*/ 185 h 1524"/>
                                <a:gd name="T70" fmla="*/ 199 w 459"/>
                                <a:gd name="T71" fmla="*/ 202 h 1524"/>
                                <a:gd name="T72" fmla="*/ 133 w 459"/>
                                <a:gd name="T73" fmla="*/ 163 h 1524"/>
                                <a:gd name="T74" fmla="*/ 146 w 459"/>
                                <a:gd name="T75" fmla="*/ 136 h 1524"/>
                                <a:gd name="T76" fmla="*/ 137 w 459"/>
                                <a:gd name="T77" fmla="*/ 105 h 1524"/>
                                <a:gd name="T78" fmla="*/ 133 w 459"/>
                                <a:gd name="T79" fmla="*/ 79 h 1524"/>
                                <a:gd name="T80" fmla="*/ 115 w 459"/>
                                <a:gd name="T81" fmla="*/ 75 h 1524"/>
                                <a:gd name="T82" fmla="*/ 93 w 459"/>
                                <a:gd name="T83" fmla="*/ 70 h 1524"/>
                                <a:gd name="T84" fmla="*/ 75 w 459"/>
                                <a:gd name="T85" fmla="*/ 83 h 1524"/>
                                <a:gd name="T86" fmla="*/ 58 w 459"/>
                                <a:gd name="T87" fmla="*/ 97 h 1524"/>
                                <a:gd name="T88" fmla="*/ 49 w 459"/>
                                <a:gd name="T89" fmla="*/ 114 h 1524"/>
                                <a:gd name="T90" fmla="*/ 58 w 459"/>
                                <a:gd name="T91" fmla="*/ 132 h 1524"/>
                                <a:gd name="T92" fmla="*/ 66 w 459"/>
                                <a:gd name="T93" fmla="*/ 154 h 1524"/>
                                <a:gd name="T94" fmla="*/ 75 w 459"/>
                                <a:gd name="T95" fmla="*/ 171 h 1524"/>
                                <a:gd name="T96" fmla="*/ 97 w 459"/>
                                <a:gd name="T97" fmla="*/ 171 h 1524"/>
                                <a:gd name="T98" fmla="*/ 124 w 459"/>
                                <a:gd name="T99" fmla="*/ 242 h 1524"/>
                                <a:gd name="T100" fmla="*/ 58 w 459"/>
                                <a:gd name="T101" fmla="*/ 220 h 1524"/>
                                <a:gd name="T102" fmla="*/ 27 w 459"/>
                                <a:gd name="T103" fmla="*/ 216 h 1524"/>
                                <a:gd name="T104" fmla="*/ 5 w 459"/>
                                <a:gd name="T105" fmla="*/ 233 h 1524"/>
                                <a:gd name="T106" fmla="*/ 9 w 459"/>
                                <a:gd name="T107" fmla="*/ 264 h 1524"/>
                                <a:gd name="T108" fmla="*/ 36 w 459"/>
                                <a:gd name="T109" fmla="*/ 282 h 1524"/>
                                <a:gd name="T110" fmla="*/ 58 w 459"/>
                                <a:gd name="T111" fmla="*/ 277 h 1524"/>
                                <a:gd name="T112" fmla="*/ 163 w 459"/>
                                <a:gd name="T113" fmla="*/ 264 h 1524"/>
                                <a:gd name="T114" fmla="*/ 282 w 459"/>
                                <a:gd name="T115" fmla="*/ 427 h 1524"/>
                                <a:gd name="T116" fmla="*/ 318 w 459"/>
                                <a:gd name="T117" fmla="*/ 1524 h 1524"/>
                                <a:gd name="T118" fmla="*/ 326 w 459"/>
                                <a:gd name="T119" fmla="*/ 383 h 1524"/>
                                <a:gd name="T120" fmla="*/ 397 w 459"/>
                                <a:gd name="T121" fmla="*/ 176 h 1524"/>
                                <a:gd name="T122" fmla="*/ 437 w 459"/>
                                <a:gd name="T123" fmla="*/ 171 h 1524"/>
                                <a:gd name="T124" fmla="*/ 454 w 459"/>
                                <a:gd name="T125" fmla="*/ 141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9" h="1524">
                                  <a:moveTo>
                                    <a:pt x="459" y="123"/>
                                  </a:moveTo>
                                  <a:lnTo>
                                    <a:pt x="459" y="123"/>
                                  </a:lnTo>
                                  <a:lnTo>
                                    <a:pt x="450" y="114"/>
                                  </a:lnTo>
                                  <a:lnTo>
                                    <a:pt x="450" y="114"/>
                                  </a:lnTo>
                                  <a:lnTo>
                                    <a:pt x="454" y="110"/>
                                  </a:lnTo>
                                  <a:lnTo>
                                    <a:pt x="454" y="105"/>
                                  </a:lnTo>
                                  <a:lnTo>
                                    <a:pt x="450" y="97"/>
                                  </a:lnTo>
                                  <a:lnTo>
                                    <a:pt x="450" y="97"/>
                                  </a:lnTo>
                                  <a:lnTo>
                                    <a:pt x="445" y="97"/>
                                  </a:lnTo>
                                  <a:lnTo>
                                    <a:pt x="445" y="97"/>
                                  </a:lnTo>
                                  <a:lnTo>
                                    <a:pt x="445" y="88"/>
                                  </a:lnTo>
                                  <a:lnTo>
                                    <a:pt x="445" y="83"/>
                                  </a:lnTo>
                                  <a:lnTo>
                                    <a:pt x="445" y="83"/>
                                  </a:lnTo>
                                  <a:lnTo>
                                    <a:pt x="437" y="83"/>
                                  </a:lnTo>
                                  <a:lnTo>
                                    <a:pt x="437" y="83"/>
                                  </a:lnTo>
                                  <a:lnTo>
                                    <a:pt x="437" y="79"/>
                                  </a:lnTo>
                                  <a:lnTo>
                                    <a:pt x="437" y="79"/>
                                  </a:lnTo>
                                  <a:lnTo>
                                    <a:pt x="432" y="75"/>
                                  </a:lnTo>
                                  <a:lnTo>
                                    <a:pt x="428" y="75"/>
                                  </a:lnTo>
                                  <a:lnTo>
                                    <a:pt x="428" y="75"/>
                                  </a:lnTo>
                                  <a:lnTo>
                                    <a:pt x="423" y="70"/>
                                  </a:lnTo>
                                  <a:lnTo>
                                    <a:pt x="423" y="70"/>
                                  </a:lnTo>
                                  <a:lnTo>
                                    <a:pt x="419" y="70"/>
                                  </a:lnTo>
                                  <a:lnTo>
                                    <a:pt x="419" y="70"/>
                                  </a:lnTo>
                                  <a:lnTo>
                                    <a:pt x="419" y="70"/>
                                  </a:lnTo>
                                  <a:lnTo>
                                    <a:pt x="419" y="70"/>
                                  </a:lnTo>
                                  <a:lnTo>
                                    <a:pt x="415" y="70"/>
                                  </a:lnTo>
                                  <a:lnTo>
                                    <a:pt x="415" y="66"/>
                                  </a:lnTo>
                                  <a:lnTo>
                                    <a:pt x="410" y="66"/>
                                  </a:lnTo>
                                  <a:lnTo>
                                    <a:pt x="410" y="66"/>
                                  </a:lnTo>
                                  <a:lnTo>
                                    <a:pt x="406" y="70"/>
                                  </a:lnTo>
                                  <a:lnTo>
                                    <a:pt x="401" y="70"/>
                                  </a:lnTo>
                                  <a:lnTo>
                                    <a:pt x="401" y="70"/>
                                  </a:lnTo>
                                  <a:lnTo>
                                    <a:pt x="397" y="66"/>
                                  </a:lnTo>
                                  <a:lnTo>
                                    <a:pt x="397" y="66"/>
                                  </a:lnTo>
                                  <a:lnTo>
                                    <a:pt x="393" y="66"/>
                                  </a:lnTo>
                                  <a:lnTo>
                                    <a:pt x="393" y="75"/>
                                  </a:lnTo>
                                  <a:lnTo>
                                    <a:pt x="393" y="75"/>
                                  </a:lnTo>
                                  <a:lnTo>
                                    <a:pt x="388" y="70"/>
                                  </a:lnTo>
                                  <a:lnTo>
                                    <a:pt x="388" y="70"/>
                                  </a:lnTo>
                                  <a:lnTo>
                                    <a:pt x="384" y="66"/>
                                  </a:lnTo>
                                  <a:lnTo>
                                    <a:pt x="384" y="66"/>
                                  </a:lnTo>
                                  <a:lnTo>
                                    <a:pt x="379" y="70"/>
                                  </a:lnTo>
                                  <a:lnTo>
                                    <a:pt x="379" y="70"/>
                                  </a:lnTo>
                                  <a:lnTo>
                                    <a:pt x="379" y="79"/>
                                  </a:lnTo>
                                  <a:lnTo>
                                    <a:pt x="379" y="79"/>
                                  </a:lnTo>
                                  <a:lnTo>
                                    <a:pt x="379" y="75"/>
                                  </a:lnTo>
                                  <a:lnTo>
                                    <a:pt x="379" y="75"/>
                                  </a:lnTo>
                                  <a:lnTo>
                                    <a:pt x="375" y="75"/>
                                  </a:lnTo>
                                  <a:lnTo>
                                    <a:pt x="375" y="75"/>
                                  </a:lnTo>
                                  <a:lnTo>
                                    <a:pt x="371" y="75"/>
                                  </a:lnTo>
                                  <a:lnTo>
                                    <a:pt x="366" y="83"/>
                                  </a:lnTo>
                                  <a:lnTo>
                                    <a:pt x="366" y="83"/>
                                  </a:lnTo>
                                  <a:lnTo>
                                    <a:pt x="371" y="88"/>
                                  </a:lnTo>
                                  <a:lnTo>
                                    <a:pt x="371" y="88"/>
                                  </a:lnTo>
                                  <a:lnTo>
                                    <a:pt x="371" y="88"/>
                                  </a:lnTo>
                                  <a:lnTo>
                                    <a:pt x="371" y="88"/>
                                  </a:lnTo>
                                  <a:lnTo>
                                    <a:pt x="366" y="83"/>
                                  </a:lnTo>
                                  <a:lnTo>
                                    <a:pt x="366" y="83"/>
                                  </a:lnTo>
                                  <a:lnTo>
                                    <a:pt x="357" y="88"/>
                                  </a:lnTo>
                                  <a:lnTo>
                                    <a:pt x="357" y="88"/>
                                  </a:lnTo>
                                  <a:lnTo>
                                    <a:pt x="362" y="97"/>
                                  </a:lnTo>
                                  <a:lnTo>
                                    <a:pt x="362" y="101"/>
                                  </a:lnTo>
                                  <a:lnTo>
                                    <a:pt x="362" y="101"/>
                                  </a:lnTo>
                                  <a:lnTo>
                                    <a:pt x="357" y="97"/>
                                  </a:lnTo>
                                  <a:lnTo>
                                    <a:pt x="357" y="97"/>
                                  </a:lnTo>
                                  <a:lnTo>
                                    <a:pt x="353" y="101"/>
                                  </a:lnTo>
                                  <a:lnTo>
                                    <a:pt x="353" y="101"/>
                                  </a:lnTo>
                                  <a:lnTo>
                                    <a:pt x="353" y="105"/>
                                  </a:lnTo>
                                  <a:lnTo>
                                    <a:pt x="357" y="110"/>
                                  </a:lnTo>
                                  <a:lnTo>
                                    <a:pt x="357" y="110"/>
                                  </a:lnTo>
                                  <a:lnTo>
                                    <a:pt x="349" y="114"/>
                                  </a:lnTo>
                                  <a:lnTo>
                                    <a:pt x="349" y="114"/>
                                  </a:lnTo>
                                  <a:lnTo>
                                    <a:pt x="353" y="123"/>
                                  </a:lnTo>
                                  <a:lnTo>
                                    <a:pt x="357" y="123"/>
                                  </a:lnTo>
                                  <a:lnTo>
                                    <a:pt x="357" y="123"/>
                                  </a:lnTo>
                                  <a:lnTo>
                                    <a:pt x="353" y="127"/>
                                  </a:lnTo>
                                  <a:lnTo>
                                    <a:pt x="353" y="127"/>
                                  </a:lnTo>
                                  <a:lnTo>
                                    <a:pt x="349" y="132"/>
                                  </a:lnTo>
                                  <a:lnTo>
                                    <a:pt x="353" y="136"/>
                                  </a:lnTo>
                                  <a:lnTo>
                                    <a:pt x="357" y="136"/>
                                  </a:lnTo>
                                  <a:lnTo>
                                    <a:pt x="357" y="136"/>
                                  </a:lnTo>
                                  <a:lnTo>
                                    <a:pt x="357" y="145"/>
                                  </a:lnTo>
                                  <a:lnTo>
                                    <a:pt x="357" y="149"/>
                                  </a:lnTo>
                                  <a:lnTo>
                                    <a:pt x="357" y="149"/>
                                  </a:lnTo>
                                  <a:lnTo>
                                    <a:pt x="362" y="158"/>
                                  </a:lnTo>
                                  <a:lnTo>
                                    <a:pt x="371" y="154"/>
                                  </a:lnTo>
                                  <a:lnTo>
                                    <a:pt x="371" y="154"/>
                                  </a:lnTo>
                                  <a:lnTo>
                                    <a:pt x="366" y="163"/>
                                  </a:lnTo>
                                  <a:lnTo>
                                    <a:pt x="366" y="163"/>
                                  </a:lnTo>
                                  <a:lnTo>
                                    <a:pt x="371" y="167"/>
                                  </a:lnTo>
                                  <a:lnTo>
                                    <a:pt x="375" y="167"/>
                                  </a:lnTo>
                                  <a:lnTo>
                                    <a:pt x="375" y="167"/>
                                  </a:lnTo>
                                  <a:lnTo>
                                    <a:pt x="353" y="224"/>
                                  </a:lnTo>
                                  <a:lnTo>
                                    <a:pt x="353" y="224"/>
                                  </a:lnTo>
                                  <a:lnTo>
                                    <a:pt x="344" y="238"/>
                                  </a:lnTo>
                                  <a:lnTo>
                                    <a:pt x="344" y="238"/>
                                  </a:lnTo>
                                  <a:lnTo>
                                    <a:pt x="335" y="264"/>
                                  </a:lnTo>
                                  <a:lnTo>
                                    <a:pt x="326" y="290"/>
                                  </a:lnTo>
                                  <a:lnTo>
                                    <a:pt x="326" y="290"/>
                                  </a:lnTo>
                                  <a:lnTo>
                                    <a:pt x="322" y="304"/>
                                  </a:lnTo>
                                  <a:lnTo>
                                    <a:pt x="322" y="304"/>
                                  </a:lnTo>
                                  <a:lnTo>
                                    <a:pt x="318" y="326"/>
                                  </a:lnTo>
                                  <a:lnTo>
                                    <a:pt x="318" y="326"/>
                                  </a:lnTo>
                                  <a:lnTo>
                                    <a:pt x="313" y="339"/>
                                  </a:lnTo>
                                  <a:lnTo>
                                    <a:pt x="313" y="339"/>
                                  </a:lnTo>
                                  <a:lnTo>
                                    <a:pt x="304" y="383"/>
                                  </a:lnTo>
                                  <a:lnTo>
                                    <a:pt x="304" y="383"/>
                                  </a:lnTo>
                                  <a:lnTo>
                                    <a:pt x="304" y="401"/>
                                  </a:lnTo>
                                  <a:lnTo>
                                    <a:pt x="304" y="401"/>
                                  </a:lnTo>
                                  <a:lnTo>
                                    <a:pt x="287" y="352"/>
                                  </a:lnTo>
                                  <a:lnTo>
                                    <a:pt x="287" y="352"/>
                                  </a:lnTo>
                                  <a:lnTo>
                                    <a:pt x="282" y="326"/>
                                  </a:lnTo>
                                  <a:lnTo>
                                    <a:pt x="282" y="326"/>
                                  </a:lnTo>
                                  <a:lnTo>
                                    <a:pt x="274" y="290"/>
                                  </a:lnTo>
                                  <a:lnTo>
                                    <a:pt x="274" y="290"/>
                                  </a:lnTo>
                                  <a:lnTo>
                                    <a:pt x="274" y="277"/>
                                  </a:lnTo>
                                  <a:lnTo>
                                    <a:pt x="274" y="277"/>
                                  </a:lnTo>
                                  <a:lnTo>
                                    <a:pt x="269" y="273"/>
                                  </a:lnTo>
                                  <a:lnTo>
                                    <a:pt x="269" y="273"/>
                                  </a:lnTo>
                                  <a:lnTo>
                                    <a:pt x="274" y="255"/>
                                  </a:lnTo>
                                  <a:lnTo>
                                    <a:pt x="274" y="255"/>
                                  </a:lnTo>
                                  <a:lnTo>
                                    <a:pt x="282" y="242"/>
                                  </a:lnTo>
                                  <a:lnTo>
                                    <a:pt x="287" y="233"/>
                                  </a:lnTo>
                                  <a:lnTo>
                                    <a:pt x="287" y="233"/>
                                  </a:lnTo>
                                  <a:lnTo>
                                    <a:pt x="309" y="202"/>
                                  </a:lnTo>
                                  <a:lnTo>
                                    <a:pt x="309" y="202"/>
                                  </a:lnTo>
                                  <a:lnTo>
                                    <a:pt x="313" y="202"/>
                                  </a:lnTo>
                                  <a:lnTo>
                                    <a:pt x="313" y="202"/>
                                  </a:lnTo>
                                  <a:lnTo>
                                    <a:pt x="318" y="198"/>
                                  </a:lnTo>
                                  <a:lnTo>
                                    <a:pt x="318" y="198"/>
                                  </a:lnTo>
                                  <a:lnTo>
                                    <a:pt x="318" y="202"/>
                                  </a:lnTo>
                                  <a:lnTo>
                                    <a:pt x="318" y="202"/>
                                  </a:lnTo>
                                  <a:lnTo>
                                    <a:pt x="322" y="198"/>
                                  </a:lnTo>
                                  <a:lnTo>
                                    <a:pt x="322" y="198"/>
                                  </a:lnTo>
                                  <a:lnTo>
                                    <a:pt x="326" y="202"/>
                                  </a:lnTo>
                                  <a:lnTo>
                                    <a:pt x="326" y="202"/>
                                  </a:lnTo>
                                  <a:lnTo>
                                    <a:pt x="331" y="198"/>
                                  </a:lnTo>
                                  <a:lnTo>
                                    <a:pt x="331" y="198"/>
                                  </a:lnTo>
                                  <a:lnTo>
                                    <a:pt x="331" y="198"/>
                                  </a:lnTo>
                                  <a:lnTo>
                                    <a:pt x="331" y="198"/>
                                  </a:lnTo>
                                  <a:lnTo>
                                    <a:pt x="335" y="193"/>
                                  </a:lnTo>
                                  <a:lnTo>
                                    <a:pt x="335" y="193"/>
                                  </a:lnTo>
                                  <a:lnTo>
                                    <a:pt x="335" y="193"/>
                                  </a:lnTo>
                                  <a:lnTo>
                                    <a:pt x="335" y="193"/>
                                  </a:lnTo>
                                  <a:lnTo>
                                    <a:pt x="340" y="189"/>
                                  </a:lnTo>
                                  <a:lnTo>
                                    <a:pt x="335" y="185"/>
                                  </a:lnTo>
                                  <a:lnTo>
                                    <a:pt x="335" y="185"/>
                                  </a:lnTo>
                                  <a:lnTo>
                                    <a:pt x="340" y="180"/>
                                  </a:lnTo>
                                  <a:lnTo>
                                    <a:pt x="340" y="176"/>
                                  </a:lnTo>
                                  <a:lnTo>
                                    <a:pt x="340" y="176"/>
                                  </a:lnTo>
                                  <a:lnTo>
                                    <a:pt x="335" y="176"/>
                                  </a:lnTo>
                                  <a:lnTo>
                                    <a:pt x="335" y="176"/>
                                  </a:lnTo>
                                  <a:lnTo>
                                    <a:pt x="335" y="171"/>
                                  </a:lnTo>
                                  <a:lnTo>
                                    <a:pt x="335" y="167"/>
                                  </a:lnTo>
                                  <a:lnTo>
                                    <a:pt x="335" y="167"/>
                                  </a:lnTo>
                                  <a:lnTo>
                                    <a:pt x="331" y="167"/>
                                  </a:lnTo>
                                  <a:lnTo>
                                    <a:pt x="331" y="167"/>
                                  </a:lnTo>
                                  <a:lnTo>
                                    <a:pt x="331" y="163"/>
                                  </a:lnTo>
                                  <a:lnTo>
                                    <a:pt x="331" y="163"/>
                                  </a:lnTo>
                                  <a:lnTo>
                                    <a:pt x="331" y="158"/>
                                  </a:lnTo>
                                  <a:lnTo>
                                    <a:pt x="331" y="158"/>
                                  </a:lnTo>
                                  <a:lnTo>
                                    <a:pt x="326" y="163"/>
                                  </a:lnTo>
                                  <a:lnTo>
                                    <a:pt x="326" y="163"/>
                                  </a:lnTo>
                                  <a:lnTo>
                                    <a:pt x="322" y="158"/>
                                  </a:lnTo>
                                  <a:lnTo>
                                    <a:pt x="322" y="158"/>
                                  </a:lnTo>
                                  <a:lnTo>
                                    <a:pt x="322" y="158"/>
                                  </a:lnTo>
                                  <a:lnTo>
                                    <a:pt x="318" y="158"/>
                                  </a:lnTo>
                                  <a:lnTo>
                                    <a:pt x="318" y="158"/>
                                  </a:lnTo>
                                  <a:lnTo>
                                    <a:pt x="318" y="158"/>
                                  </a:lnTo>
                                  <a:lnTo>
                                    <a:pt x="318" y="158"/>
                                  </a:lnTo>
                                  <a:lnTo>
                                    <a:pt x="313" y="158"/>
                                  </a:lnTo>
                                  <a:lnTo>
                                    <a:pt x="309" y="163"/>
                                  </a:lnTo>
                                  <a:lnTo>
                                    <a:pt x="309" y="163"/>
                                  </a:lnTo>
                                  <a:lnTo>
                                    <a:pt x="309" y="158"/>
                                  </a:lnTo>
                                  <a:lnTo>
                                    <a:pt x="309" y="158"/>
                                  </a:lnTo>
                                  <a:lnTo>
                                    <a:pt x="304" y="163"/>
                                  </a:lnTo>
                                  <a:lnTo>
                                    <a:pt x="304" y="167"/>
                                  </a:lnTo>
                                  <a:lnTo>
                                    <a:pt x="304" y="167"/>
                                  </a:lnTo>
                                  <a:lnTo>
                                    <a:pt x="300" y="163"/>
                                  </a:lnTo>
                                  <a:lnTo>
                                    <a:pt x="300" y="163"/>
                                  </a:lnTo>
                                  <a:lnTo>
                                    <a:pt x="296" y="167"/>
                                  </a:lnTo>
                                  <a:lnTo>
                                    <a:pt x="300" y="176"/>
                                  </a:lnTo>
                                  <a:lnTo>
                                    <a:pt x="300" y="176"/>
                                  </a:lnTo>
                                  <a:lnTo>
                                    <a:pt x="296" y="176"/>
                                  </a:lnTo>
                                  <a:lnTo>
                                    <a:pt x="296" y="176"/>
                                  </a:lnTo>
                                  <a:lnTo>
                                    <a:pt x="296" y="180"/>
                                  </a:lnTo>
                                  <a:lnTo>
                                    <a:pt x="296" y="180"/>
                                  </a:lnTo>
                                  <a:lnTo>
                                    <a:pt x="300" y="180"/>
                                  </a:lnTo>
                                  <a:lnTo>
                                    <a:pt x="300" y="180"/>
                                  </a:lnTo>
                                  <a:lnTo>
                                    <a:pt x="296" y="185"/>
                                  </a:lnTo>
                                  <a:lnTo>
                                    <a:pt x="296" y="189"/>
                                  </a:lnTo>
                                  <a:lnTo>
                                    <a:pt x="296" y="189"/>
                                  </a:lnTo>
                                  <a:lnTo>
                                    <a:pt x="304" y="189"/>
                                  </a:lnTo>
                                  <a:lnTo>
                                    <a:pt x="304" y="189"/>
                                  </a:lnTo>
                                  <a:lnTo>
                                    <a:pt x="300" y="193"/>
                                  </a:lnTo>
                                  <a:lnTo>
                                    <a:pt x="300" y="193"/>
                                  </a:lnTo>
                                  <a:lnTo>
                                    <a:pt x="300" y="193"/>
                                  </a:lnTo>
                                  <a:lnTo>
                                    <a:pt x="304" y="193"/>
                                  </a:lnTo>
                                  <a:lnTo>
                                    <a:pt x="304" y="193"/>
                                  </a:lnTo>
                                  <a:lnTo>
                                    <a:pt x="300" y="207"/>
                                  </a:lnTo>
                                  <a:lnTo>
                                    <a:pt x="291" y="216"/>
                                  </a:lnTo>
                                  <a:lnTo>
                                    <a:pt x="291" y="216"/>
                                  </a:lnTo>
                                  <a:lnTo>
                                    <a:pt x="282" y="224"/>
                                  </a:lnTo>
                                  <a:lnTo>
                                    <a:pt x="282" y="224"/>
                                  </a:lnTo>
                                  <a:lnTo>
                                    <a:pt x="265" y="242"/>
                                  </a:lnTo>
                                  <a:lnTo>
                                    <a:pt x="265" y="242"/>
                                  </a:lnTo>
                                  <a:lnTo>
                                    <a:pt x="260" y="216"/>
                                  </a:lnTo>
                                  <a:lnTo>
                                    <a:pt x="260" y="185"/>
                                  </a:lnTo>
                                  <a:lnTo>
                                    <a:pt x="260" y="185"/>
                                  </a:lnTo>
                                  <a:lnTo>
                                    <a:pt x="256" y="136"/>
                                  </a:lnTo>
                                  <a:lnTo>
                                    <a:pt x="256" y="136"/>
                                  </a:lnTo>
                                  <a:lnTo>
                                    <a:pt x="256" y="123"/>
                                  </a:lnTo>
                                  <a:lnTo>
                                    <a:pt x="256" y="123"/>
                                  </a:lnTo>
                                  <a:lnTo>
                                    <a:pt x="260" y="114"/>
                                  </a:lnTo>
                                  <a:lnTo>
                                    <a:pt x="260" y="114"/>
                                  </a:lnTo>
                                  <a:lnTo>
                                    <a:pt x="265" y="119"/>
                                  </a:lnTo>
                                  <a:lnTo>
                                    <a:pt x="269" y="114"/>
                                  </a:lnTo>
                                  <a:lnTo>
                                    <a:pt x="269" y="110"/>
                                  </a:lnTo>
                                  <a:lnTo>
                                    <a:pt x="269" y="110"/>
                                  </a:lnTo>
                                  <a:lnTo>
                                    <a:pt x="274" y="114"/>
                                  </a:lnTo>
                                  <a:lnTo>
                                    <a:pt x="274" y="114"/>
                                  </a:lnTo>
                                  <a:lnTo>
                                    <a:pt x="278" y="114"/>
                                  </a:lnTo>
                                  <a:lnTo>
                                    <a:pt x="278" y="114"/>
                                  </a:lnTo>
                                  <a:lnTo>
                                    <a:pt x="278" y="105"/>
                                  </a:lnTo>
                                  <a:lnTo>
                                    <a:pt x="278" y="105"/>
                                  </a:lnTo>
                                  <a:lnTo>
                                    <a:pt x="287" y="110"/>
                                  </a:lnTo>
                                  <a:lnTo>
                                    <a:pt x="287" y="110"/>
                                  </a:lnTo>
                                  <a:lnTo>
                                    <a:pt x="291" y="101"/>
                                  </a:lnTo>
                                  <a:lnTo>
                                    <a:pt x="287" y="97"/>
                                  </a:lnTo>
                                  <a:lnTo>
                                    <a:pt x="287" y="97"/>
                                  </a:lnTo>
                                  <a:lnTo>
                                    <a:pt x="296" y="97"/>
                                  </a:lnTo>
                                  <a:lnTo>
                                    <a:pt x="300" y="92"/>
                                  </a:lnTo>
                                  <a:lnTo>
                                    <a:pt x="300" y="92"/>
                                  </a:lnTo>
                                  <a:lnTo>
                                    <a:pt x="296" y="88"/>
                                  </a:lnTo>
                                  <a:lnTo>
                                    <a:pt x="296" y="79"/>
                                  </a:lnTo>
                                  <a:lnTo>
                                    <a:pt x="296" y="79"/>
                                  </a:lnTo>
                                  <a:lnTo>
                                    <a:pt x="300" y="79"/>
                                  </a:lnTo>
                                  <a:lnTo>
                                    <a:pt x="300" y="79"/>
                                  </a:lnTo>
                                  <a:lnTo>
                                    <a:pt x="300" y="79"/>
                                  </a:lnTo>
                                  <a:lnTo>
                                    <a:pt x="300" y="70"/>
                                  </a:lnTo>
                                  <a:lnTo>
                                    <a:pt x="300" y="70"/>
                                  </a:lnTo>
                                  <a:lnTo>
                                    <a:pt x="296" y="66"/>
                                  </a:lnTo>
                                  <a:lnTo>
                                    <a:pt x="296" y="66"/>
                                  </a:lnTo>
                                  <a:lnTo>
                                    <a:pt x="300" y="66"/>
                                  </a:lnTo>
                                  <a:lnTo>
                                    <a:pt x="304" y="57"/>
                                  </a:lnTo>
                                  <a:lnTo>
                                    <a:pt x="304" y="57"/>
                                  </a:lnTo>
                                  <a:lnTo>
                                    <a:pt x="300" y="57"/>
                                  </a:lnTo>
                                  <a:lnTo>
                                    <a:pt x="300" y="52"/>
                                  </a:lnTo>
                                  <a:lnTo>
                                    <a:pt x="300" y="52"/>
                                  </a:lnTo>
                                  <a:lnTo>
                                    <a:pt x="296" y="48"/>
                                  </a:lnTo>
                                  <a:lnTo>
                                    <a:pt x="296" y="48"/>
                                  </a:lnTo>
                                  <a:lnTo>
                                    <a:pt x="300" y="44"/>
                                  </a:lnTo>
                                  <a:lnTo>
                                    <a:pt x="300" y="35"/>
                                  </a:lnTo>
                                  <a:lnTo>
                                    <a:pt x="300" y="35"/>
                                  </a:lnTo>
                                  <a:lnTo>
                                    <a:pt x="296" y="39"/>
                                  </a:lnTo>
                                  <a:lnTo>
                                    <a:pt x="291" y="39"/>
                                  </a:lnTo>
                                  <a:lnTo>
                                    <a:pt x="291" y="39"/>
                                  </a:lnTo>
                                  <a:lnTo>
                                    <a:pt x="296" y="35"/>
                                  </a:lnTo>
                                  <a:lnTo>
                                    <a:pt x="296" y="30"/>
                                  </a:lnTo>
                                  <a:lnTo>
                                    <a:pt x="296" y="30"/>
                                  </a:lnTo>
                                  <a:lnTo>
                                    <a:pt x="291" y="26"/>
                                  </a:lnTo>
                                  <a:lnTo>
                                    <a:pt x="287" y="26"/>
                                  </a:lnTo>
                                  <a:lnTo>
                                    <a:pt x="287" y="26"/>
                                  </a:lnTo>
                                  <a:lnTo>
                                    <a:pt x="287" y="22"/>
                                  </a:lnTo>
                                  <a:lnTo>
                                    <a:pt x="287" y="17"/>
                                  </a:lnTo>
                                  <a:lnTo>
                                    <a:pt x="278" y="17"/>
                                  </a:lnTo>
                                  <a:lnTo>
                                    <a:pt x="278" y="17"/>
                                  </a:lnTo>
                                  <a:lnTo>
                                    <a:pt x="278" y="17"/>
                                  </a:lnTo>
                                  <a:lnTo>
                                    <a:pt x="278" y="17"/>
                                  </a:lnTo>
                                  <a:lnTo>
                                    <a:pt x="274" y="13"/>
                                  </a:lnTo>
                                  <a:lnTo>
                                    <a:pt x="269" y="8"/>
                                  </a:lnTo>
                                  <a:lnTo>
                                    <a:pt x="269" y="8"/>
                                  </a:lnTo>
                                  <a:lnTo>
                                    <a:pt x="269" y="8"/>
                                  </a:lnTo>
                                  <a:lnTo>
                                    <a:pt x="269" y="8"/>
                                  </a:lnTo>
                                  <a:lnTo>
                                    <a:pt x="265" y="8"/>
                                  </a:lnTo>
                                  <a:lnTo>
                                    <a:pt x="265" y="8"/>
                                  </a:lnTo>
                                  <a:lnTo>
                                    <a:pt x="260" y="8"/>
                                  </a:lnTo>
                                  <a:lnTo>
                                    <a:pt x="260" y="8"/>
                                  </a:lnTo>
                                  <a:lnTo>
                                    <a:pt x="256" y="0"/>
                                  </a:lnTo>
                                  <a:lnTo>
                                    <a:pt x="256" y="0"/>
                                  </a:lnTo>
                                  <a:lnTo>
                                    <a:pt x="252" y="4"/>
                                  </a:lnTo>
                                  <a:lnTo>
                                    <a:pt x="247" y="8"/>
                                  </a:lnTo>
                                  <a:lnTo>
                                    <a:pt x="247" y="8"/>
                                  </a:lnTo>
                                  <a:lnTo>
                                    <a:pt x="247" y="8"/>
                                  </a:lnTo>
                                  <a:lnTo>
                                    <a:pt x="247" y="8"/>
                                  </a:lnTo>
                                  <a:lnTo>
                                    <a:pt x="243" y="4"/>
                                  </a:lnTo>
                                  <a:lnTo>
                                    <a:pt x="243" y="4"/>
                                  </a:lnTo>
                                  <a:lnTo>
                                    <a:pt x="238" y="0"/>
                                  </a:lnTo>
                                  <a:lnTo>
                                    <a:pt x="234" y="4"/>
                                  </a:lnTo>
                                  <a:lnTo>
                                    <a:pt x="234" y="4"/>
                                  </a:lnTo>
                                  <a:lnTo>
                                    <a:pt x="234" y="4"/>
                                  </a:lnTo>
                                  <a:lnTo>
                                    <a:pt x="234" y="4"/>
                                  </a:lnTo>
                                  <a:lnTo>
                                    <a:pt x="225" y="4"/>
                                  </a:lnTo>
                                  <a:lnTo>
                                    <a:pt x="225" y="4"/>
                                  </a:lnTo>
                                  <a:lnTo>
                                    <a:pt x="221" y="4"/>
                                  </a:lnTo>
                                  <a:lnTo>
                                    <a:pt x="221" y="4"/>
                                  </a:lnTo>
                                  <a:lnTo>
                                    <a:pt x="216" y="8"/>
                                  </a:lnTo>
                                  <a:lnTo>
                                    <a:pt x="216" y="13"/>
                                  </a:lnTo>
                                  <a:lnTo>
                                    <a:pt x="216" y="13"/>
                                  </a:lnTo>
                                  <a:lnTo>
                                    <a:pt x="212" y="13"/>
                                  </a:lnTo>
                                  <a:lnTo>
                                    <a:pt x="207" y="13"/>
                                  </a:lnTo>
                                  <a:lnTo>
                                    <a:pt x="207" y="13"/>
                                  </a:lnTo>
                                  <a:lnTo>
                                    <a:pt x="203" y="17"/>
                                  </a:lnTo>
                                  <a:lnTo>
                                    <a:pt x="203" y="17"/>
                                  </a:lnTo>
                                  <a:lnTo>
                                    <a:pt x="207" y="22"/>
                                  </a:lnTo>
                                  <a:lnTo>
                                    <a:pt x="207" y="22"/>
                                  </a:lnTo>
                                  <a:lnTo>
                                    <a:pt x="203" y="22"/>
                                  </a:lnTo>
                                  <a:lnTo>
                                    <a:pt x="203" y="26"/>
                                  </a:lnTo>
                                  <a:lnTo>
                                    <a:pt x="203" y="26"/>
                                  </a:lnTo>
                                  <a:lnTo>
                                    <a:pt x="199" y="30"/>
                                  </a:lnTo>
                                  <a:lnTo>
                                    <a:pt x="194" y="30"/>
                                  </a:lnTo>
                                  <a:lnTo>
                                    <a:pt x="199" y="35"/>
                                  </a:lnTo>
                                  <a:lnTo>
                                    <a:pt x="199" y="35"/>
                                  </a:lnTo>
                                  <a:lnTo>
                                    <a:pt x="199" y="39"/>
                                  </a:lnTo>
                                  <a:lnTo>
                                    <a:pt x="199" y="39"/>
                                  </a:lnTo>
                                  <a:lnTo>
                                    <a:pt x="194" y="44"/>
                                  </a:lnTo>
                                  <a:lnTo>
                                    <a:pt x="190" y="48"/>
                                  </a:lnTo>
                                  <a:lnTo>
                                    <a:pt x="190" y="48"/>
                                  </a:lnTo>
                                  <a:lnTo>
                                    <a:pt x="194" y="52"/>
                                  </a:lnTo>
                                  <a:lnTo>
                                    <a:pt x="194" y="52"/>
                                  </a:lnTo>
                                  <a:lnTo>
                                    <a:pt x="194" y="52"/>
                                  </a:lnTo>
                                  <a:lnTo>
                                    <a:pt x="190" y="57"/>
                                  </a:lnTo>
                                  <a:lnTo>
                                    <a:pt x="190" y="61"/>
                                  </a:lnTo>
                                  <a:lnTo>
                                    <a:pt x="190" y="66"/>
                                  </a:lnTo>
                                  <a:lnTo>
                                    <a:pt x="194" y="66"/>
                                  </a:lnTo>
                                  <a:lnTo>
                                    <a:pt x="194" y="66"/>
                                  </a:lnTo>
                                  <a:lnTo>
                                    <a:pt x="194" y="70"/>
                                  </a:lnTo>
                                  <a:lnTo>
                                    <a:pt x="194" y="70"/>
                                  </a:lnTo>
                                  <a:lnTo>
                                    <a:pt x="194" y="75"/>
                                  </a:lnTo>
                                  <a:lnTo>
                                    <a:pt x="194" y="75"/>
                                  </a:lnTo>
                                  <a:lnTo>
                                    <a:pt x="194" y="79"/>
                                  </a:lnTo>
                                  <a:lnTo>
                                    <a:pt x="194" y="79"/>
                                  </a:lnTo>
                                  <a:lnTo>
                                    <a:pt x="199" y="79"/>
                                  </a:lnTo>
                                  <a:lnTo>
                                    <a:pt x="199" y="79"/>
                                  </a:lnTo>
                                  <a:lnTo>
                                    <a:pt x="199" y="88"/>
                                  </a:lnTo>
                                  <a:lnTo>
                                    <a:pt x="203" y="92"/>
                                  </a:lnTo>
                                  <a:lnTo>
                                    <a:pt x="203" y="92"/>
                                  </a:lnTo>
                                  <a:lnTo>
                                    <a:pt x="207" y="92"/>
                                  </a:lnTo>
                                  <a:lnTo>
                                    <a:pt x="207" y="92"/>
                                  </a:lnTo>
                                  <a:lnTo>
                                    <a:pt x="207" y="97"/>
                                  </a:lnTo>
                                  <a:lnTo>
                                    <a:pt x="207" y="97"/>
                                  </a:lnTo>
                                  <a:lnTo>
                                    <a:pt x="207" y="97"/>
                                  </a:lnTo>
                                  <a:lnTo>
                                    <a:pt x="207" y="97"/>
                                  </a:lnTo>
                                  <a:lnTo>
                                    <a:pt x="212" y="101"/>
                                  </a:lnTo>
                                  <a:lnTo>
                                    <a:pt x="212" y="101"/>
                                  </a:lnTo>
                                  <a:lnTo>
                                    <a:pt x="216" y="101"/>
                                  </a:lnTo>
                                  <a:lnTo>
                                    <a:pt x="221" y="110"/>
                                  </a:lnTo>
                                  <a:lnTo>
                                    <a:pt x="221" y="110"/>
                                  </a:lnTo>
                                  <a:lnTo>
                                    <a:pt x="230" y="110"/>
                                  </a:lnTo>
                                  <a:lnTo>
                                    <a:pt x="230" y="110"/>
                                  </a:lnTo>
                                  <a:lnTo>
                                    <a:pt x="230" y="114"/>
                                  </a:lnTo>
                                  <a:lnTo>
                                    <a:pt x="230" y="114"/>
                                  </a:lnTo>
                                  <a:lnTo>
                                    <a:pt x="234" y="114"/>
                                  </a:lnTo>
                                  <a:lnTo>
                                    <a:pt x="234" y="114"/>
                                  </a:lnTo>
                                  <a:lnTo>
                                    <a:pt x="238" y="119"/>
                                  </a:lnTo>
                                  <a:lnTo>
                                    <a:pt x="238" y="119"/>
                                  </a:lnTo>
                                  <a:lnTo>
                                    <a:pt x="238" y="158"/>
                                  </a:lnTo>
                                  <a:lnTo>
                                    <a:pt x="238" y="158"/>
                                  </a:lnTo>
                                  <a:lnTo>
                                    <a:pt x="238" y="176"/>
                                  </a:lnTo>
                                  <a:lnTo>
                                    <a:pt x="238" y="176"/>
                                  </a:lnTo>
                                  <a:lnTo>
                                    <a:pt x="243" y="202"/>
                                  </a:lnTo>
                                  <a:lnTo>
                                    <a:pt x="243" y="202"/>
                                  </a:lnTo>
                                  <a:lnTo>
                                    <a:pt x="247" y="224"/>
                                  </a:lnTo>
                                  <a:lnTo>
                                    <a:pt x="247" y="224"/>
                                  </a:lnTo>
                                  <a:lnTo>
                                    <a:pt x="247" y="242"/>
                                  </a:lnTo>
                                  <a:lnTo>
                                    <a:pt x="247" y="242"/>
                                  </a:lnTo>
                                  <a:lnTo>
                                    <a:pt x="252" y="264"/>
                                  </a:lnTo>
                                  <a:lnTo>
                                    <a:pt x="252" y="264"/>
                                  </a:lnTo>
                                  <a:lnTo>
                                    <a:pt x="260" y="317"/>
                                  </a:lnTo>
                                  <a:lnTo>
                                    <a:pt x="260" y="317"/>
                                  </a:lnTo>
                                  <a:lnTo>
                                    <a:pt x="243" y="299"/>
                                  </a:lnTo>
                                  <a:lnTo>
                                    <a:pt x="243" y="299"/>
                                  </a:lnTo>
                                  <a:lnTo>
                                    <a:pt x="221" y="277"/>
                                  </a:lnTo>
                                  <a:lnTo>
                                    <a:pt x="221" y="277"/>
                                  </a:lnTo>
                                  <a:lnTo>
                                    <a:pt x="207" y="233"/>
                                  </a:lnTo>
                                  <a:lnTo>
                                    <a:pt x="207" y="233"/>
                                  </a:lnTo>
                                  <a:lnTo>
                                    <a:pt x="203" y="202"/>
                                  </a:lnTo>
                                  <a:lnTo>
                                    <a:pt x="203" y="202"/>
                                  </a:lnTo>
                                  <a:lnTo>
                                    <a:pt x="207" y="198"/>
                                  </a:lnTo>
                                  <a:lnTo>
                                    <a:pt x="207" y="198"/>
                                  </a:lnTo>
                                  <a:lnTo>
                                    <a:pt x="212" y="198"/>
                                  </a:lnTo>
                                  <a:lnTo>
                                    <a:pt x="212" y="193"/>
                                  </a:lnTo>
                                  <a:lnTo>
                                    <a:pt x="212" y="193"/>
                                  </a:lnTo>
                                  <a:lnTo>
                                    <a:pt x="216" y="193"/>
                                  </a:lnTo>
                                  <a:lnTo>
                                    <a:pt x="216" y="193"/>
                                  </a:lnTo>
                                  <a:lnTo>
                                    <a:pt x="221" y="189"/>
                                  </a:lnTo>
                                  <a:lnTo>
                                    <a:pt x="216" y="185"/>
                                  </a:lnTo>
                                  <a:lnTo>
                                    <a:pt x="216" y="185"/>
                                  </a:lnTo>
                                  <a:lnTo>
                                    <a:pt x="221" y="185"/>
                                  </a:lnTo>
                                  <a:lnTo>
                                    <a:pt x="221" y="185"/>
                                  </a:lnTo>
                                  <a:lnTo>
                                    <a:pt x="221" y="180"/>
                                  </a:lnTo>
                                  <a:lnTo>
                                    <a:pt x="221" y="176"/>
                                  </a:lnTo>
                                  <a:lnTo>
                                    <a:pt x="221" y="176"/>
                                  </a:lnTo>
                                  <a:lnTo>
                                    <a:pt x="221" y="171"/>
                                  </a:lnTo>
                                  <a:lnTo>
                                    <a:pt x="216" y="167"/>
                                  </a:lnTo>
                                  <a:lnTo>
                                    <a:pt x="216" y="167"/>
                                  </a:lnTo>
                                  <a:lnTo>
                                    <a:pt x="216" y="158"/>
                                  </a:lnTo>
                                  <a:lnTo>
                                    <a:pt x="212" y="158"/>
                                  </a:lnTo>
                                  <a:lnTo>
                                    <a:pt x="212" y="158"/>
                                  </a:lnTo>
                                  <a:lnTo>
                                    <a:pt x="212" y="158"/>
                                  </a:lnTo>
                                  <a:lnTo>
                                    <a:pt x="207" y="154"/>
                                  </a:lnTo>
                                  <a:lnTo>
                                    <a:pt x="207" y="154"/>
                                  </a:lnTo>
                                  <a:lnTo>
                                    <a:pt x="203" y="154"/>
                                  </a:lnTo>
                                  <a:lnTo>
                                    <a:pt x="203" y="154"/>
                                  </a:lnTo>
                                  <a:lnTo>
                                    <a:pt x="194" y="154"/>
                                  </a:lnTo>
                                  <a:lnTo>
                                    <a:pt x="194" y="154"/>
                                  </a:lnTo>
                                  <a:lnTo>
                                    <a:pt x="190" y="154"/>
                                  </a:lnTo>
                                  <a:lnTo>
                                    <a:pt x="190" y="154"/>
                                  </a:lnTo>
                                  <a:lnTo>
                                    <a:pt x="185" y="154"/>
                                  </a:lnTo>
                                  <a:lnTo>
                                    <a:pt x="185" y="158"/>
                                  </a:lnTo>
                                  <a:lnTo>
                                    <a:pt x="185" y="158"/>
                                  </a:lnTo>
                                  <a:lnTo>
                                    <a:pt x="181" y="158"/>
                                  </a:lnTo>
                                  <a:lnTo>
                                    <a:pt x="181" y="158"/>
                                  </a:lnTo>
                                  <a:lnTo>
                                    <a:pt x="181" y="171"/>
                                  </a:lnTo>
                                  <a:lnTo>
                                    <a:pt x="181" y="171"/>
                                  </a:lnTo>
                                  <a:lnTo>
                                    <a:pt x="177" y="176"/>
                                  </a:lnTo>
                                  <a:lnTo>
                                    <a:pt x="181" y="180"/>
                                  </a:lnTo>
                                  <a:lnTo>
                                    <a:pt x="181" y="180"/>
                                  </a:lnTo>
                                  <a:lnTo>
                                    <a:pt x="181" y="185"/>
                                  </a:lnTo>
                                  <a:lnTo>
                                    <a:pt x="181" y="189"/>
                                  </a:lnTo>
                                  <a:lnTo>
                                    <a:pt x="181" y="189"/>
                                  </a:lnTo>
                                  <a:lnTo>
                                    <a:pt x="181" y="193"/>
                                  </a:lnTo>
                                  <a:lnTo>
                                    <a:pt x="185" y="193"/>
                                  </a:lnTo>
                                  <a:lnTo>
                                    <a:pt x="185" y="193"/>
                                  </a:lnTo>
                                  <a:lnTo>
                                    <a:pt x="185" y="198"/>
                                  </a:lnTo>
                                  <a:lnTo>
                                    <a:pt x="185" y="198"/>
                                  </a:lnTo>
                                  <a:lnTo>
                                    <a:pt x="190" y="198"/>
                                  </a:lnTo>
                                  <a:lnTo>
                                    <a:pt x="190" y="198"/>
                                  </a:lnTo>
                                  <a:lnTo>
                                    <a:pt x="194" y="202"/>
                                  </a:lnTo>
                                  <a:lnTo>
                                    <a:pt x="199" y="202"/>
                                  </a:lnTo>
                                  <a:lnTo>
                                    <a:pt x="199" y="202"/>
                                  </a:lnTo>
                                  <a:lnTo>
                                    <a:pt x="199" y="229"/>
                                  </a:lnTo>
                                  <a:lnTo>
                                    <a:pt x="199" y="255"/>
                                  </a:lnTo>
                                  <a:lnTo>
                                    <a:pt x="199" y="255"/>
                                  </a:lnTo>
                                  <a:lnTo>
                                    <a:pt x="190" y="246"/>
                                  </a:lnTo>
                                  <a:lnTo>
                                    <a:pt x="190" y="246"/>
                                  </a:lnTo>
                                  <a:lnTo>
                                    <a:pt x="159" y="211"/>
                                  </a:lnTo>
                                  <a:lnTo>
                                    <a:pt x="124" y="171"/>
                                  </a:lnTo>
                                  <a:lnTo>
                                    <a:pt x="124" y="171"/>
                                  </a:lnTo>
                                  <a:lnTo>
                                    <a:pt x="128" y="167"/>
                                  </a:lnTo>
                                  <a:lnTo>
                                    <a:pt x="128" y="163"/>
                                  </a:lnTo>
                                  <a:lnTo>
                                    <a:pt x="128" y="163"/>
                                  </a:lnTo>
                                  <a:lnTo>
                                    <a:pt x="133" y="163"/>
                                  </a:lnTo>
                                  <a:lnTo>
                                    <a:pt x="133" y="163"/>
                                  </a:lnTo>
                                  <a:lnTo>
                                    <a:pt x="137" y="158"/>
                                  </a:lnTo>
                                  <a:lnTo>
                                    <a:pt x="133" y="149"/>
                                  </a:lnTo>
                                  <a:lnTo>
                                    <a:pt x="133" y="149"/>
                                  </a:lnTo>
                                  <a:lnTo>
                                    <a:pt x="141" y="149"/>
                                  </a:lnTo>
                                  <a:lnTo>
                                    <a:pt x="141" y="149"/>
                                  </a:lnTo>
                                  <a:lnTo>
                                    <a:pt x="137" y="141"/>
                                  </a:lnTo>
                                  <a:lnTo>
                                    <a:pt x="137" y="141"/>
                                  </a:lnTo>
                                  <a:lnTo>
                                    <a:pt x="146" y="141"/>
                                  </a:lnTo>
                                  <a:lnTo>
                                    <a:pt x="146" y="141"/>
                                  </a:lnTo>
                                  <a:lnTo>
                                    <a:pt x="146" y="136"/>
                                  </a:lnTo>
                                  <a:lnTo>
                                    <a:pt x="146" y="136"/>
                                  </a:lnTo>
                                  <a:lnTo>
                                    <a:pt x="141" y="132"/>
                                  </a:lnTo>
                                  <a:lnTo>
                                    <a:pt x="141" y="132"/>
                                  </a:lnTo>
                                  <a:lnTo>
                                    <a:pt x="146" y="127"/>
                                  </a:lnTo>
                                  <a:lnTo>
                                    <a:pt x="146" y="123"/>
                                  </a:lnTo>
                                  <a:lnTo>
                                    <a:pt x="146" y="123"/>
                                  </a:lnTo>
                                  <a:lnTo>
                                    <a:pt x="141" y="119"/>
                                  </a:lnTo>
                                  <a:lnTo>
                                    <a:pt x="141" y="119"/>
                                  </a:lnTo>
                                  <a:lnTo>
                                    <a:pt x="141" y="114"/>
                                  </a:lnTo>
                                  <a:lnTo>
                                    <a:pt x="146" y="114"/>
                                  </a:lnTo>
                                  <a:lnTo>
                                    <a:pt x="146" y="114"/>
                                  </a:lnTo>
                                  <a:lnTo>
                                    <a:pt x="146" y="110"/>
                                  </a:lnTo>
                                  <a:lnTo>
                                    <a:pt x="137" y="105"/>
                                  </a:lnTo>
                                  <a:lnTo>
                                    <a:pt x="137" y="105"/>
                                  </a:lnTo>
                                  <a:lnTo>
                                    <a:pt x="137" y="101"/>
                                  </a:lnTo>
                                  <a:lnTo>
                                    <a:pt x="141" y="101"/>
                                  </a:lnTo>
                                  <a:lnTo>
                                    <a:pt x="141" y="101"/>
                                  </a:lnTo>
                                  <a:lnTo>
                                    <a:pt x="137" y="92"/>
                                  </a:lnTo>
                                  <a:lnTo>
                                    <a:pt x="137" y="92"/>
                                  </a:lnTo>
                                  <a:lnTo>
                                    <a:pt x="133" y="92"/>
                                  </a:lnTo>
                                  <a:lnTo>
                                    <a:pt x="128" y="92"/>
                                  </a:lnTo>
                                  <a:lnTo>
                                    <a:pt x="128" y="92"/>
                                  </a:lnTo>
                                  <a:lnTo>
                                    <a:pt x="133" y="88"/>
                                  </a:lnTo>
                                  <a:lnTo>
                                    <a:pt x="133" y="88"/>
                                  </a:lnTo>
                                  <a:lnTo>
                                    <a:pt x="133" y="79"/>
                                  </a:lnTo>
                                  <a:lnTo>
                                    <a:pt x="133" y="79"/>
                                  </a:lnTo>
                                  <a:lnTo>
                                    <a:pt x="128" y="83"/>
                                  </a:lnTo>
                                  <a:lnTo>
                                    <a:pt x="124" y="83"/>
                                  </a:lnTo>
                                  <a:lnTo>
                                    <a:pt x="124" y="83"/>
                                  </a:lnTo>
                                  <a:lnTo>
                                    <a:pt x="119" y="83"/>
                                  </a:lnTo>
                                  <a:lnTo>
                                    <a:pt x="124" y="79"/>
                                  </a:lnTo>
                                  <a:lnTo>
                                    <a:pt x="124" y="79"/>
                                  </a:lnTo>
                                  <a:lnTo>
                                    <a:pt x="119" y="75"/>
                                  </a:lnTo>
                                  <a:lnTo>
                                    <a:pt x="119" y="75"/>
                                  </a:lnTo>
                                  <a:lnTo>
                                    <a:pt x="119" y="70"/>
                                  </a:lnTo>
                                  <a:lnTo>
                                    <a:pt x="119" y="70"/>
                                  </a:lnTo>
                                  <a:lnTo>
                                    <a:pt x="115" y="75"/>
                                  </a:lnTo>
                                  <a:lnTo>
                                    <a:pt x="111" y="75"/>
                                  </a:lnTo>
                                  <a:lnTo>
                                    <a:pt x="111" y="75"/>
                                  </a:lnTo>
                                  <a:lnTo>
                                    <a:pt x="106" y="66"/>
                                  </a:lnTo>
                                  <a:lnTo>
                                    <a:pt x="106" y="66"/>
                                  </a:lnTo>
                                  <a:lnTo>
                                    <a:pt x="102" y="66"/>
                                  </a:lnTo>
                                  <a:lnTo>
                                    <a:pt x="102" y="70"/>
                                  </a:lnTo>
                                  <a:lnTo>
                                    <a:pt x="102" y="70"/>
                                  </a:lnTo>
                                  <a:lnTo>
                                    <a:pt x="97" y="70"/>
                                  </a:lnTo>
                                  <a:lnTo>
                                    <a:pt x="97" y="75"/>
                                  </a:lnTo>
                                  <a:lnTo>
                                    <a:pt x="97" y="75"/>
                                  </a:lnTo>
                                  <a:lnTo>
                                    <a:pt x="93" y="70"/>
                                  </a:lnTo>
                                  <a:lnTo>
                                    <a:pt x="93" y="70"/>
                                  </a:lnTo>
                                  <a:lnTo>
                                    <a:pt x="89" y="70"/>
                                  </a:lnTo>
                                  <a:lnTo>
                                    <a:pt x="89" y="75"/>
                                  </a:lnTo>
                                  <a:lnTo>
                                    <a:pt x="89" y="75"/>
                                  </a:lnTo>
                                  <a:lnTo>
                                    <a:pt x="84" y="79"/>
                                  </a:lnTo>
                                  <a:lnTo>
                                    <a:pt x="84" y="79"/>
                                  </a:lnTo>
                                  <a:lnTo>
                                    <a:pt x="80" y="70"/>
                                  </a:lnTo>
                                  <a:lnTo>
                                    <a:pt x="80" y="70"/>
                                  </a:lnTo>
                                  <a:lnTo>
                                    <a:pt x="75" y="75"/>
                                  </a:lnTo>
                                  <a:lnTo>
                                    <a:pt x="75" y="79"/>
                                  </a:lnTo>
                                  <a:lnTo>
                                    <a:pt x="75" y="79"/>
                                  </a:lnTo>
                                  <a:lnTo>
                                    <a:pt x="75" y="83"/>
                                  </a:lnTo>
                                  <a:lnTo>
                                    <a:pt x="75" y="83"/>
                                  </a:lnTo>
                                  <a:lnTo>
                                    <a:pt x="71" y="79"/>
                                  </a:lnTo>
                                  <a:lnTo>
                                    <a:pt x="71" y="79"/>
                                  </a:lnTo>
                                  <a:lnTo>
                                    <a:pt x="66" y="79"/>
                                  </a:lnTo>
                                  <a:lnTo>
                                    <a:pt x="66" y="79"/>
                                  </a:lnTo>
                                  <a:lnTo>
                                    <a:pt x="66" y="83"/>
                                  </a:lnTo>
                                  <a:lnTo>
                                    <a:pt x="66" y="83"/>
                                  </a:lnTo>
                                  <a:lnTo>
                                    <a:pt x="58" y="88"/>
                                  </a:lnTo>
                                  <a:lnTo>
                                    <a:pt x="58" y="88"/>
                                  </a:lnTo>
                                  <a:lnTo>
                                    <a:pt x="58" y="92"/>
                                  </a:lnTo>
                                  <a:lnTo>
                                    <a:pt x="62" y="97"/>
                                  </a:lnTo>
                                  <a:lnTo>
                                    <a:pt x="62" y="97"/>
                                  </a:lnTo>
                                  <a:lnTo>
                                    <a:pt x="58" y="97"/>
                                  </a:lnTo>
                                  <a:lnTo>
                                    <a:pt x="53" y="97"/>
                                  </a:lnTo>
                                  <a:lnTo>
                                    <a:pt x="53" y="97"/>
                                  </a:lnTo>
                                  <a:lnTo>
                                    <a:pt x="53" y="101"/>
                                  </a:lnTo>
                                  <a:lnTo>
                                    <a:pt x="53" y="101"/>
                                  </a:lnTo>
                                  <a:lnTo>
                                    <a:pt x="49" y="105"/>
                                  </a:lnTo>
                                  <a:lnTo>
                                    <a:pt x="49" y="105"/>
                                  </a:lnTo>
                                  <a:lnTo>
                                    <a:pt x="53" y="110"/>
                                  </a:lnTo>
                                  <a:lnTo>
                                    <a:pt x="53" y="114"/>
                                  </a:lnTo>
                                  <a:lnTo>
                                    <a:pt x="53" y="114"/>
                                  </a:lnTo>
                                  <a:lnTo>
                                    <a:pt x="49" y="114"/>
                                  </a:lnTo>
                                  <a:lnTo>
                                    <a:pt x="49" y="114"/>
                                  </a:lnTo>
                                  <a:lnTo>
                                    <a:pt x="49" y="114"/>
                                  </a:lnTo>
                                  <a:lnTo>
                                    <a:pt x="49" y="114"/>
                                  </a:lnTo>
                                  <a:lnTo>
                                    <a:pt x="49" y="119"/>
                                  </a:lnTo>
                                  <a:lnTo>
                                    <a:pt x="53" y="123"/>
                                  </a:lnTo>
                                  <a:lnTo>
                                    <a:pt x="53" y="123"/>
                                  </a:lnTo>
                                  <a:lnTo>
                                    <a:pt x="53" y="123"/>
                                  </a:lnTo>
                                  <a:lnTo>
                                    <a:pt x="49" y="123"/>
                                  </a:lnTo>
                                  <a:lnTo>
                                    <a:pt x="49" y="123"/>
                                  </a:lnTo>
                                  <a:lnTo>
                                    <a:pt x="49" y="127"/>
                                  </a:lnTo>
                                  <a:lnTo>
                                    <a:pt x="49" y="132"/>
                                  </a:lnTo>
                                  <a:lnTo>
                                    <a:pt x="49" y="132"/>
                                  </a:lnTo>
                                  <a:lnTo>
                                    <a:pt x="58" y="132"/>
                                  </a:lnTo>
                                  <a:lnTo>
                                    <a:pt x="58" y="132"/>
                                  </a:lnTo>
                                  <a:lnTo>
                                    <a:pt x="53" y="136"/>
                                  </a:lnTo>
                                  <a:lnTo>
                                    <a:pt x="53" y="141"/>
                                  </a:lnTo>
                                  <a:lnTo>
                                    <a:pt x="53" y="141"/>
                                  </a:lnTo>
                                  <a:lnTo>
                                    <a:pt x="58" y="145"/>
                                  </a:lnTo>
                                  <a:lnTo>
                                    <a:pt x="58" y="145"/>
                                  </a:lnTo>
                                  <a:lnTo>
                                    <a:pt x="58" y="145"/>
                                  </a:lnTo>
                                  <a:lnTo>
                                    <a:pt x="58" y="149"/>
                                  </a:lnTo>
                                  <a:lnTo>
                                    <a:pt x="58" y="149"/>
                                  </a:lnTo>
                                  <a:lnTo>
                                    <a:pt x="62" y="154"/>
                                  </a:lnTo>
                                  <a:lnTo>
                                    <a:pt x="62" y="154"/>
                                  </a:lnTo>
                                  <a:lnTo>
                                    <a:pt x="66" y="154"/>
                                  </a:lnTo>
                                  <a:lnTo>
                                    <a:pt x="66" y="154"/>
                                  </a:lnTo>
                                  <a:lnTo>
                                    <a:pt x="66" y="158"/>
                                  </a:lnTo>
                                  <a:lnTo>
                                    <a:pt x="62" y="158"/>
                                  </a:lnTo>
                                  <a:lnTo>
                                    <a:pt x="62" y="158"/>
                                  </a:lnTo>
                                  <a:lnTo>
                                    <a:pt x="66" y="163"/>
                                  </a:lnTo>
                                  <a:lnTo>
                                    <a:pt x="71" y="163"/>
                                  </a:lnTo>
                                  <a:lnTo>
                                    <a:pt x="71" y="163"/>
                                  </a:lnTo>
                                  <a:lnTo>
                                    <a:pt x="75" y="163"/>
                                  </a:lnTo>
                                  <a:lnTo>
                                    <a:pt x="75" y="163"/>
                                  </a:lnTo>
                                  <a:lnTo>
                                    <a:pt x="75" y="163"/>
                                  </a:lnTo>
                                  <a:lnTo>
                                    <a:pt x="75" y="167"/>
                                  </a:lnTo>
                                  <a:lnTo>
                                    <a:pt x="75" y="167"/>
                                  </a:lnTo>
                                  <a:lnTo>
                                    <a:pt x="75" y="171"/>
                                  </a:lnTo>
                                  <a:lnTo>
                                    <a:pt x="80" y="171"/>
                                  </a:lnTo>
                                  <a:lnTo>
                                    <a:pt x="80" y="171"/>
                                  </a:lnTo>
                                  <a:lnTo>
                                    <a:pt x="84" y="167"/>
                                  </a:lnTo>
                                  <a:lnTo>
                                    <a:pt x="84" y="167"/>
                                  </a:lnTo>
                                  <a:lnTo>
                                    <a:pt x="89" y="167"/>
                                  </a:lnTo>
                                  <a:lnTo>
                                    <a:pt x="89" y="167"/>
                                  </a:lnTo>
                                  <a:lnTo>
                                    <a:pt x="84" y="171"/>
                                  </a:lnTo>
                                  <a:lnTo>
                                    <a:pt x="84" y="171"/>
                                  </a:lnTo>
                                  <a:lnTo>
                                    <a:pt x="89" y="176"/>
                                  </a:lnTo>
                                  <a:lnTo>
                                    <a:pt x="93" y="176"/>
                                  </a:lnTo>
                                  <a:lnTo>
                                    <a:pt x="97" y="176"/>
                                  </a:lnTo>
                                  <a:lnTo>
                                    <a:pt x="97" y="171"/>
                                  </a:lnTo>
                                  <a:lnTo>
                                    <a:pt x="97" y="171"/>
                                  </a:lnTo>
                                  <a:lnTo>
                                    <a:pt x="97" y="171"/>
                                  </a:lnTo>
                                  <a:lnTo>
                                    <a:pt x="102" y="176"/>
                                  </a:lnTo>
                                  <a:lnTo>
                                    <a:pt x="102" y="176"/>
                                  </a:lnTo>
                                  <a:lnTo>
                                    <a:pt x="102" y="176"/>
                                  </a:lnTo>
                                  <a:lnTo>
                                    <a:pt x="106" y="176"/>
                                  </a:lnTo>
                                  <a:lnTo>
                                    <a:pt x="106" y="176"/>
                                  </a:lnTo>
                                  <a:lnTo>
                                    <a:pt x="146" y="216"/>
                                  </a:lnTo>
                                  <a:lnTo>
                                    <a:pt x="172" y="251"/>
                                  </a:lnTo>
                                  <a:lnTo>
                                    <a:pt x="172" y="251"/>
                                  </a:lnTo>
                                  <a:lnTo>
                                    <a:pt x="124" y="242"/>
                                  </a:lnTo>
                                  <a:lnTo>
                                    <a:pt x="124" y="242"/>
                                  </a:lnTo>
                                  <a:lnTo>
                                    <a:pt x="93" y="242"/>
                                  </a:lnTo>
                                  <a:lnTo>
                                    <a:pt x="93" y="242"/>
                                  </a:lnTo>
                                  <a:lnTo>
                                    <a:pt x="66" y="238"/>
                                  </a:lnTo>
                                  <a:lnTo>
                                    <a:pt x="66" y="238"/>
                                  </a:lnTo>
                                  <a:lnTo>
                                    <a:pt x="66" y="233"/>
                                  </a:lnTo>
                                  <a:lnTo>
                                    <a:pt x="62" y="233"/>
                                  </a:lnTo>
                                  <a:lnTo>
                                    <a:pt x="62" y="233"/>
                                  </a:lnTo>
                                  <a:lnTo>
                                    <a:pt x="66" y="224"/>
                                  </a:lnTo>
                                  <a:lnTo>
                                    <a:pt x="62" y="220"/>
                                  </a:lnTo>
                                  <a:lnTo>
                                    <a:pt x="62" y="220"/>
                                  </a:lnTo>
                                  <a:lnTo>
                                    <a:pt x="58" y="220"/>
                                  </a:lnTo>
                                  <a:lnTo>
                                    <a:pt x="58" y="220"/>
                                  </a:lnTo>
                                  <a:lnTo>
                                    <a:pt x="53" y="216"/>
                                  </a:lnTo>
                                  <a:lnTo>
                                    <a:pt x="49" y="220"/>
                                  </a:lnTo>
                                  <a:lnTo>
                                    <a:pt x="49" y="220"/>
                                  </a:lnTo>
                                  <a:lnTo>
                                    <a:pt x="44" y="211"/>
                                  </a:lnTo>
                                  <a:lnTo>
                                    <a:pt x="40" y="216"/>
                                  </a:lnTo>
                                  <a:lnTo>
                                    <a:pt x="40" y="216"/>
                                  </a:lnTo>
                                  <a:lnTo>
                                    <a:pt x="36" y="211"/>
                                  </a:lnTo>
                                  <a:lnTo>
                                    <a:pt x="36" y="211"/>
                                  </a:lnTo>
                                  <a:lnTo>
                                    <a:pt x="27" y="211"/>
                                  </a:lnTo>
                                  <a:lnTo>
                                    <a:pt x="27" y="211"/>
                                  </a:lnTo>
                                  <a:lnTo>
                                    <a:pt x="27" y="216"/>
                                  </a:lnTo>
                                  <a:lnTo>
                                    <a:pt x="27" y="216"/>
                                  </a:lnTo>
                                  <a:lnTo>
                                    <a:pt x="22" y="216"/>
                                  </a:lnTo>
                                  <a:lnTo>
                                    <a:pt x="18" y="220"/>
                                  </a:lnTo>
                                  <a:lnTo>
                                    <a:pt x="18" y="220"/>
                                  </a:lnTo>
                                  <a:lnTo>
                                    <a:pt x="14" y="220"/>
                                  </a:lnTo>
                                  <a:lnTo>
                                    <a:pt x="9" y="220"/>
                                  </a:lnTo>
                                  <a:lnTo>
                                    <a:pt x="9" y="220"/>
                                  </a:lnTo>
                                  <a:lnTo>
                                    <a:pt x="9" y="224"/>
                                  </a:lnTo>
                                  <a:lnTo>
                                    <a:pt x="9" y="224"/>
                                  </a:lnTo>
                                  <a:lnTo>
                                    <a:pt x="5" y="229"/>
                                  </a:lnTo>
                                  <a:lnTo>
                                    <a:pt x="5" y="229"/>
                                  </a:lnTo>
                                  <a:lnTo>
                                    <a:pt x="5" y="233"/>
                                  </a:lnTo>
                                  <a:lnTo>
                                    <a:pt x="5" y="233"/>
                                  </a:lnTo>
                                  <a:lnTo>
                                    <a:pt x="0" y="233"/>
                                  </a:lnTo>
                                  <a:lnTo>
                                    <a:pt x="0" y="238"/>
                                  </a:lnTo>
                                  <a:lnTo>
                                    <a:pt x="0" y="238"/>
                                  </a:lnTo>
                                  <a:lnTo>
                                    <a:pt x="0" y="242"/>
                                  </a:lnTo>
                                  <a:lnTo>
                                    <a:pt x="0" y="246"/>
                                  </a:lnTo>
                                  <a:lnTo>
                                    <a:pt x="0" y="246"/>
                                  </a:lnTo>
                                  <a:lnTo>
                                    <a:pt x="0" y="251"/>
                                  </a:lnTo>
                                  <a:lnTo>
                                    <a:pt x="0" y="251"/>
                                  </a:lnTo>
                                  <a:lnTo>
                                    <a:pt x="0" y="255"/>
                                  </a:lnTo>
                                  <a:lnTo>
                                    <a:pt x="0" y="260"/>
                                  </a:lnTo>
                                  <a:lnTo>
                                    <a:pt x="0" y="260"/>
                                  </a:lnTo>
                                  <a:lnTo>
                                    <a:pt x="9" y="264"/>
                                  </a:lnTo>
                                  <a:lnTo>
                                    <a:pt x="9" y="264"/>
                                  </a:lnTo>
                                  <a:lnTo>
                                    <a:pt x="9" y="268"/>
                                  </a:lnTo>
                                  <a:lnTo>
                                    <a:pt x="14" y="268"/>
                                  </a:lnTo>
                                  <a:lnTo>
                                    <a:pt x="14" y="268"/>
                                  </a:lnTo>
                                  <a:lnTo>
                                    <a:pt x="14" y="273"/>
                                  </a:lnTo>
                                  <a:lnTo>
                                    <a:pt x="14" y="273"/>
                                  </a:lnTo>
                                  <a:lnTo>
                                    <a:pt x="18" y="277"/>
                                  </a:lnTo>
                                  <a:lnTo>
                                    <a:pt x="22" y="282"/>
                                  </a:lnTo>
                                  <a:lnTo>
                                    <a:pt x="22" y="282"/>
                                  </a:lnTo>
                                  <a:lnTo>
                                    <a:pt x="27" y="282"/>
                                  </a:lnTo>
                                  <a:lnTo>
                                    <a:pt x="27" y="282"/>
                                  </a:lnTo>
                                  <a:lnTo>
                                    <a:pt x="36" y="282"/>
                                  </a:lnTo>
                                  <a:lnTo>
                                    <a:pt x="36" y="282"/>
                                  </a:lnTo>
                                  <a:lnTo>
                                    <a:pt x="40" y="277"/>
                                  </a:lnTo>
                                  <a:lnTo>
                                    <a:pt x="40" y="277"/>
                                  </a:lnTo>
                                  <a:lnTo>
                                    <a:pt x="40" y="282"/>
                                  </a:lnTo>
                                  <a:lnTo>
                                    <a:pt x="44" y="282"/>
                                  </a:lnTo>
                                  <a:lnTo>
                                    <a:pt x="44" y="282"/>
                                  </a:lnTo>
                                  <a:lnTo>
                                    <a:pt x="44" y="277"/>
                                  </a:lnTo>
                                  <a:lnTo>
                                    <a:pt x="44" y="277"/>
                                  </a:lnTo>
                                  <a:lnTo>
                                    <a:pt x="53" y="277"/>
                                  </a:lnTo>
                                  <a:lnTo>
                                    <a:pt x="53" y="277"/>
                                  </a:lnTo>
                                  <a:lnTo>
                                    <a:pt x="58" y="277"/>
                                  </a:lnTo>
                                  <a:lnTo>
                                    <a:pt x="58" y="277"/>
                                  </a:lnTo>
                                  <a:lnTo>
                                    <a:pt x="62" y="277"/>
                                  </a:lnTo>
                                  <a:lnTo>
                                    <a:pt x="62" y="273"/>
                                  </a:lnTo>
                                  <a:lnTo>
                                    <a:pt x="62" y="273"/>
                                  </a:lnTo>
                                  <a:lnTo>
                                    <a:pt x="66" y="268"/>
                                  </a:lnTo>
                                  <a:lnTo>
                                    <a:pt x="66" y="268"/>
                                  </a:lnTo>
                                  <a:lnTo>
                                    <a:pt x="66" y="264"/>
                                  </a:lnTo>
                                  <a:lnTo>
                                    <a:pt x="66" y="264"/>
                                  </a:lnTo>
                                  <a:lnTo>
                                    <a:pt x="66" y="260"/>
                                  </a:lnTo>
                                  <a:lnTo>
                                    <a:pt x="71" y="251"/>
                                  </a:lnTo>
                                  <a:lnTo>
                                    <a:pt x="71" y="251"/>
                                  </a:lnTo>
                                  <a:lnTo>
                                    <a:pt x="119" y="255"/>
                                  </a:lnTo>
                                  <a:lnTo>
                                    <a:pt x="163" y="264"/>
                                  </a:lnTo>
                                  <a:lnTo>
                                    <a:pt x="163" y="264"/>
                                  </a:lnTo>
                                  <a:lnTo>
                                    <a:pt x="177" y="268"/>
                                  </a:lnTo>
                                  <a:lnTo>
                                    <a:pt x="177" y="268"/>
                                  </a:lnTo>
                                  <a:lnTo>
                                    <a:pt x="203" y="286"/>
                                  </a:lnTo>
                                  <a:lnTo>
                                    <a:pt x="203" y="286"/>
                                  </a:lnTo>
                                  <a:lnTo>
                                    <a:pt x="225" y="304"/>
                                  </a:lnTo>
                                  <a:lnTo>
                                    <a:pt x="225" y="304"/>
                                  </a:lnTo>
                                  <a:lnTo>
                                    <a:pt x="247" y="335"/>
                                  </a:lnTo>
                                  <a:lnTo>
                                    <a:pt x="260" y="361"/>
                                  </a:lnTo>
                                  <a:lnTo>
                                    <a:pt x="260" y="361"/>
                                  </a:lnTo>
                                  <a:lnTo>
                                    <a:pt x="269" y="392"/>
                                  </a:lnTo>
                                  <a:lnTo>
                                    <a:pt x="282" y="427"/>
                                  </a:lnTo>
                                  <a:lnTo>
                                    <a:pt x="282" y="427"/>
                                  </a:lnTo>
                                  <a:lnTo>
                                    <a:pt x="287" y="458"/>
                                  </a:lnTo>
                                  <a:lnTo>
                                    <a:pt x="291" y="484"/>
                                  </a:lnTo>
                                  <a:lnTo>
                                    <a:pt x="296" y="537"/>
                                  </a:lnTo>
                                  <a:lnTo>
                                    <a:pt x="296" y="537"/>
                                  </a:lnTo>
                                  <a:lnTo>
                                    <a:pt x="300" y="581"/>
                                  </a:lnTo>
                                  <a:lnTo>
                                    <a:pt x="296" y="617"/>
                                  </a:lnTo>
                                  <a:lnTo>
                                    <a:pt x="296" y="617"/>
                                  </a:lnTo>
                                  <a:lnTo>
                                    <a:pt x="291" y="1520"/>
                                  </a:lnTo>
                                  <a:lnTo>
                                    <a:pt x="291" y="1520"/>
                                  </a:lnTo>
                                  <a:lnTo>
                                    <a:pt x="291" y="1524"/>
                                  </a:lnTo>
                                  <a:lnTo>
                                    <a:pt x="318" y="1524"/>
                                  </a:lnTo>
                                  <a:lnTo>
                                    <a:pt x="318" y="1524"/>
                                  </a:lnTo>
                                  <a:lnTo>
                                    <a:pt x="318" y="1520"/>
                                  </a:lnTo>
                                  <a:lnTo>
                                    <a:pt x="318" y="1520"/>
                                  </a:lnTo>
                                  <a:lnTo>
                                    <a:pt x="322" y="608"/>
                                  </a:lnTo>
                                  <a:lnTo>
                                    <a:pt x="322" y="608"/>
                                  </a:lnTo>
                                  <a:lnTo>
                                    <a:pt x="322" y="489"/>
                                  </a:lnTo>
                                  <a:lnTo>
                                    <a:pt x="322" y="489"/>
                                  </a:lnTo>
                                  <a:lnTo>
                                    <a:pt x="322" y="427"/>
                                  </a:lnTo>
                                  <a:lnTo>
                                    <a:pt x="322" y="427"/>
                                  </a:lnTo>
                                  <a:lnTo>
                                    <a:pt x="322" y="418"/>
                                  </a:lnTo>
                                  <a:lnTo>
                                    <a:pt x="322" y="418"/>
                                  </a:lnTo>
                                  <a:lnTo>
                                    <a:pt x="326" y="383"/>
                                  </a:lnTo>
                                  <a:lnTo>
                                    <a:pt x="331" y="343"/>
                                  </a:lnTo>
                                  <a:lnTo>
                                    <a:pt x="331" y="343"/>
                                  </a:lnTo>
                                  <a:lnTo>
                                    <a:pt x="335" y="312"/>
                                  </a:lnTo>
                                  <a:lnTo>
                                    <a:pt x="344" y="286"/>
                                  </a:lnTo>
                                  <a:lnTo>
                                    <a:pt x="344" y="286"/>
                                  </a:lnTo>
                                  <a:lnTo>
                                    <a:pt x="362" y="246"/>
                                  </a:lnTo>
                                  <a:lnTo>
                                    <a:pt x="362" y="246"/>
                                  </a:lnTo>
                                  <a:lnTo>
                                    <a:pt x="379" y="211"/>
                                  </a:lnTo>
                                  <a:lnTo>
                                    <a:pt x="379" y="211"/>
                                  </a:lnTo>
                                  <a:lnTo>
                                    <a:pt x="384" y="193"/>
                                  </a:lnTo>
                                  <a:lnTo>
                                    <a:pt x="397" y="176"/>
                                  </a:lnTo>
                                  <a:lnTo>
                                    <a:pt x="397" y="176"/>
                                  </a:lnTo>
                                  <a:lnTo>
                                    <a:pt x="397" y="180"/>
                                  </a:lnTo>
                                  <a:lnTo>
                                    <a:pt x="406" y="180"/>
                                  </a:lnTo>
                                  <a:lnTo>
                                    <a:pt x="406" y="180"/>
                                  </a:lnTo>
                                  <a:lnTo>
                                    <a:pt x="410" y="176"/>
                                  </a:lnTo>
                                  <a:lnTo>
                                    <a:pt x="410" y="176"/>
                                  </a:lnTo>
                                  <a:lnTo>
                                    <a:pt x="419" y="180"/>
                                  </a:lnTo>
                                  <a:lnTo>
                                    <a:pt x="423" y="180"/>
                                  </a:lnTo>
                                  <a:lnTo>
                                    <a:pt x="423" y="171"/>
                                  </a:lnTo>
                                  <a:lnTo>
                                    <a:pt x="423" y="171"/>
                                  </a:lnTo>
                                  <a:lnTo>
                                    <a:pt x="432" y="176"/>
                                  </a:lnTo>
                                  <a:lnTo>
                                    <a:pt x="432" y="176"/>
                                  </a:lnTo>
                                  <a:lnTo>
                                    <a:pt x="437" y="171"/>
                                  </a:lnTo>
                                  <a:lnTo>
                                    <a:pt x="437" y="163"/>
                                  </a:lnTo>
                                  <a:lnTo>
                                    <a:pt x="437" y="163"/>
                                  </a:lnTo>
                                  <a:lnTo>
                                    <a:pt x="441" y="167"/>
                                  </a:lnTo>
                                  <a:lnTo>
                                    <a:pt x="445" y="163"/>
                                  </a:lnTo>
                                  <a:lnTo>
                                    <a:pt x="445" y="163"/>
                                  </a:lnTo>
                                  <a:lnTo>
                                    <a:pt x="445" y="158"/>
                                  </a:lnTo>
                                  <a:lnTo>
                                    <a:pt x="445" y="149"/>
                                  </a:lnTo>
                                  <a:lnTo>
                                    <a:pt x="445" y="149"/>
                                  </a:lnTo>
                                  <a:lnTo>
                                    <a:pt x="450" y="149"/>
                                  </a:lnTo>
                                  <a:lnTo>
                                    <a:pt x="454" y="149"/>
                                  </a:lnTo>
                                  <a:lnTo>
                                    <a:pt x="454" y="149"/>
                                  </a:lnTo>
                                  <a:lnTo>
                                    <a:pt x="454" y="141"/>
                                  </a:lnTo>
                                  <a:lnTo>
                                    <a:pt x="450" y="136"/>
                                  </a:lnTo>
                                  <a:lnTo>
                                    <a:pt x="450" y="136"/>
                                  </a:lnTo>
                                  <a:lnTo>
                                    <a:pt x="454" y="132"/>
                                  </a:lnTo>
                                  <a:lnTo>
                                    <a:pt x="459" y="127"/>
                                  </a:lnTo>
                                  <a:lnTo>
                                    <a:pt x="459" y="123"/>
                                  </a:lnTo>
                                  <a:lnTo>
                                    <a:pt x="459" y="123"/>
                                  </a:lnTo>
                                  <a:close/>
                                </a:path>
                              </a:pathLst>
                            </a:custGeom>
                            <a:solidFill>
                              <a:schemeClr val="accent4">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手繪多邊形​​ 10"/>
                          <wps:cNvSpPr>
                            <a:spLocks/>
                          </wps:cNvSpPr>
                          <wps:spPr bwMode="auto">
                            <a:xfrm>
                              <a:off x="6655282" y="6396382"/>
                              <a:ext cx="507365" cy="2310765"/>
                            </a:xfrm>
                            <a:custGeom>
                              <a:avLst/>
                              <a:gdLst>
                                <a:gd name="T0" fmla="*/ 299 w 736"/>
                                <a:gd name="T1" fmla="*/ 489 h 3353"/>
                                <a:gd name="T2" fmla="*/ 304 w 736"/>
                                <a:gd name="T3" fmla="*/ 449 h 3353"/>
                                <a:gd name="T4" fmla="*/ 308 w 736"/>
                                <a:gd name="T5" fmla="*/ 357 h 3353"/>
                                <a:gd name="T6" fmla="*/ 282 w 736"/>
                                <a:gd name="T7" fmla="*/ 343 h 3353"/>
                                <a:gd name="T8" fmla="*/ 150 w 736"/>
                                <a:gd name="T9" fmla="*/ 392 h 3353"/>
                                <a:gd name="T10" fmla="*/ 57 w 736"/>
                                <a:gd name="T11" fmla="*/ 414 h 3353"/>
                                <a:gd name="T12" fmla="*/ 22 w 736"/>
                                <a:gd name="T13" fmla="*/ 427 h 3353"/>
                                <a:gd name="T14" fmla="*/ 83 w 736"/>
                                <a:gd name="T15" fmla="*/ 383 h 3353"/>
                                <a:gd name="T16" fmla="*/ 282 w 736"/>
                                <a:gd name="T17" fmla="*/ 321 h 3353"/>
                                <a:gd name="T18" fmla="*/ 185 w 736"/>
                                <a:gd name="T19" fmla="*/ 330 h 3353"/>
                                <a:gd name="T20" fmla="*/ 4 w 736"/>
                                <a:gd name="T21" fmla="*/ 334 h 3353"/>
                                <a:gd name="T22" fmla="*/ 31 w 736"/>
                                <a:gd name="T23" fmla="*/ 312 h 3353"/>
                                <a:gd name="T24" fmla="*/ 163 w 736"/>
                                <a:gd name="T25" fmla="*/ 286 h 3353"/>
                                <a:gd name="T26" fmla="*/ 61 w 736"/>
                                <a:gd name="T27" fmla="*/ 255 h 3353"/>
                                <a:gd name="T28" fmla="*/ 44 w 736"/>
                                <a:gd name="T29" fmla="*/ 233 h 3353"/>
                                <a:gd name="T30" fmla="*/ 211 w 736"/>
                                <a:gd name="T31" fmla="*/ 260 h 3353"/>
                                <a:gd name="T32" fmla="*/ 145 w 736"/>
                                <a:gd name="T33" fmla="*/ 176 h 3353"/>
                                <a:gd name="T34" fmla="*/ 114 w 736"/>
                                <a:gd name="T35" fmla="*/ 127 h 3353"/>
                                <a:gd name="T36" fmla="*/ 132 w 736"/>
                                <a:gd name="T37" fmla="*/ 123 h 3353"/>
                                <a:gd name="T38" fmla="*/ 180 w 736"/>
                                <a:gd name="T39" fmla="*/ 154 h 3353"/>
                                <a:gd name="T40" fmla="*/ 264 w 736"/>
                                <a:gd name="T41" fmla="*/ 224 h 3353"/>
                                <a:gd name="T42" fmla="*/ 255 w 736"/>
                                <a:gd name="T43" fmla="*/ 176 h 3353"/>
                                <a:gd name="T44" fmla="*/ 246 w 736"/>
                                <a:gd name="T45" fmla="*/ 17 h 3353"/>
                                <a:gd name="T46" fmla="*/ 282 w 736"/>
                                <a:gd name="T47" fmla="*/ 61 h 3353"/>
                                <a:gd name="T48" fmla="*/ 308 w 736"/>
                                <a:gd name="T49" fmla="*/ 145 h 3353"/>
                                <a:gd name="T50" fmla="*/ 313 w 736"/>
                                <a:gd name="T51" fmla="*/ 220 h 3353"/>
                                <a:gd name="T52" fmla="*/ 321 w 736"/>
                                <a:gd name="T53" fmla="*/ 277 h 3353"/>
                                <a:gd name="T54" fmla="*/ 335 w 736"/>
                                <a:gd name="T55" fmla="*/ 211 h 3353"/>
                                <a:gd name="T56" fmla="*/ 343 w 736"/>
                                <a:gd name="T57" fmla="*/ 61 h 3353"/>
                                <a:gd name="T58" fmla="*/ 370 w 736"/>
                                <a:gd name="T59" fmla="*/ 0 h 3353"/>
                                <a:gd name="T60" fmla="*/ 383 w 736"/>
                                <a:gd name="T61" fmla="*/ 57 h 3353"/>
                                <a:gd name="T62" fmla="*/ 383 w 736"/>
                                <a:gd name="T63" fmla="*/ 127 h 3353"/>
                                <a:gd name="T64" fmla="*/ 365 w 736"/>
                                <a:gd name="T65" fmla="*/ 198 h 3353"/>
                                <a:gd name="T66" fmla="*/ 436 w 736"/>
                                <a:gd name="T67" fmla="*/ 97 h 3353"/>
                                <a:gd name="T68" fmla="*/ 511 w 736"/>
                                <a:gd name="T69" fmla="*/ 35 h 3353"/>
                                <a:gd name="T70" fmla="*/ 498 w 736"/>
                                <a:gd name="T71" fmla="*/ 61 h 3353"/>
                                <a:gd name="T72" fmla="*/ 440 w 736"/>
                                <a:gd name="T73" fmla="*/ 163 h 3353"/>
                                <a:gd name="T74" fmla="*/ 357 w 736"/>
                                <a:gd name="T75" fmla="*/ 282 h 3353"/>
                                <a:gd name="T76" fmla="*/ 502 w 736"/>
                                <a:gd name="T77" fmla="*/ 149 h 3353"/>
                                <a:gd name="T78" fmla="*/ 608 w 736"/>
                                <a:gd name="T79" fmla="*/ 88 h 3353"/>
                                <a:gd name="T80" fmla="*/ 590 w 736"/>
                                <a:gd name="T81" fmla="*/ 123 h 3353"/>
                                <a:gd name="T82" fmla="*/ 546 w 736"/>
                                <a:gd name="T83" fmla="*/ 167 h 3353"/>
                                <a:gd name="T84" fmla="*/ 489 w 736"/>
                                <a:gd name="T85" fmla="*/ 220 h 3353"/>
                                <a:gd name="T86" fmla="*/ 502 w 736"/>
                                <a:gd name="T87" fmla="*/ 220 h 3353"/>
                                <a:gd name="T88" fmla="*/ 661 w 736"/>
                                <a:gd name="T89" fmla="*/ 171 h 3353"/>
                                <a:gd name="T90" fmla="*/ 670 w 736"/>
                                <a:gd name="T91" fmla="*/ 185 h 3353"/>
                                <a:gd name="T92" fmla="*/ 639 w 736"/>
                                <a:gd name="T93" fmla="*/ 202 h 3353"/>
                                <a:gd name="T94" fmla="*/ 595 w 736"/>
                                <a:gd name="T95" fmla="*/ 224 h 3353"/>
                                <a:gd name="T96" fmla="*/ 533 w 736"/>
                                <a:gd name="T97" fmla="*/ 255 h 3353"/>
                                <a:gd name="T98" fmla="*/ 462 w 736"/>
                                <a:gd name="T99" fmla="*/ 290 h 3353"/>
                                <a:gd name="T100" fmla="*/ 573 w 736"/>
                                <a:gd name="T101" fmla="*/ 299 h 3353"/>
                                <a:gd name="T102" fmla="*/ 709 w 736"/>
                                <a:gd name="T103" fmla="*/ 357 h 3353"/>
                                <a:gd name="T104" fmla="*/ 718 w 736"/>
                                <a:gd name="T105" fmla="*/ 370 h 3353"/>
                                <a:gd name="T106" fmla="*/ 683 w 736"/>
                                <a:gd name="T107" fmla="*/ 352 h 3353"/>
                                <a:gd name="T108" fmla="*/ 639 w 736"/>
                                <a:gd name="T109" fmla="*/ 348 h 3353"/>
                                <a:gd name="T110" fmla="*/ 511 w 736"/>
                                <a:gd name="T111" fmla="*/ 339 h 3353"/>
                                <a:gd name="T112" fmla="*/ 405 w 736"/>
                                <a:gd name="T113" fmla="*/ 321 h 3353"/>
                                <a:gd name="T114" fmla="*/ 343 w 736"/>
                                <a:gd name="T115" fmla="*/ 348 h 3353"/>
                                <a:gd name="T116" fmla="*/ 326 w 736"/>
                                <a:gd name="T117" fmla="*/ 440 h 3353"/>
                                <a:gd name="T118" fmla="*/ 317 w 736"/>
                                <a:gd name="T119" fmla="*/ 502 h 3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6" h="3353">
                                  <a:moveTo>
                                    <a:pt x="268" y="3353"/>
                                  </a:moveTo>
                                  <a:lnTo>
                                    <a:pt x="268" y="3353"/>
                                  </a:lnTo>
                                  <a:lnTo>
                                    <a:pt x="282" y="1934"/>
                                  </a:lnTo>
                                  <a:lnTo>
                                    <a:pt x="291" y="520"/>
                                  </a:lnTo>
                                  <a:lnTo>
                                    <a:pt x="291" y="520"/>
                                  </a:lnTo>
                                  <a:lnTo>
                                    <a:pt x="295" y="502"/>
                                  </a:lnTo>
                                  <a:lnTo>
                                    <a:pt x="295" y="502"/>
                                  </a:lnTo>
                                  <a:lnTo>
                                    <a:pt x="299" y="489"/>
                                  </a:lnTo>
                                  <a:lnTo>
                                    <a:pt x="299" y="489"/>
                                  </a:lnTo>
                                  <a:lnTo>
                                    <a:pt x="299" y="476"/>
                                  </a:lnTo>
                                  <a:lnTo>
                                    <a:pt x="299" y="462"/>
                                  </a:lnTo>
                                  <a:lnTo>
                                    <a:pt x="299" y="462"/>
                                  </a:lnTo>
                                  <a:lnTo>
                                    <a:pt x="299" y="453"/>
                                  </a:lnTo>
                                  <a:lnTo>
                                    <a:pt x="299" y="453"/>
                                  </a:lnTo>
                                  <a:lnTo>
                                    <a:pt x="304" y="449"/>
                                  </a:lnTo>
                                  <a:lnTo>
                                    <a:pt x="304" y="449"/>
                                  </a:lnTo>
                                  <a:lnTo>
                                    <a:pt x="304" y="423"/>
                                  </a:lnTo>
                                  <a:lnTo>
                                    <a:pt x="304" y="409"/>
                                  </a:lnTo>
                                  <a:lnTo>
                                    <a:pt x="308" y="396"/>
                                  </a:lnTo>
                                  <a:lnTo>
                                    <a:pt x="308" y="396"/>
                                  </a:lnTo>
                                  <a:lnTo>
                                    <a:pt x="308" y="379"/>
                                  </a:lnTo>
                                  <a:lnTo>
                                    <a:pt x="308" y="379"/>
                                  </a:lnTo>
                                  <a:lnTo>
                                    <a:pt x="308" y="357"/>
                                  </a:lnTo>
                                  <a:lnTo>
                                    <a:pt x="308" y="357"/>
                                  </a:lnTo>
                                  <a:lnTo>
                                    <a:pt x="308" y="348"/>
                                  </a:lnTo>
                                  <a:lnTo>
                                    <a:pt x="308" y="348"/>
                                  </a:lnTo>
                                  <a:lnTo>
                                    <a:pt x="304" y="343"/>
                                  </a:lnTo>
                                  <a:lnTo>
                                    <a:pt x="304" y="343"/>
                                  </a:lnTo>
                                  <a:lnTo>
                                    <a:pt x="295" y="339"/>
                                  </a:lnTo>
                                  <a:lnTo>
                                    <a:pt x="295" y="339"/>
                                  </a:lnTo>
                                  <a:lnTo>
                                    <a:pt x="291" y="343"/>
                                  </a:lnTo>
                                  <a:lnTo>
                                    <a:pt x="282" y="343"/>
                                  </a:lnTo>
                                  <a:lnTo>
                                    <a:pt x="282" y="343"/>
                                  </a:lnTo>
                                  <a:lnTo>
                                    <a:pt x="246" y="361"/>
                                  </a:lnTo>
                                  <a:lnTo>
                                    <a:pt x="246" y="361"/>
                                  </a:lnTo>
                                  <a:lnTo>
                                    <a:pt x="229" y="370"/>
                                  </a:lnTo>
                                  <a:lnTo>
                                    <a:pt x="229" y="370"/>
                                  </a:lnTo>
                                  <a:lnTo>
                                    <a:pt x="194" y="379"/>
                                  </a:lnTo>
                                  <a:lnTo>
                                    <a:pt x="194" y="379"/>
                                  </a:lnTo>
                                  <a:lnTo>
                                    <a:pt x="150" y="392"/>
                                  </a:lnTo>
                                  <a:lnTo>
                                    <a:pt x="150" y="392"/>
                                  </a:lnTo>
                                  <a:lnTo>
                                    <a:pt x="123" y="396"/>
                                  </a:lnTo>
                                  <a:lnTo>
                                    <a:pt x="123" y="396"/>
                                  </a:lnTo>
                                  <a:lnTo>
                                    <a:pt x="101" y="401"/>
                                  </a:lnTo>
                                  <a:lnTo>
                                    <a:pt x="101" y="401"/>
                                  </a:lnTo>
                                  <a:lnTo>
                                    <a:pt x="79" y="409"/>
                                  </a:lnTo>
                                  <a:lnTo>
                                    <a:pt x="57" y="414"/>
                                  </a:lnTo>
                                  <a:lnTo>
                                    <a:pt x="57" y="414"/>
                                  </a:lnTo>
                                  <a:lnTo>
                                    <a:pt x="35" y="427"/>
                                  </a:lnTo>
                                  <a:lnTo>
                                    <a:pt x="35" y="427"/>
                                  </a:lnTo>
                                  <a:lnTo>
                                    <a:pt x="22" y="431"/>
                                  </a:lnTo>
                                  <a:lnTo>
                                    <a:pt x="22" y="431"/>
                                  </a:lnTo>
                                  <a:lnTo>
                                    <a:pt x="17" y="436"/>
                                  </a:lnTo>
                                  <a:lnTo>
                                    <a:pt x="17" y="436"/>
                                  </a:lnTo>
                                  <a:lnTo>
                                    <a:pt x="22" y="427"/>
                                  </a:lnTo>
                                  <a:lnTo>
                                    <a:pt x="22" y="427"/>
                                  </a:lnTo>
                                  <a:lnTo>
                                    <a:pt x="26" y="423"/>
                                  </a:lnTo>
                                  <a:lnTo>
                                    <a:pt x="26" y="423"/>
                                  </a:lnTo>
                                  <a:lnTo>
                                    <a:pt x="39" y="414"/>
                                  </a:lnTo>
                                  <a:lnTo>
                                    <a:pt x="39" y="414"/>
                                  </a:lnTo>
                                  <a:lnTo>
                                    <a:pt x="70" y="392"/>
                                  </a:lnTo>
                                  <a:lnTo>
                                    <a:pt x="70" y="392"/>
                                  </a:lnTo>
                                  <a:lnTo>
                                    <a:pt x="83" y="383"/>
                                  </a:lnTo>
                                  <a:lnTo>
                                    <a:pt x="83" y="383"/>
                                  </a:lnTo>
                                  <a:lnTo>
                                    <a:pt x="127" y="361"/>
                                  </a:lnTo>
                                  <a:lnTo>
                                    <a:pt x="127" y="361"/>
                                  </a:lnTo>
                                  <a:lnTo>
                                    <a:pt x="163" y="348"/>
                                  </a:lnTo>
                                  <a:lnTo>
                                    <a:pt x="198" y="334"/>
                                  </a:lnTo>
                                  <a:lnTo>
                                    <a:pt x="198" y="334"/>
                                  </a:lnTo>
                                  <a:lnTo>
                                    <a:pt x="238" y="326"/>
                                  </a:lnTo>
                                  <a:lnTo>
                                    <a:pt x="282" y="321"/>
                                  </a:lnTo>
                                  <a:lnTo>
                                    <a:pt x="282" y="321"/>
                                  </a:lnTo>
                                  <a:lnTo>
                                    <a:pt x="251" y="321"/>
                                  </a:lnTo>
                                  <a:lnTo>
                                    <a:pt x="251" y="321"/>
                                  </a:lnTo>
                                  <a:lnTo>
                                    <a:pt x="246" y="321"/>
                                  </a:lnTo>
                                  <a:lnTo>
                                    <a:pt x="246" y="321"/>
                                  </a:lnTo>
                                  <a:lnTo>
                                    <a:pt x="211" y="330"/>
                                  </a:lnTo>
                                  <a:lnTo>
                                    <a:pt x="211" y="330"/>
                                  </a:lnTo>
                                  <a:lnTo>
                                    <a:pt x="185" y="330"/>
                                  </a:lnTo>
                                  <a:lnTo>
                                    <a:pt x="185" y="330"/>
                                  </a:lnTo>
                                  <a:lnTo>
                                    <a:pt x="145" y="334"/>
                                  </a:lnTo>
                                  <a:lnTo>
                                    <a:pt x="145" y="334"/>
                                  </a:lnTo>
                                  <a:lnTo>
                                    <a:pt x="92" y="330"/>
                                  </a:lnTo>
                                  <a:lnTo>
                                    <a:pt x="92" y="330"/>
                                  </a:lnTo>
                                  <a:lnTo>
                                    <a:pt x="35" y="330"/>
                                  </a:lnTo>
                                  <a:lnTo>
                                    <a:pt x="35" y="330"/>
                                  </a:lnTo>
                                  <a:lnTo>
                                    <a:pt x="22" y="330"/>
                                  </a:lnTo>
                                  <a:lnTo>
                                    <a:pt x="4" y="334"/>
                                  </a:lnTo>
                                  <a:lnTo>
                                    <a:pt x="4" y="334"/>
                                  </a:lnTo>
                                  <a:lnTo>
                                    <a:pt x="0" y="334"/>
                                  </a:lnTo>
                                  <a:lnTo>
                                    <a:pt x="0" y="334"/>
                                  </a:lnTo>
                                  <a:lnTo>
                                    <a:pt x="0" y="334"/>
                                  </a:lnTo>
                                  <a:lnTo>
                                    <a:pt x="0" y="334"/>
                                  </a:lnTo>
                                  <a:lnTo>
                                    <a:pt x="13" y="326"/>
                                  </a:lnTo>
                                  <a:lnTo>
                                    <a:pt x="13" y="326"/>
                                  </a:lnTo>
                                  <a:lnTo>
                                    <a:pt x="31" y="312"/>
                                  </a:lnTo>
                                  <a:lnTo>
                                    <a:pt x="31" y="312"/>
                                  </a:lnTo>
                                  <a:lnTo>
                                    <a:pt x="70" y="299"/>
                                  </a:lnTo>
                                  <a:lnTo>
                                    <a:pt x="70" y="299"/>
                                  </a:lnTo>
                                  <a:lnTo>
                                    <a:pt x="79" y="295"/>
                                  </a:lnTo>
                                  <a:lnTo>
                                    <a:pt x="79" y="295"/>
                                  </a:lnTo>
                                  <a:lnTo>
                                    <a:pt x="119" y="286"/>
                                  </a:lnTo>
                                  <a:lnTo>
                                    <a:pt x="163" y="286"/>
                                  </a:lnTo>
                                  <a:lnTo>
                                    <a:pt x="163" y="286"/>
                                  </a:lnTo>
                                  <a:lnTo>
                                    <a:pt x="145" y="282"/>
                                  </a:lnTo>
                                  <a:lnTo>
                                    <a:pt x="127" y="273"/>
                                  </a:lnTo>
                                  <a:lnTo>
                                    <a:pt x="127" y="273"/>
                                  </a:lnTo>
                                  <a:lnTo>
                                    <a:pt x="105" y="268"/>
                                  </a:lnTo>
                                  <a:lnTo>
                                    <a:pt x="105" y="268"/>
                                  </a:lnTo>
                                  <a:lnTo>
                                    <a:pt x="70" y="255"/>
                                  </a:lnTo>
                                  <a:lnTo>
                                    <a:pt x="70" y="255"/>
                                  </a:lnTo>
                                  <a:lnTo>
                                    <a:pt x="61" y="255"/>
                                  </a:lnTo>
                                  <a:lnTo>
                                    <a:pt x="61" y="255"/>
                                  </a:lnTo>
                                  <a:lnTo>
                                    <a:pt x="35" y="242"/>
                                  </a:lnTo>
                                  <a:lnTo>
                                    <a:pt x="35" y="242"/>
                                  </a:lnTo>
                                  <a:lnTo>
                                    <a:pt x="26" y="238"/>
                                  </a:lnTo>
                                  <a:lnTo>
                                    <a:pt x="26" y="238"/>
                                  </a:lnTo>
                                  <a:lnTo>
                                    <a:pt x="17" y="233"/>
                                  </a:lnTo>
                                  <a:lnTo>
                                    <a:pt x="17" y="233"/>
                                  </a:lnTo>
                                  <a:lnTo>
                                    <a:pt x="44" y="233"/>
                                  </a:lnTo>
                                  <a:lnTo>
                                    <a:pt x="44" y="233"/>
                                  </a:lnTo>
                                  <a:lnTo>
                                    <a:pt x="70" y="233"/>
                                  </a:lnTo>
                                  <a:lnTo>
                                    <a:pt x="70" y="233"/>
                                  </a:lnTo>
                                  <a:lnTo>
                                    <a:pt x="97" y="233"/>
                                  </a:lnTo>
                                  <a:lnTo>
                                    <a:pt x="97" y="233"/>
                                  </a:lnTo>
                                  <a:lnTo>
                                    <a:pt x="119" y="238"/>
                                  </a:lnTo>
                                  <a:lnTo>
                                    <a:pt x="119" y="238"/>
                                  </a:lnTo>
                                  <a:lnTo>
                                    <a:pt x="211" y="260"/>
                                  </a:lnTo>
                                  <a:lnTo>
                                    <a:pt x="211" y="260"/>
                                  </a:lnTo>
                                  <a:lnTo>
                                    <a:pt x="163" y="202"/>
                                  </a:lnTo>
                                  <a:lnTo>
                                    <a:pt x="163" y="202"/>
                                  </a:lnTo>
                                  <a:lnTo>
                                    <a:pt x="158" y="193"/>
                                  </a:lnTo>
                                  <a:lnTo>
                                    <a:pt x="158" y="193"/>
                                  </a:lnTo>
                                  <a:lnTo>
                                    <a:pt x="154" y="185"/>
                                  </a:lnTo>
                                  <a:lnTo>
                                    <a:pt x="154" y="185"/>
                                  </a:lnTo>
                                  <a:lnTo>
                                    <a:pt x="145" y="176"/>
                                  </a:lnTo>
                                  <a:lnTo>
                                    <a:pt x="145" y="176"/>
                                  </a:lnTo>
                                  <a:lnTo>
                                    <a:pt x="136" y="163"/>
                                  </a:lnTo>
                                  <a:lnTo>
                                    <a:pt x="136" y="163"/>
                                  </a:lnTo>
                                  <a:lnTo>
                                    <a:pt x="132" y="154"/>
                                  </a:lnTo>
                                  <a:lnTo>
                                    <a:pt x="132" y="154"/>
                                  </a:lnTo>
                                  <a:lnTo>
                                    <a:pt x="119" y="136"/>
                                  </a:lnTo>
                                  <a:lnTo>
                                    <a:pt x="119" y="136"/>
                                  </a:lnTo>
                                  <a:lnTo>
                                    <a:pt x="114" y="127"/>
                                  </a:lnTo>
                                  <a:lnTo>
                                    <a:pt x="114" y="119"/>
                                  </a:lnTo>
                                  <a:lnTo>
                                    <a:pt x="114" y="119"/>
                                  </a:lnTo>
                                  <a:lnTo>
                                    <a:pt x="123" y="119"/>
                                  </a:lnTo>
                                  <a:lnTo>
                                    <a:pt x="123" y="119"/>
                                  </a:lnTo>
                                  <a:lnTo>
                                    <a:pt x="127" y="123"/>
                                  </a:lnTo>
                                  <a:lnTo>
                                    <a:pt x="127" y="123"/>
                                  </a:lnTo>
                                  <a:lnTo>
                                    <a:pt x="132" y="123"/>
                                  </a:lnTo>
                                  <a:lnTo>
                                    <a:pt x="132" y="123"/>
                                  </a:lnTo>
                                  <a:lnTo>
                                    <a:pt x="141" y="127"/>
                                  </a:lnTo>
                                  <a:lnTo>
                                    <a:pt x="141" y="127"/>
                                  </a:lnTo>
                                  <a:lnTo>
                                    <a:pt x="150" y="136"/>
                                  </a:lnTo>
                                  <a:lnTo>
                                    <a:pt x="150" y="136"/>
                                  </a:lnTo>
                                  <a:lnTo>
                                    <a:pt x="163" y="145"/>
                                  </a:lnTo>
                                  <a:lnTo>
                                    <a:pt x="163" y="145"/>
                                  </a:lnTo>
                                  <a:lnTo>
                                    <a:pt x="180" y="154"/>
                                  </a:lnTo>
                                  <a:lnTo>
                                    <a:pt x="180" y="154"/>
                                  </a:lnTo>
                                  <a:lnTo>
                                    <a:pt x="198" y="163"/>
                                  </a:lnTo>
                                  <a:lnTo>
                                    <a:pt x="198" y="163"/>
                                  </a:lnTo>
                                  <a:lnTo>
                                    <a:pt x="224" y="180"/>
                                  </a:lnTo>
                                  <a:lnTo>
                                    <a:pt x="224" y="180"/>
                                  </a:lnTo>
                                  <a:lnTo>
                                    <a:pt x="246" y="202"/>
                                  </a:lnTo>
                                  <a:lnTo>
                                    <a:pt x="246" y="202"/>
                                  </a:lnTo>
                                  <a:lnTo>
                                    <a:pt x="264" y="224"/>
                                  </a:lnTo>
                                  <a:lnTo>
                                    <a:pt x="264" y="224"/>
                                  </a:lnTo>
                                  <a:lnTo>
                                    <a:pt x="286" y="246"/>
                                  </a:lnTo>
                                  <a:lnTo>
                                    <a:pt x="286" y="246"/>
                                  </a:lnTo>
                                  <a:lnTo>
                                    <a:pt x="273" y="224"/>
                                  </a:lnTo>
                                  <a:lnTo>
                                    <a:pt x="273" y="224"/>
                                  </a:lnTo>
                                  <a:lnTo>
                                    <a:pt x="264" y="198"/>
                                  </a:lnTo>
                                  <a:lnTo>
                                    <a:pt x="264" y="198"/>
                                  </a:lnTo>
                                  <a:lnTo>
                                    <a:pt x="255" y="176"/>
                                  </a:lnTo>
                                  <a:lnTo>
                                    <a:pt x="255" y="176"/>
                                  </a:lnTo>
                                  <a:lnTo>
                                    <a:pt x="251" y="149"/>
                                  </a:lnTo>
                                  <a:lnTo>
                                    <a:pt x="251" y="149"/>
                                  </a:lnTo>
                                  <a:lnTo>
                                    <a:pt x="246" y="119"/>
                                  </a:lnTo>
                                  <a:lnTo>
                                    <a:pt x="246" y="119"/>
                                  </a:lnTo>
                                  <a:lnTo>
                                    <a:pt x="246" y="57"/>
                                  </a:lnTo>
                                  <a:lnTo>
                                    <a:pt x="246" y="57"/>
                                  </a:lnTo>
                                  <a:lnTo>
                                    <a:pt x="246" y="17"/>
                                  </a:lnTo>
                                  <a:lnTo>
                                    <a:pt x="246" y="17"/>
                                  </a:lnTo>
                                  <a:lnTo>
                                    <a:pt x="246" y="17"/>
                                  </a:lnTo>
                                  <a:lnTo>
                                    <a:pt x="246" y="17"/>
                                  </a:lnTo>
                                  <a:lnTo>
                                    <a:pt x="251" y="17"/>
                                  </a:lnTo>
                                  <a:lnTo>
                                    <a:pt x="251" y="17"/>
                                  </a:lnTo>
                                  <a:lnTo>
                                    <a:pt x="260" y="26"/>
                                  </a:lnTo>
                                  <a:lnTo>
                                    <a:pt x="268" y="39"/>
                                  </a:lnTo>
                                  <a:lnTo>
                                    <a:pt x="268" y="39"/>
                                  </a:lnTo>
                                  <a:lnTo>
                                    <a:pt x="282" y="61"/>
                                  </a:lnTo>
                                  <a:lnTo>
                                    <a:pt x="282" y="61"/>
                                  </a:lnTo>
                                  <a:lnTo>
                                    <a:pt x="286" y="74"/>
                                  </a:lnTo>
                                  <a:lnTo>
                                    <a:pt x="286" y="74"/>
                                  </a:lnTo>
                                  <a:lnTo>
                                    <a:pt x="295" y="88"/>
                                  </a:lnTo>
                                  <a:lnTo>
                                    <a:pt x="295" y="88"/>
                                  </a:lnTo>
                                  <a:lnTo>
                                    <a:pt x="299" y="114"/>
                                  </a:lnTo>
                                  <a:lnTo>
                                    <a:pt x="299" y="114"/>
                                  </a:lnTo>
                                  <a:lnTo>
                                    <a:pt x="308" y="145"/>
                                  </a:lnTo>
                                  <a:lnTo>
                                    <a:pt x="308" y="145"/>
                                  </a:lnTo>
                                  <a:lnTo>
                                    <a:pt x="308" y="163"/>
                                  </a:lnTo>
                                  <a:lnTo>
                                    <a:pt x="308" y="163"/>
                                  </a:lnTo>
                                  <a:lnTo>
                                    <a:pt x="313" y="189"/>
                                  </a:lnTo>
                                  <a:lnTo>
                                    <a:pt x="313" y="189"/>
                                  </a:lnTo>
                                  <a:lnTo>
                                    <a:pt x="313" y="193"/>
                                  </a:lnTo>
                                  <a:lnTo>
                                    <a:pt x="313" y="193"/>
                                  </a:lnTo>
                                  <a:lnTo>
                                    <a:pt x="313" y="220"/>
                                  </a:lnTo>
                                  <a:lnTo>
                                    <a:pt x="313" y="220"/>
                                  </a:lnTo>
                                  <a:lnTo>
                                    <a:pt x="313" y="229"/>
                                  </a:lnTo>
                                  <a:lnTo>
                                    <a:pt x="313" y="229"/>
                                  </a:lnTo>
                                  <a:lnTo>
                                    <a:pt x="317" y="246"/>
                                  </a:lnTo>
                                  <a:lnTo>
                                    <a:pt x="317" y="246"/>
                                  </a:lnTo>
                                  <a:lnTo>
                                    <a:pt x="317" y="260"/>
                                  </a:lnTo>
                                  <a:lnTo>
                                    <a:pt x="317" y="260"/>
                                  </a:lnTo>
                                  <a:lnTo>
                                    <a:pt x="321" y="277"/>
                                  </a:lnTo>
                                  <a:lnTo>
                                    <a:pt x="321" y="277"/>
                                  </a:lnTo>
                                  <a:lnTo>
                                    <a:pt x="326" y="282"/>
                                  </a:lnTo>
                                  <a:lnTo>
                                    <a:pt x="326" y="282"/>
                                  </a:lnTo>
                                  <a:lnTo>
                                    <a:pt x="330" y="290"/>
                                  </a:lnTo>
                                  <a:lnTo>
                                    <a:pt x="330" y="290"/>
                                  </a:lnTo>
                                  <a:lnTo>
                                    <a:pt x="335" y="251"/>
                                  </a:lnTo>
                                  <a:lnTo>
                                    <a:pt x="335" y="251"/>
                                  </a:lnTo>
                                  <a:lnTo>
                                    <a:pt x="335" y="211"/>
                                  </a:lnTo>
                                  <a:lnTo>
                                    <a:pt x="335" y="211"/>
                                  </a:lnTo>
                                  <a:lnTo>
                                    <a:pt x="335" y="176"/>
                                  </a:lnTo>
                                  <a:lnTo>
                                    <a:pt x="335" y="176"/>
                                  </a:lnTo>
                                  <a:lnTo>
                                    <a:pt x="335" y="136"/>
                                  </a:lnTo>
                                  <a:lnTo>
                                    <a:pt x="335" y="136"/>
                                  </a:lnTo>
                                  <a:lnTo>
                                    <a:pt x="335" y="97"/>
                                  </a:lnTo>
                                  <a:lnTo>
                                    <a:pt x="335" y="97"/>
                                  </a:lnTo>
                                  <a:lnTo>
                                    <a:pt x="343" y="61"/>
                                  </a:lnTo>
                                  <a:lnTo>
                                    <a:pt x="343" y="61"/>
                                  </a:lnTo>
                                  <a:lnTo>
                                    <a:pt x="357" y="30"/>
                                  </a:lnTo>
                                  <a:lnTo>
                                    <a:pt x="357" y="30"/>
                                  </a:lnTo>
                                  <a:lnTo>
                                    <a:pt x="365" y="8"/>
                                  </a:lnTo>
                                  <a:lnTo>
                                    <a:pt x="365" y="8"/>
                                  </a:lnTo>
                                  <a:lnTo>
                                    <a:pt x="370" y="4"/>
                                  </a:lnTo>
                                  <a:lnTo>
                                    <a:pt x="370" y="4"/>
                                  </a:lnTo>
                                  <a:lnTo>
                                    <a:pt x="370" y="0"/>
                                  </a:lnTo>
                                  <a:lnTo>
                                    <a:pt x="370" y="0"/>
                                  </a:lnTo>
                                  <a:lnTo>
                                    <a:pt x="374" y="8"/>
                                  </a:lnTo>
                                  <a:lnTo>
                                    <a:pt x="374" y="8"/>
                                  </a:lnTo>
                                  <a:lnTo>
                                    <a:pt x="379" y="17"/>
                                  </a:lnTo>
                                  <a:lnTo>
                                    <a:pt x="379" y="17"/>
                                  </a:lnTo>
                                  <a:lnTo>
                                    <a:pt x="383" y="39"/>
                                  </a:lnTo>
                                  <a:lnTo>
                                    <a:pt x="383" y="39"/>
                                  </a:lnTo>
                                  <a:lnTo>
                                    <a:pt x="383" y="57"/>
                                  </a:lnTo>
                                  <a:lnTo>
                                    <a:pt x="383" y="57"/>
                                  </a:lnTo>
                                  <a:lnTo>
                                    <a:pt x="387" y="79"/>
                                  </a:lnTo>
                                  <a:lnTo>
                                    <a:pt x="387" y="79"/>
                                  </a:lnTo>
                                  <a:lnTo>
                                    <a:pt x="387" y="83"/>
                                  </a:lnTo>
                                  <a:lnTo>
                                    <a:pt x="387" y="83"/>
                                  </a:lnTo>
                                  <a:lnTo>
                                    <a:pt x="387" y="105"/>
                                  </a:lnTo>
                                  <a:lnTo>
                                    <a:pt x="387" y="105"/>
                                  </a:lnTo>
                                  <a:lnTo>
                                    <a:pt x="383" y="127"/>
                                  </a:lnTo>
                                  <a:lnTo>
                                    <a:pt x="383" y="127"/>
                                  </a:lnTo>
                                  <a:lnTo>
                                    <a:pt x="374" y="163"/>
                                  </a:lnTo>
                                  <a:lnTo>
                                    <a:pt x="374" y="163"/>
                                  </a:lnTo>
                                  <a:lnTo>
                                    <a:pt x="374" y="171"/>
                                  </a:lnTo>
                                  <a:lnTo>
                                    <a:pt x="374" y="171"/>
                                  </a:lnTo>
                                  <a:lnTo>
                                    <a:pt x="370" y="189"/>
                                  </a:lnTo>
                                  <a:lnTo>
                                    <a:pt x="370" y="189"/>
                                  </a:lnTo>
                                  <a:lnTo>
                                    <a:pt x="365" y="198"/>
                                  </a:lnTo>
                                  <a:lnTo>
                                    <a:pt x="365" y="198"/>
                                  </a:lnTo>
                                  <a:lnTo>
                                    <a:pt x="357" y="233"/>
                                  </a:lnTo>
                                  <a:lnTo>
                                    <a:pt x="357" y="233"/>
                                  </a:lnTo>
                                  <a:lnTo>
                                    <a:pt x="383" y="176"/>
                                  </a:lnTo>
                                  <a:lnTo>
                                    <a:pt x="383" y="176"/>
                                  </a:lnTo>
                                  <a:lnTo>
                                    <a:pt x="418" y="123"/>
                                  </a:lnTo>
                                  <a:lnTo>
                                    <a:pt x="418" y="123"/>
                                  </a:lnTo>
                                  <a:lnTo>
                                    <a:pt x="436" y="97"/>
                                  </a:lnTo>
                                  <a:lnTo>
                                    <a:pt x="458" y="74"/>
                                  </a:lnTo>
                                  <a:lnTo>
                                    <a:pt x="458" y="74"/>
                                  </a:lnTo>
                                  <a:lnTo>
                                    <a:pt x="480" y="52"/>
                                  </a:lnTo>
                                  <a:lnTo>
                                    <a:pt x="480" y="52"/>
                                  </a:lnTo>
                                  <a:lnTo>
                                    <a:pt x="502" y="39"/>
                                  </a:lnTo>
                                  <a:lnTo>
                                    <a:pt x="502" y="39"/>
                                  </a:lnTo>
                                  <a:lnTo>
                                    <a:pt x="511" y="35"/>
                                  </a:lnTo>
                                  <a:lnTo>
                                    <a:pt x="511" y="35"/>
                                  </a:lnTo>
                                  <a:lnTo>
                                    <a:pt x="506" y="39"/>
                                  </a:lnTo>
                                  <a:lnTo>
                                    <a:pt x="506" y="39"/>
                                  </a:lnTo>
                                  <a:lnTo>
                                    <a:pt x="506" y="44"/>
                                  </a:lnTo>
                                  <a:lnTo>
                                    <a:pt x="506" y="44"/>
                                  </a:lnTo>
                                  <a:lnTo>
                                    <a:pt x="506" y="44"/>
                                  </a:lnTo>
                                  <a:lnTo>
                                    <a:pt x="506" y="44"/>
                                  </a:lnTo>
                                  <a:lnTo>
                                    <a:pt x="498" y="61"/>
                                  </a:lnTo>
                                  <a:lnTo>
                                    <a:pt x="498" y="61"/>
                                  </a:lnTo>
                                  <a:lnTo>
                                    <a:pt x="489" y="74"/>
                                  </a:lnTo>
                                  <a:lnTo>
                                    <a:pt x="489" y="74"/>
                                  </a:lnTo>
                                  <a:lnTo>
                                    <a:pt x="484" y="88"/>
                                  </a:lnTo>
                                  <a:lnTo>
                                    <a:pt x="484" y="88"/>
                                  </a:lnTo>
                                  <a:lnTo>
                                    <a:pt x="454" y="141"/>
                                  </a:lnTo>
                                  <a:lnTo>
                                    <a:pt x="454" y="141"/>
                                  </a:lnTo>
                                  <a:lnTo>
                                    <a:pt x="440" y="163"/>
                                  </a:lnTo>
                                  <a:lnTo>
                                    <a:pt x="440" y="163"/>
                                  </a:lnTo>
                                  <a:lnTo>
                                    <a:pt x="423" y="189"/>
                                  </a:lnTo>
                                  <a:lnTo>
                                    <a:pt x="423" y="189"/>
                                  </a:lnTo>
                                  <a:lnTo>
                                    <a:pt x="414" y="202"/>
                                  </a:lnTo>
                                  <a:lnTo>
                                    <a:pt x="414" y="202"/>
                                  </a:lnTo>
                                  <a:lnTo>
                                    <a:pt x="405" y="220"/>
                                  </a:lnTo>
                                  <a:lnTo>
                                    <a:pt x="387" y="233"/>
                                  </a:lnTo>
                                  <a:lnTo>
                                    <a:pt x="387" y="233"/>
                                  </a:lnTo>
                                  <a:lnTo>
                                    <a:pt x="357" y="282"/>
                                  </a:lnTo>
                                  <a:lnTo>
                                    <a:pt x="357" y="282"/>
                                  </a:lnTo>
                                  <a:lnTo>
                                    <a:pt x="396" y="246"/>
                                  </a:lnTo>
                                  <a:lnTo>
                                    <a:pt x="436" y="207"/>
                                  </a:lnTo>
                                  <a:lnTo>
                                    <a:pt x="436" y="207"/>
                                  </a:lnTo>
                                  <a:lnTo>
                                    <a:pt x="440" y="198"/>
                                  </a:lnTo>
                                  <a:lnTo>
                                    <a:pt x="440" y="198"/>
                                  </a:lnTo>
                                  <a:lnTo>
                                    <a:pt x="471" y="171"/>
                                  </a:lnTo>
                                  <a:lnTo>
                                    <a:pt x="502" y="149"/>
                                  </a:lnTo>
                                  <a:lnTo>
                                    <a:pt x="502" y="149"/>
                                  </a:lnTo>
                                  <a:lnTo>
                                    <a:pt x="533" y="127"/>
                                  </a:lnTo>
                                  <a:lnTo>
                                    <a:pt x="533" y="127"/>
                                  </a:lnTo>
                                  <a:lnTo>
                                    <a:pt x="564" y="105"/>
                                  </a:lnTo>
                                  <a:lnTo>
                                    <a:pt x="599" y="92"/>
                                  </a:lnTo>
                                  <a:lnTo>
                                    <a:pt x="599" y="92"/>
                                  </a:lnTo>
                                  <a:lnTo>
                                    <a:pt x="603" y="88"/>
                                  </a:lnTo>
                                  <a:lnTo>
                                    <a:pt x="608" y="88"/>
                                  </a:lnTo>
                                  <a:lnTo>
                                    <a:pt x="608" y="88"/>
                                  </a:lnTo>
                                  <a:lnTo>
                                    <a:pt x="608" y="97"/>
                                  </a:lnTo>
                                  <a:lnTo>
                                    <a:pt x="608" y="97"/>
                                  </a:lnTo>
                                  <a:lnTo>
                                    <a:pt x="603" y="105"/>
                                  </a:lnTo>
                                  <a:lnTo>
                                    <a:pt x="603" y="105"/>
                                  </a:lnTo>
                                  <a:lnTo>
                                    <a:pt x="595" y="114"/>
                                  </a:lnTo>
                                  <a:lnTo>
                                    <a:pt x="595" y="114"/>
                                  </a:lnTo>
                                  <a:lnTo>
                                    <a:pt x="590" y="123"/>
                                  </a:lnTo>
                                  <a:lnTo>
                                    <a:pt x="590" y="123"/>
                                  </a:lnTo>
                                  <a:lnTo>
                                    <a:pt x="581" y="127"/>
                                  </a:lnTo>
                                  <a:lnTo>
                                    <a:pt x="581" y="127"/>
                                  </a:lnTo>
                                  <a:lnTo>
                                    <a:pt x="568" y="149"/>
                                  </a:lnTo>
                                  <a:lnTo>
                                    <a:pt x="568" y="149"/>
                                  </a:lnTo>
                                  <a:lnTo>
                                    <a:pt x="559" y="158"/>
                                  </a:lnTo>
                                  <a:lnTo>
                                    <a:pt x="559" y="158"/>
                                  </a:lnTo>
                                  <a:lnTo>
                                    <a:pt x="546" y="167"/>
                                  </a:lnTo>
                                  <a:lnTo>
                                    <a:pt x="546" y="167"/>
                                  </a:lnTo>
                                  <a:lnTo>
                                    <a:pt x="542" y="176"/>
                                  </a:lnTo>
                                  <a:lnTo>
                                    <a:pt x="542" y="176"/>
                                  </a:lnTo>
                                  <a:lnTo>
                                    <a:pt x="520" y="198"/>
                                  </a:lnTo>
                                  <a:lnTo>
                                    <a:pt x="520" y="198"/>
                                  </a:lnTo>
                                  <a:lnTo>
                                    <a:pt x="506" y="207"/>
                                  </a:lnTo>
                                  <a:lnTo>
                                    <a:pt x="506" y="207"/>
                                  </a:lnTo>
                                  <a:lnTo>
                                    <a:pt x="489" y="220"/>
                                  </a:lnTo>
                                  <a:lnTo>
                                    <a:pt x="489" y="220"/>
                                  </a:lnTo>
                                  <a:lnTo>
                                    <a:pt x="467" y="233"/>
                                  </a:lnTo>
                                  <a:lnTo>
                                    <a:pt x="467" y="233"/>
                                  </a:lnTo>
                                  <a:lnTo>
                                    <a:pt x="449" y="246"/>
                                  </a:lnTo>
                                  <a:lnTo>
                                    <a:pt x="449" y="246"/>
                                  </a:lnTo>
                                  <a:lnTo>
                                    <a:pt x="414" y="273"/>
                                  </a:lnTo>
                                  <a:lnTo>
                                    <a:pt x="414" y="273"/>
                                  </a:lnTo>
                                  <a:lnTo>
                                    <a:pt x="502" y="220"/>
                                  </a:lnTo>
                                  <a:lnTo>
                                    <a:pt x="502" y="220"/>
                                  </a:lnTo>
                                  <a:lnTo>
                                    <a:pt x="533" y="207"/>
                                  </a:lnTo>
                                  <a:lnTo>
                                    <a:pt x="533" y="207"/>
                                  </a:lnTo>
                                  <a:lnTo>
                                    <a:pt x="568" y="193"/>
                                  </a:lnTo>
                                  <a:lnTo>
                                    <a:pt x="568" y="193"/>
                                  </a:lnTo>
                                  <a:lnTo>
                                    <a:pt x="608" y="180"/>
                                  </a:lnTo>
                                  <a:lnTo>
                                    <a:pt x="634" y="176"/>
                                  </a:lnTo>
                                  <a:lnTo>
                                    <a:pt x="661" y="171"/>
                                  </a:lnTo>
                                  <a:lnTo>
                                    <a:pt x="661" y="171"/>
                                  </a:lnTo>
                                  <a:lnTo>
                                    <a:pt x="674" y="171"/>
                                  </a:lnTo>
                                  <a:lnTo>
                                    <a:pt x="674" y="171"/>
                                  </a:lnTo>
                                  <a:lnTo>
                                    <a:pt x="678" y="176"/>
                                  </a:lnTo>
                                  <a:lnTo>
                                    <a:pt x="678" y="176"/>
                                  </a:lnTo>
                                  <a:lnTo>
                                    <a:pt x="674" y="180"/>
                                  </a:lnTo>
                                  <a:lnTo>
                                    <a:pt x="670" y="185"/>
                                  </a:lnTo>
                                  <a:lnTo>
                                    <a:pt x="670" y="185"/>
                                  </a:lnTo>
                                  <a:lnTo>
                                    <a:pt x="656" y="193"/>
                                  </a:lnTo>
                                  <a:lnTo>
                                    <a:pt x="656" y="193"/>
                                  </a:lnTo>
                                  <a:lnTo>
                                    <a:pt x="652" y="198"/>
                                  </a:lnTo>
                                  <a:lnTo>
                                    <a:pt x="652" y="198"/>
                                  </a:lnTo>
                                  <a:lnTo>
                                    <a:pt x="647" y="202"/>
                                  </a:lnTo>
                                  <a:lnTo>
                                    <a:pt x="647" y="202"/>
                                  </a:lnTo>
                                  <a:lnTo>
                                    <a:pt x="639" y="202"/>
                                  </a:lnTo>
                                  <a:lnTo>
                                    <a:pt x="639" y="202"/>
                                  </a:lnTo>
                                  <a:lnTo>
                                    <a:pt x="634" y="207"/>
                                  </a:lnTo>
                                  <a:lnTo>
                                    <a:pt x="634" y="207"/>
                                  </a:lnTo>
                                  <a:lnTo>
                                    <a:pt x="621" y="211"/>
                                  </a:lnTo>
                                  <a:lnTo>
                                    <a:pt x="621" y="211"/>
                                  </a:lnTo>
                                  <a:lnTo>
                                    <a:pt x="603" y="224"/>
                                  </a:lnTo>
                                  <a:lnTo>
                                    <a:pt x="603" y="224"/>
                                  </a:lnTo>
                                  <a:lnTo>
                                    <a:pt x="595" y="224"/>
                                  </a:lnTo>
                                  <a:lnTo>
                                    <a:pt x="595" y="224"/>
                                  </a:lnTo>
                                  <a:lnTo>
                                    <a:pt x="573" y="238"/>
                                  </a:lnTo>
                                  <a:lnTo>
                                    <a:pt x="573" y="238"/>
                                  </a:lnTo>
                                  <a:lnTo>
                                    <a:pt x="546" y="251"/>
                                  </a:lnTo>
                                  <a:lnTo>
                                    <a:pt x="546" y="251"/>
                                  </a:lnTo>
                                  <a:lnTo>
                                    <a:pt x="537" y="255"/>
                                  </a:lnTo>
                                  <a:lnTo>
                                    <a:pt x="537" y="255"/>
                                  </a:lnTo>
                                  <a:lnTo>
                                    <a:pt x="533" y="255"/>
                                  </a:lnTo>
                                  <a:lnTo>
                                    <a:pt x="533" y="255"/>
                                  </a:lnTo>
                                  <a:lnTo>
                                    <a:pt x="506" y="268"/>
                                  </a:lnTo>
                                  <a:lnTo>
                                    <a:pt x="506" y="268"/>
                                  </a:lnTo>
                                  <a:lnTo>
                                    <a:pt x="493" y="273"/>
                                  </a:lnTo>
                                  <a:lnTo>
                                    <a:pt x="493" y="273"/>
                                  </a:lnTo>
                                  <a:lnTo>
                                    <a:pt x="440" y="295"/>
                                  </a:lnTo>
                                  <a:lnTo>
                                    <a:pt x="440" y="295"/>
                                  </a:lnTo>
                                  <a:lnTo>
                                    <a:pt x="462" y="290"/>
                                  </a:lnTo>
                                  <a:lnTo>
                                    <a:pt x="462" y="290"/>
                                  </a:lnTo>
                                  <a:lnTo>
                                    <a:pt x="484" y="290"/>
                                  </a:lnTo>
                                  <a:lnTo>
                                    <a:pt x="484" y="290"/>
                                  </a:lnTo>
                                  <a:lnTo>
                                    <a:pt x="528" y="295"/>
                                  </a:lnTo>
                                  <a:lnTo>
                                    <a:pt x="528" y="295"/>
                                  </a:lnTo>
                                  <a:lnTo>
                                    <a:pt x="551" y="295"/>
                                  </a:lnTo>
                                  <a:lnTo>
                                    <a:pt x="551" y="295"/>
                                  </a:lnTo>
                                  <a:lnTo>
                                    <a:pt x="573" y="299"/>
                                  </a:lnTo>
                                  <a:lnTo>
                                    <a:pt x="573" y="299"/>
                                  </a:lnTo>
                                  <a:lnTo>
                                    <a:pt x="608" y="308"/>
                                  </a:lnTo>
                                  <a:lnTo>
                                    <a:pt x="608" y="308"/>
                                  </a:lnTo>
                                  <a:lnTo>
                                    <a:pt x="643" y="321"/>
                                  </a:lnTo>
                                  <a:lnTo>
                                    <a:pt x="643" y="321"/>
                                  </a:lnTo>
                                  <a:lnTo>
                                    <a:pt x="678" y="339"/>
                                  </a:lnTo>
                                  <a:lnTo>
                                    <a:pt x="678" y="339"/>
                                  </a:lnTo>
                                  <a:lnTo>
                                    <a:pt x="709" y="357"/>
                                  </a:lnTo>
                                  <a:lnTo>
                                    <a:pt x="709" y="357"/>
                                  </a:lnTo>
                                  <a:lnTo>
                                    <a:pt x="731" y="370"/>
                                  </a:lnTo>
                                  <a:lnTo>
                                    <a:pt x="731" y="370"/>
                                  </a:lnTo>
                                  <a:lnTo>
                                    <a:pt x="731" y="370"/>
                                  </a:lnTo>
                                  <a:lnTo>
                                    <a:pt x="736" y="374"/>
                                  </a:lnTo>
                                  <a:lnTo>
                                    <a:pt x="736" y="374"/>
                                  </a:lnTo>
                                  <a:lnTo>
                                    <a:pt x="727" y="374"/>
                                  </a:lnTo>
                                  <a:lnTo>
                                    <a:pt x="727" y="374"/>
                                  </a:lnTo>
                                  <a:lnTo>
                                    <a:pt x="718" y="370"/>
                                  </a:lnTo>
                                  <a:lnTo>
                                    <a:pt x="718" y="370"/>
                                  </a:lnTo>
                                  <a:lnTo>
                                    <a:pt x="718" y="370"/>
                                  </a:lnTo>
                                  <a:lnTo>
                                    <a:pt x="718" y="370"/>
                                  </a:lnTo>
                                  <a:lnTo>
                                    <a:pt x="709" y="361"/>
                                  </a:lnTo>
                                  <a:lnTo>
                                    <a:pt x="709" y="361"/>
                                  </a:lnTo>
                                  <a:lnTo>
                                    <a:pt x="700" y="361"/>
                                  </a:lnTo>
                                  <a:lnTo>
                                    <a:pt x="700" y="361"/>
                                  </a:lnTo>
                                  <a:lnTo>
                                    <a:pt x="683" y="352"/>
                                  </a:lnTo>
                                  <a:lnTo>
                                    <a:pt x="683" y="352"/>
                                  </a:lnTo>
                                  <a:lnTo>
                                    <a:pt x="670" y="348"/>
                                  </a:lnTo>
                                  <a:lnTo>
                                    <a:pt x="670" y="348"/>
                                  </a:lnTo>
                                  <a:lnTo>
                                    <a:pt x="661" y="348"/>
                                  </a:lnTo>
                                  <a:lnTo>
                                    <a:pt x="661" y="348"/>
                                  </a:lnTo>
                                  <a:lnTo>
                                    <a:pt x="656" y="348"/>
                                  </a:lnTo>
                                  <a:lnTo>
                                    <a:pt x="656" y="348"/>
                                  </a:lnTo>
                                  <a:lnTo>
                                    <a:pt x="639" y="348"/>
                                  </a:lnTo>
                                  <a:lnTo>
                                    <a:pt x="639" y="348"/>
                                  </a:lnTo>
                                  <a:lnTo>
                                    <a:pt x="608" y="348"/>
                                  </a:lnTo>
                                  <a:lnTo>
                                    <a:pt x="608" y="348"/>
                                  </a:lnTo>
                                  <a:lnTo>
                                    <a:pt x="581" y="348"/>
                                  </a:lnTo>
                                  <a:lnTo>
                                    <a:pt x="581" y="348"/>
                                  </a:lnTo>
                                  <a:lnTo>
                                    <a:pt x="524" y="339"/>
                                  </a:lnTo>
                                  <a:lnTo>
                                    <a:pt x="524" y="339"/>
                                  </a:lnTo>
                                  <a:lnTo>
                                    <a:pt x="511" y="339"/>
                                  </a:lnTo>
                                  <a:lnTo>
                                    <a:pt x="511" y="339"/>
                                  </a:lnTo>
                                  <a:lnTo>
                                    <a:pt x="498" y="334"/>
                                  </a:lnTo>
                                  <a:lnTo>
                                    <a:pt x="498" y="334"/>
                                  </a:lnTo>
                                  <a:lnTo>
                                    <a:pt x="449" y="321"/>
                                  </a:lnTo>
                                  <a:lnTo>
                                    <a:pt x="449" y="321"/>
                                  </a:lnTo>
                                  <a:lnTo>
                                    <a:pt x="414" y="321"/>
                                  </a:lnTo>
                                  <a:lnTo>
                                    <a:pt x="414" y="321"/>
                                  </a:lnTo>
                                  <a:lnTo>
                                    <a:pt x="405" y="321"/>
                                  </a:lnTo>
                                  <a:lnTo>
                                    <a:pt x="405" y="321"/>
                                  </a:lnTo>
                                  <a:lnTo>
                                    <a:pt x="383" y="326"/>
                                  </a:lnTo>
                                  <a:lnTo>
                                    <a:pt x="383" y="326"/>
                                  </a:lnTo>
                                  <a:lnTo>
                                    <a:pt x="365" y="330"/>
                                  </a:lnTo>
                                  <a:lnTo>
                                    <a:pt x="365" y="330"/>
                                  </a:lnTo>
                                  <a:lnTo>
                                    <a:pt x="352" y="339"/>
                                  </a:lnTo>
                                  <a:lnTo>
                                    <a:pt x="343" y="348"/>
                                  </a:lnTo>
                                  <a:lnTo>
                                    <a:pt x="343" y="348"/>
                                  </a:lnTo>
                                  <a:lnTo>
                                    <a:pt x="339" y="357"/>
                                  </a:lnTo>
                                  <a:lnTo>
                                    <a:pt x="339" y="357"/>
                                  </a:lnTo>
                                  <a:lnTo>
                                    <a:pt x="335" y="365"/>
                                  </a:lnTo>
                                  <a:lnTo>
                                    <a:pt x="335" y="365"/>
                                  </a:lnTo>
                                  <a:lnTo>
                                    <a:pt x="326" y="418"/>
                                  </a:lnTo>
                                  <a:lnTo>
                                    <a:pt x="326" y="418"/>
                                  </a:lnTo>
                                  <a:lnTo>
                                    <a:pt x="326" y="427"/>
                                  </a:lnTo>
                                  <a:lnTo>
                                    <a:pt x="326" y="440"/>
                                  </a:lnTo>
                                  <a:lnTo>
                                    <a:pt x="326" y="440"/>
                                  </a:lnTo>
                                  <a:lnTo>
                                    <a:pt x="317" y="458"/>
                                  </a:lnTo>
                                  <a:lnTo>
                                    <a:pt x="317" y="458"/>
                                  </a:lnTo>
                                  <a:lnTo>
                                    <a:pt x="317" y="471"/>
                                  </a:lnTo>
                                  <a:lnTo>
                                    <a:pt x="321" y="480"/>
                                  </a:lnTo>
                                  <a:lnTo>
                                    <a:pt x="321" y="480"/>
                                  </a:lnTo>
                                  <a:lnTo>
                                    <a:pt x="317" y="502"/>
                                  </a:lnTo>
                                  <a:lnTo>
                                    <a:pt x="317" y="502"/>
                                  </a:lnTo>
                                  <a:lnTo>
                                    <a:pt x="317" y="528"/>
                                  </a:lnTo>
                                  <a:lnTo>
                                    <a:pt x="317" y="528"/>
                                  </a:lnTo>
                                  <a:lnTo>
                                    <a:pt x="299" y="3353"/>
                                  </a:lnTo>
                                  <a:lnTo>
                                    <a:pt x="299" y="3353"/>
                                  </a:lnTo>
                                  <a:lnTo>
                                    <a:pt x="268" y="3353"/>
                                  </a:lnTo>
                                  <a:lnTo>
                                    <a:pt x="268" y="335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手繪多邊形 11"/>
                          <wps:cNvSpPr>
                            <a:spLocks/>
                          </wps:cNvSpPr>
                          <wps:spPr bwMode="auto">
                            <a:xfrm>
                              <a:off x="6512803" y="5161303"/>
                              <a:ext cx="672803" cy="3552636"/>
                            </a:xfrm>
                            <a:custGeom>
                              <a:avLst/>
                              <a:gdLst>
                                <a:gd name="T0" fmla="*/ 300 w 736"/>
                                <a:gd name="T1" fmla="*/ 489 h 3887"/>
                                <a:gd name="T2" fmla="*/ 309 w 736"/>
                                <a:gd name="T3" fmla="*/ 423 h 3887"/>
                                <a:gd name="T4" fmla="*/ 313 w 736"/>
                                <a:gd name="T5" fmla="*/ 348 h 3887"/>
                                <a:gd name="T6" fmla="*/ 287 w 736"/>
                                <a:gd name="T7" fmla="*/ 344 h 3887"/>
                                <a:gd name="T8" fmla="*/ 150 w 736"/>
                                <a:gd name="T9" fmla="*/ 392 h 3887"/>
                                <a:gd name="T10" fmla="*/ 40 w 736"/>
                                <a:gd name="T11" fmla="*/ 423 h 3887"/>
                                <a:gd name="T12" fmla="*/ 31 w 736"/>
                                <a:gd name="T13" fmla="*/ 423 h 3887"/>
                                <a:gd name="T14" fmla="*/ 133 w 736"/>
                                <a:gd name="T15" fmla="*/ 357 h 3887"/>
                                <a:gd name="T16" fmla="*/ 252 w 736"/>
                                <a:gd name="T17" fmla="*/ 322 h 3887"/>
                                <a:gd name="T18" fmla="*/ 150 w 736"/>
                                <a:gd name="T19" fmla="*/ 335 h 3887"/>
                                <a:gd name="T20" fmla="*/ 9 w 736"/>
                                <a:gd name="T21" fmla="*/ 335 h 3887"/>
                                <a:gd name="T22" fmla="*/ 31 w 736"/>
                                <a:gd name="T23" fmla="*/ 313 h 3887"/>
                                <a:gd name="T24" fmla="*/ 146 w 736"/>
                                <a:gd name="T25" fmla="*/ 278 h 3887"/>
                                <a:gd name="T26" fmla="*/ 62 w 736"/>
                                <a:gd name="T27" fmla="*/ 251 h 3887"/>
                                <a:gd name="T28" fmla="*/ 49 w 736"/>
                                <a:gd name="T29" fmla="*/ 234 h 3887"/>
                                <a:gd name="T30" fmla="*/ 216 w 736"/>
                                <a:gd name="T31" fmla="*/ 260 h 3887"/>
                                <a:gd name="T32" fmla="*/ 150 w 736"/>
                                <a:gd name="T33" fmla="*/ 176 h 3887"/>
                                <a:gd name="T34" fmla="*/ 119 w 736"/>
                                <a:gd name="T35" fmla="*/ 119 h 3887"/>
                                <a:gd name="T36" fmla="*/ 141 w 736"/>
                                <a:gd name="T37" fmla="*/ 128 h 3887"/>
                                <a:gd name="T38" fmla="*/ 203 w 736"/>
                                <a:gd name="T39" fmla="*/ 163 h 3887"/>
                                <a:gd name="T40" fmla="*/ 287 w 736"/>
                                <a:gd name="T41" fmla="*/ 247 h 3887"/>
                                <a:gd name="T42" fmla="*/ 256 w 736"/>
                                <a:gd name="T43" fmla="*/ 150 h 3887"/>
                                <a:gd name="T44" fmla="*/ 252 w 736"/>
                                <a:gd name="T45" fmla="*/ 18 h 3887"/>
                                <a:gd name="T46" fmla="*/ 287 w 736"/>
                                <a:gd name="T47" fmla="*/ 62 h 3887"/>
                                <a:gd name="T48" fmla="*/ 309 w 736"/>
                                <a:gd name="T49" fmla="*/ 146 h 3887"/>
                                <a:gd name="T50" fmla="*/ 318 w 736"/>
                                <a:gd name="T51" fmla="*/ 221 h 3887"/>
                                <a:gd name="T52" fmla="*/ 326 w 736"/>
                                <a:gd name="T53" fmla="*/ 278 h 3887"/>
                                <a:gd name="T54" fmla="*/ 340 w 736"/>
                                <a:gd name="T55" fmla="*/ 212 h 3887"/>
                                <a:gd name="T56" fmla="*/ 348 w 736"/>
                                <a:gd name="T57" fmla="*/ 62 h 3887"/>
                                <a:gd name="T58" fmla="*/ 375 w 736"/>
                                <a:gd name="T59" fmla="*/ 0 h 3887"/>
                                <a:gd name="T60" fmla="*/ 388 w 736"/>
                                <a:gd name="T61" fmla="*/ 57 h 3887"/>
                                <a:gd name="T62" fmla="*/ 388 w 736"/>
                                <a:gd name="T63" fmla="*/ 128 h 3887"/>
                                <a:gd name="T64" fmla="*/ 370 w 736"/>
                                <a:gd name="T65" fmla="*/ 198 h 3887"/>
                                <a:gd name="T66" fmla="*/ 463 w 736"/>
                                <a:gd name="T67" fmla="*/ 71 h 3887"/>
                                <a:gd name="T68" fmla="*/ 512 w 736"/>
                                <a:gd name="T69" fmla="*/ 40 h 3887"/>
                                <a:gd name="T70" fmla="*/ 494 w 736"/>
                                <a:gd name="T71" fmla="*/ 75 h 3887"/>
                                <a:gd name="T72" fmla="*/ 428 w 736"/>
                                <a:gd name="T73" fmla="*/ 190 h 3887"/>
                                <a:gd name="T74" fmla="*/ 362 w 736"/>
                                <a:gd name="T75" fmla="*/ 282 h 3887"/>
                                <a:gd name="T76" fmla="*/ 503 w 736"/>
                                <a:gd name="T77" fmla="*/ 146 h 3887"/>
                                <a:gd name="T78" fmla="*/ 613 w 736"/>
                                <a:gd name="T79" fmla="*/ 97 h 3887"/>
                                <a:gd name="T80" fmla="*/ 586 w 736"/>
                                <a:gd name="T81" fmla="*/ 128 h 3887"/>
                                <a:gd name="T82" fmla="*/ 542 w 736"/>
                                <a:gd name="T83" fmla="*/ 176 h 3887"/>
                                <a:gd name="T84" fmla="*/ 472 w 736"/>
                                <a:gd name="T85" fmla="*/ 234 h 3887"/>
                                <a:gd name="T86" fmla="*/ 538 w 736"/>
                                <a:gd name="T87" fmla="*/ 207 h 3887"/>
                                <a:gd name="T88" fmla="*/ 679 w 736"/>
                                <a:gd name="T89" fmla="*/ 172 h 3887"/>
                                <a:gd name="T90" fmla="*/ 661 w 736"/>
                                <a:gd name="T91" fmla="*/ 194 h 3887"/>
                                <a:gd name="T92" fmla="*/ 635 w 736"/>
                                <a:gd name="T93" fmla="*/ 207 h 3887"/>
                                <a:gd name="T94" fmla="*/ 573 w 736"/>
                                <a:gd name="T95" fmla="*/ 238 h 3887"/>
                                <a:gd name="T96" fmla="*/ 512 w 736"/>
                                <a:gd name="T97" fmla="*/ 269 h 3887"/>
                                <a:gd name="T98" fmla="*/ 485 w 736"/>
                                <a:gd name="T99" fmla="*/ 291 h 3887"/>
                                <a:gd name="T100" fmla="*/ 613 w 736"/>
                                <a:gd name="T101" fmla="*/ 309 h 3887"/>
                                <a:gd name="T102" fmla="*/ 732 w 736"/>
                                <a:gd name="T103" fmla="*/ 370 h 3887"/>
                                <a:gd name="T104" fmla="*/ 723 w 736"/>
                                <a:gd name="T105" fmla="*/ 366 h 3887"/>
                                <a:gd name="T106" fmla="*/ 670 w 736"/>
                                <a:gd name="T107" fmla="*/ 348 h 3887"/>
                                <a:gd name="T108" fmla="*/ 613 w 736"/>
                                <a:gd name="T109" fmla="*/ 348 h 3887"/>
                                <a:gd name="T110" fmla="*/ 503 w 736"/>
                                <a:gd name="T111" fmla="*/ 335 h 3887"/>
                                <a:gd name="T112" fmla="*/ 388 w 736"/>
                                <a:gd name="T113" fmla="*/ 326 h 3887"/>
                                <a:gd name="T114" fmla="*/ 344 w 736"/>
                                <a:gd name="T115" fmla="*/ 353 h 3887"/>
                                <a:gd name="T116" fmla="*/ 322 w 736"/>
                                <a:gd name="T117" fmla="*/ 458 h 3887"/>
                                <a:gd name="T118" fmla="*/ 318 w 736"/>
                                <a:gd name="T119" fmla="*/ 525 h 3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6" h="3887">
                                  <a:moveTo>
                                    <a:pt x="212" y="3887"/>
                                  </a:moveTo>
                                  <a:lnTo>
                                    <a:pt x="212" y="3887"/>
                                  </a:lnTo>
                                  <a:lnTo>
                                    <a:pt x="296" y="520"/>
                                  </a:lnTo>
                                  <a:lnTo>
                                    <a:pt x="296" y="520"/>
                                  </a:lnTo>
                                  <a:lnTo>
                                    <a:pt x="296" y="503"/>
                                  </a:lnTo>
                                  <a:lnTo>
                                    <a:pt x="296" y="503"/>
                                  </a:lnTo>
                                  <a:lnTo>
                                    <a:pt x="300" y="489"/>
                                  </a:lnTo>
                                  <a:lnTo>
                                    <a:pt x="300" y="489"/>
                                  </a:lnTo>
                                  <a:lnTo>
                                    <a:pt x="300" y="476"/>
                                  </a:lnTo>
                                  <a:lnTo>
                                    <a:pt x="300" y="463"/>
                                  </a:lnTo>
                                  <a:lnTo>
                                    <a:pt x="300" y="463"/>
                                  </a:lnTo>
                                  <a:lnTo>
                                    <a:pt x="304" y="454"/>
                                  </a:lnTo>
                                  <a:lnTo>
                                    <a:pt x="304" y="454"/>
                                  </a:lnTo>
                                  <a:lnTo>
                                    <a:pt x="304" y="450"/>
                                  </a:lnTo>
                                  <a:lnTo>
                                    <a:pt x="304" y="450"/>
                                  </a:lnTo>
                                  <a:lnTo>
                                    <a:pt x="309" y="423"/>
                                  </a:lnTo>
                                  <a:lnTo>
                                    <a:pt x="309" y="410"/>
                                  </a:lnTo>
                                  <a:lnTo>
                                    <a:pt x="309" y="397"/>
                                  </a:lnTo>
                                  <a:lnTo>
                                    <a:pt x="309" y="397"/>
                                  </a:lnTo>
                                  <a:lnTo>
                                    <a:pt x="313" y="379"/>
                                  </a:lnTo>
                                  <a:lnTo>
                                    <a:pt x="313" y="379"/>
                                  </a:lnTo>
                                  <a:lnTo>
                                    <a:pt x="313" y="357"/>
                                  </a:lnTo>
                                  <a:lnTo>
                                    <a:pt x="313" y="357"/>
                                  </a:lnTo>
                                  <a:lnTo>
                                    <a:pt x="313" y="348"/>
                                  </a:lnTo>
                                  <a:lnTo>
                                    <a:pt x="313" y="348"/>
                                  </a:lnTo>
                                  <a:lnTo>
                                    <a:pt x="309" y="344"/>
                                  </a:lnTo>
                                  <a:lnTo>
                                    <a:pt x="309" y="344"/>
                                  </a:lnTo>
                                  <a:lnTo>
                                    <a:pt x="300" y="339"/>
                                  </a:lnTo>
                                  <a:lnTo>
                                    <a:pt x="300" y="339"/>
                                  </a:lnTo>
                                  <a:lnTo>
                                    <a:pt x="291" y="344"/>
                                  </a:lnTo>
                                  <a:lnTo>
                                    <a:pt x="287" y="344"/>
                                  </a:lnTo>
                                  <a:lnTo>
                                    <a:pt x="287" y="344"/>
                                  </a:lnTo>
                                  <a:lnTo>
                                    <a:pt x="247" y="362"/>
                                  </a:lnTo>
                                  <a:lnTo>
                                    <a:pt x="247" y="362"/>
                                  </a:lnTo>
                                  <a:lnTo>
                                    <a:pt x="229" y="370"/>
                                  </a:lnTo>
                                  <a:lnTo>
                                    <a:pt x="229" y="370"/>
                                  </a:lnTo>
                                  <a:lnTo>
                                    <a:pt x="199" y="379"/>
                                  </a:lnTo>
                                  <a:lnTo>
                                    <a:pt x="199" y="379"/>
                                  </a:lnTo>
                                  <a:lnTo>
                                    <a:pt x="150" y="392"/>
                                  </a:lnTo>
                                  <a:lnTo>
                                    <a:pt x="150" y="392"/>
                                  </a:lnTo>
                                  <a:lnTo>
                                    <a:pt x="128" y="397"/>
                                  </a:lnTo>
                                  <a:lnTo>
                                    <a:pt x="128" y="397"/>
                                  </a:lnTo>
                                  <a:lnTo>
                                    <a:pt x="102" y="401"/>
                                  </a:lnTo>
                                  <a:lnTo>
                                    <a:pt x="102" y="401"/>
                                  </a:lnTo>
                                  <a:lnTo>
                                    <a:pt x="80" y="410"/>
                                  </a:lnTo>
                                  <a:lnTo>
                                    <a:pt x="58" y="414"/>
                                  </a:lnTo>
                                  <a:lnTo>
                                    <a:pt x="58" y="414"/>
                                  </a:lnTo>
                                  <a:lnTo>
                                    <a:pt x="40" y="423"/>
                                  </a:lnTo>
                                  <a:lnTo>
                                    <a:pt x="40" y="423"/>
                                  </a:lnTo>
                                  <a:lnTo>
                                    <a:pt x="22" y="432"/>
                                  </a:lnTo>
                                  <a:lnTo>
                                    <a:pt x="22" y="432"/>
                                  </a:lnTo>
                                  <a:lnTo>
                                    <a:pt x="18" y="432"/>
                                  </a:lnTo>
                                  <a:lnTo>
                                    <a:pt x="18" y="432"/>
                                  </a:lnTo>
                                  <a:lnTo>
                                    <a:pt x="22" y="428"/>
                                  </a:lnTo>
                                  <a:lnTo>
                                    <a:pt x="22" y="428"/>
                                  </a:lnTo>
                                  <a:lnTo>
                                    <a:pt x="31" y="423"/>
                                  </a:lnTo>
                                  <a:lnTo>
                                    <a:pt x="31" y="423"/>
                                  </a:lnTo>
                                  <a:lnTo>
                                    <a:pt x="44" y="414"/>
                                  </a:lnTo>
                                  <a:lnTo>
                                    <a:pt x="44" y="414"/>
                                  </a:lnTo>
                                  <a:lnTo>
                                    <a:pt x="71" y="392"/>
                                  </a:lnTo>
                                  <a:lnTo>
                                    <a:pt x="71" y="392"/>
                                  </a:lnTo>
                                  <a:lnTo>
                                    <a:pt x="84" y="384"/>
                                  </a:lnTo>
                                  <a:lnTo>
                                    <a:pt x="84" y="384"/>
                                  </a:lnTo>
                                  <a:lnTo>
                                    <a:pt x="133" y="357"/>
                                  </a:lnTo>
                                  <a:lnTo>
                                    <a:pt x="133" y="357"/>
                                  </a:lnTo>
                                  <a:lnTo>
                                    <a:pt x="168" y="344"/>
                                  </a:lnTo>
                                  <a:lnTo>
                                    <a:pt x="203" y="335"/>
                                  </a:lnTo>
                                  <a:lnTo>
                                    <a:pt x="203" y="335"/>
                                  </a:lnTo>
                                  <a:lnTo>
                                    <a:pt x="243" y="326"/>
                                  </a:lnTo>
                                  <a:lnTo>
                                    <a:pt x="282" y="322"/>
                                  </a:lnTo>
                                  <a:lnTo>
                                    <a:pt x="282" y="322"/>
                                  </a:lnTo>
                                  <a:lnTo>
                                    <a:pt x="252" y="322"/>
                                  </a:lnTo>
                                  <a:lnTo>
                                    <a:pt x="252" y="322"/>
                                  </a:lnTo>
                                  <a:lnTo>
                                    <a:pt x="247" y="322"/>
                                  </a:lnTo>
                                  <a:lnTo>
                                    <a:pt x="247" y="322"/>
                                  </a:lnTo>
                                  <a:lnTo>
                                    <a:pt x="216" y="331"/>
                                  </a:lnTo>
                                  <a:lnTo>
                                    <a:pt x="216" y="331"/>
                                  </a:lnTo>
                                  <a:lnTo>
                                    <a:pt x="190" y="331"/>
                                  </a:lnTo>
                                  <a:lnTo>
                                    <a:pt x="190" y="331"/>
                                  </a:lnTo>
                                  <a:lnTo>
                                    <a:pt x="150" y="335"/>
                                  </a:lnTo>
                                  <a:lnTo>
                                    <a:pt x="150" y="335"/>
                                  </a:lnTo>
                                  <a:lnTo>
                                    <a:pt x="93" y="331"/>
                                  </a:lnTo>
                                  <a:lnTo>
                                    <a:pt x="93" y="331"/>
                                  </a:lnTo>
                                  <a:lnTo>
                                    <a:pt x="40" y="331"/>
                                  </a:lnTo>
                                  <a:lnTo>
                                    <a:pt x="40" y="331"/>
                                  </a:lnTo>
                                  <a:lnTo>
                                    <a:pt x="22" y="331"/>
                                  </a:lnTo>
                                  <a:lnTo>
                                    <a:pt x="9" y="335"/>
                                  </a:lnTo>
                                  <a:lnTo>
                                    <a:pt x="9" y="335"/>
                                  </a:lnTo>
                                  <a:lnTo>
                                    <a:pt x="5" y="335"/>
                                  </a:lnTo>
                                  <a:lnTo>
                                    <a:pt x="5" y="335"/>
                                  </a:lnTo>
                                  <a:lnTo>
                                    <a:pt x="0" y="335"/>
                                  </a:lnTo>
                                  <a:lnTo>
                                    <a:pt x="0" y="335"/>
                                  </a:lnTo>
                                  <a:lnTo>
                                    <a:pt x="18" y="322"/>
                                  </a:lnTo>
                                  <a:lnTo>
                                    <a:pt x="18" y="322"/>
                                  </a:lnTo>
                                  <a:lnTo>
                                    <a:pt x="31" y="313"/>
                                  </a:lnTo>
                                  <a:lnTo>
                                    <a:pt x="31" y="313"/>
                                  </a:lnTo>
                                  <a:lnTo>
                                    <a:pt x="71" y="300"/>
                                  </a:lnTo>
                                  <a:lnTo>
                                    <a:pt x="71" y="300"/>
                                  </a:lnTo>
                                  <a:lnTo>
                                    <a:pt x="84" y="295"/>
                                  </a:lnTo>
                                  <a:lnTo>
                                    <a:pt x="84" y="295"/>
                                  </a:lnTo>
                                  <a:lnTo>
                                    <a:pt x="119" y="287"/>
                                  </a:lnTo>
                                  <a:lnTo>
                                    <a:pt x="168" y="287"/>
                                  </a:lnTo>
                                  <a:lnTo>
                                    <a:pt x="168" y="287"/>
                                  </a:lnTo>
                                  <a:lnTo>
                                    <a:pt x="146" y="278"/>
                                  </a:lnTo>
                                  <a:lnTo>
                                    <a:pt x="128" y="273"/>
                                  </a:lnTo>
                                  <a:lnTo>
                                    <a:pt x="128" y="273"/>
                                  </a:lnTo>
                                  <a:lnTo>
                                    <a:pt x="110" y="269"/>
                                  </a:lnTo>
                                  <a:lnTo>
                                    <a:pt x="110" y="269"/>
                                  </a:lnTo>
                                  <a:lnTo>
                                    <a:pt x="75" y="256"/>
                                  </a:lnTo>
                                  <a:lnTo>
                                    <a:pt x="75" y="256"/>
                                  </a:lnTo>
                                  <a:lnTo>
                                    <a:pt x="62" y="251"/>
                                  </a:lnTo>
                                  <a:lnTo>
                                    <a:pt x="62" y="251"/>
                                  </a:lnTo>
                                  <a:lnTo>
                                    <a:pt x="36" y="243"/>
                                  </a:lnTo>
                                  <a:lnTo>
                                    <a:pt x="36" y="243"/>
                                  </a:lnTo>
                                  <a:lnTo>
                                    <a:pt x="27" y="238"/>
                                  </a:lnTo>
                                  <a:lnTo>
                                    <a:pt x="27" y="238"/>
                                  </a:lnTo>
                                  <a:lnTo>
                                    <a:pt x="22" y="234"/>
                                  </a:lnTo>
                                  <a:lnTo>
                                    <a:pt x="22" y="234"/>
                                  </a:lnTo>
                                  <a:lnTo>
                                    <a:pt x="49" y="234"/>
                                  </a:lnTo>
                                  <a:lnTo>
                                    <a:pt x="49" y="234"/>
                                  </a:lnTo>
                                  <a:lnTo>
                                    <a:pt x="75" y="229"/>
                                  </a:lnTo>
                                  <a:lnTo>
                                    <a:pt x="75" y="229"/>
                                  </a:lnTo>
                                  <a:lnTo>
                                    <a:pt x="97" y="234"/>
                                  </a:lnTo>
                                  <a:lnTo>
                                    <a:pt x="97" y="234"/>
                                  </a:lnTo>
                                  <a:lnTo>
                                    <a:pt x="124" y="238"/>
                                  </a:lnTo>
                                  <a:lnTo>
                                    <a:pt x="124" y="238"/>
                                  </a:lnTo>
                                  <a:lnTo>
                                    <a:pt x="216" y="260"/>
                                  </a:lnTo>
                                  <a:lnTo>
                                    <a:pt x="216" y="260"/>
                                  </a:lnTo>
                                  <a:lnTo>
                                    <a:pt x="168" y="203"/>
                                  </a:lnTo>
                                  <a:lnTo>
                                    <a:pt x="168" y="203"/>
                                  </a:lnTo>
                                  <a:lnTo>
                                    <a:pt x="159" y="194"/>
                                  </a:lnTo>
                                  <a:lnTo>
                                    <a:pt x="159" y="194"/>
                                  </a:lnTo>
                                  <a:lnTo>
                                    <a:pt x="155" y="185"/>
                                  </a:lnTo>
                                  <a:lnTo>
                                    <a:pt x="155" y="185"/>
                                  </a:lnTo>
                                  <a:lnTo>
                                    <a:pt x="150" y="176"/>
                                  </a:lnTo>
                                  <a:lnTo>
                                    <a:pt x="150" y="176"/>
                                  </a:lnTo>
                                  <a:lnTo>
                                    <a:pt x="137" y="163"/>
                                  </a:lnTo>
                                  <a:lnTo>
                                    <a:pt x="137" y="163"/>
                                  </a:lnTo>
                                  <a:lnTo>
                                    <a:pt x="133" y="154"/>
                                  </a:lnTo>
                                  <a:lnTo>
                                    <a:pt x="133" y="154"/>
                                  </a:lnTo>
                                  <a:lnTo>
                                    <a:pt x="124" y="137"/>
                                  </a:lnTo>
                                  <a:lnTo>
                                    <a:pt x="124" y="137"/>
                                  </a:lnTo>
                                  <a:lnTo>
                                    <a:pt x="119" y="128"/>
                                  </a:lnTo>
                                  <a:lnTo>
                                    <a:pt x="119" y="119"/>
                                  </a:lnTo>
                                  <a:lnTo>
                                    <a:pt x="119" y="119"/>
                                  </a:lnTo>
                                  <a:lnTo>
                                    <a:pt x="124" y="119"/>
                                  </a:lnTo>
                                  <a:lnTo>
                                    <a:pt x="124" y="119"/>
                                  </a:lnTo>
                                  <a:lnTo>
                                    <a:pt x="128" y="124"/>
                                  </a:lnTo>
                                  <a:lnTo>
                                    <a:pt x="128" y="124"/>
                                  </a:lnTo>
                                  <a:lnTo>
                                    <a:pt x="133" y="124"/>
                                  </a:lnTo>
                                  <a:lnTo>
                                    <a:pt x="133" y="124"/>
                                  </a:lnTo>
                                  <a:lnTo>
                                    <a:pt x="141" y="128"/>
                                  </a:lnTo>
                                  <a:lnTo>
                                    <a:pt x="141" y="128"/>
                                  </a:lnTo>
                                  <a:lnTo>
                                    <a:pt x="155" y="137"/>
                                  </a:lnTo>
                                  <a:lnTo>
                                    <a:pt x="155" y="137"/>
                                  </a:lnTo>
                                  <a:lnTo>
                                    <a:pt x="168" y="146"/>
                                  </a:lnTo>
                                  <a:lnTo>
                                    <a:pt x="168" y="146"/>
                                  </a:lnTo>
                                  <a:lnTo>
                                    <a:pt x="185" y="154"/>
                                  </a:lnTo>
                                  <a:lnTo>
                                    <a:pt x="185" y="154"/>
                                  </a:lnTo>
                                  <a:lnTo>
                                    <a:pt x="203" y="163"/>
                                  </a:lnTo>
                                  <a:lnTo>
                                    <a:pt x="203" y="163"/>
                                  </a:lnTo>
                                  <a:lnTo>
                                    <a:pt x="225" y="181"/>
                                  </a:lnTo>
                                  <a:lnTo>
                                    <a:pt x="225" y="181"/>
                                  </a:lnTo>
                                  <a:lnTo>
                                    <a:pt x="247" y="203"/>
                                  </a:lnTo>
                                  <a:lnTo>
                                    <a:pt x="247" y="203"/>
                                  </a:lnTo>
                                  <a:lnTo>
                                    <a:pt x="269" y="221"/>
                                  </a:lnTo>
                                  <a:lnTo>
                                    <a:pt x="269" y="221"/>
                                  </a:lnTo>
                                  <a:lnTo>
                                    <a:pt x="287" y="247"/>
                                  </a:lnTo>
                                  <a:lnTo>
                                    <a:pt x="287" y="247"/>
                                  </a:lnTo>
                                  <a:lnTo>
                                    <a:pt x="278" y="225"/>
                                  </a:lnTo>
                                  <a:lnTo>
                                    <a:pt x="278" y="225"/>
                                  </a:lnTo>
                                  <a:lnTo>
                                    <a:pt x="269" y="198"/>
                                  </a:lnTo>
                                  <a:lnTo>
                                    <a:pt x="269" y="198"/>
                                  </a:lnTo>
                                  <a:lnTo>
                                    <a:pt x="260" y="176"/>
                                  </a:lnTo>
                                  <a:lnTo>
                                    <a:pt x="260" y="176"/>
                                  </a:lnTo>
                                  <a:lnTo>
                                    <a:pt x="256" y="150"/>
                                  </a:lnTo>
                                  <a:lnTo>
                                    <a:pt x="256" y="150"/>
                                  </a:lnTo>
                                  <a:lnTo>
                                    <a:pt x="252" y="119"/>
                                  </a:lnTo>
                                  <a:lnTo>
                                    <a:pt x="252" y="119"/>
                                  </a:lnTo>
                                  <a:lnTo>
                                    <a:pt x="247" y="57"/>
                                  </a:lnTo>
                                  <a:lnTo>
                                    <a:pt x="247" y="57"/>
                                  </a:lnTo>
                                  <a:lnTo>
                                    <a:pt x="247" y="18"/>
                                  </a:lnTo>
                                  <a:lnTo>
                                    <a:pt x="247" y="18"/>
                                  </a:lnTo>
                                  <a:lnTo>
                                    <a:pt x="252" y="18"/>
                                  </a:lnTo>
                                  <a:lnTo>
                                    <a:pt x="252" y="18"/>
                                  </a:lnTo>
                                  <a:lnTo>
                                    <a:pt x="252" y="18"/>
                                  </a:lnTo>
                                  <a:lnTo>
                                    <a:pt x="252" y="18"/>
                                  </a:lnTo>
                                  <a:lnTo>
                                    <a:pt x="260" y="27"/>
                                  </a:lnTo>
                                  <a:lnTo>
                                    <a:pt x="269" y="40"/>
                                  </a:lnTo>
                                  <a:lnTo>
                                    <a:pt x="269" y="40"/>
                                  </a:lnTo>
                                  <a:lnTo>
                                    <a:pt x="287" y="62"/>
                                  </a:lnTo>
                                  <a:lnTo>
                                    <a:pt x="287" y="62"/>
                                  </a:lnTo>
                                  <a:lnTo>
                                    <a:pt x="291" y="75"/>
                                  </a:lnTo>
                                  <a:lnTo>
                                    <a:pt x="291" y="75"/>
                                  </a:lnTo>
                                  <a:lnTo>
                                    <a:pt x="296" y="88"/>
                                  </a:lnTo>
                                  <a:lnTo>
                                    <a:pt x="296" y="88"/>
                                  </a:lnTo>
                                  <a:lnTo>
                                    <a:pt x="304" y="115"/>
                                  </a:lnTo>
                                  <a:lnTo>
                                    <a:pt x="304" y="115"/>
                                  </a:lnTo>
                                  <a:lnTo>
                                    <a:pt x="309" y="146"/>
                                  </a:lnTo>
                                  <a:lnTo>
                                    <a:pt x="309" y="146"/>
                                  </a:lnTo>
                                  <a:lnTo>
                                    <a:pt x="313" y="163"/>
                                  </a:lnTo>
                                  <a:lnTo>
                                    <a:pt x="313" y="163"/>
                                  </a:lnTo>
                                  <a:lnTo>
                                    <a:pt x="313" y="190"/>
                                  </a:lnTo>
                                  <a:lnTo>
                                    <a:pt x="313" y="190"/>
                                  </a:lnTo>
                                  <a:lnTo>
                                    <a:pt x="313" y="194"/>
                                  </a:lnTo>
                                  <a:lnTo>
                                    <a:pt x="313" y="194"/>
                                  </a:lnTo>
                                  <a:lnTo>
                                    <a:pt x="318" y="221"/>
                                  </a:lnTo>
                                  <a:lnTo>
                                    <a:pt x="318" y="221"/>
                                  </a:lnTo>
                                  <a:lnTo>
                                    <a:pt x="318" y="229"/>
                                  </a:lnTo>
                                  <a:lnTo>
                                    <a:pt x="318" y="229"/>
                                  </a:lnTo>
                                  <a:lnTo>
                                    <a:pt x="318" y="247"/>
                                  </a:lnTo>
                                  <a:lnTo>
                                    <a:pt x="318" y="247"/>
                                  </a:lnTo>
                                  <a:lnTo>
                                    <a:pt x="322" y="260"/>
                                  </a:lnTo>
                                  <a:lnTo>
                                    <a:pt x="322" y="260"/>
                                  </a:lnTo>
                                  <a:lnTo>
                                    <a:pt x="326" y="278"/>
                                  </a:lnTo>
                                  <a:lnTo>
                                    <a:pt x="326" y="278"/>
                                  </a:lnTo>
                                  <a:lnTo>
                                    <a:pt x="326" y="282"/>
                                  </a:lnTo>
                                  <a:lnTo>
                                    <a:pt x="326" y="282"/>
                                  </a:lnTo>
                                  <a:lnTo>
                                    <a:pt x="331" y="287"/>
                                  </a:lnTo>
                                  <a:lnTo>
                                    <a:pt x="331" y="287"/>
                                  </a:lnTo>
                                  <a:lnTo>
                                    <a:pt x="335" y="251"/>
                                  </a:lnTo>
                                  <a:lnTo>
                                    <a:pt x="335" y="251"/>
                                  </a:lnTo>
                                  <a:lnTo>
                                    <a:pt x="340" y="212"/>
                                  </a:lnTo>
                                  <a:lnTo>
                                    <a:pt x="340" y="212"/>
                                  </a:lnTo>
                                  <a:lnTo>
                                    <a:pt x="335" y="172"/>
                                  </a:lnTo>
                                  <a:lnTo>
                                    <a:pt x="335" y="172"/>
                                  </a:lnTo>
                                  <a:lnTo>
                                    <a:pt x="335" y="132"/>
                                  </a:lnTo>
                                  <a:lnTo>
                                    <a:pt x="335" y="132"/>
                                  </a:lnTo>
                                  <a:lnTo>
                                    <a:pt x="340" y="97"/>
                                  </a:lnTo>
                                  <a:lnTo>
                                    <a:pt x="340" y="97"/>
                                  </a:lnTo>
                                  <a:lnTo>
                                    <a:pt x="348" y="62"/>
                                  </a:lnTo>
                                  <a:lnTo>
                                    <a:pt x="348" y="62"/>
                                  </a:lnTo>
                                  <a:lnTo>
                                    <a:pt x="357" y="31"/>
                                  </a:lnTo>
                                  <a:lnTo>
                                    <a:pt x="357" y="31"/>
                                  </a:lnTo>
                                  <a:lnTo>
                                    <a:pt x="370" y="9"/>
                                  </a:lnTo>
                                  <a:lnTo>
                                    <a:pt x="370" y="9"/>
                                  </a:lnTo>
                                  <a:lnTo>
                                    <a:pt x="370" y="5"/>
                                  </a:lnTo>
                                  <a:lnTo>
                                    <a:pt x="370" y="5"/>
                                  </a:lnTo>
                                  <a:lnTo>
                                    <a:pt x="375" y="0"/>
                                  </a:lnTo>
                                  <a:lnTo>
                                    <a:pt x="375" y="0"/>
                                  </a:lnTo>
                                  <a:lnTo>
                                    <a:pt x="379" y="9"/>
                                  </a:lnTo>
                                  <a:lnTo>
                                    <a:pt x="379" y="9"/>
                                  </a:lnTo>
                                  <a:lnTo>
                                    <a:pt x="379" y="18"/>
                                  </a:lnTo>
                                  <a:lnTo>
                                    <a:pt x="379" y="18"/>
                                  </a:lnTo>
                                  <a:lnTo>
                                    <a:pt x="384" y="35"/>
                                  </a:lnTo>
                                  <a:lnTo>
                                    <a:pt x="384" y="35"/>
                                  </a:lnTo>
                                  <a:lnTo>
                                    <a:pt x="388" y="57"/>
                                  </a:lnTo>
                                  <a:lnTo>
                                    <a:pt x="388" y="57"/>
                                  </a:lnTo>
                                  <a:lnTo>
                                    <a:pt x="388" y="79"/>
                                  </a:lnTo>
                                  <a:lnTo>
                                    <a:pt x="388" y="79"/>
                                  </a:lnTo>
                                  <a:lnTo>
                                    <a:pt x="388" y="84"/>
                                  </a:lnTo>
                                  <a:lnTo>
                                    <a:pt x="388" y="84"/>
                                  </a:lnTo>
                                  <a:lnTo>
                                    <a:pt x="388" y="106"/>
                                  </a:lnTo>
                                  <a:lnTo>
                                    <a:pt x="388" y="106"/>
                                  </a:lnTo>
                                  <a:lnTo>
                                    <a:pt x="388" y="128"/>
                                  </a:lnTo>
                                  <a:lnTo>
                                    <a:pt x="388" y="128"/>
                                  </a:lnTo>
                                  <a:lnTo>
                                    <a:pt x="379" y="163"/>
                                  </a:lnTo>
                                  <a:lnTo>
                                    <a:pt x="379" y="163"/>
                                  </a:lnTo>
                                  <a:lnTo>
                                    <a:pt x="375" y="172"/>
                                  </a:lnTo>
                                  <a:lnTo>
                                    <a:pt x="375" y="172"/>
                                  </a:lnTo>
                                  <a:lnTo>
                                    <a:pt x="370" y="190"/>
                                  </a:lnTo>
                                  <a:lnTo>
                                    <a:pt x="370" y="190"/>
                                  </a:lnTo>
                                  <a:lnTo>
                                    <a:pt x="370" y="198"/>
                                  </a:lnTo>
                                  <a:lnTo>
                                    <a:pt x="370" y="198"/>
                                  </a:lnTo>
                                  <a:lnTo>
                                    <a:pt x="357" y="234"/>
                                  </a:lnTo>
                                  <a:lnTo>
                                    <a:pt x="357" y="234"/>
                                  </a:lnTo>
                                  <a:lnTo>
                                    <a:pt x="388" y="176"/>
                                  </a:lnTo>
                                  <a:lnTo>
                                    <a:pt x="388" y="176"/>
                                  </a:lnTo>
                                  <a:lnTo>
                                    <a:pt x="423" y="119"/>
                                  </a:lnTo>
                                  <a:lnTo>
                                    <a:pt x="423" y="119"/>
                                  </a:lnTo>
                                  <a:lnTo>
                                    <a:pt x="441" y="97"/>
                                  </a:lnTo>
                                  <a:lnTo>
                                    <a:pt x="463" y="71"/>
                                  </a:lnTo>
                                  <a:lnTo>
                                    <a:pt x="463" y="71"/>
                                  </a:lnTo>
                                  <a:lnTo>
                                    <a:pt x="485" y="53"/>
                                  </a:lnTo>
                                  <a:lnTo>
                                    <a:pt x="485" y="53"/>
                                  </a:lnTo>
                                  <a:lnTo>
                                    <a:pt x="507" y="40"/>
                                  </a:lnTo>
                                  <a:lnTo>
                                    <a:pt x="507" y="40"/>
                                  </a:lnTo>
                                  <a:lnTo>
                                    <a:pt x="512" y="35"/>
                                  </a:lnTo>
                                  <a:lnTo>
                                    <a:pt x="512" y="35"/>
                                  </a:lnTo>
                                  <a:lnTo>
                                    <a:pt x="512" y="40"/>
                                  </a:lnTo>
                                  <a:lnTo>
                                    <a:pt x="512" y="40"/>
                                  </a:lnTo>
                                  <a:lnTo>
                                    <a:pt x="512" y="44"/>
                                  </a:lnTo>
                                  <a:lnTo>
                                    <a:pt x="512" y="44"/>
                                  </a:lnTo>
                                  <a:lnTo>
                                    <a:pt x="507" y="44"/>
                                  </a:lnTo>
                                  <a:lnTo>
                                    <a:pt x="507" y="44"/>
                                  </a:lnTo>
                                  <a:lnTo>
                                    <a:pt x="503" y="62"/>
                                  </a:lnTo>
                                  <a:lnTo>
                                    <a:pt x="503" y="62"/>
                                  </a:lnTo>
                                  <a:lnTo>
                                    <a:pt x="494" y="75"/>
                                  </a:lnTo>
                                  <a:lnTo>
                                    <a:pt x="494" y="75"/>
                                  </a:lnTo>
                                  <a:lnTo>
                                    <a:pt x="485" y="88"/>
                                  </a:lnTo>
                                  <a:lnTo>
                                    <a:pt x="485" y="88"/>
                                  </a:lnTo>
                                  <a:lnTo>
                                    <a:pt x="459" y="141"/>
                                  </a:lnTo>
                                  <a:lnTo>
                                    <a:pt x="459" y="141"/>
                                  </a:lnTo>
                                  <a:lnTo>
                                    <a:pt x="441" y="163"/>
                                  </a:lnTo>
                                  <a:lnTo>
                                    <a:pt x="441" y="163"/>
                                  </a:lnTo>
                                  <a:lnTo>
                                    <a:pt x="428" y="190"/>
                                  </a:lnTo>
                                  <a:lnTo>
                                    <a:pt x="428" y="190"/>
                                  </a:lnTo>
                                  <a:lnTo>
                                    <a:pt x="419" y="203"/>
                                  </a:lnTo>
                                  <a:lnTo>
                                    <a:pt x="419" y="203"/>
                                  </a:lnTo>
                                  <a:lnTo>
                                    <a:pt x="406" y="221"/>
                                  </a:lnTo>
                                  <a:lnTo>
                                    <a:pt x="393" y="234"/>
                                  </a:lnTo>
                                  <a:lnTo>
                                    <a:pt x="393" y="234"/>
                                  </a:lnTo>
                                  <a:lnTo>
                                    <a:pt x="362" y="282"/>
                                  </a:lnTo>
                                  <a:lnTo>
                                    <a:pt x="362" y="282"/>
                                  </a:lnTo>
                                  <a:lnTo>
                                    <a:pt x="401" y="247"/>
                                  </a:lnTo>
                                  <a:lnTo>
                                    <a:pt x="437" y="207"/>
                                  </a:lnTo>
                                  <a:lnTo>
                                    <a:pt x="437" y="207"/>
                                  </a:lnTo>
                                  <a:lnTo>
                                    <a:pt x="445" y="198"/>
                                  </a:lnTo>
                                  <a:lnTo>
                                    <a:pt x="445" y="198"/>
                                  </a:lnTo>
                                  <a:lnTo>
                                    <a:pt x="472" y="172"/>
                                  </a:lnTo>
                                  <a:lnTo>
                                    <a:pt x="503" y="146"/>
                                  </a:lnTo>
                                  <a:lnTo>
                                    <a:pt x="503" y="146"/>
                                  </a:lnTo>
                                  <a:lnTo>
                                    <a:pt x="538" y="128"/>
                                  </a:lnTo>
                                  <a:lnTo>
                                    <a:pt x="538" y="128"/>
                                  </a:lnTo>
                                  <a:lnTo>
                                    <a:pt x="569" y="106"/>
                                  </a:lnTo>
                                  <a:lnTo>
                                    <a:pt x="600" y="88"/>
                                  </a:lnTo>
                                  <a:lnTo>
                                    <a:pt x="600" y="88"/>
                                  </a:lnTo>
                                  <a:lnTo>
                                    <a:pt x="613" y="88"/>
                                  </a:lnTo>
                                  <a:lnTo>
                                    <a:pt x="613" y="88"/>
                                  </a:lnTo>
                                  <a:lnTo>
                                    <a:pt x="613" y="97"/>
                                  </a:lnTo>
                                  <a:lnTo>
                                    <a:pt x="613" y="97"/>
                                  </a:lnTo>
                                  <a:lnTo>
                                    <a:pt x="604" y="106"/>
                                  </a:lnTo>
                                  <a:lnTo>
                                    <a:pt x="604" y="106"/>
                                  </a:lnTo>
                                  <a:lnTo>
                                    <a:pt x="600" y="115"/>
                                  </a:lnTo>
                                  <a:lnTo>
                                    <a:pt x="600" y="115"/>
                                  </a:lnTo>
                                  <a:lnTo>
                                    <a:pt x="595" y="124"/>
                                  </a:lnTo>
                                  <a:lnTo>
                                    <a:pt x="595" y="124"/>
                                  </a:lnTo>
                                  <a:lnTo>
                                    <a:pt x="586" y="128"/>
                                  </a:lnTo>
                                  <a:lnTo>
                                    <a:pt x="586" y="128"/>
                                  </a:lnTo>
                                  <a:lnTo>
                                    <a:pt x="569" y="150"/>
                                  </a:lnTo>
                                  <a:lnTo>
                                    <a:pt x="569" y="150"/>
                                  </a:lnTo>
                                  <a:lnTo>
                                    <a:pt x="560" y="159"/>
                                  </a:lnTo>
                                  <a:lnTo>
                                    <a:pt x="560" y="159"/>
                                  </a:lnTo>
                                  <a:lnTo>
                                    <a:pt x="551" y="168"/>
                                  </a:lnTo>
                                  <a:lnTo>
                                    <a:pt x="551" y="168"/>
                                  </a:lnTo>
                                  <a:lnTo>
                                    <a:pt x="542" y="176"/>
                                  </a:lnTo>
                                  <a:lnTo>
                                    <a:pt x="542" y="176"/>
                                  </a:lnTo>
                                  <a:lnTo>
                                    <a:pt x="525" y="194"/>
                                  </a:lnTo>
                                  <a:lnTo>
                                    <a:pt x="525" y="194"/>
                                  </a:lnTo>
                                  <a:lnTo>
                                    <a:pt x="512" y="207"/>
                                  </a:lnTo>
                                  <a:lnTo>
                                    <a:pt x="512" y="207"/>
                                  </a:lnTo>
                                  <a:lnTo>
                                    <a:pt x="489" y="221"/>
                                  </a:lnTo>
                                  <a:lnTo>
                                    <a:pt x="489" y="221"/>
                                  </a:lnTo>
                                  <a:lnTo>
                                    <a:pt x="472" y="234"/>
                                  </a:lnTo>
                                  <a:lnTo>
                                    <a:pt x="472" y="234"/>
                                  </a:lnTo>
                                  <a:lnTo>
                                    <a:pt x="454" y="247"/>
                                  </a:lnTo>
                                  <a:lnTo>
                                    <a:pt x="454" y="247"/>
                                  </a:lnTo>
                                  <a:lnTo>
                                    <a:pt x="419" y="273"/>
                                  </a:lnTo>
                                  <a:lnTo>
                                    <a:pt x="419" y="273"/>
                                  </a:lnTo>
                                  <a:lnTo>
                                    <a:pt x="507" y="221"/>
                                  </a:lnTo>
                                  <a:lnTo>
                                    <a:pt x="507" y="221"/>
                                  </a:lnTo>
                                  <a:lnTo>
                                    <a:pt x="538" y="207"/>
                                  </a:lnTo>
                                  <a:lnTo>
                                    <a:pt x="538" y="207"/>
                                  </a:lnTo>
                                  <a:lnTo>
                                    <a:pt x="569" y="194"/>
                                  </a:lnTo>
                                  <a:lnTo>
                                    <a:pt x="569" y="194"/>
                                  </a:lnTo>
                                  <a:lnTo>
                                    <a:pt x="613" y="181"/>
                                  </a:lnTo>
                                  <a:lnTo>
                                    <a:pt x="635" y="172"/>
                                  </a:lnTo>
                                  <a:lnTo>
                                    <a:pt x="661" y="172"/>
                                  </a:lnTo>
                                  <a:lnTo>
                                    <a:pt x="661" y="172"/>
                                  </a:lnTo>
                                  <a:lnTo>
                                    <a:pt x="679" y="172"/>
                                  </a:lnTo>
                                  <a:lnTo>
                                    <a:pt x="679" y="172"/>
                                  </a:lnTo>
                                  <a:lnTo>
                                    <a:pt x="683" y="172"/>
                                  </a:lnTo>
                                  <a:lnTo>
                                    <a:pt x="683" y="172"/>
                                  </a:lnTo>
                                  <a:lnTo>
                                    <a:pt x="679" y="181"/>
                                  </a:lnTo>
                                  <a:lnTo>
                                    <a:pt x="675" y="185"/>
                                  </a:lnTo>
                                  <a:lnTo>
                                    <a:pt x="675" y="185"/>
                                  </a:lnTo>
                                  <a:lnTo>
                                    <a:pt x="661" y="194"/>
                                  </a:lnTo>
                                  <a:lnTo>
                                    <a:pt x="661" y="194"/>
                                  </a:lnTo>
                                  <a:lnTo>
                                    <a:pt x="653" y="198"/>
                                  </a:lnTo>
                                  <a:lnTo>
                                    <a:pt x="653" y="198"/>
                                  </a:lnTo>
                                  <a:lnTo>
                                    <a:pt x="648" y="203"/>
                                  </a:lnTo>
                                  <a:lnTo>
                                    <a:pt x="648" y="203"/>
                                  </a:lnTo>
                                  <a:lnTo>
                                    <a:pt x="644" y="203"/>
                                  </a:lnTo>
                                  <a:lnTo>
                                    <a:pt x="644" y="203"/>
                                  </a:lnTo>
                                  <a:lnTo>
                                    <a:pt x="635" y="207"/>
                                  </a:lnTo>
                                  <a:lnTo>
                                    <a:pt x="635" y="207"/>
                                  </a:lnTo>
                                  <a:lnTo>
                                    <a:pt x="622" y="212"/>
                                  </a:lnTo>
                                  <a:lnTo>
                                    <a:pt x="622" y="212"/>
                                  </a:lnTo>
                                  <a:lnTo>
                                    <a:pt x="604" y="221"/>
                                  </a:lnTo>
                                  <a:lnTo>
                                    <a:pt x="604" y="221"/>
                                  </a:lnTo>
                                  <a:lnTo>
                                    <a:pt x="600" y="225"/>
                                  </a:lnTo>
                                  <a:lnTo>
                                    <a:pt x="600" y="225"/>
                                  </a:lnTo>
                                  <a:lnTo>
                                    <a:pt x="573" y="238"/>
                                  </a:lnTo>
                                  <a:lnTo>
                                    <a:pt x="573" y="238"/>
                                  </a:lnTo>
                                  <a:lnTo>
                                    <a:pt x="547" y="251"/>
                                  </a:lnTo>
                                  <a:lnTo>
                                    <a:pt x="547" y="251"/>
                                  </a:lnTo>
                                  <a:lnTo>
                                    <a:pt x="542" y="251"/>
                                  </a:lnTo>
                                  <a:lnTo>
                                    <a:pt x="542" y="251"/>
                                  </a:lnTo>
                                  <a:lnTo>
                                    <a:pt x="538" y="256"/>
                                  </a:lnTo>
                                  <a:lnTo>
                                    <a:pt x="538" y="256"/>
                                  </a:lnTo>
                                  <a:lnTo>
                                    <a:pt x="512" y="269"/>
                                  </a:lnTo>
                                  <a:lnTo>
                                    <a:pt x="512" y="269"/>
                                  </a:lnTo>
                                  <a:lnTo>
                                    <a:pt x="498" y="273"/>
                                  </a:lnTo>
                                  <a:lnTo>
                                    <a:pt x="498" y="273"/>
                                  </a:lnTo>
                                  <a:lnTo>
                                    <a:pt x="441" y="295"/>
                                  </a:lnTo>
                                  <a:lnTo>
                                    <a:pt x="441" y="295"/>
                                  </a:lnTo>
                                  <a:lnTo>
                                    <a:pt x="463" y="291"/>
                                  </a:lnTo>
                                  <a:lnTo>
                                    <a:pt x="463" y="291"/>
                                  </a:lnTo>
                                  <a:lnTo>
                                    <a:pt x="485" y="291"/>
                                  </a:lnTo>
                                  <a:lnTo>
                                    <a:pt x="485" y="291"/>
                                  </a:lnTo>
                                  <a:lnTo>
                                    <a:pt x="534" y="291"/>
                                  </a:lnTo>
                                  <a:lnTo>
                                    <a:pt x="534" y="291"/>
                                  </a:lnTo>
                                  <a:lnTo>
                                    <a:pt x="551" y="295"/>
                                  </a:lnTo>
                                  <a:lnTo>
                                    <a:pt x="551" y="295"/>
                                  </a:lnTo>
                                  <a:lnTo>
                                    <a:pt x="573" y="300"/>
                                  </a:lnTo>
                                  <a:lnTo>
                                    <a:pt x="573" y="300"/>
                                  </a:lnTo>
                                  <a:lnTo>
                                    <a:pt x="613" y="309"/>
                                  </a:lnTo>
                                  <a:lnTo>
                                    <a:pt x="613" y="309"/>
                                  </a:lnTo>
                                  <a:lnTo>
                                    <a:pt x="648" y="322"/>
                                  </a:lnTo>
                                  <a:lnTo>
                                    <a:pt x="648" y="322"/>
                                  </a:lnTo>
                                  <a:lnTo>
                                    <a:pt x="679" y="339"/>
                                  </a:lnTo>
                                  <a:lnTo>
                                    <a:pt x="679" y="339"/>
                                  </a:lnTo>
                                  <a:lnTo>
                                    <a:pt x="710" y="353"/>
                                  </a:lnTo>
                                  <a:lnTo>
                                    <a:pt x="710" y="353"/>
                                  </a:lnTo>
                                  <a:lnTo>
                                    <a:pt x="732" y="370"/>
                                  </a:lnTo>
                                  <a:lnTo>
                                    <a:pt x="732" y="370"/>
                                  </a:lnTo>
                                  <a:lnTo>
                                    <a:pt x="736" y="370"/>
                                  </a:lnTo>
                                  <a:lnTo>
                                    <a:pt x="736" y="375"/>
                                  </a:lnTo>
                                  <a:lnTo>
                                    <a:pt x="736" y="375"/>
                                  </a:lnTo>
                                  <a:lnTo>
                                    <a:pt x="732" y="375"/>
                                  </a:lnTo>
                                  <a:lnTo>
                                    <a:pt x="732" y="375"/>
                                  </a:lnTo>
                                  <a:lnTo>
                                    <a:pt x="723" y="370"/>
                                  </a:lnTo>
                                  <a:lnTo>
                                    <a:pt x="723" y="370"/>
                                  </a:lnTo>
                                  <a:lnTo>
                                    <a:pt x="723" y="366"/>
                                  </a:lnTo>
                                  <a:lnTo>
                                    <a:pt x="723" y="366"/>
                                  </a:lnTo>
                                  <a:lnTo>
                                    <a:pt x="710" y="362"/>
                                  </a:lnTo>
                                  <a:lnTo>
                                    <a:pt x="710" y="362"/>
                                  </a:lnTo>
                                  <a:lnTo>
                                    <a:pt x="705" y="357"/>
                                  </a:lnTo>
                                  <a:lnTo>
                                    <a:pt x="705" y="357"/>
                                  </a:lnTo>
                                  <a:lnTo>
                                    <a:pt x="688" y="353"/>
                                  </a:lnTo>
                                  <a:lnTo>
                                    <a:pt x="688" y="353"/>
                                  </a:lnTo>
                                  <a:lnTo>
                                    <a:pt x="670" y="348"/>
                                  </a:lnTo>
                                  <a:lnTo>
                                    <a:pt x="670" y="348"/>
                                  </a:lnTo>
                                  <a:lnTo>
                                    <a:pt x="666" y="348"/>
                                  </a:lnTo>
                                  <a:lnTo>
                                    <a:pt x="666" y="348"/>
                                  </a:lnTo>
                                  <a:lnTo>
                                    <a:pt x="657" y="348"/>
                                  </a:lnTo>
                                  <a:lnTo>
                                    <a:pt x="657" y="348"/>
                                  </a:lnTo>
                                  <a:lnTo>
                                    <a:pt x="644" y="348"/>
                                  </a:lnTo>
                                  <a:lnTo>
                                    <a:pt x="644" y="348"/>
                                  </a:lnTo>
                                  <a:lnTo>
                                    <a:pt x="613" y="348"/>
                                  </a:lnTo>
                                  <a:lnTo>
                                    <a:pt x="613" y="348"/>
                                  </a:lnTo>
                                  <a:lnTo>
                                    <a:pt x="582" y="348"/>
                                  </a:lnTo>
                                  <a:lnTo>
                                    <a:pt x="582" y="348"/>
                                  </a:lnTo>
                                  <a:lnTo>
                                    <a:pt x="529" y="339"/>
                                  </a:lnTo>
                                  <a:lnTo>
                                    <a:pt x="529" y="339"/>
                                  </a:lnTo>
                                  <a:lnTo>
                                    <a:pt x="516" y="339"/>
                                  </a:lnTo>
                                  <a:lnTo>
                                    <a:pt x="516" y="339"/>
                                  </a:lnTo>
                                  <a:lnTo>
                                    <a:pt x="503" y="335"/>
                                  </a:lnTo>
                                  <a:lnTo>
                                    <a:pt x="503" y="335"/>
                                  </a:lnTo>
                                  <a:lnTo>
                                    <a:pt x="450" y="322"/>
                                  </a:lnTo>
                                  <a:lnTo>
                                    <a:pt x="450" y="322"/>
                                  </a:lnTo>
                                  <a:lnTo>
                                    <a:pt x="419" y="322"/>
                                  </a:lnTo>
                                  <a:lnTo>
                                    <a:pt x="419" y="322"/>
                                  </a:lnTo>
                                  <a:lnTo>
                                    <a:pt x="406" y="322"/>
                                  </a:lnTo>
                                  <a:lnTo>
                                    <a:pt x="406" y="322"/>
                                  </a:lnTo>
                                  <a:lnTo>
                                    <a:pt x="388" y="326"/>
                                  </a:lnTo>
                                  <a:lnTo>
                                    <a:pt x="388" y="326"/>
                                  </a:lnTo>
                                  <a:lnTo>
                                    <a:pt x="366" y="331"/>
                                  </a:lnTo>
                                  <a:lnTo>
                                    <a:pt x="366" y="331"/>
                                  </a:lnTo>
                                  <a:lnTo>
                                    <a:pt x="357" y="339"/>
                                  </a:lnTo>
                                  <a:lnTo>
                                    <a:pt x="348" y="348"/>
                                  </a:lnTo>
                                  <a:lnTo>
                                    <a:pt x="348" y="348"/>
                                  </a:lnTo>
                                  <a:lnTo>
                                    <a:pt x="344" y="353"/>
                                  </a:lnTo>
                                  <a:lnTo>
                                    <a:pt x="344" y="353"/>
                                  </a:lnTo>
                                  <a:lnTo>
                                    <a:pt x="340" y="366"/>
                                  </a:lnTo>
                                  <a:lnTo>
                                    <a:pt x="340" y="366"/>
                                  </a:lnTo>
                                  <a:lnTo>
                                    <a:pt x="326" y="419"/>
                                  </a:lnTo>
                                  <a:lnTo>
                                    <a:pt x="326" y="419"/>
                                  </a:lnTo>
                                  <a:lnTo>
                                    <a:pt x="326" y="428"/>
                                  </a:lnTo>
                                  <a:lnTo>
                                    <a:pt x="326" y="441"/>
                                  </a:lnTo>
                                  <a:lnTo>
                                    <a:pt x="326" y="441"/>
                                  </a:lnTo>
                                  <a:lnTo>
                                    <a:pt x="322" y="458"/>
                                  </a:lnTo>
                                  <a:lnTo>
                                    <a:pt x="322" y="458"/>
                                  </a:lnTo>
                                  <a:lnTo>
                                    <a:pt x="322" y="467"/>
                                  </a:lnTo>
                                  <a:lnTo>
                                    <a:pt x="322" y="481"/>
                                  </a:lnTo>
                                  <a:lnTo>
                                    <a:pt x="322" y="481"/>
                                  </a:lnTo>
                                  <a:lnTo>
                                    <a:pt x="322" y="503"/>
                                  </a:lnTo>
                                  <a:lnTo>
                                    <a:pt x="322" y="503"/>
                                  </a:lnTo>
                                  <a:lnTo>
                                    <a:pt x="318" y="525"/>
                                  </a:lnTo>
                                  <a:lnTo>
                                    <a:pt x="318" y="525"/>
                                  </a:lnTo>
                                  <a:lnTo>
                                    <a:pt x="243" y="3887"/>
                                  </a:lnTo>
                                  <a:lnTo>
                                    <a:pt x="243" y="3887"/>
                                  </a:lnTo>
                                  <a:lnTo>
                                    <a:pt x="212" y="3887"/>
                                  </a:lnTo>
                                  <a:lnTo>
                                    <a:pt x="212" y="3887"/>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手繪多邊形​​ 12"/>
                          <wps:cNvSpPr>
                            <a:spLocks/>
                          </wps:cNvSpPr>
                          <wps:spPr bwMode="auto">
                            <a:xfrm>
                              <a:off x="6197324" y="7822175"/>
                              <a:ext cx="537671" cy="891028"/>
                            </a:xfrm>
                            <a:custGeom>
                              <a:avLst/>
                              <a:gdLst>
                                <a:gd name="T0" fmla="*/ 340 w 838"/>
                                <a:gd name="T1" fmla="*/ 560 h 1388"/>
                                <a:gd name="T2" fmla="*/ 349 w 838"/>
                                <a:gd name="T3" fmla="*/ 498 h 1388"/>
                                <a:gd name="T4" fmla="*/ 353 w 838"/>
                                <a:gd name="T5" fmla="*/ 410 h 1388"/>
                                <a:gd name="T6" fmla="*/ 322 w 838"/>
                                <a:gd name="T7" fmla="*/ 397 h 1388"/>
                                <a:gd name="T8" fmla="*/ 168 w 838"/>
                                <a:gd name="T9" fmla="*/ 450 h 1388"/>
                                <a:gd name="T10" fmla="*/ 62 w 838"/>
                                <a:gd name="T11" fmla="*/ 476 h 1388"/>
                                <a:gd name="T12" fmla="*/ 22 w 838"/>
                                <a:gd name="T13" fmla="*/ 489 h 1388"/>
                                <a:gd name="T14" fmla="*/ 97 w 838"/>
                                <a:gd name="T15" fmla="*/ 441 h 1388"/>
                                <a:gd name="T16" fmla="*/ 318 w 838"/>
                                <a:gd name="T17" fmla="*/ 366 h 1388"/>
                                <a:gd name="T18" fmla="*/ 212 w 838"/>
                                <a:gd name="T19" fmla="*/ 379 h 1388"/>
                                <a:gd name="T20" fmla="*/ 22 w 838"/>
                                <a:gd name="T21" fmla="*/ 379 h 1388"/>
                                <a:gd name="T22" fmla="*/ 18 w 838"/>
                                <a:gd name="T23" fmla="*/ 370 h 1388"/>
                                <a:gd name="T24" fmla="*/ 137 w 838"/>
                                <a:gd name="T25" fmla="*/ 331 h 1388"/>
                                <a:gd name="T26" fmla="*/ 124 w 838"/>
                                <a:gd name="T27" fmla="*/ 309 h 1388"/>
                                <a:gd name="T28" fmla="*/ 27 w 838"/>
                                <a:gd name="T29" fmla="*/ 273 h 1388"/>
                                <a:gd name="T30" fmla="*/ 111 w 838"/>
                                <a:gd name="T31" fmla="*/ 269 h 1388"/>
                                <a:gd name="T32" fmla="*/ 181 w 838"/>
                                <a:gd name="T33" fmla="*/ 221 h 1388"/>
                                <a:gd name="T34" fmla="*/ 150 w 838"/>
                                <a:gd name="T35" fmla="*/ 176 h 1388"/>
                                <a:gd name="T36" fmla="*/ 146 w 838"/>
                                <a:gd name="T37" fmla="*/ 141 h 1388"/>
                                <a:gd name="T38" fmla="*/ 186 w 838"/>
                                <a:gd name="T39" fmla="*/ 168 h 1388"/>
                                <a:gd name="T40" fmla="*/ 282 w 838"/>
                                <a:gd name="T41" fmla="*/ 229 h 1388"/>
                                <a:gd name="T42" fmla="*/ 305 w 838"/>
                                <a:gd name="T43" fmla="*/ 229 h 1388"/>
                                <a:gd name="T44" fmla="*/ 282 w 838"/>
                                <a:gd name="T45" fmla="*/ 66 h 1388"/>
                                <a:gd name="T46" fmla="*/ 287 w 838"/>
                                <a:gd name="T47" fmla="*/ 22 h 1388"/>
                                <a:gd name="T48" fmla="*/ 331 w 838"/>
                                <a:gd name="T49" fmla="*/ 84 h 1388"/>
                                <a:gd name="T50" fmla="*/ 353 w 838"/>
                                <a:gd name="T51" fmla="*/ 185 h 1388"/>
                                <a:gd name="T52" fmla="*/ 357 w 838"/>
                                <a:gd name="T53" fmla="*/ 260 h 1388"/>
                                <a:gd name="T54" fmla="*/ 371 w 838"/>
                                <a:gd name="T55" fmla="*/ 322 h 1388"/>
                                <a:gd name="T56" fmla="*/ 379 w 838"/>
                                <a:gd name="T57" fmla="*/ 199 h 1388"/>
                                <a:gd name="T58" fmla="*/ 406 w 838"/>
                                <a:gd name="T59" fmla="*/ 40 h 1388"/>
                                <a:gd name="T60" fmla="*/ 428 w 838"/>
                                <a:gd name="T61" fmla="*/ 9 h 1388"/>
                                <a:gd name="T62" fmla="*/ 441 w 838"/>
                                <a:gd name="T63" fmla="*/ 93 h 1388"/>
                                <a:gd name="T64" fmla="*/ 428 w 838"/>
                                <a:gd name="T65" fmla="*/ 190 h 1388"/>
                                <a:gd name="T66" fmla="*/ 406 w 838"/>
                                <a:gd name="T67" fmla="*/ 269 h 1388"/>
                                <a:gd name="T68" fmla="*/ 551 w 838"/>
                                <a:gd name="T69" fmla="*/ 62 h 1388"/>
                                <a:gd name="T70" fmla="*/ 578 w 838"/>
                                <a:gd name="T71" fmla="*/ 49 h 1388"/>
                                <a:gd name="T72" fmla="*/ 551 w 838"/>
                                <a:gd name="T73" fmla="*/ 102 h 1388"/>
                                <a:gd name="T74" fmla="*/ 476 w 838"/>
                                <a:gd name="T75" fmla="*/ 234 h 1388"/>
                                <a:gd name="T76" fmla="*/ 498 w 838"/>
                                <a:gd name="T77" fmla="*/ 238 h 1388"/>
                                <a:gd name="T78" fmla="*/ 613 w 838"/>
                                <a:gd name="T79" fmla="*/ 146 h 1388"/>
                                <a:gd name="T80" fmla="*/ 697 w 838"/>
                                <a:gd name="T81" fmla="*/ 110 h 1388"/>
                                <a:gd name="T82" fmla="*/ 666 w 838"/>
                                <a:gd name="T83" fmla="*/ 150 h 1388"/>
                                <a:gd name="T84" fmla="*/ 617 w 838"/>
                                <a:gd name="T85" fmla="*/ 203 h 1388"/>
                                <a:gd name="T86" fmla="*/ 534 w 838"/>
                                <a:gd name="T87" fmla="*/ 265 h 1388"/>
                                <a:gd name="T88" fmla="*/ 609 w 838"/>
                                <a:gd name="T89" fmla="*/ 238 h 1388"/>
                                <a:gd name="T90" fmla="*/ 772 w 838"/>
                                <a:gd name="T91" fmla="*/ 199 h 1388"/>
                                <a:gd name="T92" fmla="*/ 750 w 838"/>
                                <a:gd name="T93" fmla="*/ 221 h 1388"/>
                                <a:gd name="T94" fmla="*/ 723 w 838"/>
                                <a:gd name="T95" fmla="*/ 238 h 1388"/>
                                <a:gd name="T96" fmla="*/ 653 w 838"/>
                                <a:gd name="T97" fmla="*/ 273 h 1388"/>
                                <a:gd name="T98" fmla="*/ 578 w 838"/>
                                <a:gd name="T99" fmla="*/ 309 h 1388"/>
                                <a:gd name="T100" fmla="*/ 551 w 838"/>
                                <a:gd name="T101" fmla="*/ 335 h 1388"/>
                                <a:gd name="T102" fmla="*/ 697 w 838"/>
                                <a:gd name="T103" fmla="*/ 353 h 1388"/>
                                <a:gd name="T104" fmla="*/ 833 w 838"/>
                                <a:gd name="T105" fmla="*/ 423 h 1388"/>
                                <a:gd name="T106" fmla="*/ 820 w 838"/>
                                <a:gd name="T107" fmla="*/ 423 h 1388"/>
                                <a:gd name="T108" fmla="*/ 763 w 838"/>
                                <a:gd name="T109" fmla="*/ 397 h 1388"/>
                                <a:gd name="T110" fmla="*/ 697 w 838"/>
                                <a:gd name="T111" fmla="*/ 401 h 1388"/>
                                <a:gd name="T112" fmla="*/ 569 w 838"/>
                                <a:gd name="T113" fmla="*/ 384 h 1388"/>
                                <a:gd name="T114" fmla="*/ 437 w 838"/>
                                <a:gd name="T115" fmla="*/ 375 h 1388"/>
                                <a:gd name="T116" fmla="*/ 388 w 838"/>
                                <a:gd name="T117" fmla="*/ 406 h 1388"/>
                                <a:gd name="T118" fmla="*/ 366 w 838"/>
                                <a:gd name="T119" fmla="*/ 525 h 1388"/>
                                <a:gd name="T120" fmla="*/ 362 w 838"/>
                                <a:gd name="T121" fmla="*/ 604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8" h="1388">
                                  <a:moveTo>
                                    <a:pt x="296" y="1388"/>
                                  </a:moveTo>
                                  <a:lnTo>
                                    <a:pt x="296" y="1388"/>
                                  </a:lnTo>
                                  <a:lnTo>
                                    <a:pt x="335" y="595"/>
                                  </a:lnTo>
                                  <a:lnTo>
                                    <a:pt x="335" y="595"/>
                                  </a:lnTo>
                                  <a:lnTo>
                                    <a:pt x="335" y="577"/>
                                  </a:lnTo>
                                  <a:lnTo>
                                    <a:pt x="335" y="577"/>
                                  </a:lnTo>
                                  <a:lnTo>
                                    <a:pt x="340" y="560"/>
                                  </a:lnTo>
                                  <a:lnTo>
                                    <a:pt x="340" y="560"/>
                                  </a:lnTo>
                                  <a:lnTo>
                                    <a:pt x="340" y="542"/>
                                  </a:lnTo>
                                  <a:lnTo>
                                    <a:pt x="340" y="529"/>
                                  </a:lnTo>
                                  <a:lnTo>
                                    <a:pt x="340" y="529"/>
                                  </a:lnTo>
                                  <a:lnTo>
                                    <a:pt x="344" y="520"/>
                                  </a:lnTo>
                                  <a:lnTo>
                                    <a:pt x="344" y="520"/>
                                  </a:lnTo>
                                  <a:lnTo>
                                    <a:pt x="344" y="511"/>
                                  </a:lnTo>
                                  <a:lnTo>
                                    <a:pt x="344" y="511"/>
                                  </a:lnTo>
                                  <a:lnTo>
                                    <a:pt x="349" y="498"/>
                                  </a:lnTo>
                                  <a:lnTo>
                                    <a:pt x="349" y="481"/>
                                  </a:lnTo>
                                  <a:lnTo>
                                    <a:pt x="349" y="467"/>
                                  </a:lnTo>
                                  <a:lnTo>
                                    <a:pt x="353" y="454"/>
                                  </a:lnTo>
                                  <a:lnTo>
                                    <a:pt x="353" y="454"/>
                                  </a:lnTo>
                                  <a:lnTo>
                                    <a:pt x="353" y="436"/>
                                  </a:lnTo>
                                  <a:lnTo>
                                    <a:pt x="353" y="436"/>
                                  </a:lnTo>
                                  <a:lnTo>
                                    <a:pt x="353" y="410"/>
                                  </a:lnTo>
                                  <a:lnTo>
                                    <a:pt x="353" y="410"/>
                                  </a:lnTo>
                                  <a:lnTo>
                                    <a:pt x="353" y="401"/>
                                  </a:lnTo>
                                  <a:lnTo>
                                    <a:pt x="353" y="401"/>
                                  </a:lnTo>
                                  <a:lnTo>
                                    <a:pt x="349" y="392"/>
                                  </a:lnTo>
                                  <a:lnTo>
                                    <a:pt x="349" y="392"/>
                                  </a:lnTo>
                                  <a:lnTo>
                                    <a:pt x="340" y="392"/>
                                  </a:lnTo>
                                  <a:lnTo>
                                    <a:pt x="340" y="392"/>
                                  </a:lnTo>
                                  <a:lnTo>
                                    <a:pt x="331" y="392"/>
                                  </a:lnTo>
                                  <a:lnTo>
                                    <a:pt x="322" y="397"/>
                                  </a:lnTo>
                                  <a:lnTo>
                                    <a:pt x="322" y="397"/>
                                  </a:lnTo>
                                  <a:lnTo>
                                    <a:pt x="278" y="414"/>
                                  </a:lnTo>
                                  <a:lnTo>
                                    <a:pt x="278" y="414"/>
                                  </a:lnTo>
                                  <a:lnTo>
                                    <a:pt x="260" y="423"/>
                                  </a:lnTo>
                                  <a:lnTo>
                                    <a:pt x="260" y="423"/>
                                  </a:lnTo>
                                  <a:lnTo>
                                    <a:pt x="221" y="436"/>
                                  </a:lnTo>
                                  <a:lnTo>
                                    <a:pt x="221" y="436"/>
                                  </a:lnTo>
                                  <a:lnTo>
                                    <a:pt x="168" y="450"/>
                                  </a:lnTo>
                                  <a:lnTo>
                                    <a:pt x="168" y="450"/>
                                  </a:lnTo>
                                  <a:lnTo>
                                    <a:pt x="141" y="454"/>
                                  </a:lnTo>
                                  <a:lnTo>
                                    <a:pt x="141" y="454"/>
                                  </a:lnTo>
                                  <a:lnTo>
                                    <a:pt x="115" y="463"/>
                                  </a:lnTo>
                                  <a:lnTo>
                                    <a:pt x="115" y="463"/>
                                  </a:lnTo>
                                  <a:lnTo>
                                    <a:pt x="89" y="467"/>
                                  </a:lnTo>
                                  <a:lnTo>
                                    <a:pt x="62" y="476"/>
                                  </a:lnTo>
                                  <a:lnTo>
                                    <a:pt x="62" y="476"/>
                                  </a:lnTo>
                                  <a:lnTo>
                                    <a:pt x="40" y="485"/>
                                  </a:lnTo>
                                  <a:lnTo>
                                    <a:pt x="40" y="485"/>
                                  </a:lnTo>
                                  <a:lnTo>
                                    <a:pt x="22" y="494"/>
                                  </a:lnTo>
                                  <a:lnTo>
                                    <a:pt x="22" y="494"/>
                                  </a:lnTo>
                                  <a:lnTo>
                                    <a:pt x="18" y="498"/>
                                  </a:lnTo>
                                  <a:lnTo>
                                    <a:pt x="18" y="498"/>
                                  </a:lnTo>
                                  <a:lnTo>
                                    <a:pt x="22" y="489"/>
                                  </a:lnTo>
                                  <a:lnTo>
                                    <a:pt x="22" y="489"/>
                                  </a:lnTo>
                                  <a:lnTo>
                                    <a:pt x="31" y="485"/>
                                  </a:lnTo>
                                  <a:lnTo>
                                    <a:pt x="31" y="485"/>
                                  </a:lnTo>
                                  <a:lnTo>
                                    <a:pt x="49" y="472"/>
                                  </a:lnTo>
                                  <a:lnTo>
                                    <a:pt x="49" y="472"/>
                                  </a:lnTo>
                                  <a:lnTo>
                                    <a:pt x="80" y="450"/>
                                  </a:lnTo>
                                  <a:lnTo>
                                    <a:pt x="80" y="450"/>
                                  </a:lnTo>
                                  <a:lnTo>
                                    <a:pt x="97" y="441"/>
                                  </a:lnTo>
                                  <a:lnTo>
                                    <a:pt x="97" y="441"/>
                                  </a:lnTo>
                                  <a:lnTo>
                                    <a:pt x="146" y="410"/>
                                  </a:lnTo>
                                  <a:lnTo>
                                    <a:pt x="146" y="410"/>
                                  </a:lnTo>
                                  <a:lnTo>
                                    <a:pt x="186" y="397"/>
                                  </a:lnTo>
                                  <a:lnTo>
                                    <a:pt x="230" y="384"/>
                                  </a:lnTo>
                                  <a:lnTo>
                                    <a:pt x="230" y="384"/>
                                  </a:lnTo>
                                  <a:lnTo>
                                    <a:pt x="274" y="375"/>
                                  </a:lnTo>
                                  <a:lnTo>
                                    <a:pt x="318" y="366"/>
                                  </a:lnTo>
                                  <a:lnTo>
                                    <a:pt x="318" y="366"/>
                                  </a:lnTo>
                                  <a:lnTo>
                                    <a:pt x="305" y="366"/>
                                  </a:lnTo>
                                  <a:lnTo>
                                    <a:pt x="287" y="370"/>
                                  </a:lnTo>
                                  <a:lnTo>
                                    <a:pt x="287" y="370"/>
                                  </a:lnTo>
                                  <a:lnTo>
                                    <a:pt x="278" y="370"/>
                                  </a:lnTo>
                                  <a:lnTo>
                                    <a:pt x="278" y="370"/>
                                  </a:lnTo>
                                  <a:lnTo>
                                    <a:pt x="243" y="375"/>
                                  </a:lnTo>
                                  <a:lnTo>
                                    <a:pt x="243" y="375"/>
                                  </a:lnTo>
                                  <a:lnTo>
                                    <a:pt x="212" y="379"/>
                                  </a:lnTo>
                                  <a:lnTo>
                                    <a:pt x="212" y="379"/>
                                  </a:lnTo>
                                  <a:lnTo>
                                    <a:pt x="168" y="384"/>
                                  </a:lnTo>
                                  <a:lnTo>
                                    <a:pt x="168" y="384"/>
                                  </a:lnTo>
                                  <a:lnTo>
                                    <a:pt x="106" y="379"/>
                                  </a:lnTo>
                                  <a:lnTo>
                                    <a:pt x="106" y="379"/>
                                  </a:lnTo>
                                  <a:lnTo>
                                    <a:pt x="40" y="379"/>
                                  </a:lnTo>
                                  <a:lnTo>
                                    <a:pt x="40" y="379"/>
                                  </a:lnTo>
                                  <a:lnTo>
                                    <a:pt x="22" y="379"/>
                                  </a:lnTo>
                                  <a:lnTo>
                                    <a:pt x="9" y="384"/>
                                  </a:lnTo>
                                  <a:lnTo>
                                    <a:pt x="9" y="384"/>
                                  </a:lnTo>
                                  <a:lnTo>
                                    <a:pt x="0" y="384"/>
                                  </a:lnTo>
                                  <a:lnTo>
                                    <a:pt x="0" y="384"/>
                                  </a:lnTo>
                                  <a:lnTo>
                                    <a:pt x="0" y="384"/>
                                  </a:lnTo>
                                  <a:lnTo>
                                    <a:pt x="0" y="384"/>
                                  </a:lnTo>
                                  <a:lnTo>
                                    <a:pt x="18" y="370"/>
                                  </a:lnTo>
                                  <a:lnTo>
                                    <a:pt x="18" y="370"/>
                                  </a:lnTo>
                                  <a:lnTo>
                                    <a:pt x="36" y="357"/>
                                  </a:lnTo>
                                  <a:lnTo>
                                    <a:pt x="36" y="357"/>
                                  </a:lnTo>
                                  <a:lnTo>
                                    <a:pt x="58" y="348"/>
                                  </a:lnTo>
                                  <a:lnTo>
                                    <a:pt x="80" y="344"/>
                                  </a:lnTo>
                                  <a:lnTo>
                                    <a:pt x="80" y="344"/>
                                  </a:lnTo>
                                  <a:lnTo>
                                    <a:pt x="89" y="340"/>
                                  </a:lnTo>
                                  <a:lnTo>
                                    <a:pt x="89" y="340"/>
                                  </a:lnTo>
                                  <a:lnTo>
                                    <a:pt x="137" y="331"/>
                                  </a:lnTo>
                                  <a:lnTo>
                                    <a:pt x="159" y="326"/>
                                  </a:lnTo>
                                  <a:lnTo>
                                    <a:pt x="186" y="326"/>
                                  </a:lnTo>
                                  <a:lnTo>
                                    <a:pt x="186" y="326"/>
                                  </a:lnTo>
                                  <a:lnTo>
                                    <a:pt x="164" y="322"/>
                                  </a:lnTo>
                                  <a:lnTo>
                                    <a:pt x="146" y="313"/>
                                  </a:lnTo>
                                  <a:lnTo>
                                    <a:pt x="146" y="313"/>
                                  </a:lnTo>
                                  <a:lnTo>
                                    <a:pt x="124" y="309"/>
                                  </a:lnTo>
                                  <a:lnTo>
                                    <a:pt x="124" y="309"/>
                                  </a:lnTo>
                                  <a:lnTo>
                                    <a:pt x="80" y="295"/>
                                  </a:lnTo>
                                  <a:lnTo>
                                    <a:pt x="80" y="295"/>
                                  </a:lnTo>
                                  <a:lnTo>
                                    <a:pt x="71" y="291"/>
                                  </a:lnTo>
                                  <a:lnTo>
                                    <a:pt x="71" y="291"/>
                                  </a:lnTo>
                                  <a:lnTo>
                                    <a:pt x="40" y="278"/>
                                  </a:lnTo>
                                  <a:lnTo>
                                    <a:pt x="40" y="278"/>
                                  </a:lnTo>
                                  <a:lnTo>
                                    <a:pt x="27" y="273"/>
                                  </a:lnTo>
                                  <a:lnTo>
                                    <a:pt x="27" y="273"/>
                                  </a:lnTo>
                                  <a:lnTo>
                                    <a:pt x="18" y="269"/>
                                  </a:lnTo>
                                  <a:lnTo>
                                    <a:pt x="18" y="269"/>
                                  </a:lnTo>
                                  <a:lnTo>
                                    <a:pt x="49" y="269"/>
                                  </a:lnTo>
                                  <a:lnTo>
                                    <a:pt x="49" y="269"/>
                                  </a:lnTo>
                                  <a:lnTo>
                                    <a:pt x="80" y="265"/>
                                  </a:lnTo>
                                  <a:lnTo>
                                    <a:pt x="80" y="265"/>
                                  </a:lnTo>
                                  <a:lnTo>
                                    <a:pt x="111" y="269"/>
                                  </a:lnTo>
                                  <a:lnTo>
                                    <a:pt x="111" y="269"/>
                                  </a:lnTo>
                                  <a:lnTo>
                                    <a:pt x="137" y="273"/>
                                  </a:lnTo>
                                  <a:lnTo>
                                    <a:pt x="137" y="273"/>
                                  </a:lnTo>
                                  <a:lnTo>
                                    <a:pt x="243" y="300"/>
                                  </a:lnTo>
                                  <a:lnTo>
                                    <a:pt x="243" y="300"/>
                                  </a:lnTo>
                                  <a:lnTo>
                                    <a:pt x="186" y="229"/>
                                  </a:lnTo>
                                  <a:lnTo>
                                    <a:pt x="186" y="229"/>
                                  </a:lnTo>
                                  <a:lnTo>
                                    <a:pt x="181" y="221"/>
                                  </a:lnTo>
                                  <a:lnTo>
                                    <a:pt x="181" y="221"/>
                                  </a:lnTo>
                                  <a:lnTo>
                                    <a:pt x="172" y="212"/>
                                  </a:lnTo>
                                  <a:lnTo>
                                    <a:pt x="172" y="212"/>
                                  </a:lnTo>
                                  <a:lnTo>
                                    <a:pt x="168" y="203"/>
                                  </a:lnTo>
                                  <a:lnTo>
                                    <a:pt x="168" y="203"/>
                                  </a:lnTo>
                                  <a:lnTo>
                                    <a:pt x="155" y="185"/>
                                  </a:lnTo>
                                  <a:lnTo>
                                    <a:pt x="155" y="185"/>
                                  </a:lnTo>
                                  <a:lnTo>
                                    <a:pt x="150" y="176"/>
                                  </a:lnTo>
                                  <a:lnTo>
                                    <a:pt x="150" y="176"/>
                                  </a:lnTo>
                                  <a:lnTo>
                                    <a:pt x="137" y="154"/>
                                  </a:lnTo>
                                  <a:lnTo>
                                    <a:pt x="137" y="154"/>
                                  </a:lnTo>
                                  <a:lnTo>
                                    <a:pt x="133" y="146"/>
                                  </a:lnTo>
                                  <a:lnTo>
                                    <a:pt x="133" y="137"/>
                                  </a:lnTo>
                                  <a:lnTo>
                                    <a:pt x="133" y="137"/>
                                  </a:lnTo>
                                  <a:lnTo>
                                    <a:pt x="141" y="137"/>
                                  </a:lnTo>
                                  <a:lnTo>
                                    <a:pt x="141" y="137"/>
                                  </a:lnTo>
                                  <a:lnTo>
                                    <a:pt x="146" y="141"/>
                                  </a:lnTo>
                                  <a:lnTo>
                                    <a:pt x="146" y="141"/>
                                  </a:lnTo>
                                  <a:lnTo>
                                    <a:pt x="150" y="146"/>
                                  </a:lnTo>
                                  <a:lnTo>
                                    <a:pt x="150" y="146"/>
                                  </a:lnTo>
                                  <a:lnTo>
                                    <a:pt x="159" y="150"/>
                                  </a:lnTo>
                                  <a:lnTo>
                                    <a:pt x="159" y="150"/>
                                  </a:lnTo>
                                  <a:lnTo>
                                    <a:pt x="172" y="154"/>
                                  </a:lnTo>
                                  <a:lnTo>
                                    <a:pt x="172" y="154"/>
                                  </a:lnTo>
                                  <a:lnTo>
                                    <a:pt x="186" y="168"/>
                                  </a:lnTo>
                                  <a:lnTo>
                                    <a:pt x="186" y="168"/>
                                  </a:lnTo>
                                  <a:lnTo>
                                    <a:pt x="208" y="176"/>
                                  </a:lnTo>
                                  <a:lnTo>
                                    <a:pt x="208" y="176"/>
                                  </a:lnTo>
                                  <a:lnTo>
                                    <a:pt x="230" y="190"/>
                                  </a:lnTo>
                                  <a:lnTo>
                                    <a:pt x="230" y="190"/>
                                  </a:lnTo>
                                  <a:lnTo>
                                    <a:pt x="256" y="207"/>
                                  </a:lnTo>
                                  <a:lnTo>
                                    <a:pt x="256" y="207"/>
                                  </a:lnTo>
                                  <a:lnTo>
                                    <a:pt x="282" y="229"/>
                                  </a:lnTo>
                                  <a:lnTo>
                                    <a:pt x="282" y="229"/>
                                  </a:lnTo>
                                  <a:lnTo>
                                    <a:pt x="305" y="256"/>
                                  </a:lnTo>
                                  <a:lnTo>
                                    <a:pt x="305" y="256"/>
                                  </a:lnTo>
                                  <a:lnTo>
                                    <a:pt x="327" y="282"/>
                                  </a:lnTo>
                                  <a:lnTo>
                                    <a:pt x="327" y="282"/>
                                  </a:lnTo>
                                  <a:lnTo>
                                    <a:pt x="313" y="256"/>
                                  </a:lnTo>
                                  <a:lnTo>
                                    <a:pt x="313" y="256"/>
                                  </a:lnTo>
                                  <a:lnTo>
                                    <a:pt x="305" y="229"/>
                                  </a:lnTo>
                                  <a:lnTo>
                                    <a:pt x="305" y="229"/>
                                  </a:lnTo>
                                  <a:lnTo>
                                    <a:pt x="296" y="203"/>
                                  </a:lnTo>
                                  <a:lnTo>
                                    <a:pt x="296" y="203"/>
                                  </a:lnTo>
                                  <a:lnTo>
                                    <a:pt x="287" y="172"/>
                                  </a:lnTo>
                                  <a:lnTo>
                                    <a:pt x="287" y="172"/>
                                  </a:lnTo>
                                  <a:lnTo>
                                    <a:pt x="282" y="137"/>
                                  </a:lnTo>
                                  <a:lnTo>
                                    <a:pt x="282" y="137"/>
                                  </a:lnTo>
                                  <a:lnTo>
                                    <a:pt x="282" y="66"/>
                                  </a:lnTo>
                                  <a:lnTo>
                                    <a:pt x="282" y="66"/>
                                  </a:lnTo>
                                  <a:lnTo>
                                    <a:pt x="282" y="44"/>
                                  </a:lnTo>
                                  <a:lnTo>
                                    <a:pt x="282" y="22"/>
                                  </a:lnTo>
                                  <a:lnTo>
                                    <a:pt x="282" y="22"/>
                                  </a:lnTo>
                                  <a:lnTo>
                                    <a:pt x="282" y="22"/>
                                  </a:lnTo>
                                  <a:lnTo>
                                    <a:pt x="282" y="22"/>
                                  </a:lnTo>
                                  <a:lnTo>
                                    <a:pt x="282" y="22"/>
                                  </a:lnTo>
                                  <a:lnTo>
                                    <a:pt x="287" y="22"/>
                                  </a:lnTo>
                                  <a:lnTo>
                                    <a:pt x="287" y="22"/>
                                  </a:lnTo>
                                  <a:lnTo>
                                    <a:pt x="296" y="35"/>
                                  </a:lnTo>
                                  <a:lnTo>
                                    <a:pt x="305" y="44"/>
                                  </a:lnTo>
                                  <a:lnTo>
                                    <a:pt x="305" y="44"/>
                                  </a:lnTo>
                                  <a:lnTo>
                                    <a:pt x="322" y="71"/>
                                  </a:lnTo>
                                  <a:lnTo>
                                    <a:pt x="322" y="71"/>
                                  </a:lnTo>
                                  <a:lnTo>
                                    <a:pt x="331" y="84"/>
                                  </a:lnTo>
                                  <a:lnTo>
                                    <a:pt x="331" y="84"/>
                                  </a:lnTo>
                                  <a:lnTo>
                                    <a:pt x="335" y="102"/>
                                  </a:lnTo>
                                  <a:lnTo>
                                    <a:pt x="335" y="102"/>
                                  </a:lnTo>
                                  <a:lnTo>
                                    <a:pt x="344" y="132"/>
                                  </a:lnTo>
                                  <a:lnTo>
                                    <a:pt x="344" y="132"/>
                                  </a:lnTo>
                                  <a:lnTo>
                                    <a:pt x="353" y="168"/>
                                  </a:lnTo>
                                  <a:lnTo>
                                    <a:pt x="353" y="168"/>
                                  </a:lnTo>
                                  <a:lnTo>
                                    <a:pt x="353" y="185"/>
                                  </a:lnTo>
                                  <a:lnTo>
                                    <a:pt x="353" y="185"/>
                                  </a:lnTo>
                                  <a:lnTo>
                                    <a:pt x="357" y="216"/>
                                  </a:lnTo>
                                  <a:lnTo>
                                    <a:pt x="357" y="216"/>
                                  </a:lnTo>
                                  <a:lnTo>
                                    <a:pt x="357" y="225"/>
                                  </a:lnTo>
                                  <a:lnTo>
                                    <a:pt x="357" y="225"/>
                                  </a:lnTo>
                                  <a:lnTo>
                                    <a:pt x="357" y="251"/>
                                  </a:lnTo>
                                  <a:lnTo>
                                    <a:pt x="357" y="251"/>
                                  </a:lnTo>
                                  <a:lnTo>
                                    <a:pt x="357" y="260"/>
                                  </a:lnTo>
                                  <a:lnTo>
                                    <a:pt x="357" y="260"/>
                                  </a:lnTo>
                                  <a:lnTo>
                                    <a:pt x="362" y="282"/>
                                  </a:lnTo>
                                  <a:lnTo>
                                    <a:pt x="362" y="282"/>
                                  </a:lnTo>
                                  <a:lnTo>
                                    <a:pt x="366" y="300"/>
                                  </a:lnTo>
                                  <a:lnTo>
                                    <a:pt x="366" y="300"/>
                                  </a:lnTo>
                                  <a:lnTo>
                                    <a:pt x="366" y="317"/>
                                  </a:lnTo>
                                  <a:lnTo>
                                    <a:pt x="366" y="317"/>
                                  </a:lnTo>
                                  <a:lnTo>
                                    <a:pt x="371" y="322"/>
                                  </a:lnTo>
                                  <a:lnTo>
                                    <a:pt x="371" y="322"/>
                                  </a:lnTo>
                                  <a:lnTo>
                                    <a:pt x="375" y="331"/>
                                  </a:lnTo>
                                  <a:lnTo>
                                    <a:pt x="375" y="331"/>
                                  </a:lnTo>
                                  <a:lnTo>
                                    <a:pt x="384" y="291"/>
                                  </a:lnTo>
                                  <a:lnTo>
                                    <a:pt x="384" y="291"/>
                                  </a:lnTo>
                                  <a:lnTo>
                                    <a:pt x="384" y="243"/>
                                  </a:lnTo>
                                  <a:lnTo>
                                    <a:pt x="384" y="243"/>
                                  </a:lnTo>
                                  <a:lnTo>
                                    <a:pt x="379" y="199"/>
                                  </a:lnTo>
                                  <a:lnTo>
                                    <a:pt x="379" y="199"/>
                                  </a:lnTo>
                                  <a:lnTo>
                                    <a:pt x="379" y="154"/>
                                  </a:lnTo>
                                  <a:lnTo>
                                    <a:pt x="379" y="154"/>
                                  </a:lnTo>
                                  <a:lnTo>
                                    <a:pt x="384" y="110"/>
                                  </a:lnTo>
                                  <a:lnTo>
                                    <a:pt x="384" y="110"/>
                                  </a:lnTo>
                                  <a:lnTo>
                                    <a:pt x="393" y="75"/>
                                  </a:lnTo>
                                  <a:lnTo>
                                    <a:pt x="393" y="75"/>
                                  </a:lnTo>
                                  <a:lnTo>
                                    <a:pt x="406" y="40"/>
                                  </a:lnTo>
                                  <a:lnTo>
                                    <a:pt x="406" y="40"/>
                                  </a:lnTo>
                                  <a:lnTo>
                                    <a:pt x="419" y="9"/>
                                  </a:lnTo>
                                  <a:lnTo>
                                    <a:pt x="419" y="9"/>
                                  </a:lnTo>
                                  <a:lnTo>
                                    <a:pt x="424" y="5"/>
                                  </a:lnTo>
                                  <a:lnTo>
                                    <a:pt x="424" y="5"/>
                                  </a:lnTo>
                                  <a:lnTo>
                                    <a:pt x="424" y="0"/>
                                  </a:lnTo>
                                  <a:lnTo>
                                    <a:pt x="424" y="0"/>
                                  </a:lnTo>
                                  <a:lnTo>
                                    <a:pt x="428" y="9"/>
                                  </a:lnTo>
                                  <a:lnTo>
                                    <a:pt x="428" y="9"/>
                                  </a:lnTo>
                                  <a:lnTo>
                                    <a:pt x="432" y="22"/>
                                  </a:lnTo>
                                  <a:lnTo>
                                    <a:pt x="432" y="22"/>
                                  </a:lnTo>
                                  <a:lnTo>
                                    <a:pt x="437" y="44"/>
                                  </a:lnTo>
                                  <a:lnTo>
                                    <a:pt x="437" y="44"/>
                                  </a:lnTo>
                                  <a:lnTo>
                                    <a:pt x="441" y="71"/>
                                  </a:lnTo>
                                  <a:lnTo>
                                    <a:pt x="441" y="71"/>
                                  </a:lnTo>
                                  <a:lnTo>
                                    <a:pt x="441" y="93"/>
                                  </a:lnTo>
                                  <a:lnTo>
                                    <a:pt x="441" y="93"/>
                                  </a:lnTo>
                                  <a:lnTo>
                                    <a:pt x="441" y="97"/>
                                  </a:lnTo>
                                  <a:lnTo>
                                    <a:pt x="441" y="97"/>
                                  </a:lnTo>
                                  <a:lnTo>
                                    <a:pt x="441" y="124"/>
                                  </a:lnTo>
                                  <a:lnTo>
                                    <a:pt x="441" y="124"/>
                                  </a:lnTo>
                                  <a:lnTo>
                                    <a:pt x="441" y="146"/>
                                  </a:lnTo>
                                  <a:lnTo>
                                    <a:pt x="441" y="146"/>
                                  </a:lnTo>
                                  <a:lnTo>
                                    <a:pt x="428" y="190"/>
                                  </a:lnTo>
                                  <a:lnTo>
                                    <a:pt x="428" y="190"/>
                                  </a:lnTo>
                                  <a:lnTo>
                                    <a:pt x="428" y="199"/>
                                  </a:lnTo>
                                  <a:lnTo>
                                    <a:pt x="428" y="199"/>
                                  </a:lnTo>
                                  <a:lnTo>
                                    <a:pt x="424" y="221"/>
                                  </a:lnTo>
                                  <a:lnTo>
                                    <a:pt x="424" y="221"/>
                                  </a:lnTo>
                                  <a:lnTo>
                                    <a:pt x="419" y="229"/>
                                  </a:lnTo>
                                  <a:lnTo>
                                    <a:pt x="419" y="229"/>
                                  </a:lnTo>
                                  <a:lnTo>
                                    <a:pt x="406" y="269"/>
                                  </a:lnTo>
                                  <a:lnTo>
                                    <a:pt x="406" y="269"/>
                                  </a:lnTo>
                                  <a:lnTo>
                                    <a:pt x="441" y="203"/>
                                  </a:lnTo>
                                  <a:lnTo>
                                    <a:pt x="441" y="203"/>
                                  </a:lnTo>
                                  <a:lnTo>
                                    <a:pt x="476" y="141"/>
                                  </a:lnTo>
                                  <a:lnTo>
                                    <a:pt x="476" y="141"/>
                                  </a:lnTo>
                                  <a:lnTo>
                                    <a:pt x="498" y="110"/>
                                  </a:lnTo>
                                  <a:lnTo>
                                    <a:pt x="525" y="84"/>
                                  </a:lnTo>
                                  <a:lnTo>
                                    <a:pt x="525" y="84"/>
                                  </a:lnTo>
                                  <a:lnTo>
                                    <a:pt x="551" y="62"/>
                                  </a:lnTo>
                                  <a:lnTo>
                                    <a:pt x="551" y="62"/>
                                  </a:lnTo>
                                  <a:lnTo>
                                    <a:pt x="573" y="44"/>
                                  </a:lnTo>
                                  <a:lnTo>
                                    <a:pt x="573" y="44"/>
                                  </a:lnTo>
                                  <a:lnTo>
                                    <a:pt x="582" y="40"/>
                                  </a:lnTo>
                                  <a:lnTo>
                                    <a:pt x="582" y="40"/>
                                  </a:lnTo>
                                  <a:lnTo>
                                    <a:pt x="582" y="44"/>
                                  </a:lnTo>
                                  <a:lnTo>
                                    <a:pt x="582" y="44"/>
                                  </a:lnTo>
                                  <a:lnTo>
                                    <a:pt x="578" y="49"/>
                                  </a:lnTo>
                                  <a:lnTo>
                                    <a:pt x="578" y="49"/>
                                  </a:lnTo>
                                  <a:lnTo>
                                    <a:pt x="578" y="53"/>
                                  </a:lnTo>
                                  <a:lnTo>
                                    <a:pt x="578" y="53"/>
                                  </a:lnTo>
                                  <a:lnTo>
                                    <a:pt x="569" y="75"/>
                                  </a:lnTo>
                                  <a:lnTo>
                                    <a:pt x="569" y="75"/>
                                  </a:lnTo>
                                  <a:lnTo>
                                    <a:pt x="560" y="88"/>
                                  </a:lnTo>
                                  <a:lnTo>
                                    <a:pt x="560" y="88"/>
                                  </a:lnTo>
                                  <a:lnTo>
                                    <a:pt x="551" y="102"/>
                                  </a:lnTo>
                                  <a:lnTo>
                                    <a:pt x="551" y="102"/>
                                  </a:lnTo>
                                  <a:lnTo>
                                    <a:pt x="520" y="163"/>
                                  </a:lnTo>
                                  <a:lnTo>
                                    <a:pt x="520" y="163"/>
                                  </a:lnTo>
                                  <a:lnTo>
                                    <a:pt x="503" y="190"/>
                                  </a:lnTo>
                                  <a:lnTo>
                                    <a:pt x="503" y="190"/>
                                  </a:lnTo>
                                  <a:lnTo>
                                    <a:pt x="485" y="216"/>
                                  </a:lnTo>
                                  <a:lnTo>
                                    <a:pt x="485" y="216"/>
                                  </a:lnTo>
                                  <a:lnTo>
                                    <a:pt x="476" y="234"/>
                                  </a:lnTo>
                                  <a:lnTo>
                                    <a:pt x="476" y="234"/>
                                  </a:lnTo>
                                  <a:lnTo>
                                    <a:pt x="459" y="251"/>
                                  </a:lnTo>
                                  <a:lnTo>
                                    <a:pt x="446" y="269"/>
                                  </a:lnTo>
                                  <a:lnTo>
                                    <a:pt x="446" y="269"/>
                                  </a:lnTo>
                                  <a:lnTo>
                                    <a:pt x="406" y="322"/>
                                  </a:lnTo>
                                  <a:lnTo>
                                    <a:pt x="406" y="322"/>
                                  </a:lnTo>
                                  <a:lnTo>
                                    <a:pt x="454" y="282"/>
                                  </a:lnTo>
                                  <a:lnTo>
                                    <a:pt x="498" y="238"/>
                                  </a:lnTo>
                                  <a:lnTo>
                                    <a:pt x="498" y="238"/>
                                  </a:lnTo>
                                  <a:lnTo>
                                    <a:pt x="503" y="229"/>
                                  </a:lnTo>
                                  <a:lnTo>
                                    <a:pt x="503" y="229"/>
                                  </a:lnTo>
                                  <a:lnTo>
                                    <a:pt x="538" y="199"/>
                                  </a:lnTo>
                                  <a:lnTo>
                                    <a:pt x="573" y="168"/>
                                  </a:lnTo>
                                  <a:lnTo>
                                    <a:pt x="573" y="168"/>
                                  </a:lnTo>
                                  <a:lnTo>
                                    <a:pt x="613" y="146"/>
                                  </a:lnTo>
                                  <a:lnTo>
                                    <a:pt x="613" y="146"/>
                                  </a:lnTo>
                                  <a:lnTo>
                                    <a:pt x="644" y="124"/>
                                  </a:lnTo>
                                  <a:lnTo>
                                    <a:pt x="684" y="106"/>
                                  </a:lnTo>
                                  <a:lnTo>
                                    <a:pt x="684" y="106"/>
                                  </a:lnTo>
                                  <a:lnTo>
                                    <a:pt x="688" y="102"/>
                                  </a:lnTo>
                                  <a:lnTo>
                                    <a:pt x="697" y="102"/>
                                  </a:lnTo>
                                  <a:lnTo>
                                    <a:pt x="697" y="102"/>
                                  </a:lnTo>
                                  <a:lnTo>
                                    <a:pt x="697" y="110"/>
                                  </a:lnTo>
                                  <a:lnTo>
                                    <a:pt x="697" y="110"/>
                                  </a:lnTo>
                                  <a:lnTo>
                                    <a:pt x="688" y="119"/>
                                  </a:lnTo>
                                  <a:lnTo>
                                    <a:pt x="688" y="119"/>
                                  </a:lnTo>
                                  <a:lnTo>
                                    <a:pt x="684" y="132"/>
                                  </a:lnTo>
                                  <a:lnTo>
                                    <a:pt x="684" y="132"/>
                                  </a:lnTo>
                                  <a:lnTo>
                                    <a:pt x="675" y="141"/>
                                  </a:lnTo>
                                  <a:lnTo>
                                    <a:pt x="675" y="141"/>
                                  </a:lnTo>
                                  <a:lnTo>
                                    <a:pt x="666" y="150"/>
                                  </a:lnTo>
                                  <a:lnTo>
                                    <a:pt x="666" y="150"/>
                                  </a:lnTo>
                                  <a:lnTo>
                                    <a:pt x="648" y="172"/>
                                  </a:lnTo>
                                  <a:lnTo>
                                    <a:pt x="648" y="172"/>
                                  </a:lnTo>
                                  <a:lnTo>
                                    <a:pt x="635" y="185"/>
                                  </a:lnTo>
                                  <a:lnTo>
                                    <a:pt x="635" y="185"/>
                                  </a:lnTo>
                                  <a:lnTo>
                                    <a:pt x="626" y="194"/>
                                  </a:lnTo>
                                  <a:lnTo>
                                    <a:pt x="626" y="194"/>
                                  </a:lnTo>
                                  <a:lnTo>
                                    <a:pt x="617" y="203"/>
                                  </a:lnTo>
                                  <a:lnTo>
                                    <a:pt x="617" y="203"/>
                                  </a:lnTo>
                                  <a:lnTo>
                                    <a:pt x="595" y="225"/>
                                  </a:lnTo>
                                  <a:lnTo>
                                    <a:pt x="595" y="225"/>
                                  </a:lnTo>
                                  <a:lnTo>
                                    <a:pt x="578" y="238"/>
                                  </a:lnTo>
                                  <a:lnTo>
                                    <a:pt x="578" y="238"/>
                                  </a:lnTo>
                                  <a:lnTo>
                                    <a:pt x="556" y="251"/>
                                  </a:lnTo>
                                  <a:lnTo>
                                    <a:pt x="556" y="251"/>
                                  </a:lnTo>
                                  <a:lnTo>
                                    <a:pt x="534" y="265"/>
                                  </a:lnTo>
                                  <a:lnTo>
                                    <a:pt x="534" y="265"/>
                                  </a:lnTo>
                                  <a:lnTo>
                                    <a:pt x="516" y="282"/>
                                  </a:lnTo>
                                  <a:lnTo>
                                    <a:pt x="516" y="282"/>
                                  </a:lnTo>
                                  <a:lnTo>
                                    <a:pt x="472" y="313"/>
                                  </a:lnTo>
                                  <a:lnTo>
                                    <a:pt x="472" y="313"/>
                                  </a:lnTo>
                                  <a:lnTo>
                                    <a:pt x="525" y="282"/>
                                  </a:lnTo>
                                  <a:lnTo>
                                    <a:pt x="573" y="256"/>
                                  </a:lnTo>
                                  <a:lnTo>
                                    <a:pt x="573" y="256"/>
                                  </a:lnTo>
                                  <a:lnTo>
                                    <a:pt x="609" y="238"/>
                                  </a:lnTo>
                                  <a:lnTo>
                                    <a:pt x="609" y="238"/>
                                  </a:lnTo>
                                  <a:lnTo>
                                    <a:pt x="648" y="221"/>
                                  </a:lnTo>
                                  <a:lnTo>
                                    <a:pt x="648" y="221"/>
                                  </a:lnTo>
                                  <a:lnTo>
                                    <a:pt x="697" y="207"/>
                                  </a:lnTo>
                                  <a:lnTo>
                                    <a:pt x="723" y="199"/>
                                  </a:lnTo>
                                  <a:lnTo>
                                    <a:pt x="754" y="199"/>
                                  </a:lnTo>
                                  <a:lnTo>
                                    <a:pt x="754" y="199"/>
                                  </a:lnTo>
                                  <a:lnTo>
                                    <a:pt x="772" y="199"/>
                                  </a:lnTo>
                                  <a:lnTo>
                                    <a:pt x="772" y="199"/>
                                  </a:lnTo>
                                  <a:lnTo>
                                    <a:pt x="776" y="199"/>
                                  </a:lnTo>
                                  <a:lnTo>
                                    <a:pt x="776" y="199"/>
                                  </a:lnTo>
                                  <a:lnTo>
                                    <a:pt x="772" y="207"/>
                                  </a:lnTo>
                                  <a:lnTo>
                                    <a:pt x="767" y="212"/>
                                  </a:lnTo>
                                  <a:lnTo>
                                    <a:pt x="767" y="212"/>
                                  </a:lnTo>
                                  <a:lnTo>
                                    <a:pt x="750" y="221"/>
                                  </a:lnTo>
                                  <a:lnTo>
                                    <a:pt x="750" y="221"/>
                                  </a:lnTo>
                                  <a:lnTo>
                                    <a:pt x="745" y="225"/>
                                  </a:lnTo>
                                  <a:lnTo>
                                    <a:pt x="745" y="225"/>
                                  </a:lnTo>
                                  <a:lnTo>
                                    <a:pt x="736" y="229"/>
                                  </a:lnTo>
                                  <a:lnTo>
                                    <a:pt x="736" y="229"/>
                                  </a:lnTo>
                                  <a:lnTo>
                                    <a:pt x="732" y="234"/>
                                  </a:lnTo>
                                  <a:lnTo>
                                    <a:pt x="732" y="234"/>
                                  </a:lnTo>
                                  <a:lnTo>
                                    <a:pt x="723" y="238"/>
                                  </a:lnTo>
                                  <a:lnTo>
                                    <a:pt x="723" y="238"/>
                                  </a:lnTo>
                                  <a:lnTo>
                                    <a:pt x="710" y="243"/>
                                  </a:lnTo>
                                  <a:lnTo>
                                    <a:pt x="710" y="243"/>
                                  </a:lnTo>
                                  <a:lnTo>
                                    <a:pt x="688" y="256"/>
                                  </a:lnTo>
                                  <a:lnTo>
                                    <a:pt x="688" y="256"/>
                                  </a:lnTo>
                                  <a:lnTo>
                                    <a:pt x="679" y="260"/>
                                  </a:lnTo>
                                  <a:lnTo>
                                    <a:pt x="679" y="260"/>
                                  </a:lnTo>
                                  <a:lnTo>
                                    <a:pt x="653" y="273"/>
                                  </a:lnTo>
                                  <a:lnTo>
                                    <a:pt x="653" y="273"/>
                                  </a:lnTo>
                                  <a:lnTo>
                                    <a:pt x="622" y="287"/>
                                  </a:lnTo>
                                  <a:lnTo>
                                    <a:pt x="622" y="287"/>
                                  </a:lnTo>
                                  <a:lnTo>
                                    <a:pt x="617" y="291"/>
                                  </a:lnTo>
                                  <a:lnTo>
                                    <a:pt x="617" y="291"/>
                                  </a:lnTo>
                                  <a:lnTo>
                                    <a:pt x="609" y="295"/>
                                  </a:lnTo>
                                  <a:lnTo>
                                    <a:pt x="609" y="295"/>
                                  </a:lnTo>
                                  <a:lnTo>
                                    <a:pt x="578" y="309"/>
                                  </a:lnTo>
                                  <a:lnTo>
                                    <a:pt x="578" y="309"/>
                                  </a:lnTo>
                                  <a:lnTo>
                                    <a:pt x="565" y="313"/>
                                  </a:lnTo>
                                  <a:lnTo>
                                    <a:pt x="565" y="313"/>
                                  </a:lnTo>
                                  <a:lnTo>
                                    <a:pt x="503" y="340"/>
                                  </a:lnTo>
                                  <a:lnTo>
                                    <a:pt x="503" y="340"/>
                                  </a:lnTo>
                                  <a:lnTo>
                                    <a:pt x="525" y="335"/>
                                  </a:lnTo>
                                  <a:lnTo>
                                    <a:pt x="525" y="335"/>
                                  </a:lnTo>
                                  <a:lnTo>
                                    <a:pt x="551" y="335"/>
                                  </a:lnTo>
                                  <a:lnTo>
                                    <a:pt x="551" y="335"/>
                                  </a:lnTo>
                                  <a:lnTo>
                                    <a:pt x="604" y="335"/>
                                  </a:lnTo>
                                  <a:lnTo>
                                    <a:pt x="604" y="335"/>
                                  </a:lnTo>
                                  <a:lnTo>
                                    <a:pt x="626" y="340"/>
                                  </a:lnTo>
                                  <a:lnTo>
                                    <a:pt x="626" y="340"/>
                                  </a:lnTo>
                                  <a:lnTo>
                                    <a:pt x="653" y="344"/>
                                  </a:lnTo>
                                  <a:lnTo>
                                    <a:pt x="653" y="344"/>
                                  </a:lnTo>
                                  <a:lnTo>
                                    <a:pt x="697" y="353"/>
                                  </a:lnTo>
                                  <a:lnTo>
                                    <a:pt x="697" y="353"/>
                                  </a:lnTo>
                                  <a:lnTo>
                                    <a:pt x="736" y="370"/>
                                  </a:lnTo>
                                  <a:lnTo>
                                    <a:pt x="736" y="370"/>
                                  </a:lnTo>
                                  <a:lnTo>
                                    <a:pt x="772" y="388"/>
                                  </a:lnTo>
                                  <a:lnTo>
                                    <a:pt x="772" y="388"/>
                                  </a:lnTo>
                                  <a:lnTo>
                                    <a:pt x="807" y="406"/>
                                  </a:lnTo>
                                  <a:lnTo>
                                    <a:pt x="807" y="406"/>
                                  </a:lnTo>
                                  <a:lnTo>
                                    <a:pt x="833" y="423"/>
                                  </a:lnTo>
                                  <a:lnTo>
                                    <a:pt x="833" y="423"/>
                                  </a:lnTo>
                                  <a:lnTo>
                                    <a:pt x="838" y="428"/>
                                  </a:lnTo>
                                  <a:lnTo>
                                    <a:pt x="838" y="432"/>
                                  </a:lnTo>
                                  <a:lnTo>
                                    <a:pt x="838" y="432"/>
                                  </a:lnTo>
                                  <a:lnTo>
                                    <a:pt x="829" y="428"/>
                                  </a:lnTo>
                                  <a:lnTo>
                                    <a:pt x="829" y="428"/>
                                  </a:lnTo>
                                  <a:lnTo>
                                    <a:pt x="820" y="423"/>
                                  </a:lnTo>
                                  <a:lnTo>
                                    <a:pt x="820" y="423"/>
                                  </a:lnTo>
                                  <a:lnTo>
                                    <a:pt x="820" y="423"/>
                                  </a:lnTo>
                                  <a:lnTo>
                                    <a:pt x="820" y="423"/>
                                  </a:lnTo>
                                  <a:lnTo>
                                    <a:pt x="807" y="414"/>
                                  </a:lnTo>
                                  <a:lnTo>
                                    <a:pt x="807" y="414"/>
                                  </a:lnTo>
                                  <a:lnTo>
                                    <a:pt x="802" y="410"/>
                                  </a:lnTo>
                                  <a:lnTo>
                                    <a:pt x="802" y="410"/>
                                  </a:lnTo>
                                  <a:lnTo>
                                    <a:pt x="780" y="401"/>
                                  </a:lnTo>
                                  <a:lnTo>
                                    <a:pt x="780" y="401"/>
                                  </a:lnTo>
                                  <a:lnTo>
                                    <a:pt x="763" y="397"/>
                                  </a:lnTo>
                                  <a:lnTo>
                                    <a:pt x="763" y="397"/>
                                  </a:lnTo>
                                  <a:lnTo>
                                    <a:pt x="754" y="401"/>
                                  </a:lnTo>
                                  <a:lnTo>
                                    <a:pt x="754" y="401"/>
                                  </a:lnTo>
                                  <a:lnTo>
                                    <a:pt x="745" y="397"/>
                                  </a:lnTo>
                                  <a:lnTo>
                                    <a:pt x="745" y="397"/>
                                  </a:lnTo>
                                  <a:lnTo>
                                    <a:pt x="732" y="397"/>
                                  </a:lnTo>
                                  <a:lnTo>
                                    <a:pt x="732" y="397"/>
                                  </a:lnTo>
                                  <a:lnTo>
                                    <a:pt x="697" y="401"/>
                                  </a:lnTo>
                                  <a:lnTo>
                                    <a:pt x="697" y="401"/>
                                  </a:lnTo>
                                  <a:lnTo>
                                    <a:pt x="661" y="397"/>
                                  </a:lnTo>
                                  <a:lnTo>
                                    <a:pt x="661" y="397"/>
                                  </a:lnTo>
                                  <a:lnTo>
                                    <a:pt x="600" y="392"/>
                                  </a:lnTo>
                                  <a:lnTo>
                                    <a:pt x="600" y="392"/>
                                  </a:lnTo>
                                  <a:lnTo>
                                    <a:pt x="582" y="388"/>
                                  </a:lnTo>
                                  <a:lnTo>
                                    <a:pt x="582" y="388"/>
                                  </a:lnTo>
                                  <a:lnTo>
                                    <a:pt x="569" y="384"/>
                                  </a:lnTo>
                                  <a:lnTo>
                                    <a:pt x="569" y="384"/>
                                  </a:lnTo>
                                  <a:lnTo>
                                    <a:pt x="512" y="370"/>
                                  </a:lnTo>
                                  <a:lnTo>
                                    <a:pt x="512" y="370"/>
                                  </a:lnTo>
                                  <a:lnTo>
                                    <a:pt x="476" y="370"/>
                                  </a:lnTo>
                                  <a:lnTo>
                                    <a:pt x="476" y="370"/>
                                  </a:lnTo>
                                  <a:lnTo>
                                    <a:pt x="463" y="370"/>
                                  </a:lnTo>
                                  <a:lnTo>
                                    <a:pt x="463" y="370"/>
                                  </a:lnTo>
                                  <a:lnTo>
                                    <a:pt x="437" y="375"/>
                                  </a:lnTo>
                                  <a:lnTo>
                                    <a:pt x="437" y="375"/>
                                  </a:lnTo>
                                  <a:lnTo>
                                    <a:pt x="415" y="379"/>
                                  </a:lnTo>
                                  <a:lnTo>
                                    <a:pt x="415" y="379"/>
                                  </a:lnTo>
                                  <a:lnTo>
                                    <a:pt x="406" y="388"/>
                                  </a:lnTo>
                                  <a:lnTo>
                                    <a:pt x="393" y="397"/>
                                  </a:lnTo>
                                  <a:lnTo>
                                    <a:pt x="393" y="397"/>
                                  </a:lnTo>
                                  <a:lnTo>
                                    <a:pt x="388" y="406"/>
                                  </a:lnTo>
                                  <a:lnTo>
                                    <a:pt x="388" y="406"/>
                                  </a:lnTo>
                                  <a:lnTo>
                                    <a:pt x="384" y="419"/>
                                  </a:lnTo>
                                  <a:lnTo>
                                    <a:pt x="384" y="419"/>
                                  </a:lnTo>
                                  <a:lnTo>
                                    <a:pt x="371" y="481"/>
                                  </a:lnTo>
                                  <a:lnTo>
                                    <a:pt x="371" y="481"/>
                                  </a:lnTo>
                                  <a:lnTo>
                                    <a:pt x="371" y="489"/>
                                  </a:lnTo>
                                  <a:lnTo>
                                    <a:pt x="371" y="503"/>
                                  </a:lnTo>
                                  <a:lnTo>
                                    <a:pt x="371" y="503"/>
                                  </a:lnTo>
                                  <a:lnTo>
                                    <a:pt x="366" y="525"/>
                                  </a:lnTo>
                                  <a:lnTo>
                                    <a:pt x="366" y="525"/>
                                  </a:lnTo>
                                  <a:lnTo>
                                    <a:pt x="366" y="538"/>
                                  </a:lnTo>
                                  <a:lnTo>
                                    <a:pt x="366" y="547"/>
                                  </a:lnTo>
                                  <a:lnTo>
                                    <a:pt x="366" y="547"/>
                                  </a:lnTo>
                                  <a:lnTo>
                                    <a:pt x="362" y="573"/>
                                  </a:lnTo>
                                  <a:lnTo>
                                    <a:pt x="362" y="573"/>
                                  </a:lnTo>
                                  <a:lnTo>
                                    <a:pt x="362" y="604"/>
                                  </a:lnTo>
                                  <a:lnTo>
                                    <a:pt x="362" y="604"/>
                                  </a:lnTo>
                                  <a:lnTo>
                                    <a:pt x="331" y="1388"/>
                                  </a:lnTo>
                                  <a:lnTo>
                                    <a:pt x="331" y="1388"/>
                                  </a:lnTo>
                                  <a:lnTo>
                                    <a:pt x="296" y="1388"/>
                                  </a:lnTo>
                                  <a:lnTo>
                                    <a:pt x="296" y="138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手繪多邊形 13"/>
                          <wps:cNvSpPr>
                            <a:spLocks/>
                          </wps:cNvSpPr>
                          <wps:spPr bwMode="auto">
                            <a:xfrm>
                              <a:off x="5619968" y="7291453"/>
                              <a:ext cx="648586" cy="361677"/>
                            </a:xfrm>
                            <a:custGeom>
                              <a:avLst/>
                              <a:gdLst>
                                <a:gd name="T0" fmla="*/ 5 w 1327"/>
                                <a:gd name="T1" fmla="*/ 27 h 740"/>
                                <a:gd name="T2" fmla="*/ 49 w 1327"/>
                                <a:gd name="T3" fmla="*/ 18 h 740"/>
                                <a:gd name="T4" fmla="*/ 62 w 1327"/>
                                <a:gd name="T5" fmla="*/ 0 h 740"/>
                                <a:gd name="T6" fmla="*/ 229 w 1327"/>
                                <a:gd name="T7" fmla="*/ 57 h 740"/>
                                <a:gd name="T8" fmla="*/ 401 w 1327"/>
                                <a:gd name="T9" fmla="*/ 128 h 740"/>
                                <a:gd name="T10" fmla="*/ 459 w 1327"/>
                                <a:gd name="T11" fmla="*/ 150 h 740"/>
                                <a:gd name="T12" fmla="*/ 534 w 1327"/>
                                <a:gd name="T13" fmla="*/ 176 h 740"/>
                                <a:gd name="T14" fmla="*/ 613 w 1327"/>
                                <a:gd name="T15" fmla="*/ 190 h 740"/>
                                <a:gd name="T16" fmla="*/ 683 w 1327"/>
                                <a:gd name="T17" fmla="*/ 132 h 740"/>
                                <a:gd name="T18" fmla="*/ 714 w 1327"/>
                                <a:gd name="T19" fmla="*/ 106 h 740"/>
                                <a:gd name="T20" fmla="*/ 794 w 1327"/>
                                <a:gd name="T21" fmla="*/ 88 h 740"/>
                                <a:gd name="T22" fmla="*/ 864 w 1327"/>
                                <a:gd name="T23" fmla="*/ 119 h 740"/>
                                <a:gd name="T24" fmla="*/ 873 w 1327"/>
                                <a:gd name="T25" fmla="*/ 172 h 740"/>
                                <a:gd name="T26" fmla="*/ 838 w 1327"/>
                                <a:gd name="T27" fmla="*/ 203 h 740"/>
                                <a:gd name="T28" fmla="*/ 745 w 1327"/>
                                <a:gd name="T29" fmla="*/ 291 h 740"/>
                                <a:gd name="T30" fmla="*/ 692 w 1327"/>
                                <a:gd name="T31" fmla="*/ 339 h 740"/>
                                <a:gd name="T32" fmla="*/ 626 w 1327"/>
                                <a:gd name="T33" fmla="*/ 432 h 740"/>
                                <a:gd name="T34" fmla="*/ 529 w 1327"/>
                                <a:gd name="T35" fmla="*/ 498 h 740"/>
                                <a:gd name="T36" fmla="*/ 542 w 1327"/>
                                <a:gd name="T37" fmla="*/ 626 h 740"/>
                                <a:gd name="T38" fmla="*/ 525 w 1327"/>
                                <a:gd name="T39" fmla="*/ 679 h 740"/>
                                <a:gd name="T40" fmla="*/ 507 w 1327"/>
                                <a:gd name="T41" fmla="*/ 714 h 740"/>
                                <a:gd name="T42" fmla="*/ 476 w 1327"/>
                                <a:gd name="T43" fmla="*/ 718 h 740"/>
                                <a:gd name="T44" fmla="*/ 454 w 1327"/>
                                <a:gd name="T45" fmla="*/ 740 h 740"/>
                                <a:gd name="T46" fmla="*/ 441 w 1327"/>
                                <a:gd name="T47" fmla="*/ 727 h 740"/>
                                <a:gd name="T48" fmla="*/ 419 w 1327"/>
                                <a:gd name="T49" fmla="*/ 736 h 740"/>
                                <a:gd name="T50" fmla="*/ 384 w 1327"/>
                                <a:gd name="T51" fmla="*/ 692 h 740"/>
                                <a:gd name="T52" fmla="*/ 348 w 1327"/>
                                <a:gd name="T53" fmla="*/ 710 h 740"/>
                                <a:gd name="T54" fmla="*/ 331 w 1327"/>
                                <a:gd name="T55" fmla="*/ 710 h 740"/>
                                <a:gd name="T56" fmla="*/ 322 w 1327"/>
                                <a:gd name="T57" fmla="*/ 683 h 740"/>
                                <a:gd name="T58" fmla="*/ 291 w 1327"/>
                                <a:gd name="T59" fmla="*/ 683 h 740"/>
                                <a:gd name="T60" fmla="*/ 287 w 1327"/>
                                <a:gd name="T61" fmla="*/ 666 h 740"/>
                                <a:gd name="T62" fmla="*/ 260 w 1327"/>
                                <a:gd name="T63" fmla="*/ 644 h 740"/>
                                <a:gd name="T64" fmla="*/ 247 w 1327"/>
                                <a:gd name="T65" fmla="*/ 635 h 740"/>
                                <a:gd name="T66" fmla="*/ 251 w 1327"/>
                                <a:gd name="T67" fmla="*/ 604 h 740"/>
                                <a:gd name="T68" fmla="*/ 282 w 1327"/>
                                <a:gd name="T69" fmla="*/ 529 h 740"/>
                                <a:gd name="T70" fmla="*/ 366 w 1327"/>
                                <a:gd name="T71" fmla="*/ 445 h 740"/>
                                <a:gd name="T72" fmla="*/ 423 w 1327"/>
                                <a:gd name="T73" fmla="*/ 339 h 740"/>
                                <a:gd name="T74" fmla="*/ 410 w 1327"/>
                                <a:gd name="T75" fmla="*/ 317 h 740"/>
                                <a:gd name="T76" fmla="*/ 370 w 1327"/>
                                <a:gd name="T77" fmla="*/ 304 h 740"/>
                                <a:gd name="T78" fmla="*/ 331 w 1327"/>
                                <a:gd name="T79" fmla="*/ 291 h 740"/>
                                <a:gd name="T80" fmla="*/ 304 w 1327"/>
                                <a:gd name="T81" fmla="*/ 282 h 740"/>
                                <a:gd name="T82" fmla="*/ 287 w 1327"/>
                                <a:gd name="T83" fmla="*/ 265 h 740"/>
                                <a:gd name="T84" fmla="*/ 243 w 1327"/>
                                <a:gd name="T85" fmla="*/ 238 h 740"/>
                                <a:gd name="T86" fmla="*/ 194 w 1327"/>
                                <a:gd name="T87" fmla="*/ 216 h 740"/>
                                <a:gd name="T88" fmla="*/ 159 w 1327"/>
                                <a:gd name="T89" fmla="*/ 198 h 740"/>
                                <a:gd name="T90" fmla="*/ 137 w 1327"/>
                                <a:gd name="T91" fmla="*/ 176 h 740"/>
                                <a:gd name="T92" fmla="*/ 75 w 1327"/>
                                <a:gd name="T93" fmla="*/ 154 h 740"/>
                                <a:gd name="T94" fmla="*/ 44 w 1327"/>
                                <a:gd name="T95" fmla="*/ 128 h 740"/>
                                <a:gd name="T96" fmla="*/ 27 w 1327"/>
                                <a:gd name="T97" fmla="*/ 93 h 740"/>
                                <a:gd name="T98" fmla="*/ 14 w 1327"/>
                                <a:gd name="T99" fmla="*/ 75 h 740"/>
                                <a:gd name="T100" fmla="*/ 31 w 1327"/>
                                <a:gd name="T101" fmla="*/ 62 h 740"/>
                                <a:gd name="T102" fmla="*/ 5 w 1327"/>
                                <a:gd name="T103" fmla="*/ 40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27" h="740">
                                  <a:moveTo>
                                    <a:pt x="5" y="40"/>
                                  </a:moveTo>
                                  <a:lnTo>
                                    <a:pt x="5" y="40"/>
                                  </a:lnTo>
                                  <a:lnTo>
                                    <a:pt x="0" y="31"/>
                                  </a:lnTo>
                                  <a:lnTo>
                                    <a:pt x="5" y="27"/>
                                  </a:lnTo>
                                  <a:lnTo>
                                    <a:pt x="14" y="22"/>
                                  </a:lnTo>
                                  <a:lnTo>
                                    <a:pt x="22" y="18"/>
                                  </a:lnTo>
                                  <a:lnTo>
                                    <a:pt x="49" y="18"/>
                                  </a:lnTo>
                                  <a:lnTo>
                                    <a:pt x="49" y="18"/>
                                  </a:lnTo>
                                  <a:lnTo>
                                    <a:pt x="44" y="9"/>
                                  </a:lnTo>
                                  <a:lnTo>
                                    <a:pt x="44" y="5"/>
                                  </a:lnTo>
                                  <a:lnTo>
                                    <a:pt x="49" y="5"/>
                                  </a:lnTo>
                                  <a:lnTo>
                                    <a:pt x="62" y="0"/>
                                  </a:lnTo>
                                  <a:lnTo>
                                    <a:pt x="62" y="0"/>
                                  </a:lnTo>
                                  <a:lnTo>
                                    <a:pt x="93" y="9"/>
                                  </a:lnTo>
                                  <a:lnTo>
                                    <a:pt x="132" y="22"/>
                                  </a:lnTo>
                                  <a:lnTo>
                                    <a:pt x="229" y="57"/>
                                  </a:lnTo>
                                  <a:lnTo>
                                    <a:pt x="357" y="110"/>
                                  </a:lnTo>
                                  <a:lnTo>
                                    <a:pt x="357" y="110"/>
                                  </a:lnTo>
                                  <a:lnTo>
                                    <a:pt x="384" y="119"/>
                                  </a:lnTo>
                                  <a:lnTo>
                                    <a:pt x="401" y="128"/>
                                  </a:lnTo>
                                  <a:lnTo>
                                    <a:pt x="401" y="128"/>
                                  </a:lnTo>
                                  <a:lnTo>
                                    <a:pt x="432" y="141"/>
                                  </a:lnTo>
                                  <a:lnTo>
                                    <a:pt x="459" y="150"/>
                                  </a:lnTo>
                                  <a:lnTo>
                                    <a:pt x="459" y="150"/>
                                  </a:lnTo>
                                  <a:lnTo>
                                    <a:pt x="485" y="159"/>
                                  </a:lnTo>
                                  <a:lnTo>
                                    <a:pt x="511" y="168"/>
                                  </a:lnTo>
                                  <a:lnTo>
                                    <a:pt x="534" y="176"/>
                                  </a:lnTo>
                                  <a:lnTo>
                                    <a:pt x="534" y="176"/>
                                  </a:lnTo>
                                  <a:lnTo>
                                    <a:pt x="560" y="185"/>
                                  </a:lnTo>
                                  <a:lnTo>
                                    <a:pt x="586" y="190"/>
                                  </a:lnTo>
                                  <a:lnTo>
                                    <a:pt x="613" y="190"/>
                                  </a:lnTo>
                                  <a:lnTo>
                                    <a:pt x="613" y="190"/>
                                  </a:lnTo>
                                  <a:lnTo>
                                    <a:pt x="626" y="190"/>
                                  </a:lnTo>
                                  <a:lnTo>
                                    <a:pt x="639" y="181"/>
                                  </a:lnTo>
                                  <a:lnTo>
                                    <a:pt x="666" y="159"/>
                                  </a:lnTo>
                                  <a:lnTo>
                                    <a:pt x="683" y="132"/>
                                  </a:lnTo>
                                  <a:lnTo>
                                    <a:pt x="692" y="124"/>
                                  </a:lnTo>
                                  <a:lnTo>
                                    <a:pt x="692" y="124"/>
                                  </a:lnTo>
                                  <a:lnTo>
                                    <a:pt x="701" y="115"/>
                                  </a:lnTo>
                                  <a:lnTo>
                                    <a:pt x="714" y="106"/>
                                  </a:lnTo>
                                  <a:lnTo>
                                    <a:pt x="741" y="93"/>
                                  </a:lnTo>
                                  <a:lnTo>
                                    <a:pt x="767" y="88"/>
                                  </a:lnTo>
                                  <a:lnTo>
                                    <a:pt x="767" y="88"/>
                                  </a:lnTo>
                                  <a:lnTo>
                                    <a:pt x="794" y="88"/>
                                  </a:lnTo>
                                  <a:lnTo>
                                    <a:pt x="811" y="97"/>
                                  </a:lnTo>
                                  <a:lnTo>
                                    <a:pt x="833" y="106"/>
                                  </a:lnTo>
                                  <a:lnTo>
                                    <a:pt x="833" y="106"/>
                                  </a:lnTo>
                                  <a:lnTo>
                                    <a:pt x="864" y="119"/>
                                  </a:lnTo>
                                  <a:lnTo>
                                    <a:pt x="886" y="128"/>
                                  </a:lnTo>
                                  <a:lnTo>
                                    <a:pt x="886" y="128"/>
                                  </a:lnTo>
                                  <a:lnTo>
                                    <a:pt x="1327" y="159"/>
                                  </a:lnTo>
                                  <a:lnTo>
                                    <a:pt x="873" y="172"/>
                                  </a:lnTo>
                                  <a:lnTo>
                                    <a:pt x="873" y="172"/>
                                  </a:lnTo>
                                  <a:lnTo>
                                    <a:pt x="851" y="190"/>
                                  </a:lnTo>
                                  <a:lnTo>
                                    <a:pt x="838" y="203"/>
                                  </a:lnTo>
                                  <a:lnTo>
                                    <a:pt x="838" y="203"/>
                                  </a:lnTo>
                                  <a:lnTo>
                                    <a:pt x="807" y="238"/>
                                  </a:lnTo>
                                  <a:lnTo>
                                    <a:pt x="789" y="251"/>
                                  </a:lnTo>
                                  <a:lnTo>
                                    <a:pt x="789" y="251"/>
                                  </a:lnTo>
                                  <a:lnTo>
                                    <a:pt x="745" y="291"/>
                                  </a:lnTo>
                                  <a:lnTo>
                                    <a:pt x="723" y="304"/>
                                  </a:lnTo>
                                  <a:lnTo>
                                    <a:pt x="723" y="304"/>
                                  </a:lnTo>
                                  <a:lnTo>
                                    <a:pt x="705" y="322"/>
                                  </a:lnTo>
                                  <a:lnTo>
                                    <a:pt x="692" y="339"/>
                                  </a:lnTo>
                                  <a:lnTo>
                                    <a:pt x="679" y="361"/>
                                  </a:lnTo>
                                  <a:lnTo>
                                    <a:pt x="679" y="361"/>
                                  </a:lnTo>
                                  <a:lnTo>
                                    <a:pt x="652" y="401"/>
                                  </a:lnTo>
                                  <a:lnTo>
                                    <a:pt x="626" y="432"/>
                                  </a:lnTo>
                                  <a:lnTo>
                                    <a:pt x="600" y="454"/>
                                  </a:lnTo>
                                  <a:lnTo>
                                    <a:pt x="578" y="472"/>
                                  </a:lnTo>
                                  <a:lnTo>
                                    <a:pt x="542" y="494"/>
                                  </a:lnTo>
                                  <a:lnTo>
                                    <a:pt x="529" y="498"/>
                                  </a:lnTo>
                                  <a:lnTo>
                                    <a:pt x="529" y="498"/>
                                  </a:lnTo>
                                  <a:lnTo>
                                    <a:pt x="534" y="538"/>
                                  </a:lnTo>
                                  <a:lnTo>
                                    <a:pt x="538" y="577"/>
                                  </a:lnTo>
                                  <a:lnTo>
                                    <a:pt x="542" y="626"/>
                                  </a:lnTo>
                                  <a:lnTo>
                                    <a:pt x="542" y="626"/>
                                  </a:lnTo>
                                  <a:lnTo>
                                    <a:pt x="538" y="657"/>
                                  </a:lnTo>
                                  <a:lnTo>
                                    <a:pt x="534" y="670"/>
                                  </a:lnTo>
                                  <a:lnTo>
                                    <a:pt x="525" y="679"/>
                                  </a:lnTo>
                                  <a:lnTo>
                                    <a:pt x="520" y="679"/>
                                  </a:lnTo>
                                  <a:lnTo>
                                    <a:pt x="520" y="679"/>
                                  </a:lnTo>
                                  <a:lnTo>
                                    <a:pt x="511" y="701"/>
                                  </a:lnTo>
                                  <a:lnTo>
                                    <a:pt x="507" y="714"/>
                                  </a:lnTo>
                                  <a:lnTo>
                                    <a:pt x="498" y="718"/>
                                  </a:lnTo>
                                  <a:lnTo>
                                    <a:pt x="489" y="723"/>
                                  </a:lnTo>
                                  <a:lnTo>
                                    <a:pt x="481" y="718"/>
                                  </a:lnTo>
                                  <a:lnTo>
                                    <a:pt x="476" y="718"/>
                                  </a:lnTo>
                                  <a:lnTo>
                                    <a:pt x="476" y="718"/>
                                  </a:lnTo>
                                  <a:lnTo>
                                    <a:pt x="467" y="732"/>
                                  </a:lnTo>
                                  <a:lnTo>
                                    <a:pt x="459" y="736"/>
                                  </a:lnTo>
                                  <a:lnTo>
                                    <a:pt x="454" y="740"/>
                                  </a:lnTo>
                                  <a:lnTo>
                                    <a:pt x="450" y="736"/>
                                  </a:lnTo>
                                  <a:lnTo>
                                    <a:pt x="445" y="732"/>
                                  </a:lnTo>
                                  <a:lnTo>
                                    <a:pt x="441" y="727"/>
                                  </a:lnTo>
                                  <a:lnTo>
                                    <a:pt x="441" y="727"/>
                                  </a:lnTo>
                                  <a:lnTo>
                                    <a:pt x="437" y="732"/>
                                  </a:lnTo>
                                  <a:lnTo>
                                    <a:pt x="428" y="736"/>
                                  </a:lnTo>
                                  <a:lnTo>
                                    <a:pt x="419" y="736"/>
                                  </a:lnTo>
                                  <a:lnTo>
                                    <a:pt x="419" y="736"/>
                                  </a:lnTo>
                                  <a:lnTo>
                                    <a:pt x="397" y="723"/>
                                  </a:lnTo>
                                  <a:lnTo>
                                    <a:pt x="388" y="710"/>
                                  </a:lnTo>
                                  <a:lnTo>
                                    <a:pt x="384" y="696"/>
                                  </a:lnTo>
                                  <a:lnTo>
                                    <a:pt x="384" y="692"/>
                                  </a:lnTo>
                                  <a:lnTo>
                                    <a:pt x="384" y="692"/>
                                  </a:lnTo>
                                  <a:lnTo>
                                    <a:pt x="370" y="710"/>
                                  </a:lnTo>
                                  <a:lnTo>
                                    <a:pt x="357" y="714"/>
                                  </a:lnTo>
                                  <a:lnTo>
                                    <a:pt x="348" y="710"/>
                                  </a:lnTo>
                                  <a:lnTo>
                                    <a:pt x="348" y="710"/>
                                  </a:lnTo>
                                  <a:lnTo>
                                    <a:pt x="348" y="710"/>
                                  </a:lnTo>
                                  <a:lnTo>
                                    <a:pt x="340" y="710"/>
                                  </a:lnTo>
                                  <a:lnTo>
                                    <a:pt x="331" y="710"/>
                                  </a:lnTo>
                                  <a:lnTo>
                                    <a:pt x="326" y="705"/>
                                  </a:lnTo>
                                  <a:lnTo>
                                    <a:pt x="322" y="701"/>
                                  </a:lnTo>
                                  <a:lnTo>
                                    <a:pt x="322" y="688"/>
                                  </a:lnTo>
                                  <a:lnTo>
                                    <a:pt x="322" y="683"/>
                                  </a:lnTo>
                                  <a:lnTo>
                                    <a:pt x="322" y="683"/>
                                  </a:lnTo>
                                  <a:lnTo>
                                    <a:pt x="309" y="688"/>
                                  </a:lnTo>
                                  <a:lnTo>
                                    <a:pt x="296" y="688"/>
                                  </a:lnTo>
                                  <a:lnTo>
                                    <a:pt x="291" y="683"/>
                                  </a:lnTo>
                                  <a:lnTo>
                                    <a:pt x="287" y="679"/>
                                  </a:lnTo>
                                  <a:lnTo>
                                    <a:pt x="287" y="670"/>
                                  </a:lnTo>
                                  <a:lnTo>
                                    <a:pt x="287" y="666"/>
                                  </a:lnTo>
                                  <a:lnTo>
                                    <a:pt x="287" y="666"/>
                                  </a:lnTo>
                                  <a:lnTo>
                                    <a:pt x="274" y="666"/>
                                  </a:lnTo>
                                  <a:lnTo>
                                    <a:pt x="269" y="661"/>
                                  </a:lnTo>
                                  <a:lnTo>
                                    <a:pt x="260" y="652"/>
                                  </a:lnTo>
                                  <a:lnTo>
                                    <a:pt x="260" y="644"/>
                                  </a:lnTo>
                                  <a:lnTo>
                                    <a:pt x="260" y="639"/>
                                  </a:lnTo>
                                  <a:lnTo>
                                    <a:pt x="260" y="639"/>
                                  </a:lnTo>
                                  <a:lnTo>
                                    <a:pt x="251" y="639"/>
                                  </a:lnTo>
                                  <a:lnTo>
                                    <a:pt x="247" y="635"/>
                                  </a:lnTo>
                                  <a:lnTo>
                                    <a:pt x="247" y="630"/>
                                  </a:lnTo>
                                  <a:lnTo>
                                    <a:pt x="247" y="621"/>
                                  </a:lnTo>
                                  <a:lnTo>
                                    <a:pt x="251" y="604"/>
                                  </a:lnTo>
                                  <a:lnTo>
                                    <a:pt x="251" y="604"/>
                                  </a:lnTo>
                                  <a:lnTo>
                                    <a:pt x="251" y="591"/>
                                  </a:lnTo>
                                  <a:lnTo>
                                    <a:pt x="251" y="577"/>
                                  </a:lnTo>
                                  <a:lnTo>
                                    <a:pt x="265" y="555"/>
                                  </a:lnTo>
                                  <a:lnTo>
                                    <a:pt x="282" y="529"/>
                                  </a:lnTo>
                                  <a:lnTo>
                                    <a:pt x="304" y="503"/>
                                  </a:lnTo>
                                  <a:lnTo>
                                    <a:pt x="344" y="463"/>
                                  </a:lnTo>
                                  <a:lnTo>
                                    <a:pt x="366" y="445"/>
                                  </a:lnTo>
                                  <a:lnTo>
                                    <a:pt x="366" y="445"/>
                                  </a:lnTo>
                                  <a:lnTo>
                                    <a:pt x="379" y="432"/>
                                  </a:lnTo>
                                  <a:lnTo>
                                    <a:pt x="392" y="414"/>
                                  </a:lnTo>
                                  <a:lnTo>
                                    <a:pt x="410" y="379"/>
                                  </a:lnTo>
                                  <a:lnTo>
                                    <a:pt x="423" y="339"/>
                                  </a:lnTo>
                                  <a:lnTo>
                                    <a:pt x="423" y="339"/>
                                  </a:lnTo>
                                  <a:lnTo>
                                    <a:pt x="415" y="335"/>
                                  </a:lnTo>
                                  <a:lnTo>
                                    <a:pt x="410" y="326"/>
                                  </a:lnTo>
                                  <a:lnTo>
                                    <a:pt x="410" y="317"/>
                                  </a:lnTo>
                                  <a:lnTo>
                                    <a:pt x="410" y="317"/>
                                  </a:lnTo>
                                  <a:lnTo>
                                    <a:pt x="384" y="317"/>
                                  </a:lnTo>
                                  <a:lnTo>
                                    <a:pt x="370" y="309"/>
                                  </a:lnTo>
                                  <a:lnTo>
                                    <a:pt x="370" y="304"/>
                                  </a:lnTo>
                                  <a:lnTo>
                                    <a:pt x="370" y="300"/>
                                  </a:lnTo>
                                  <a:lnTo>
                                    <a:pt x="370" y="300"/>
                                  </a:lnTo>
                                  <a:lnTo>
                                    <a:pt x="340" y="295"/>
                                  </a:lnTo>
                                  <a:lnTo>
                                    <a:pt x="331" y="291"/>
                                  </a:lnTo>
                                  <a:lnTo>
                                    <a:pt x="326" y="287"/>
                                  </a:lnTo>
                                  <a:lnTo>
                                    <a:pt x="326" y="282"/>
                                  </a:lnTo>
                                  <a:lnTo>
                                    <a:pt x="326" y="282"/>
                                  </a:lnTo>
                                  <a:lnTo>
                                    <a:pt x="304" y="282"/>
                                  </a:lnTo>
                                  <a:lnTo>
                                    <a:pt x="296" y="273"/>
                                  </a:lnTo>
                                  <a:lnTo>
                                    <a:pt x="287" y="265"/>
                                  </a:lnTo>
                                  <a:lnTo>
                                    <a:pt x="287" y="265"/>
                                  </a:lnTo>
                                  <a:lnTo>
                                    <a:pt x="287" y="265"/>
                                  </a:lnTo>
                                  <a:lnTo>
                                    <a:pt x="274" y="260"/>
                                  </a:lnTo>
                                  <a:lnTo>
                                    <a:pt x="260" y="256"/>
                                  </a:lnTo>
                                  <a:lnTo>
                                    <a:pt x="247" y="247"/>
                                  </a:lnTo>
                                  <a:lnTo>
                                    <a:pt x="243" y="238"/>
                                  </a:lnTo>
                                  <a:lnTo>
                                    <a:pt x="243" y="234"/>
                                  </a:lnTo>
                                  <a:lnTo>
                                    <a:pt x="243" y="234"/>
                                  </a:lnTo>
                                  <a:lnTo>
                                    <a:pt x="212" y="229"/>
                                  </a:lnTo>
                                  <a:lnTo>
                                    <a:pt x="194" y="216"/>
                                  </a:lnTo>
                                  <a:lnTo>
                                    <a:pt x="190" y="207"/>
                                  </a:lnTo>
                                  <a:lnTo>
                                    <a:pt x="190" y="203"/>
                                  </a:lnTo>
                                  <a:lnTo>
                                    <a:pt x="190" y="203"/>
                                  </a:lnTo>
                                  <a:lnTo>
                                    <a:pt x="159" y="198"/>
                                  </a:lnTo>
                                  <a:lnTo>
                                    <a:pt x="146" y="190"/>
                                  </a:lnTo>
                                  <a:lnTo>
                                    <a:pt x="141" y="181"/>
                                  </a:lnTo>
                                  <a:lnTo>
                                    <a:pt x="137" y="176"/>
                                  </a:lnTo>
                                  <a:lnTo>
                                    <a:pt x="137" y="176"/>
                                  </a:lnTo>
                                  <a:lnTo>
                                    <a:pt x="115" y="172"/>
                                  </a:lnTo>
                                  <a:lnTo>
                                    <a:pt x="97" y="168"/>
                                  </a:lnTo>
                                  <a:lnTo>
                                    <a:pt x="84" y="163"/>
                                  </a:lnTo>
                                  <a:lnTo>
                                    <a:pt x="75" y="154"/>
                                  </a:lnTo>
                                  <a:lnTo>
                                    <a:pt x="71" y="141"/>
                                  </a:lnTo>
                                  <a:lnTo>
                                    <a:pt x="66" y="137"/>
                                  </a:lnTo>
                                  <a:lnTo>
                                    <a:pt x="66" y="137"/>
                                  </a:lnTo>
                                  <a:lnTo>
                                    <a:pt x="44" y="128"/>
                                  </a:lnTo>
                                  <a:lnTo>
                                    <a:pt x="31" y="119"/>
                                  </a:lnTo>
                                  <a:lnTo>
                                    <a:pt x="22" y="110"/>
                                  </a:lnTo>
                                  <a:lnTo>
                                    <a:pt x="22" y="106"/>
                                  </a:lnTo>
                                  <a:lnTo>
                                    <a:pt x="27" y="93"/>
                                  </a:lnTo>
                                  <a:lnTo>
                                    <a:pt x="31" y="88"/>
                                  </a:lnTo>
                                  <a:lnTo>
                                    <a:pt x="31" y="88"/>
                                  </a:lnTo>
                                  <a:lnTo>
                                    <a:pt x="18" y="79"/>
                                  </a:lnTo>
                                  <a:lnTo>
                                    <a:pt x="14" y="75"/>
                                  </a:lnTo>
                                  <a:lnTo>
                                    <a:pt x="14" y="71"/>
                                  </a:lnTo>
                                  <a:lnTo>
                                    <a:pt x="14" y="66"/>
                                  </a:lnTo>
                                  <a:lnTo>
                                    <a:pt x="22" y="62"/>
                                  </a:lnTo>
                                  <a:lnTo>
                                    <a:pt x="31" y="62"/>
                                  </a:lnTo>
                                  <a:lnTo>
                                    <a:pt x="31" y="62"/>
                                  </a:lnTo>
                                  <a:lnTo>
                                    <a:pt x="18" y="53"/>
                                  </a:lnTo>
                                  <a:lnTo>
                                    <a:pt x="9" y="49"/>
                                  </a:lnTo>
                                  <a:lnTo>
                                    <a:pt x="5" y="40"/>
                                  </a:lnTo>
                                  <a:lnTo>
                                    <a:pt x="5" y="40"/>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手繪多邊形​​ 14"/>
                          <wps:cNvSpPr>
                            <a:spLocks/>
                          </wps:cNvSpPr>
                          <wps:spPr bwMode="auto">
                            <a:xfrm flipH="1">
                              <a:off x="6203401" y="7310782"/>
                              <a:ext cx="479425" cy="1405890"/>
                            </a:xfrm>
                            <a:custGeom>
                              <a:avLst/>
                              <a:gdLst>
                                <a:gd name="T0" fmla="*/ 595 w 696"/>
                                <a:gd name="T1" fmla="*/ 401 h 2040"/>
                                <a:gd name="T2" fmla="*/ 626 w 696"/>
                                <a:gd name="T3" fmla="*/ 427 h 2040"/>
                                <a:gd name="T4" fmla="*/ 679 w 696"/>
                                <a:gd name="T5" fmla="*/ 410 h 2040"/>
                                <a:gd name="T6" fmla="*/ 696 w 696"/>
                                <a:gd name="T7" fmla="*/ 361 h 2040"/>
                                <a:gd name="T8" fmla="*/ 670 w 696"/>
                                <a:gd name="T9" fmla="*/ 331 h 2040"/>
                                <a:gd name="T10" fmla="*/ 626 w 696"/>
                                <a:gd name="T11" fmla="*/ 331 h 2040"/>
                                <a:gd name="T12" fmla="*/ 551 w 696"/>
                                <a:gd name="T13" fmla="*/ 366 h 2040"/>
                                <a:gd name="T14" fmla="*/ 546 w 696"/>
                                <a:gd name="T15" fmla="*/ 260 h 2040"/>
                                <a:gd name="T16" fmla="*/ 586 w 696"/>
                                <a:gd name="T17" fmla="*/ 256 h 2040"/>
                                <a:gd name="T18" fmla="*/ 604 w 696"/>
                                <a:gd name="T19" fmla="*/ 238 h 2040"/>
                                <a:gd name="T20" fmla="*/ 617 w 696"/>
                                <a:gd name="T21" fmla="*/ 203 h 2040"/>
                                <a:gd name="T22" fmla="*/ 621 w 696"/>
                                <a:gd name="T23" fmla="*/ 172 h 2040"/>
                                <a:gd name="T24" fmla="*/ 612 w 696"/>
                                <a:gd name="T25" fmla="*/ 137 h 2040"/>
                                <a:gd name="T26" fmla="*/ 582 w 696"/>
                                <a:gd name="T27" fmla="*/ 115 h 2040"/>
                                <a:gd name="T28" fmla="*/ 546 w 696"/>
                                <a:gd name="T29" fmla="*/ 115 h 2040"/>
                                <a:gd name="T30" fmla="*/ 511 w 696"/>
                                <a:gd name="T31" fmla="*/ 115 h 2040"/>
                                <a:gd name="T32" fmla="*/ 493 w 696"/>
                                <a:gd name="T33" fmla="*/ 141 h 2040"/>
                                <a:gd name="T34" fmla="*/ 485 w 696"/>
                                <a:gd name="T35" fmla="*/ 181 h 2040"/>
                                <a:gd name="T36" fmla="*/ 485 w 696"/>
                                <a:gd name="T37" fmla="*/ 225 h 2040"/>
                                <a:gd name="T38" fmla="*/ 507 w 696"/>
                                <a:gd name="T39" fmla="*/ 260 h 2040"/>
                                <a:gd name="T40" fmla="*/ 414 w 696"/>
                                <a:gd name="T41" fmla="*/ 300 h 2040"/>
                                <a:gd name="T42" fmla="*/ 423 w 696"/>
                                <a:gd name="T43" fmla="*/ 242 h 2040"/>
                                <a:gd name="T44" fmla="*/ 379 w 696"/>
                                <a:gd name="T45" fmla="*/ 234 h 2040"/>
                                <a:gd name="T46" fmla="*/ 361 w 696"/>
                                <a:gd name="T47" fmla="*/ 282 h 2040"/>
                                <a:gd name="T48" fmla="*/ 388 w 696"/>
                                <a:gd name="T49" fmla="*/ 308 h 2040"/>
                                <a:gd name="T50" fmla="*/ 322 w 696"/>
                                <a:gd name="T51" fmla="*/ 370 h 2040"/>
                                <a:gd name="T52" fmla="*/ 344 w 696"/>
                                <a:gd name="T53" fmla="*/ 172 h 2040"/>
                                <a:gd name="T54" fmla="*/ 383 w 696"/>
                                <a:gd name="T55" fmla="*/ 150 h 2040"/>
                                <a:gd name="T56" fmla="*/ 405 w 696"/>
                                <a:gd name="T57" fmla="*/ 115 h 2040"/>
                                <a:gd name="T58" fmla="*/ 401 w 696"/>
                                <a:gd name="T59" fmla="*/ 66 h 2040"/>
                                <a:gd name="T60" fmla="*/ 388 w 696"/>
                                <a:gd name="T61" fmla="*/ 31 h 2040"/>
                                <a:gd name="T62" fmla="*/ 344 w 696"/>
                                <a:gd name="T63" fmla="*/ 9 h 2040"/>
                                <a:gd name="T64" fmla="*/ 300 w 696"/>
                                <a:gd name="T65" fmla="*/ 13 h 2040"/>
                                <a:gd name="T66" fmla="*/ 273 w 696"/>
                                <a:gd name="T67" fmla="*/ 31 h 2040"/>
                                <a:gd name="T68" fmla="*/ 242 w 696"/>
                                <a:gd name="T69" fmla="*/ 57 h 2040"/>
                                <a:gd name="T70" fmla="*/ 238 w 696"/>
                                <a:gd name="T71" fmla="*/ 110 h 2040"/>
                                <a:gd name="T72" fmla="*/ 260 w 696"/>
                                <a:gd name="T73" fmla="*/ 145 h 2040"/>
                                <a:gd name="T74" fmla="*/ 286 w 696"/>
                                <a:gd name="T75" fmla="*/ 172 h 2040"/>
                                <a:gd name="T76" fmla="*/ 304 w 696"/>
                                <a:gd name="T77" fmla="*/ 282 h 2040"/>
                                <a:gd name="T78" fmla="*/ 238 w 696"/>
                                <a:gd name="T79" fmla="*/ 286 h 2040"/>
                                <a:gd name="T80" fmla="*/ 247 w 696"/>
                                <a:gd name="T81" fmla="*/ 256 h 2040"/>
                                <a:gd name="T82" fmla="*/ 216 w 696"/>
                                <a:gd name="T83" fmla="*/ 238 h 2040"/>
                                <a:gd name="T84" fmla="*/ 185 w 696"/>
                                <a:gd name="T85" fmla="*/ 256 h 2040"/>
                                <a:gd name="T86" fmla="*/ 185 w 696"/>
                                <a:gd name="T87" fmla="*/ 295 h 2040"/>
                                <a:gd name="T88" fmla="*/ 211 w 696"/>
                                <a:gd name="T89" fmla="*/ 308 h 2040"/>
                                <a:gd name="T90" fmla="*/ 286 w 696"/>
                                <a:gd name="T91" fmla="*/ 414 h 2040"/>
                                <a:gd name="T92" fmla="*/ 220 w 696"/>
                                <a:gd name="T93" fmla="*/ 511 h 2040"/>
                                <a:gd name="T94" fmla="*/ 123 w 696"/>
                                <a:gd name="T95" fmla="*/ 256 h 2040"/>
                                <a:gd name="T96" fmla="*/ 150 w 696"/>
                                <a:gd name="T97" fmla="*/ 216 h 2040"/>
                                <a:gd name="T98" fmla="*/ 167 w 696"/>
                                <a:gd name="T99" fmla="*/ 172 h 2040"/>
                                <a:gd name="T100" fmla="*/ 150 w 696"/>
                                <a:gd name="T101" fmla="*/ 132 h 2040"/>
                                <a:gd name="T102" fmla="*/ 119 w 696"/>
                                <a:gd name="T103" fmla="*/ 119 h 2040"/>
                                <a:gd name="T104" fmla="*/ 97 w 696"/>
                                <a:gd name="T105" fmla="*/ 101 h 2040"/>
                                <a:gd name="T106" fmla="*/ 57 w 696"/>
                                <a:gd name="T107" fmla="*/ 106 h 2040"/>
                                <a:gd name="T108" fmla="*/ 17 w 696"/>
                                <a:gd name="T109" fmla="*/ 137 h 2040"/>
                                <a:gd name="T110" fmla="*/ 13 w 696"/>
                                <a:gd name="T111" fmla="*/ 207 h 2040"/>
                                <a:gd name="T112" fmla="*/ 35 w 696"/>
                                <a:gd name="T113" fmla="*/ 260 h 2040"/>
                                <a:gd name="T114" fmla="*/ 97 w 696"/>
                                <a:gd name="T115" fmla="*/ 264 h 2040"/>
                                <a:gd name="T116" fmla="*/ 207 w 696"/>
                                <a:gd name="T117" fmla="*/ 639 h 2040"/>
                                <a:gd name="T118" fmla="*/ 255 w 696"/>
                                <a:gd name="T119" fmla="*/ 2040 h 2040"/>
                                <a:gd name="T120" fmla="*/ 260 w 696"/>
                                <a:gd name="T121" fmla="*/ 696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96" h="2040">
                                  <a:moveTo>
                                    <a:pt x="388" y="432"/>
                                  </a:moveTo>
                                  <a:lnTo>
                                    <a:pt x="388" y="432"/>
                                  </a:lnTo>
                                  <a:lnTo>
                                    <a:pt x="405" y="419"/>
                                  </a:lnTo>
                                  <a:lnTo>
                                    <a:pt x="423" y="410"/>
                                  </a:lnTo>
                                  <a:lnTo>
                                    <a:pt x="423" y="410"/>
                                  </a:lnTo>
                                  <a:lnTo>
                                    <a:pt x="445" y="401"/>
                                  </a:lnTo>
                                  <a:lnTo>
                                    <a:pt x="445" y="401"/>
                                  </a:lnTo>
                                  <a:lnTo>
                                    <a:pt x="515" y="388"/>
                                  </a:lnTo>
                                  <a:lnTo>
                                    <a:pt x="551" y="383"/>
                                  </a:lnTo>
                                  <a:lnTo>
                                    <a:pt x="590" y="383"/>
                                  </a:lnTo>
                                  <a:lnTo>
                                    <a:pt x="590" y="383"/>
                                  </a:lnTo>
                                  <a:lnTo>
                                    <a:pt x="595" y="392"/>
                                  </a:lnTo>
                                  <a:lnTo>
                                    <a:pt x="595" y="397"/>
                                  </a:lnTo>
                                  <a:lnTo>
                                    <a:pt x="595" y="401"/>
                                  </a:lnTo>
                                  <a:lnTo>
                                    <a:pt x="595" y="401"/>
                                  </a:lnTo>
                                  <a:lnTo>
                                    <a:pt x="599" y="410"/>
                                  </a:lnTo>
                                  <a:lnTo>
                                    <a:pt x="599" y="410"/>
                                  </a:lnTo>
                                  <a:lnTo>
                                    <a:pt x="604" y="414"/>
                                  </a:lnTo>
                                  <a:lnTo>
                                    <a:pt x="604" y="414"/>
                                  </a:lnTo>
                                  <a:lnTo>
                                    <a:pt x="604" y="419"/>
                                  </a:lnTo>
                                  <a:lnTo>
                                    <a:pt x="612" y="419"/>
                                  </a:lnTo>
                                  <a:lnTo>
                                    <a:pt x="612" y="419"/>
                                  </a:lnTo>
                                  <a:lnTo>
                                    <a:pt x="612" y="423"/>
                                  </a:lnTo>
                                  <a:lnTo>
                                    <a:pt x="617" y="423"/>
                                  </a:lnTo>
                                  <a:lnTo>
                                    <a:pt x="626" y="419"/>
                                  </a:lnTo>
                                  <a:lnTo>
                                    <a:pt x="626" y="419"/>
                                  </a:lnTo>
                                  <a:lnTo>
                                    <a:pt x="626" y="427"/>
                                  </a:lnTo>
                                  <a:lnTo>
                                    <a:pt x="626" y="427"/>
                                  </a:lnTo>
                                  <a:lnTo>
                                    <a:pt x="634" y="427"/>
                                  </a:lnTo>
                                  <a:lnTo>
                                    <a:pt x="639" y="423"/>
                                  </a:lnTo>
                                  <a:lnTo>
                                    <a:pt x="639" y="423"/>
                                  </a:lnTo>
                                  <a:lnTo>
                                    <a:pt x="639" y="427"/>
                                  </a:lnTo>
                                  <a:lnTo>
                                    <a:pt x="643" y="427"/>
                                  </a:lnTo>
                                  <a:lnTo>
                                    <a:pt x="652" y="427"/>
                                  </a:lnTo>
                                  <a:lnTo>
                                    <a:pt x="652" y="427"/>
                                  </a:lnTo>
                                  <a:lnTo>
                                    <a:pt x="661" y="427"/>
                                  </a:lnTo>
                                  <a:lnTo>
                                    <a:pt x="661" y="427"/>
                                  </a:lnTo>
                                  <a:lnTo>
                                    <a:pt x="670" y="423"/>
                                  </a:lnTo>
                                  <a:lnTo>
                                    <a:pt x="674" y="423"/>
                                  </a:lnTo>
                                  <a:lnTo>
                                    <a:pt x="674" y="414"/>
                                  </a:lnTo>
                                  <a:lnTo>
                                    <a:pt x="674" y="414"/>
                                  </a:lnTo>
                                  <a:lnTo>
                                    <a:pt x="679" y="410"/>
                                  </a:lnTo>
                                  <a:lnTo>
                                    <a:pt x="679" y="410"/>
                                  </a:lnTo>
                                  <a:lnTo>
                                    <a:pt x="683" y="410"/>
                                  </a:lnTo>
                                  <a:lnTo>
                                    <a:pt x="687" y="401"/>
                                  </a:lnTo>
                                  <a:lnTo>
                                    <a:pt x="687" y="401"/>
                                  </a:lnTo>
                                  <a:lnTo>
                                    <a:pt x="692" y="397"/>
                                  </a:lnTo>
                                  <a:lnTo>
                                    <a:pt x="692" y="397"/>
                                  </a:lnTo>
                                  <a:lnTo>
                                    <a:pt x="696" y="388"/>
                                  </a:lnTo>
                                  <a:lnTo>
                                    <a:pt x="696" y="383"/>
                                  </a:lnTo>
                                  <a:lnTo>
                                    <a:pt x="696" y="383"/>
                                  </a:lnTo>
                                  <a:lnTo>
                                    <a:pt x="692" y="379"/>
                                  </a:lnTo>
                                  <a:lnTo>
                                    <a:pt x="692" y="379"/>
                                  </a:lnTo>
                                  <a:lnTo>
                                    <a:pt x="696" y="370"/>
                                  </a:lnTo>
                                  <a:lnTo>
                                    <a:pt x="696" y="361"/>
                                  </a:lnTo>
                                  <a:lnTo>
                                    <a:pt x="696" y="361"/>
                                  </a:lnTo>
                                  <a:lnTo>
                                    <a:pt x="696" y="361"/>
                                  </a:lnTo>
                                  <a:lnTo>
                                    <a:pt x="696" y="357"/>
                                  </a:lnTo>
                                  <a:lnTo>
                                    <a:pt x="692" y="353"/>
                                  </a:lnTo>
                                  <a:lnTo>
                                    <a:pt x="692" y="353"/>
                                  </a:lnTo>
                                  <a:lnTo>
                                    <a:pt x="692" y="344"/>
                                  </a:lnTo>
                                  <a:lnTo>
                                    <a:pt x="692" y="344"/>
                                  </a:lnTo>
                                  <a:lnTo>
                                    <a:pt x="687" y="344"/>
                                  </a:lnTo>
                                  <a:lnTo>
                                    <a:pt x="683" y="339"/>
                                  </a:lnTo>
                                  <a:lnTo>
                                    <a:pt x="683" y="339"/>
                                  </a:lnTo>
                                  <a:lnTo>
                                    <a:pt x="683" y="335"/>
                                  </a:lnTo>
                                  <a:lnTo>
                                    <a:pt x="683" y="335"/>
                                  </a:lnTo>
                                  <a:lnTo>
                                    <a:pt x="679" y="331"/>
                                  </a:lnTo>
                                  <a:lnTo>
                                    <a:pt x="670" y="331"/>
                                  </a:lnTo>
                                  <a:lnTo>
                                    <a:pt x="670" y="331"/>
                                  </a:lnTo>
                                  <a:lnTo>
                                    <a:pt x="665" y="326"/>
                                  </a:lnTo>
                                  <a:lnTo>
                                    <a:pt x="661" y="326"/>
                                  </a:lnTo>
                                  <a:lnTo>
                                    <a:pt x="656" y="331"/>
                                  </a:lnTo>
                                  <a:lnTo>
                                    <a:pt x="656" y="331"/>
                                  </a:lnTo>
                                  <a:lnTo>
                                    <a:pt x="652" y="326"/>
                                  </a:lnTo>
                                  <a:lnTo>
                                    <a:pt x="652" y="326"/>
                                  </a:lnTo>
                                  <a:lnTo>
                                    <a:pt x="639" y="322"/>
                                  </a:lnTo>
                                  <a:lnTo>
                                    <a:pt x="639" y="322"/>
                                  </a:lnTo>
                                  <a:lnTo>
                                    <a:pt x="639" y="326"/>
                                  </a:lnTo>
                                  <a:lnTo>
                                    <a:pt x="639" y="326"/>
                                  </a:lnTo>
                                  <a:lnTo>
                                    <a:pt x="630" y="322"/>
                                  </a:lnTo>
                                  <a:lnTo>
                                    <a:pt x="626" y="326"/>
                                  </a:lnTo>
                                  <a:lnTo>
                                    <a:pt x="626" y="331"/>
                                  </a:lnTo>
                                  <a:lnTo>
                                    <a:pt x="626" y="331"/>
                                  </a:lnTo>
                                  <a:lnTo>
                                    <a:pt x="621" y="331"/>
                                  </a:lnTo>
                                  <a:lnTo>
                                    <a:pt x="617" y="331"/>
                                  </a:lnTo>
                                  <a:lnTo>
                                    <a:pt x="608" y="339"/>
                                  </a:lnTo>
                                  <a:lnTo>
                                    <a:pt x="608" y="339"/>
                                  </a:lnTo>
                                  <a:lnTo>
                                    <a:pt x="604" y="339"/>
                                  </a:lnTo>
                                  <a:lnTo>
                                    <a:pt x="604" y="339"/>
                                  </a:lnTo>
                                  <a:lnTo>
                                    <a:pt x="599" y="339"/>
                                  </a:lnTo>
                                  <a:lnTo>
                                    <a:pt x="599" y="344"/>
                                  </a:lnTo>
                                  <a:lnTo>
                                    <a:pt x="599" y="353"/>
                                  </a:lnTo>
                                  <a:lnTo>
                                    <a:pt x="599" y="353"/>
                                  </a:lnTo>
                                  <a:lnTo>
                                    <a:pt x="595" y="357"/>
                                  </a:lnTo>
                                  <a:lnTo>
                                    <a:pt x="595" y="366"/>
                                  </a:lnTo>
                                  <a:lnTo>
                                    <a:pt x="595" y="366"/>
                                  </a:lnTo>
                                  <a:lnTo>
                                    <a:pt x="551" y="366"/>
                                  </a:lnTo>
                                  <a:lnTo>
                                    <a:pt x="551" y="366"/>
                                  </a:lnTo>
                                  <a:lnTo>
                                    <a:pt x="507" y="370"/>
                                  </a:lnTo>
                                  <a:lnTo>
                                    <a:pt x="507" y="370"/>
                                  </a:lnTo>
                                  <a:lnTo>
                                    <a:pt x="467" y="375"/>
                                  </a:lnTo>
                                  <a:lnTo>
                                    <a:pt x="432" y="383"/>
                                  </a:lnTo>
                                  <a:lnTo>
                                    <a:pt x="432" y="383"/>
                                  </a:lnTo>
                                  <a:lnTo>
                                    <a:pt x="476" y="331"/>
                                  </a:lnTo>
                                  <a:lnTo>
                                    <a:pt x="533" y="269"/>
                                  </a:lnTo>
                                  <a:lnTo>
                                    <a:pt x="533" y="269"/>
                                  </a:lnTo>
                                  <a:lnTo>
                                    <a:pt x="537" y="269"/>
                                  </a:lnTo>
                                  <a:lnTo>
                                    <a:pt x="546" y="269"/>
                                  </a:lnTo>
                                  <a:lnTo>
                                    <a:pt x="546" y="269"/>
                                  </a:lnTo>
                                  <a:lnTo>
                                    <a:pt x="546" y="264"/>
                                  </a:lnTo>
                                  <a:lnTo>
                                    <a:pt x="546" y="260"/>
                                  </a:lnTo>
                                  <a:lnTo>
                                    <a:pt x="546" y="260"/>
                                  </a:lnTo>
                                  <a:lnTo>
                                    <a:pt x="551" y="264"/>
                                  </a:lnTo>
                                  <a:lnTo>
                                    <a:pt x="555" y="269"/>
                                  </a:lnTo>
                                  <a:lnTo>
                                    <a:pt x="564" y="269"/>
                                  </a:lnTo>
                                  <a:lnTo>
                                    <a:pt x="564" y="264"/>
                                  </a:lnTo>
                                  <a:lnTo>
                                    <a:pt x="564" y="264"/>
                                  </a:lnTo>
                                  <a:lnTo>
                                    <a:pt x="564" y="256"/>
                                  </a:lnTo>
                                  <a:lnTo>
                                    <a:pt x="564" y="256"/>
                                  </a:lnTo>
                                  <a:lnTo>
                                    <a:pt x="568" y="256"/>
                                  </a:lnTo>
                                  <a:lnTo>
                                    <a:pt x="568" y="256"/>
                                  </a:lnTo>
                                  <a:lnTo>
                                    <a:pt x="573" y="260"/>
                                  </a:lnTo>
                                  <a:lnTo>
                                    <a:pt x="573" y="260"/>
                                  </a:lnTo>
                                  <a:lnTo>
                                    <a:pt x="582" y="260"/>
                                  </a:lnTo>
                                  <a:lnTo>
                                    <a:pt x="586" y="256"/>
                                  </a:lnTo>
                                  <a:lnTo>
                                    <a:pt x="586" y="256"/>
                                  </a:lnTo>
                                  <a:lnTo>
                                    <a:pt x="582" y="247"/>
                                  </a:lnTo>
                                  <a:lnTo>
                                    <a:pt x="582" y="247"/>
                                  </a:lnTo>
                                  <a:lnTo>
                                    <a:pt x="586" y="247"/>
                                  </a:lnTo>
                                  <a:lnTo>
                                    <a:pt x="590" y="251"/>
                                  </a:lnTo>
                                  <a:lnTo>
                                    <a:pt x="590" y="251"/>
                                  </a:lnTo>
                                  <a:lnTo>
                                    <a:pt x="595" y="251"/>
                                  </a:lnTo>
                                  <a:lnTo>
                                    <a:pt x="599" y="242"/>
                                  </a:lnTo>
                                  <a:lnTo>
                                    <a:pt x="599" y="242"/>
                                  </a:lnTo>
                                  <a:lnTo>
                                    <a:pt x="599" y="238"/>
                                  </a:lnTo>
                                  <a:lnTo>
                                    <a:pt x="595" y="234"/>
                                  </a:lnTo>
                                  <a:lnTo>
                                    <a:pt x="595" y="234"/>
                                  </a:lnTo>
                                  <a:lnTo>
                                    <a:pt x="599" y="238"/>
                                  </a:lnTo>
                                  <a:lnTo>
                                    <a:pt x="604" y="238"/>
                                  </a:lnTo>
                                  <a:lnTo>
                                    <a:pt x="604" y="238"/>
                                  </a:lnTo>
                                  <a:lnTo>
                                    <a:pt x="608" y="234"/>
                                  </a:lnTo>
                                  <a:lnTo>
                                    <a:pt x="612" y="229"/>
                                  </a:lnTo>
                                  <a:lnTo>
                                    <a:pt x="612" y="229"/>
                                  </a:lnTo>
                                  <a:lnTo>
                                    <a:pt x="608" y="225"/>
                                  </a:lnTo>
                                  <a:lnTo>
                                    <a:pt x="604" y="220"/>
                                  </a:lnTo>
                                  <a:lnTo>
                                    <a:pt x="604" y="216"/>
                                  </a:lnTo>
                                  <a:lnTo>
                                    <a:pt x="604" y="216"/>
                                  </a:lnTo>
                                  <a:lnTo>
                                    <a:pt x="612" y="216"/>
                                  </a:lnTo>
                                  <a:lnTo>
                                    <a:pt x="617" y="212"/>
                                  </a:lnTo>
                                  <a:lnTo>
                                    <a:pt x="617" y="207"/>
                                  </a:lnTo>
                                  <a:lnTo>
                                    <a:pt x="612" y="203"/>
                                  </a:lnTo>
                                  <a:lnTo>
                                    <a:pt x="612" y="203"/>
                                  </a:lnTo>
                                  <a:lnTo>
                                    <a:pt x="617" y="203"/>
                                  </a:lnTo>
                                  <a:lnTo>
                                    <a:pt x="621" y="203"/>
                                  </a:lnTo>
                                  <a:lnTo>
                                    <a:pt x="621" y="203"/>
                                  </a:lnTo>
                                  <a:lnTo>
                                    <a:pt x="621" y="194"/>
                                  </a:lnTo>
                                  <a:lnTo>
                                    <a:pt x="621" y="189"/>
                                  </a:lnTo>
                                  <a:lnTo>
                                    <a:pt x="621" y="189"/>
                                  </a:lnTo>
                                  <a:lnTo>
                                    <a:pt x="617" y="189"/>
                                  </a:lnTo>
                                  <a:lnTo>
                                    <a:pt x="612" y="185"/>
                                  </a:lnTo>
                                  <a:lnTo>
                                    <a:pt x="612" y="185"/>
                                  </a:lnTo>
                                  <a:lnTo>
                                    <a:pt x="621" y="181"/>
                                  </a:lnTo>
                                  <a:lnTo>
                                    <a:pt x="626" y="176"/>
                                  </a:lnTo>
                                  <a:lnTo>
                                    <a:pt x="621" y="172"/>
                                  </a:lnTo>
                                  <a:lnTo>
                                    <a:pt x="621" y="172"/>
                                  </a:lnTo>
                                  <a:lnTo>
                                    <a:pt x="621" y="172"/>
                                  </a:lnTo>
                                  <a:lnTo>
                                    <a:pt x="621" y="172"/>
                                  </a:lnTo>
                                  <a:lnTo>
                                    <a:pt x="612" y="172"/>
                                  </a:lnTo>
                                  <a:lnTo>
                                    <a:pt x="612" y="172"/>
                                  </a:lnTo>
                                  <a:lnTo>
                                    <a:pt x="617" y="167"/>
                                  </a:lnTo>
                                  <a:lnTo>
                                    <a:pt x="621" y="163"/>
                                  </a:lnTo>
                                  <a:lnTo>
                                    <a:pt x="621" y="163"/>
                                  </a:lnTo>
                                  <a:lnTo>
                                    <a:pt x="617" y="159"/>
                                  </a:lnTo>
                                  <a:lnTo>
                                    <a:pt x="617" y="159"/>
                                  </a:lnTo>
                                  <a:lnTo>
                                    <a:pt x="617" y="150"/>
                                  </a:lnTo>
                                  <a:lnTo>
                                    <a:pt x="617" y="150"/>
                                  </a:lnTo>
                                  <a:lnTo>
                                    <a:pt x="612" y="145"/>
                                  </a:lnTo>
                                  <a:lnTo>
                                    <a:pt x="604" y="145"/>
                                  </a:lnTo>
                                  <a:lnTo>
                                    <a:pt x="604" y="145"/>
                                  </a:lnTo>
                                  <a:lnTo>
                                    <a:pt x="608" y="141"/>
                                  </a:lnTo>
                                  <a:lnTo>
                                    <a:pt x="612" y="137"/>
                                  </a:lnTo>
                                  <a:lnTo>
                                    <a:pt x="612" y="132"/>
                                  </a:lnTo>
                                  <a:lnTo>
                                    <a:pt x="612" y="132"/>
                                  </a:lnTo>
                                  <a:lnTo>
                                    <a:pt x="599" y="128"/>
                                  </a:lnTo>
                                  <a:lnTo>
                                    <a:pt x="599" y="128"/>
                                  </a:lnTo>
                                  <a:lnTo>
                                    <a:pt x="599" y="123"/>
                                  </a:lnTo>
                                  <a:lnTo>
                                    <a:pt x="599" y="123"/>
                                  </a:lnTo>
                                  <a:lnTo>
                                    <a:pt x="595" y="119"/>
                                  </a:lnTo>
                                  <a:lnTo>
                                    <a:pt x="586" y="119"/>
                                  </a:lnTo>
                                  <a:lnTo>
                                    <a:pt x="586" y="119"/>
                                  </a:lnTo>
                                  <a:lnTo>
                                    <a:pt x="582" y="128"/>
                                  </a:lnTo>
                                  <a:lnTo>
                                    <a:pt x="582" y="128"/>
                                  </a:lnTo>
                                  <a:lnTo>
                                    <a:pt x="582" y="123"/>
                                  </a:lnTo>
                                  <a:lnTo>
                                    <a:pt x="582" y="123"/>
                                  </a:lnTo>
                                  <a:lnTo>
                                    <a:pt x="582" y="115"/>
                                  </a:lnTo>
                                  <a:lnTo>
                                    <a:pt x="577" y="110"/>
                                  </a:lnTo>
                                  <a:lnTo>
                                    <a:pt x="573" y="110"/>
                                  </a:lnTo>
                                  <a:lnTo>
                                    <a:pt x="573" y="110"/>
                                  </a:lnTo>
                                  <a:lnTo>
                                    <a:pt x="568" y="115"/>
                                  </a:lnTo>
                                  <a:lnTo>
                                    <a:pt x="568" y="119"/>
                                  </a:lnTo>
                                  <a:lnTo>
                                    <a:pt x="568" y="119"/>
                                  </a:lnTo>
                                  <a:lnTo>
                                    <a:pt x="564" y="115"/>
                                  </a:lnTo>
                                  <a:lnTo>
                                    <a:pt x="564" y="115"/>
                                  </a:lnTo>
                                  <a:lnTo>
                                    <a:pt x="564" y="110"/>
                                  </a:lnTo>
                                  <a:lnTo>
                                    <a:pt x="564" y="106"/>
                                  </a:lnTo>
                                  <a:lnTo>
                                    <a:pt x="560" y="106"/>
                                  </a:lnTo>
                                  <a:lnTo>
                                    <a:pt x="555" y="106"/>
                                  </a:lnTo>
                                  <a:lnTo>
                                    <a:pt x="555" y="106"/>
                                  </a:lnTo>
                                  <a:lnTo>
                                    <a:pt x="546" y="115"/>
                                  </a:lnTo>
                                  <a:lnTo>
                                    <a:pt x="546" y="115"/>
                                  </a:lnTo>
                                  <a:lnTo>
                                    <a:pt x="546" y="110"/>
                                  </a:lnTo>
                                  <a:lnTo>
                                    <a:pt x="546" y="106"/>
                                  </a:lnTo>
                                  <a:lnTo>
                                    <a:pt x="546" y="106"/>
                                  </a:lnTo>
                                  <a:lnTo>
                                    <a:pt x="537" y="101"/>
                                  </a:lnTo>
                                  <a:lnTo>
                                    <a:pt x="533" y="101"/>
                                  </a:lnTo>
                                  <a:lnTo>
                                    <a:pt x="533" y="101"/>
                                  </a:lnTo>
                                  <a:lnTo>
                                    <a:pt x="533" y="115"/>
                                  </a:lnTo>
                                  <a:lnTo>
                                    <a:pt x="533" y="115"/>
                                  </a:lnTo>
                                  <a:lnTo>
                                    <a:pt x="524" y="115"/>
                                  </a:lnTo>
                                  <a:lnTo>
                                    <a:pt x="515" y="110"/>
                                  </a:lnTo>
                                  <a:lnTo>
                                    <a:pt x="515" y="110"/>
                                  </a:lnTo>
                                  <a:lnTo>
                                    <a:pt x="515" y="110"/>
                                  </a:lnTo>
                                  <a:lnTo>
                                    <a:pt x="511" y="115"/>
                                  </a:lnTo>
                                  <a:lnTo>
                                    <a:pt x="511" y="115"/>
                                  </a:lnTo>
                                  <a:lnTo>
                                    <a:pt x="511" y="123"/>
                                  </a:lnTo>
                                  <a:lnTo>
                                    <a:pt x="511" y="123"/>
                                  </a:lnTo>
                                  <a:lnTo>
                                    <a:pt x="511" y="128"/>
                                  </a:lnTo>
                                  <a:lnTo>
                                    <a:pt x="511" y="128"/>
                                  </a:lnTo>
                                  <a:lnTo>
                                    <a:pt x="511" y="128"/>
                                  </a:lnTo>
                                  <a:lnTo>
                                    <a:pt x="502" y="123"/>
                                  </a:lnTo>
                                  <a:lnTo>
                                    <a:pt x="498" y="123"/>
                                  </a:lnTo>
                                  <a:lnTo>
                                    <a:pt x="498" y="123"/>
                                  </a:lnTo>
                                  <a:lnTo>
                                    <a:pt x="493" y="132"/>
                                  </a:lnTo>
                                  <a:lnTo>
                                    <a:pt x="493" y="132"/>
                                  </a:lnTo>
                                  <a:lnTo>
                                    <a:pt x="498" y="141"/>
                                  </a:lnTo>
                                  <a:lnTo>
                                    <a:pt x="498" y="141"/>
                                  </a:lnTo>
                                  <a:lnTo>
                                    <a:pt x="493" y="141"/>
                                  </a:lnTo>
                                  <a:lnTo>
                                    <a:pt x="485" y="141"/>
                                  </a:lnTo>
                                  <a:lnTo>
                                    <a:pt x="485" y="141"/>
                                  </a:lnTo>
                                  <a:lnTo>
                                    <a:pt x="485" y="150"/>
                                  </a:lnTo>
                                  <a:lnTo>
                                    <a:pt x="485" y="150"/>
                                  </a:lnTo>
                                  <a:lnTo>
                                    <a:pt x="485" y="159"/>
                                  </a:lnTo>
                                  <a:lnTo>
                                    <a:pt x="485" y="163"/>
                                  </a:lnTo>
                                  <a:lnTo>
                                    <a:pt x="485" y="163"/>
                                  </a:lnTo>
                                  <a:lnTo>
                                    <a:pt x="480" y="163"/>
                                  </a:lnTo>
                                  <a:lnTo>
                                    <a:pt x="476" y="163"/>
                                  </a:lnTo>
                                  <a:lnTo>
                                    <a:pt x="476" y="172"/>
                                  </a:lnTo>
                                  <a:lnTo>
                                    <a:pt x="476" y="172"/>
                                  </a:lnTo>
                                  <a:lnTo>
                                    <a:pt x="480" y="176"/>
                                  </a:lnTo>
                                  <a:lnTo>
                                    <a:pt x="485" y="181"/>
                                  </a:lnTo>
                                  <a:lnTo>
                                    <a:pt x="485" y="181"/>
                                  </a:lnTo>
                                  <a:lnTo>
                                    <a:pt x="476" y="185"/>
                                  </a:lnTo>
                                  <a:lnTo>
                                    <a:pt x="471" y="189"/>
                                  </a:lnTo>
                                  <a:lnTo>
                                    <a:pt x="471" y="189"/>
                                  </a:lnTo>
                                  <a:lnTo>
                                    <a:pt x="476" y="194"/>
                                  </a:lnTo>
                                  <a:lnTo>
                                    <a:pt x="485" y="198"/>
                                  </a:lnTo>
                                  <a:lnTo>
                                    <a:pt x="485" y="198"/>
                                  </a:lnTo>
                                  <a:lnTo>
                                    <a:pt x="476" y="207"/>
                                  </a:lnTo>
                                  <a:lnTo>
                                    <a:pt x="476" y="207"/>
                                  </a:lnTo>
                                  <a:lnTo>
                                    <a:pt x="476" y="212"/>
                                  </a:lnTo>
                                  <a:lnTo>
                                    <a:pt x="476" y="212"/>
                                  </a:lnTo>
                                  <a:lnTo>
                                    <a:pt x="476" y="212"/>
                                  </a:lnTo>
                                  <a:lnTo>
                                    <a:pt x="485" y="216"/>
                                  </a:lnTo>
                                  <a:lnTo>
                                    <a:pt x="485" y="216"/>
                                  </a:lnTo>
                                  <a:lnTo>
                                    <a:pt x="485" y="225"/>
                                  </a:lnTo>
                                  <a:lnTo>
                                    <a:pt x="485" y="229"/>
                                  </a:lnTo>
                                  <a:lnTo>
                                    <a:pt x="485" y="229"/>
                                  </a:lnTo>
                                  <a:lnTo>
                                    <a:pt x="493" y="229"/>
                                  </a:lnTo>
                                  <a:lnTo>
                                    <a:pt x="493" y="229"/>
                                  </a:lnTo>
                                  <a:lnTo>
                                    <a:pt x="489" y="242"/>
                                  </a:lnTo>
                                  <a:lnTo>
                                    <a:pt x="489" y="247"/>
                                  </a:lnTo>
                                  <a:lnTo>
                                    <a:pt x="493" y="247"/>
                                  </a:lnTo>
                                  <a:lnTo>
                                    <a:pt x="493" y="247"/>
                                  </a:lnTo>
                                  <a:lnTo>
                                    <a:pt x="502" y="247"/>
                                  </a:lnTo>
                                  <a:lnTo>
                                    <a:pt x="502" y="247"/>
                                  </a:lnTo>
                                  <a:lnTo>
                                    <a:pt x="502" y="256"/>
                                  </a:lnTo>
                                  <a:lnTo>
                                    <a:pt x="502" y="256"/>
                                  </a:lnTo>
                                  <a:lnTo>
                                    <a:pt x="507" y="260"/>
                                  </a:lnTo>
                                  <a:lnTo>
                                    <a:pt x="507" y="260"/>
                                  </a:lnTo>
                                  <a:lnTo>
                                    <a:pt x="458" y="317"/>
                                  </a:lnTo>
                                  <a:lnTo>
                                    <a:pt x="405" y="375"/>
                                  </a:lnTo>
                                  <a:lnTo>
                                    <a:pt x="405" y="375"/>
                                  </a:lnTo>
                                  <a:lnTo>
                                    <a:pt x="401" y="383"/>
                                  </a:lnTo>
                                  <a:lnTo>
                                    <a:pt x="392" y="392"/>
                                  </a:lnTo>
                                  <a:lnTo>
                                    <a:pt x="392" y="392"/>
                                  </a:lnTo>
                                  <a:lnTo>
                                    <a:pt x="396" y="348"/>
                                  </a:lnTo>
                                  <a:lnTo>
                                    <a:pt x="396" y="308"/>
                                  </a:lnTo>
                                  <a:lnTo>
                                    <a:pt x="396" y="308"/>
                                  </a:lnTo>
                                  <a:lnTo>
                                    <a:pt x="401" y="308"/>
                                  </a:lnTo>
                                  <a:lnTo>
                                    <a:pt x="405" y="304"/>
                                  </a:lnTo>
                                  <a:lnTo>
                                    <a:pt x="405" y="304"/>
                                  </a:lnTo>
                                  <a:lnTo>
                                    <a:pt x="414" y="300"/>
                                  </a:lnTo>
                                  <a:lnTo>
                                    <a:pt x="414" y="300"/>
                                  </a:lnTo>
                                  <a:lnTo>
                                    <a:pt x="414" y="295"/>
                                  </a:lnTo>
                                  <a:lnTo>
                                    <a:pt x="414" y="295"/>
                                  </a:lnTo>
                                  <a:lnTo>
                                    <a:pt x="419" y="291"/>
                                  </a:lnTo>
                                  <a:lnTo>
                                    <a:pt x="419" y="286"/>
                                  </a:lnTo>
                                  <a:lnTo>
                                    <a:pt x="419" y="286"/>
                                  </a:lnTo>
                                  <a:lnTo>
                                    <a:pt x="423" y="282"/>
                                  </a:lnTo>
                                  <a:lnTo>
                                    <a:pt x="423" y="273"/>
                                  </a:lnTo>
                                  <a:lnTo>
                                    <a:pt x="423" y="273"/>
                                  </a:lnTo>
                                  <a:lnTo>
                                    <a:pt x="427" y="264"/>
                                  </a:lnTo>
                                  <a:lnTo>
                                    <a:pt x="423" y="260"/>
                                  </a:lnTo>
                                  <a:lnTo>
                                    <a:pt x="423" y="260"/>
                                  </a:lnTo>
                                  <a:lnTo>
                                    <a:pt x="423" y="251"/>
                                  </a:lnTo>
                                  <a:lnTo>
                                    <a:pt x="423" y="242"/>
                                  </a:lnTo>
                                  <a:lnTo>
                                    <a:pt x="423" y="242"/>
                                  </a:lnTo>
                                  <a:lnTo>
                                    <a:pt x="419" y="242"/>
                                  </a:lnTo>
                                  <a:lnTo>
                                    <a:pt x="419" y="242"/>
                                  </a:lnTo>
                                  <a:lnTo>
                                    <a:pt x="414" y="238"/>
                                  </a:lnTo>
                                  <a:lnTo>
                                    <a:pt x="414" y="238"/>
                                  </a:lnTo>
                                  <a:lnTo>
                                    <a:pt x="405" y="238"/>
                                  </a:lnTo>
                                  <a:lnTo>
                                    <a:pt x="405" y="238"/>
                                  </a:lnTo>
                                  <a:lnTo>
                                    <a:pt x="405" y="234"/>
                                  </a:lnTo>
                                  <a:lnTo>
                                    <a:pt x="401" y="234"/>
                                  </a:lnTo>
                                  <a:lnTo>
                                    <a:pt x="392" y="234"/>
                                  </a:lnTo>
                                  <a:lnTo>
                                    <a:pt x="392" y="238"/>
                                  </a:lnTo>
                                  <a:lnTo>
                                    <a:pt x="392" y="238"/>
                                  </a:lnTo>
                                  <a:lnTo>
                                    <a:pt x="388" y="234"/>
                                  </a:lnTo>
                                  <a:lnTo>
                                    <a:pt x="379" y="234"/>
                                  </a:lnTo>
                                  <a:lnTo>
                                    <a:pt x="379" y="234"/>
                                  </a:lnTo>
                                  <a:lnTo>
                                    <a:pt x="379" y="242"/>
                                  </a:lnTo>
                                  <a:lnTo>
                                    <a:pt x="379" y="242"/>
                                  </a:lnTo>
                                  <a:lnTo>
                                    <a:pt x="374" y="242"/>
                                  </a:lnTo>
                                  <a:lnTo>
                                    <a:pt x="370" y="242"/>
                                  </a:lnTo>
                                  <a:lnTo>
                                    <a:pt x="366" y="247"/>
                                  </a:lnTo>
                                  <a:lnTo>
                                    <a:pt x="366" y="251"/>
                                  </a:lnTo>
                                  <a:lnTo>
                                    <a:pt x="366" y="251"/>
                                  </a:lnTo>
                                  <a:lnTo>
                                    <a:pt x="361" y="260"/>
                                  </a:lnTo>
                                  <a:lnTo>
                                    <a:pt x="361" y="264"/>
                                  </a:lnTo>
                                  <a:lnTo>
                                    <a:pt x="366" y="269"/>
                                  </a:lnTo>
                                  <a:lnTo>
                                    <a:pt x="366" y="269"/>
                                  </a:lnTo>
                                  <a:lnTo>
                                    <a:pt x="361" y="273"/>
                                  </a:lnTo>
                                  <a:lnTo>
                                    <a:pt x="361" y="282"/>
                                  </a:lnTo>
                                  <a:lnTo>
                                    <a:pt x="361" y="282"/>
                                  </a:lnTo>
                                  <a:lnTo>
                                    <a:pt x="366" y="282"/>
                                  </a:lnTo>
                                  <a:lnTo>
                                    <a:pt x="366" y="282"/>
                                  </a:lnTo>
                                  <a:lnTo>
                                    <a:pt x="361" y="291"/>
                                  </a:lnTo>
                                  <a:lnTo>
                                    <a:pt x="366" y="295"/>
                                  </a:lnTo>
                                  <a:lnTo>
                                    <a:pt x="366" y="295"/>
                                  </a:lnTo>
                                  <a:lnTo>
                                    <a:pt x="370" y="295"/>
                                  </a:lnTo>
                                  <a:lnTo>
                                    <a:pt x="370" y="295"/>
                                  </a:lnTo>
                                  <a:lnTo>
                                    <a:pt x="370" y="300"/>
                                  </a:lnTo>
                                  <a:lnTo>
                                    <a:pt x="374" y="304"/>
                                  </a:lnTo>
                                  <a:lnTo>
                                    <a:pt x="374" y="304"/>
                                  </a:lnTo>
                                  <a:lnTo>
                                    <a:pt x="379" y="304"/>
                                  </a:lnTo>
                                  <a:lnTo>
                                    <a:pt x="379" y="304"/>
                                  </a:lnTo>
                                  <a:lnTo>
                                    <a:pt x="388" y="308"/>
                                  </a:lnTo>
                                  <a:lnTo>
                                    <a:pt x="388" y="308"/>
                                  </a:lnTo>
                                  <a:lnTo>
                                    <a:pt x="383" y="331"/>
                                  </a:lnTo>
                                  <a:lnTo>
                                    <a:pt x="383" y="353"/>
                                  </a:lnTo>
                                  <a:lnTo>
                                    <a:pt x="383" y="353"/>
                                  </a:lnTo>
                                  <a:lnTo>
                                    <a:pt x="374" y="392"/>
                                  </a:lnTo>
                                  <a:lnTo>
                                    <a:pt x="361" y="423"/>
                                  </a:lnTo>
                                  <a:lnTo>
                                    <a:pt x="361" y="423"/>
                                  </a:lnTo>
                                  <a:lnTo>
                                    <a:pt x="330" y="454"/>
                                  </a:lnTo>
                                  <a:lnTo>
                                    <a:pt x="330" y="454"/>
                                  </a:lnTo>
                                  <a:lnTo>
                                    <a:pt x="300" y="485"/>
                                  </a:lnTo>
                                  <a:lnTo>
                                    <a:pt x="300" y="485"/>
                                  </a:lnTo>
                                  <a:lnTo>
                                    <a:pt x="313" y="405"/>
                                  </a:lnTo>
                                  <a:lnTo>
                                    <a:pt x="313" y="405"/>
                                  </a:lnTo>
                                  <a:lnTo>
                                    <a:pt x="322" y="370"/>
                                  </a:lnTo>
                                  <a:lnTo>
                                    <a:pt x="322" y="370"/>
                                  </a:lnTo>
                                  <a:lnTo>
                                    <a:pt x="326" y="344"/>
                                  </a:lnTo>
                                  <a:lnTo>
                                    <a:pt x="326" y="344"/>
                                  </a:lnTo>
                                  <a:lnTo>
                                    <a:pt x="330" y="308"/>
                                  </a:lnTo>
                                  <a:lnTo>
                                    <a:pt x="330" y="308"/>
                                  </a:lnTo>
                                  <a:lnTo>
                                    <a:pt x="330" y="264"/>
                                  </a:lnTo>
                                  <a:lnTo>
                                    <a:pt x="330" y="264"/>
                                  </a:lnTo>
                                  <a:lnTo>
                                    <a:pt x="335" y="242"/>
                                  </a:lnTo>
                                  <a:lnTo>
                                    <a:pt x="335" y="242"/>
                                  </a:lnTo>
                                  <a:lnTo>
                                    <a:pt x="335" y="212"/>
                                  </a:lnTo>
                                  <a:lnTo>
                                    <a:pt x="335" y="181"/>
                                  </a:lnTo>
                                  <a:lnTo>
                                    <a:pt x="335" y="181"/>
                                  </a:lnTo>
                                  <a:lnTo>
                                    <a:pt x="339" y="172"/>
                                  </a:lnTo>
                                  <a:lnTo>
                                    <a:pt x="339" y="172"/>
                                  </a:lnTo>
                                  <a:lnTo>
                                    <a:pt x="344" y="172"/>
                                  </a:lnTo>
                                  <a:lnTo>
                                    <a:pt x="348" y="172"/>
                                  </a:lnTo>
                                  <a:lnTo>
                                    <a:pt x="348" y="172"/>
                                  </a:lnTo>
                                  <a:lnTo>
                                    <a:pt x="348" y="167"/>
                                  </a:lnTo>
                                  <a:lnTo>
                                    <a:pt x="348" y="167"/>
                                  </a:lnTo>
                                  <a:lnTo>
                                    <a:pt x="352" y="167"/>
                                  </a:lnTo>
                                  <a:lnTo>
                                    <a:pt x="357" y="163"/>
                                  </a:lnTo>
                                  <a:lnTo>
                                    <a:pt x="357" y="163"/>
                                  </a:lnTo>
                                  <a:lnTo>
                                    <a:pt x="366" y="154"/>
                                  </a:lnTo>
                                  <a:lnTo>
                                    <a:pt x="370" y="154"/>
                                  </a:lnTo>
                                  <a:lnTo>
                                    <a:pt x="374" y="154"/>
                                  </a:lnTo>
                                  <a:lnTo>
                                    <a:pt x="374" y="154"/>
                                  </a:lnTo>
                                  <a:lnTo>
                                    <a:pt x="379" y="154"/>
                                  </a:lnTo>
                                  <a:lnTo>
                                    <a:pt x="383" y="150"/>
                                  </a:lnTo>
                                  <a:lnTo>
                                    <a:pt x="383" y="150"/>
                                  </a:lnTo>
                                  <a:lnTo>
                                    <a:pt x="379" y="145"/>
                                  </a:lnTo>
                                  <a:lnTo>
                                    <a:pt x="379" y="145"/>
                                  </a:lnTo>
                                  <a:lnTo>
                                    <a:pt x="383" y="141"/>
                                  </a:lnTo>
                                  <a:lnTo>
                                    <a:pt x="383" y="141"/>
                                  </a:lnTo>
                                  <a:lnTo>
                                    <a:pt x="388" y="141"/>
                                  </a:lnTo>
                                  <a:lnTo>
                                    <a:pt x="388" y="141"/>
                                  </a:lnTo>
                                  <a:lnTo>
                                    <a:pt x="392" y="137"/>
                                  </a:lnTo>
                                  <a:lnTo>
                                    <a:pt x="392" y="132"/>
                                  </a:lnTo>
                                  <a:lnTo>
                                    <a:pt x="392" y="123"/>
                                  </a:lnTo>
                                  <a:lnTo>
                                    <a:pt x="392" y="123"/>
                                  </a:lnTo>
                                  <a:lnTo>
                                    <a:pt x="401" y="123"/>
                                  </a:lnTo>
                                  <a:lnTo>
                                    <a:pt x="401" y="123"/>
                                  </a:lnTo>
                                  <a:lnTo>
                                    <a:pt x="405" y="115"/>
                                  </a:lnTo>
                                  <a:lnTo>
                                    <a:pt x="405" y="115"/>
                                  </a:lnTo>
                                  <a:lnTo>
                                    <a:pt x="401" y="110"/>
                                  </a:lnTo>
                                  <a:lnTo>
                                    <a:pt x="401" y="110"/>
                                  </a:lnTo>
                                  <a:lnTo>
                                    <a:pt x="401" y="101"/>
                                  </a:lnTo>
                                  <a:lnTo>
                                    <a:pt x="401" y="101"/>
                                  </a:lnTo>
                                  <a:lnTo>
                                    <a:pt x="405" y="97"/>
                                  </a:lnTo>
                                  <a:lnTo>
                                    <a:pt x="410" y="93"/>
                                  </a:lnTo>
                                  <a:lnTo>
                                    <a:pt x="405" y="84"/>
                                  </a:lnTo>
                                  <a:lnTo>
                                    <a:pt x="401" y="84"/>
                                  </a:lnTo>
                                  <a:lnTo>
                                    <a:pt x="401" y="79"/>
                                  </a:lnTo>
                                  <a:lnTo>
                                    <a:pt x="401" y="79"/>
                                  </a:lnTo>
                                  <a:lnTo>
                                    <a:pt x="405" y="71"/>
                                  </a:lnTo>
                                  <a:lnTo>
                                    <a:pt x="405" y="71"/>
                                  </a:lnTo>
                                  <a:lnTo>
                                    <a:pt x="405" y="66"/>
                                  </a:lnTo>
                                  <a:lnTo>
                                    <a:pt x="401" y="66"/>
                                  </a:lnTo>
                                  <a:lnTo>
                                    <a:pt x="396" y="62"/>
                                  </a:lnTo>
                                  <a:lnTo>
                                    <a:pt x="396" y="62"/>
                                  </a:lnTo>
                                  <a:lnTo>
                                    <a:pt x="396" y="57"/>
                                  </a:lnTo>
                                  <a:lnTo>
                                    <a:pt x="396" y="48"/>
                                  </a:lnTo>
                                  <a:lnTo>
                                    <a:pt x="396" y="48"/>
                                  </a:lnTo>
                                  <a:lnTo>
                                    <a:pt x="396" y="48"/>
                                  </a:lnTo>
                                  <a:lnTo>
                                    <a:pt x="396" y="44"/>
                                  </a:lnTo>
                                  <a:lnTo>
                                    <a:pt x="388" y="40"/>
                                  </a:lnTo>
                                  <a:lnTo>
                                    <a:pt x="388" y="40"/>
                                  </a:lnTo>
                                  <a:lnTo>
                                    <a:pt x="388" y="35"/>
                                  </a:lnTo>
                                  <a:lnTo>
                                    <a:pt x="383" y="35"/>
                                  </a:lnTo>
                                  <a:lnTo>
                                    <a:pt x="383" y="35"/>
                                  </a:lnTo>
                                  <a:lnTo>
                                    <a:pt x="388" y="31"/>
                                  </a:lnTo>
                                  <a:lnTo>
                                    <a:pt x="388" y="31"/>
                                  </a:lnTo>
                                  <a:lnTo>
                                    <a:pt x="383" y="22"/>
                                  </a:lnTo>
                                  <a:lnTo>
                                    <a:pt x="383" y="22"/>
                                  </a:lnTo>
                                  <a:lnTo>
                                    <a:pt x="374" y="22"/>
                                  </a:lnTo>
                                  <a:lnTo>
                                    <a:pt x="370" y="22"/>
                                  </a:lnTo>
                                  <a:lnTo>
                                    <a:pt x="370" y="22"/>
                                  </a:lnTo>
                                  <a:lnTo>
                                    <a:pt x="370" y="13"/>
                                  </a:lnTo>
                                  <a:lnTo>
                                    <a:pt x="366" y="9"/>
                                  </a:lnTo>
                                  <a:lnTo>
                                    <a:pt x="361" y="9"/>
                                  </a:lnTo>
                                  <a:lnTo>
                                    <a:pt x="361" y="9"/>
                                  </a:lnTo>
                                  <a:lnTo>
                                    <a:pt x="352" y="9"/>
                                  </a:lnTo>
                                  <a:lnTo>
                                    <a:pt x="352" y="9"/>
                                  </a:lnTo>
                                  <a:lnTo>
                                    <a:pt x="348" y="9"/>
                                  </a:lnTo>
                                  <a:lnTo>
                                    <a:pt x="344" y="9"/>
                                  </a:lnTo>
                                  <a:lnTo>
                                    <a:pt x="344" y="9"/>
                                  </a:lnTo>
                                  <a:lnTo>
                                    <a:pt x="344" y="4"/>
                                  </a:lnTo>
                                  <a:lnTo>
                                    <a:pt x="344" y="4"/>
                                  </a:lnTo>
                                  <a:lnTo>
                                    <a:pt x="335" y="0"/>
                                  </a:lnTo>
                                  <a:lnTo>
                                    <a:pt x="326" y="4"/>
                                  </a:lnTo>
                                  <a:lnTo>
                                    <a:pt x="326" y="4"/>
                                  </a:lnTo>
                                  <a:lnTo>
                                    <a:pt x="326" y="9"/>
                                  </a:lnTo>
                                  <a:lnTo>
                                    <a:pt x="326" y="9"/>
                                  </a:lnTo>
                                  <a:lnTo>
                                    <a:pt x="317" y="9"/>
                                  </a:lnTo>
                                  <a:lnTo>
                                    <a:pt x="317" y="9"/>
                                  </a:lnTo>
                                  <a:lnTo>
                                    <a:pt x="313" y="4"/>
                                  </a:lnTo>
                                  <a:lnTo>
                                    <a:pt x="308" y="4"/>
                                  </a:lnTo>
                                  <a:lnTo>
                                    <a:pt x="308" y="4"/>
                                  </a:lnTo>
                                  <a:lnTo>
                                    <a:pt x="304" y="4"/>
                                  </a:lnTo>
                                  <a:lnTo>
                                    <a:pt x="300" y="13"/>
                                  </a:lnTo>
                                  <a:lnTo>
                                    <a:pt x="300" y="13"/>
                                  </a:lnTo>
                                  <a:lnTo>
                                    <a:pt x="295" y="9"/>
                                  </a:lnTo>
                                  <a:lnTo>
                                    <a:pt x="295" y="9"/>
                                  </a:lnTo>
                                  <a:lnTo>
                                    <a:pt x="291" y="13"/>
                                  </a:lnTo>
                                  <a:lnTo>
                                    <a:pt x="291" y="13"/>
                                  </a:lnTo>
                                  <a:lnTo>
                                    <a:pt x="286" y="13"/>
                                  </a:lnTo>
                                  <a:lnTo>
                                    <a:pt x="286" y="13"/>
                                  </a:lnTo>
                                  <a:lnTo>
                                    <a:pt x="282" y="13"/>
                                  </a:lnTo>
                                  <a:lnTo>
                                    <a:pt x="277" y="18"/>
                                  </a:lnTo>
                                  <a:lnTo>
                                    <a:pt x="277" y="22"/>
                                  </a:lnTo>
                                  <a:lnTo>
                                    <a:pt x="273" y="26"/>
                                  </a:lnTo>
                                  <a:lnTo>
                                    <a:pt x="273" y="26"/>
                                  </a:lnTo>
                                  <a:lnTo>
                                    <a:pt x="273" y="31"/>
                                  </a:lnTo>
                                  <a:lnTo>
                                    <a:pt x="273" y="31"/>
                                  </a:lnTo>
                                  <a:lnTo>
                                    <a:pt x="269" y="26"/>
                                  </a:lnTo>
                                  <a:lnTo>
                                    <a:pt x="264" y="31"/>
                                  </a:lnTo>
                                  <a:lnTo>
                                    <a:pt x="260" y="31"/>
                                  </a:lnTo>
                                  <a:lnTo>
                                    <a:pt x="260" y="40"/>
                                  </a:lnTo>
                                  <a:lnTo>
                                    <a:pt x="260" y="40"/>
                                  </a:lnTo>
                                  <a:lnTo>
                                    <a:pt x="255" y="44"/>
                                  </a:lnTo>
                                  <a:lnTo>
                                    <a:pt x="247" y="44"/>
                                  </a:lnTo>
                                  <a:lnTo>
                                    <a:pt x="247" y="44"/>
                                  </a:lnTo>
                                  <a:lnTo>
                                    <a:pt x="247" y="53"/>
                                  </a:lnTo>
                                  <a:lnTo>
                                    <a:pt x="251" y="57"/>
                                  </a:lnTo>
                                  <a:lnTo>
                                    <a:pt x="251" y="57"/>
                                  </a:lnTo>
                                  <a:lnTo>
                                    <a:pt x="247" y="57"/>
                                  </a:lnTo>
                                  <a:lnTo>
                                    <a:pt x="242" y="57"/>
                                  </a:lnTo>
                                  <a:lnTo>
                                    <a:pt x="242" y="57"/>
                                  </a:lnTo>
                                  <a:lnTo>
                                    <a:pt x="238" y="66"/>
                                  </a:lnTo>
                                  <a:lnTo>
                                    <a:pt x="242" y="75"/>
                                  </a:lnTo>
                                  <a:lnTo>
                                    <a:pt x="242" y="75"/>
                                  </a:lnTo>
                                  <a:lnTo>
                                    <a:pt x="238" y="79"/>
                                  </a:lnTo>
                                  <a:lnTo>
                                    <a:pt x="238" y="79"/>
                                  </a:lnTo>
                                  <a:lnTo>
                                    <a:pt x="238" y="84"/>
                                  </a:lnTo>
                                  <a:lnTo>
                                    <a:pt x="233" y="88"/>
                                  </a:lnTo>
                                  <a:lnTo>
                                    <a:pt x="233" y="88"/>
                                  </a:lnTo>
                                  <a:lnTo>
                                    <a:pt x="233" y="93"/>
                                  </a:lnTo>
                                  <a:lnTo>
                                    <a:pt x="238" y="97"/>
                                  </a:lnTo>
                                  <a:lnTo>
                                    <a:pt x="247" y="101"/>
                                  </a:lnTo>
                                  <a:lnTo>
                                    <a:pt x="247" y="101"/>
                                  </a:lnTo>
                                  <a:lnTo>
                                    <a:pt x="238" y="110"/>
                                  </a:lnTo>
                                  <a:lnTo>
                                    <a:pt x="238" y="110"/>
                                  </a:lnTo>
                                  <a:lnTo>
                                    <a:pt x="238" y="119"/>
                                  </a:lnTo>
                                  <a:lnTo>
                                    <a:pt x="242" y="123"/>
                                  </a:lnTo>
                                  <a:lnTo>
                                    <a:pt x="242" y="123"/>
                                  </a:lnTo>
                                  <a:lnTo>
                                    <a:pt x="247" y="123"/>
                                  </a:lnTo>
                                  <a:lnTo>
                                    <a:pt x="251" y="123"/>
                                  </a:lnTo>
                                  <a:lnTo>
                                    <a:pt x="251" y="123"/>
                                  </a:lnTo>
                                  <a:lnTo>
                                    <a:pt x="247" y="132"/>
                                  </a:lnTo>
                                  <a:lnTo>
                                    <a:pt x="242" y="137"/>
                                  </a:lnTo>
                                  <a:lnTo>
                                    <a:pt x="242" y="141"/>
                                  </a:lnTo>
                                  <a:lnTo>
                                    <a:pt x="242" y="141"/>
                                  </a:lnTo>
                                  <a:lnTo>
                                    <a:pt x="247" y="145"/>
                                  </a:lnTo>
                                  <a:lnTo>
                                    <a:pt x="247" y="145"/>
                                  </a:lnTo>
                                  <a:lnTo>
                                    <a:pt x="260" y="145"/>
                                  </a:lnTo>
                                  <a:lnTo>
                                    <a:pt x="260" y="145"/>
                                  </a:lnTo>
                                  <a:lnTo>
                                    <a:pt x="255" y="150"/>
                                  </a:lnTo>
                                  <a:lnTo>
                                    <a:pt x="255" y="159"/>
                                  </a:lnTo>
                                  <a:lnTo>
                                    <a:pt x="260" y="163"/>
                                  </a:lnTo>
                                  <a:lnTo>
                                    <a:pt x="264" y="163"/>
                                  </a:lnTo>
                                  <a:lnTo>
                                    <a:pt x="264" y="163"/>
                                  </a:lnTo>
                                  <a:lnTo>
                                    <a:pt x="269" y="163"/>
                                  </a:lnTo>
                                  <a:lnTo>
                                    <a:pt x="273" y="159"/>
                                  </a:lnTo>
                                  <a:lnTo>
                                    <a:pt x="273" y="159"/>
                                  </a:lnTo>
                                  <a:lnTo>
                                    <a:pt x="273" y="172"/>
                                  </a:lnTo>
                                  <a:lnTo>
                                    <a:pt x="277" y="176"/>
                                  </a:lnTo>
                                  <a:lnTo>
                                    <a:pt x="282" y="176"/>
                                  </a:lnTo>
                                  <a:lnTo>
                                    <a:pt x="282" y="176"/>
                                  </a:lnTo>
                                  <a:lnTo>
                                    <a:pt x="286" y="176"/>
                                  </a:lnTo>
                                  <a:lnTo>
                                    <a:pt x="286" y="172"/>
                                  </a:lnTo>
                                  <a:lnTo>
                                    <a:pt x="286" y="172"/>
                                  </a:lnTo>
                                  <a:lnTo>
                                    <a:pt x="291" y="176"/>
                                  </a:lnTo>
                                  <a:lnTo>
                                    <a:pt x="295" y="181"/>
                                  </a:lnTo>
                                  <a:lnTo>
                                    <a:pt x="300" y="176"/>
                                  </a:lnTo>
                                  <a:lnTo>
                                    <a:pt x="300" y="176"/>
                                  </a:lnTo>
                                  <a:lnTo>
                                    <a:pt x="300" y="176"/>
                                  </a:lnTo>
                                  <a:lnTo>
                                    <a:pt x="304" y="181"/>
                                  </a:lnTo>
                                  <a:lnTo>
                                    <a:pt x="308" y="185"/>
                                  </a:lnTo>
                                  <a:lnTo>
                                    <a:pt x="308" y="185"/>
                                  </a:lnTo>
                                  <a:lnTo>
                                    <a:pt x="308" y="207"/>
                                  </a:lnTo>
                                  <a:lnTo>
                                    <a:pt x="308" y="207"/>
                                  </a:lnTo>
                                  <a:lnTo>
                                    <a:pt x="308" y="242"/>
                                  </a:lnTo>
                                  <a:lnTo>
                                    <a:pt x="304" y="282"/>
                                  </a:lnTo>
                                  <a:lnTo>
                                    <a:pt x="304" y="282"/>
                                  </a:lnTo>
                                  <a:lnTo>
                                    <a:pt x="300" y="326"/>
                                  </a:lnTo>
                                  <a:lnTo>
                                    <a:pt x="291" y="366"/>
                                  </a:lnTo>
                                  <a:lnTo>
                                    <a:pt x="291" y="366"/>
                                  </a:lnTo>
                                  <a:lnTo>
                                    <a:pt x="269" y="339"/>
                                  </a:lnTo>
                                  <a:lnTo>
                                    <a:pt x="269" y="339"/>
                                  </a:lnTo>
                                  <a:lnTo>
                                    <a:pt x="255" y="326"/>
                                  </a:lnTo>
                                  <a:lnTo>
                                    <a:pt x="255" y="326"/>
                                  </a:lnTo>
                                  <a:lnTo>
                                    <a:pt x="242" y="313"/>
                                  </a:lnTo>
                                  <a:lnTo>
                                    <a:pt x="233" y="295"/>
                                  </a:lnTo>
                                  <a:lnTo>
                                    <a:pt x="233" y="295"/>
                                  </a:lnTo>
                                  <a:lnTo>
                                    <a:pt x="238" y="300"/>
                                  </a:lnTo>
                                  <a:lnTo>
                                    <a:pt x="238" y="300"/>
                                  </a:lnTo>
                                  <a:lnTo>
                                    <a:pt x="238" y="295"/>
                                  </a:lnTo>
                                  <a:lnTo>
                                    <a:pt x="238" y="286"/>
                                  </a:lnTo>
                                  <a:lnTo>
                                    <a:pt x="238" y="286"/>
                                  </a:lnTo>
                                  <a:lnTo>
                                    <a:pt x="242" y="286"/>
                                  </a:lnTo>
                                  <a:lnTo>
                                    <a:pt x="242" y="286"/>
                                  </a:lnTo>
                                  <a:lnTo>
                                    <a:pt x="247" y="278"/>
                                  </a:lnTo>
                                  <a:lnTo>
                                    <a:pt x="242" y="273"/>
                                  </a:lnTo>
                                  <a:lnTo>
                                    <a:pt x="242" y="273"/>
                                  </a:lnTo>
                                  <a:lnTo>
                                    <a:pt x="247" y="273"/>
                                  </a:lnTo>
                                  <a:lnTo>
                                    <a:pt x="247" y="273"/>
                                  </a:lnTo>
                                  <a:lnTo>
                                    <a:pt x="247" y="269"/>
                                  </a:lnTo>
                                  <a:lnTo>
                                    <a:pt x="247" y="264"/>
                                  </a:lnTo>
                                  <a:lnTo>
                                    <a:pt x="247" y="264"/>
                                  </a:lnTo>
                                  <a:lnTo>
                                    <a:pt x="242" y="264"/>
                                  </a:lnTo>
                                  <a:lnTo>
                                    <a:pt x="242" y="264"/>
                                  </a:lnTo>
                                  <a:lnTo>
                                    <a:pt x="247" y="256"/>
                                  </a:lnTo>
                                  <a:lnTo>
                                    <a:pt x="242" y="256"/>
                                  </a:lnTo>
                                  <a:lnTo>
                                    <a:pt x="242" y="251"/>
                                  </a:lnTo>
                                  <a:lnTo>
                                    <a:pt x="242" y="251"/>
                                  </a:lnTo>
                                  <a:lnTo>
                                    <a:pt x="238" y="251"/>
                                  </a:lnTo>
                                  <a:lnTo>
                                    <a:pt x="238" y="251"/>
                                  </a:lnTo>
                                  <a:lnTo>
                                    <a:pt x="233" y="247"/>
                                  </a:lnTo>
                                  <a:lnTo>
                                    <a:pt x="233" y="242"/>
                                  </a:lnTo>
                                  <a:lnTo>
                                    <a:pt x="229" y="242"/>
                                  </a:lnTo>
                                  <a:lnTo>
                                    <a:pt x="229" y="242"/>
                                  </a:lnTo>
                                  <a:lnTo>
                                    <a:pt x="225" y="247"/>
                                  </a:lnTo>
                                  <a:lnTo>
                                    <a:pt x="225" y="247"/>
                                  </a:lnTo>
                                  <a:lnTo>
                                    <a:pt x="225" y="242"/>
                                  </a:lnTo>
                                  <a:lnTo>
                                    <a:pt x="216" y="238"/>
                                  </a:lnTo>
                                  <a:lnTo>
                                    <a:pt x="216" y="238"/>
                                  </a:lnTo>
                                  <a:lnTo>
                                    <a:pt x="216" y="242"/>
                                  </a:lnTo>
                                  <a:lnTo>
                                    <a:pt x="216" y="242"/>
                                  </a:lnTo>
                                  <a:lnTo>
                                    <a:pt x="211" y="238"/>
                                  </a:lnTo>
                                  <a:lnTo>
                                    <a:pt x="203" y="238"/>
                                  </a:lnTo>
                                  <a:lnTo>
                                    <a:pt x="203" y="238"/>
                                  </a:lnTo>
                                  <a:lnTo>
                                    <a:pt x="203" y="247"/>
                                  </a:lnTo>
                                  <a:lnTo>
                                    <a:pt x="203" y="247"/>
                                  </a:lnTo>
                                  <a:lnTo>
                                    <a:pt x="194" y="242"/>
                                  </a:lnTo>
                                  <a:lnTo>
                                    <a:pt x="194" y="242"/>
                                  </a:lnTo>
                                  <a:lnTo>
                                    <a:pt x="189" y="247"/>
                                  </a:lnTo>
                                  <a:lnTo>
                                    <a:pt x="189" y="247"/>
                                  </a:lnTo>
                                  <a:lnTo>
                                    <a:pt x="194" y="256"/>
                                  </a:lnTo>
                                  <a:lnTo>
                                    <a:pt x="194" y="256"/>
                                  </a:lnTo>
                                  <a:lnTo>
                                    <a:pt x="185" y="256"/>
                                  </a:lnTo>
                                  <a:lnTo>
                                    <a:pt x="185" y="256"/>
                                  </a:lnTo>
                                  <a:lnTo>
                                    <a:pt x="185" y="260"/>
                                  </a:lnTo>
                                  <a:lnTo>
                                    <a:pt x="189" y="264"/>
                                  </a:lnTo>
                                  <a:lnTo>
                                    <a:pt x="189" y="264"/>
                                  </a:lnTo>
                                  <a:lnTo>
                                    <a:pt x="185" y="269"/>
                                  </a:lnTo>
                                  <a:lnTo>
                                    <a:pt x="181" y="269"/>
                                  </a:lnTo>
                                  <a:lnTo>
                                    <a:pt x="181" y="269"/>
                                  </a:lnTo>
                                  <a:lnTo>
                                    <a:pt x="181" y="273"/>
                                  </a:lnTo>
                                  <a:lnTo>
                                    <a:pt x="181" y="278"/>
                                  </a:lnTo>
                                  <a:lnTo>
                                    <a:pt x="185" y="282"/>
                                  </a:lnTo>
                                  <a:lnTo>
                                    <a:pt x="185" y="282"/>
                                  </a:lnTo>
                                  <a:lnTo>
                                    <a:pt x="181" y="286"/>
                                  </a:lnTo>
                                  <a:lnTo>
                                    <a:pt x="185" y="295"/>
                                  </a:lnTo>
                                  <a:lnTo>
                                    <a:pt x="185" y="295"/>
                                  </a:lnTo>
                                  <a:lnTo>
                                    <a:pt x="189" y="295"/>
                                  </a:lnTo>
                                  <a:lnTo>
                                    <a:pt x="189" y="295"/>
                                  </a:lnTo>
                                  <a:lnTo>
                                    <a:pt x="189" y="300"/>
                                  </a:lnTo>
                                  <a:lnTo>
                                    <a:pt x="194" y="300"/>
                                  </a:lnTo>
                                  <a:lnTo>
                                    <a:pt x="194" y="300"/>
                                  </a:lnTo>
                                  <a:lnTo>
                                    <a:pt x="194" y="300"/>
                                  </a:lnTo>
                                  <a:lnTo>
                                    <a:pt x="198" y="300"/>
                                  </a:lnTo>
                                  <a:lnTo>
                                    <a:pt x="198" y="300"/>
                                  </a:lnTo>
                                  <a:lnTo>
                                    <a:pt x="198" y="304"/>
                                  </a:lnTo>
                                  <a:lnTo>
                                    <a:pt x="203" y="308"/>
                                  </a:lnTo>
                                  <a:lnTo>
                                    <a:pt x="203" y="308"/>
                                  </a:lnTo>
                                  <a:lnTo>
                                    <a:pt x="207" y="304"/>
                                  </a:lnTo>
                                  <a:lnTo>
                                    <a:pt x="207" y="304"/>
                                  </a:lnTo>
                                  <a:lnTo>
                                    <a:pt x="211" y="308"/>
                                  </a:lnTo>
                                  <a:lnTo>
                                    <a:pt x="211" y="308"/>
                                  </a:lnTo>
                                  <a:lnTo>
                                    <a:pt x="216" y="304"/>
                                  </a:lnTo>
                                  <a:lnTo>
                                    <a:pt x="216" y="304"/>
                                  </a:lnTo>
                                  <a:lnTo>
                                    <a:pt x="220" y="308"/>
                                  </a:lnTo>
                                  <a:lnTo>
                                    <a:pt x="220" y="308"/>
                                  </a:lnTo>
                                  <a:lnTo>
                                    <a:pt x="225" y="308"/>
                                  </a:lnTo>
                                  <a:lnTo>
                                    <a:pt x="225" y="308"/>
                                  </a:lnTo>
                                  <a:lnTo>
                                    <a:pt x="255" y="353"/>
                                  </a:lnTo>
                                  <a:lnTo>
                                    <a:pt x="255" y="353"/>
                                  </a:lnTo>
                                  <a:lnTo>
                                    <a:pt x="269" y="370"/>
                                  </a:lnTo>
                                  <a:lnTo>
                                    <a:pt x="282" y="392"/>
                                  </a:lnTo>
                                  <a:lnTo>
                                    <a:pt x="282" y="392"/>
                                  </a:lnTo>
                                  <a:lnTo>
                                    <a:pt x="286" y="414"/>
                                  </a:lnTo>
                                  <a:lnTo>
                                    <a:pt x="286" y="414"/>
                                  </a:lnTo>
                                  <a:lnTo>
                                    <a:pt x="282" y="423"/>
                                  </a:lnTo>
                                  <a:lnTo>
                                    <a:pt x="282" y="423"/>
                                  </a:lnTo>
                                  <a:lnTo>
                                    <a:pt x="277" y="441"/>
                                  </a:lnTo>
                                  <a:lnTo>
                                    <a:pt x="277" y="441"/>
                                  </a:lnTo>
                                  <a:lnTo>
                                    <a:pt x="269" y="494"/>
                                  </a:lnTo>
                                  <a:lnTo>
                                    <a:pt x="269" y="494"/>
                                  </a:lnTo>
                                  <a:lnTo>
                                    <a:pt x="260" y="533"/>
                                  </a:lnTo>
                                  <a:lnTo>
                                    <a:pt x="260" y="533"/>
                                  </a:lnTo>
                                  <a:lnTo>
                                    <a:pt x="251" y="573"/>
                                  </a:lnTo>
                                  <a:lnTo>
                                    <a:pt x="238" y="608"/>
                                  </a:lnTo>
                                  <a:lnTo>
                                    <a:pt x="238" y="608"/>
                                  </a:lnTo>
                                  <a:lnTo>
                                    <a:pt x="233" y="582"/>
                                  </a:lnTo>
                                  <a:lnTo>
                                    <a:pt x="233" y="582"/>
                                  </a:lnTo>
                                  <a:lnTo>
                                    <a:pt x="220" y="511"/>
                                  </a:lnTo>
                                  <a:lnTo>
                                    <a:pt x="220" y="511"/>
                                  </a:lnTo>
                                  <a:lnTo>
                                    <a:pt x="216" y="494"/>
                                  </a:lnTo>
                                  <a:lnTo>
                                    <a:pt x="216" y="494"/>
                                  </a:lnTo>
                                  <a:lnTo>
                                    <a:pt x="207" y="458"/>
                                  </a:lnTo>
                                  <a:lnTo>
                                    <a:pt x="207" y="458"/>
                                  </a:lnTo>
                                  <a:lnTo>
                                    <a:pt x="207" y="454"/>
                                  </a:lnTo>
                                  <a:lnTo>
                                    <a:pt x="203" y="445"/>
                                  </a:lnTo>
                                  <a:lnTo>
                                    <a:pt x="203" y="445"/>
                                  </a:lnTo>
                                  <a:lnTo>
                                    <a:pt x="189" y="401"/>
                                  </a:lnTo>
                                  <a:lnTo>
                                    <a:pt x="172" y="361"/>
                                  </a:lnTo>
                                  <a:lnTo>
                                    <a:pt x="172" y="361"/>
                                  </a:lnTo>
                                  <a:lnTo>
                                    <a:pt x="159" y="339"/>
                                  </a:lnTo>
                                  <a:lnTo>
                                    <a:pt x="159" y="339"/>
                                  </a:lnTo>
                                  <a:lnTo>
                                    <a:pt x="123" y="256"/>
                                  </a:lnTo>
                                  <a:lnTo>
                                    <a:pt x="123" y="256"/>
                                  </a:lnTo>
                                  <a:lnTo>
                                    <a:pt x="132" y="256"/>
                                  </a:lnTo>
                                  <a:lnTo>
                                    <a:pt x="136" y="247"/>
                                  </a:lnTo>
                                  <a:lnTo>
                                    <a:pt x="136" y="247"/>
                                  </a:lnTo>
                                  <a:lnTo>
                                    <a:pt x="136" y="242"/>
                                  </a:lnTo>
                                  <a:lnTo>
                                    <a:pt x="136" y="238"/>
                                  </a:lnTo>
                                  <a:lnTo>
                                    <a:pt x="136" y="238"/>
                                  </a:lnTo>
                                  <a:lnTo>
                                    <a:pt x="141" y="238"/>
                                  </a:lnTo>
                                  <a:lnTo>
                                    <a:pt x="150" y="238"/>
                                  </a:lnTo>
                                  <a:lnTo>
                                    <a:pt x="154" y="234"/>
                                  </a:lnTo>
                                  <a:lnTo>
                                    <a:pt x="154" y="229"/>
                                  </a:lnTo>
                                  <a:lnTo>
                                    <a:pt x="154" y="229"/>
                                  </a:lnTo>
                                  <a:lnTo>
                                    <a:pt x="154" y="220"/>
                                  </a:lnTo>
                                  <a:lnTo>
                                    <a:pt x="150" y="216"/>
                                  </a:lnTo>
                                  <a:lnTo>
                                    <a:pt x="154" y="207"/>
                                  </a:lnTo>
                                  <a:lnTo>
                                    <a:pt x="154" y="207"/>
                                  </a:lnTo>
                                  <a:lnTo>
                                    <a:pt x="159" y="207"/>
                                  </a:lnTo>
                                  <a:lnTo>
                                    <a:pt x="163" y="203"/>
                                  </a:lnTo>
                                  <a:lnTo>
                                    <a:pt x="163" y="198"/>
                                  </a:lnTo>
                                  <a:lnTo>
                                    <a:pt x="159" y="194"/>
                                  </a:lnTo>
                                  <a:lnTo>
                                    <a:pt x="159" y="194"/>
                                  </a:lnTo>
                                  <a:lnTo>
                                    <a:pt x="154" y="189"/>
                                  </a:lnTo>
                                  <a:lnTo>
                                    <a:pt x="154" y="189"/>
                                  </a:lnTo>
                                  <a:lnTo>
                                    <a:pt x="154" y="189"/>
                                  </a:lnTo>
                                  <a:lnTo>
                                    <a:pt x="163" y="185"/>
                                  </a:lnTo>
                                  <a:lnTo>
                                    <a:pt x="167" y="181"/>
                                  </a:lnTo>
                                  <a:lnTo>
                                    <a:pt x="167" y="172"/>
                                  </a:lnTo>
                                  <a:lnTo>
                                    <a:pt x="167" y="172"/>
                                  </a:lnTo>
                                  <a:lnTo>
                                    <a:pt x="159" y="172"/>
                                  </a:lnTo>
                                  <a:lnTo>
                                    <a:pt x="154" y="167"/>
                                  </a:lnTo>
                                  <a:lnTo>
                                    <a:pt x="154" y="167"/>
                                  </a:lnTo>
                                  <a:lnTo>
                                    <a:pt x="159" y="163"/>
                                  </a:lnTo>
                                  <a:lnTo>
                                    <a:pt x="163" y="154"/>
                                  </a:lnTo>
                                  <a:lnTo>
                                    <a:pt x="163" y="154"/>
                                  </a:lnTo>
                                  <a:lnTo>
                                    <a:pt x="154" y="150"/>
                                  </a:lnTo>
                                  <a:lnTo>
                                    <a:pt x="154" y="150"/>
                                  </a:lnTo>
                                  <a:lnTo>
                                    <a:pt x="145" y="154"/>
                                  </a:lnTo>
                                  <a:lnTo>
                                    <a:pt x="145" y="154"/>
                                  </a:lnTo>
                                  <a:lnTo>
                                    <a:pt x="150" y="145"/>
                                  </a:lnTo>
                                  <a:lnTo>
                                    <a:pt x="150" y="137"/>
                                  </a:lnTo>
                                  <a:lnTo>
                                    <a:pt x="150" y="137"/>
                                  </a:lnTo>
                                  <a:lnTo>
                                    <a:pt x="150" y="132"/>
                                  </a:lnTo>
                                  <a:lnTo>
                                    <a:pt x="145" y="132"/>
                                  </a:lnTo>
                                  <a:lnTo>
                                    <a:pt x="145" y="132"/>
                                  </a:lnTo>
                                  <a:lnTo>
                                    <a:pt x="141" y="132"/>
                                  </a:lnTo>
                                  <a:lnTo>
                                    <a:pt x="136" y="137"/>
                                  </a:lnTo>
                                  <a:lnTo>
                                    <a:pt x="136" y="137"/>
                                  </a:lnTo>
                                  <a:lnTo>
                                    <a:pt x="136" y="132"/>
                                  </a:lnTo>
                                  <a:lnTo>
                                    <a:pt x="136" y="132"/>
                                  </a:lnTo>
                                  <a:lnTo>
                                    <a:pt x="136" y="128"/>
                                  </a:lnTo>
                                  <a:lnTo>
                                    <a:pt x="136" y="128"/>
                                  </a:lnTo>
                                  <a:lnTo>
                                    <a:pt x="136" y="123"/>
                                  </a:lnTo>
                                  <a:lnTo>
                                    <a:pt x="136" y="119"/>
                                  </a:lnTo>
                                  <a:lnTo>
                                    <a:pt x="123" y="115"/>
                                  </a:lnTo>
                                  <a:lnTo>
                                    <a:pt x="123" y="115"/>
                                  </a:lnTo>
                                  <a:lnTo>
                                    <a:pt x="119" y="119"/>
                                  </a:lnTo>
                                  <a:lnTo>
                                    <a:pt x="119" y="119"/>
                                  </a:lnTo>
                                  <a:lnTo>
                                    <a:pt x="119" y="119"/>
                                  </a:lnTo>
                                  <a:lnTo>
                                    <a:pt x="119" y="123"/>
                                  </a:lnTo>
                                  <a:lnTo>
                                    <a:pt x="119" y="123"/>
                                  </a:lnTo>
                                  <a:lnTo>
                                    <a:pt x="119" y="110"/>
                                  </a:lnTo>
                                  <a:lnTo>
                                    <a:pt x="119" y="106"/>
                                  </a:lnTo>
                                  <a:lnTo>
                                    <a:pt x="114" y="101"/>
                                  </a:lnTo>
                                  <a:lnTo>
                                    <a:pt x="114" y="101"/>
                                  </a:lnTo>
                                  <a:lnTo>
                                    <a:pt x="110" y="101"/>
                                  </a:lnTo>
                                  <a:lnTo>
                                    <a:pt x="110" y="106"/>
                                  </a:lnTo>
                                  <a:lnTo>
                                    <a:pt x="110" y="106"/>
                                  </a:lnTo>
                                  <a:lnTo>
                                    <a:pt x="101" y="110"/>
                                  </a:lnTo>
                                  <a:lnTo>
                                    <a:pt x="101" y="110"/>
                                  </a:lnTo>
                                  <a:lnTo>
                                    <a:pt x="97" y="101"/>
                                  </a:lnTo>
                                  <a:lnTo>
                                    <a:pt x="92" y="97"/>
                                  </a:lnTo>
                                  <a:lnTo>
                                    <a:pt x="92" y="97"/>
                                  </a:lnTo>
                                  <a:lnTo>
                                    <a:pt x="88" y="101"/>
                                  </a:lnTo>
                                  <a:lnTo>
                                    <a:pt x="84" y="110"/>
                                  </a:lnTo>
                                  <a:lnTo>
                                    <a:pt x="84" y="110"/>
                                  </a:lnTo>
                                  <a:lnTo>
                                    <a:pt x="79" y="106"/>
                                  </a:lnTo>
                                  <a:lnTo>
                                    <a:pt x="75" y="101"/>
                                  </a:lnTo>
                                  <a:lnTo>
                                    <a:pt x="75" y="101"/>
                                  </a:lnTo>
                                  <a:lnTo>
                                    <a:pt x="70" y="101"/>
                                  </a:lnTo>
                                  <a:lnTo>
                                    <a:pt x="66" y="106"/>
                                  </a:lnTo>
                                  <a:lnTo>
                                    <a:pt x="62" y="110"/>
                                  </a:lnTo>
                                  <a:lnTo>
                                    <a:pt x="62" y="110"/>
                                  </a:lnTo>
                                  <a:lnTo>
                                    <a:pt x="62" y="106"/>
                                  </a:lnTo>
                                  <a:lnTo>
                                    <a:pt x="57" y="106"/>
                                  </a:lnTo>
                                  <a:lnTo>
                                    <a:pt x="57" y="106"/>
                                  </a:lnTo>
                                  <a:lnTo>
                                    <a:pt x="48" y="110"/>
                                  </a:lnTo>
                                  <a:lnTo>
                                    <a:pt x="48" y="110"/>
                                  </a:lnTo>
                                  <a:lnTo>
                                    <a:pt x="48" y="115"/>
                                  </a:lnTo>
                                  <a:lnTo>
                                    <a:pt x="48" y="115"/>
                                  </a:lnTo>
                                  <a:lnTo>
                                    <a:pt x="40" y="115"/>
                                  </a:lnTo>
                                  <a:lnTo>
                                    <a:pt x="35" y="119"/>
                                  </a:lnTo>
                                  <a:lnTo>
                                    <a:pt x="35" y="119"/>
                                  </a:lnTo>
                                  <a:lnTo>
                                    <a:pt x="35" y="128"/>
                                  </a:lnTo>
                                  <a:lnTo>
                                    <a:pt x="35" y="128"/>
                                  </a:lnTo>
                                  <a:lnTo>
                                    <a:pt x="22" y="128"/>
                                  </a:lnTo>
                                  <a:lnTo>
                                    <a:pt x="22" y="128"/>
                                  </a:lnTo>
                                  <a:lnTo>
                                    <a:pt x="17" y="132"/>
                                  </a:lnTo>
                                  <a:lnTo>
                                    <a:pt x="17" y="137"/>
                                  </a:lnTo>
                                  <a:lnTo>
                                    <a:pt x="17" y="150"/>
                                  </a:lnTo>
                                  <a:lnTo>
                                    <a:pt x="17" y="150"/>
                                  </a:lnTo>
                                  <a:lnTo>
                                    <a:pt x="13" y="145"/>
                                  </a:lnTo>
                                  <a:lnTo>
                                    <a:pt x="13" y="145"/>
                                  </a:lnTo>
                                  <a:lnTo>
                                    <a:pt x="9" y="163"/>
                                  </a:lnTo>
                                  <a:lnTo>
                                    <a:pt x="9" y="172"/>
                                  </a:lnTo>
                                  <a:lnTo>
                                    <a:pt x="13" y="176"/>
                                  </a:lnTo>
                                  <a:lnTo>
                                    <a:pt x="13" y="176"/>
                                  </a:lnTo>
                                  <a:lnTo>
                                    <a:pt x="0" y="189"/>
                                  </a:lnTo>
                                  <a:lnTo>
                                    <a:pt x="0" y="189"/>
                                  </a:lnTo>
                                  <a:lnTo>
                                    <a:pt x="0" y="198"/>
                                  </a:lnTo>
                                  <a:lnTo>
                                    <a:pt x="4" y="198"/>
                                  </a:lnTo>
                                  <a:lnTo>
                                    <a:pt x="13" y="207"/>
                                  </a:lnTo>
                                  <a:lnTo>
                                    <a:pt x="13" y="207"/>
                                  </a:lnTo>
                                  <a:lnTo>
                                    <a:pt x="9" y="216"/>
                                  </a:lnTo>
                                  <a:lnTo>
                                    <a:pt x="4" y="220"/>
                                  </a:lnTo>
                                  <a:lnTo>
                                    <a:pt x="4" y="229"/>
                                  </a:lnTo>
                                  <a:lnTo>
                                    <a:pt x="4" y="229"/>
                                  </a:lnTo>
                                  <a:lnTo>
                                    <a:pt x="13" y="229"/>
                                  </a:lnTo>
                                  <a:lnTo>
                                    <a:pt x="22" y="229"/>
                                  </a:lnTo>
                                  <a:lnTo>
                                    <a:pt x="22" y="229"/>
                                  </a:lnTo>
                                  <a:lnTo>
                                    <a:pt x="17" y="238"/>
                                  </a:lnTo>
                                  <a:lnTo>
                                    <a:pt x="17" y="251"/>
                                  </a:lnTo>
                                  <a:lnTo>
                                    <a:pt x="17" y="251"/>
                                  </a:lnTo>
                                  <a:lnTo>
                                    <a:pt x="26" y="251"/>
                                  </a:lnTo>
                                  <a:lnTo>
                                    <a:pt x="35" y="251"/>
                                  </a:lnTo>
                                  <a:lnTo>
                                    <a:pt x="35" y="251"/>
                                  </a:lnTo>
                                  <a:lnTo>
                                    <a:pt x="35" y="260"/>
                                  </a:lnTo>
                                  <a:lnTo>
                                    <a:pt x="40" y="269"/>
                                  </a:lnTo>
                                  <a:lnTo>
                                    <a:pt x="40" y="269"/>
                                  </a:lnTo>
                                  <a:lnTo>
                                    <a:pt x="48" y="264"/>
                                  </a:lnTo>
                                  <a:lnTo>
                                    <a:pt x="48" y="264"/>
                                  </a:lnTo>
                                  <a:lnTo>
                                    <a:pt x="53" y="273"/>
                                  </a:lnTo>
                                  <a:lnTo>
                                    <a:pt x="57" y="273"/>
                                  </a:lnTo>
                                  <a:lnTo>
                                    <a:pt x="66" y="273"/>
                                  </a:lnTo>
                                  <a:lnTo>
                                    <a:pt x="70" y="269"/>
                                  </a:lnTo>
                                  <a:lnTo>
                                    <a:pt x="70" y="269"/>
                                  </a:lnTo>
                                  <a:lnTo>
                                    <a:pt x="79" y="278"/>
                                  </a:lnTo>
                                  <a:lnTo>
                                    <a:pt x="79" y="278"/>
                                  </a:lnTo>
                                  <a:lnTo>
                                    <a:pt x="92" y="273"/>
                                  </a:lnTo>
                                  <a:lnTo>
                                    <a:pt x="92" y="273"/>
                                  </a:lnTo>
                                  <a:lnTo>
                                    <a:pt x="97" y="264"/>
                                  </a:lnTo>
                                  <a:lnTo>
                                    <a:pt x="97" y="264"/>
                                  </a:lnTo>
                                  <a:lnTo>
                                    <a:pt x="110" y="291"/>
                                  </a:lnTo>
                                  <a:lnTo>
                                    <a:pt x="123" y="322"/>
                                  </a:lnTo>
                                  <a:lnTo>
                                    <a:pt x="123" y="322"/>
                                  </a:lnTo>
                                  <a:lnTo>
                                    <a:pt x="150" y="379"/>
                                  </a:lnTo>
                                  <a:lnTo>
                                    <a:pt x="150" y="379"/>
                                  </a:lnTo>
                                  <a:lnTo>
                                    <a:pt x="163" y="405"/>
                                  </a:lnTo>
                                  <a:lnTo>
                                    <a:pt x="172" y="436"/>
                                  </a:lnTo>
                                  <a:lnTo>
                                    <a:pt x="172" y="436"/>
                                  </a:lnTo>
                                  <a:lnTo>
                                    <a:pt x="185" y="480"/>
                                  </a:lnTo>
                                  <a:lnTo>
                                    <a:pt x="194" y="520"/>
                                  </a:lnTo>
                                  <a:lnTo>
                                    <a:pt x="194" y="520"/>
                                  </a:lnTo>
                                  <a:lnTo>
                                    <a:pt x="203" y="582"/>
                                  </a:lnTo>
                                  <a:lnTo>
                                    <a:pt x="207" y="639"/>
                                  </a:lnTo>
                                  <a:lnTo>
                                    <a:pt x="207" y="639"/>
                                  </a:lnTo>
                                  <a:lnTo>
                                    <a:pt x="207" y="652"/>
                                  </a:lnTo>
                                  <a:lnTo>
                                    <a:pt x="207" y="652"/>
                                  </a:lnTo>
                                  <a:lnTo>
                                    <a:pt x="207" y="740"/>
                                  </a:lnTo>
                                  <a:lnTo>
                                    <a:pt x="207" y="740"/>
                                  </a:lnTo>
                                  <a:lnTo>
                                    <a:pt x="211" y="925"/>
                                  </a:lnTo>
                                  <a:lnTo>
                                    <a:pt x="211" y="925"/>
                                  </a:lnTo>
                                  <a:lnTo>
                                    <a:pt x="211" y="1415"/>
                                  </a:lnTo>
                                  <a:lnTo>
                                    <a:pt x="216" y="1908"/>
                                  </a:lnTo>
                                  <a:lnTo>
                                    <a:pt x="216" y="1908"/>
                                  </a:lnTo>
                                  <a:lnTo>
                                    <a:pt x="211" y="1970"/>
                                  </a:lnTo>
                                  <a:lnTo>
                                    <a:pt x="211" y="2040"/>
                                  </a:lnTo>
                                  <a:lnTo>
                                    <a:pt x="255" y="2040"/>
                                  </a:lnTo>
                                  <a:lnTo>
                                    <a:pt x="255" y="2040"/>
                                  </a:lnTo>
                                  <a:lnTo>
                                    <a:pt x="251" y="1992"/>
                                  </a:lnTo>
                                  <a:lnTo>
                                    <a:pt x="251" y="1992"/>
                                  </a:lnTo>
                                  <a:lnTo>
                                    <a:pt x="251" y="1948"/>
                                  </a:lnTo>
                                  <a:lnTo>
                                    <a:pt x="251" y="1948"/>
                                  </a:lnTo>
                                  <a:lnTo>
                                    <a:pt x="251" y="1926"/>
                                  </a:lnTo>
                                  <a:lnTo>
                                    <a:pt x="251" y="1904"/>
                                  </a:lnTo>
                                  <a:lnTo>
                                    <a:pt x="251" y="1904"/>
                                  </a:lnTo>
                                  <a:lnTo>
                                    <a:pt x="242" y="934"/>
                                  </a:lnTo>
                                  <a:lnTo>
                                    <a:pt x="242" y="934"/>
                                  </a:lnTo>
                                  <a:lnTo>
                                    <a:pt x="242" y="881"/>
                                  </a:lnTo>
                                  <a:lnTo>
                                    <a:pt x="247" y="815"/>
                                  </a:lnTo>
                                  <a:lnTo>
                                    <a:pt x="247" y="815"/>
                                  </a:lnTo>
                                  <a:lnTo>
                                    <a:pt x="255" y="736"/>
                                  </a:lnTo>
                                  <a:lnTo>
                                    <a:pt x="260" y="696"/>
                                  </a:lnTo>
                                  <a:lnTo>
                                    <a:pt x="269" y="648"/>
                                  </a:lnTo>
                                  <a:lnTo>
                                    <a:pt x="269" y="648"/>
                                  </a:lnTo>
                                  <a:lnTo>
                                    <a:pt x="282" y="595"/>
                                  </a:lnTo>
                                  <a:lnTo>
                                    <a:pt x="300" y="546"/>
                                  </a:lnTo>
                                  <a:lnTo>
                                    <a:pt x="300" y="546"/>
                                  </a:lnTo>
                                  <a:lnTo>
                                    <a:pt x="322" y="507"/>
                                  </a:lnTo>
                                  <a:lnTo>
                                    <a:pt x="339" y="485"/>
                                  </a:lnTo>
                                  <a:lnTo>
                                    <a:pt x="357" y="463"/>
                                  </a:lnTo>
                                  <a:lnTo>
                                    <a:pt x="357" y="463"/>
                                  </a:lnTo>
                                  <a:lnTo>
                                    <a:pt x="388" y="432"/>
                                  </a:lnTo>
                                  <a:lnTo>
                                    <a:pt x="388" y="432"/>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手繪多邊形 15"/>
                          <wps:cNvSpPr>
                            <a:spLocks/>
                          </wps:cNvSpPr>
                          <wps:spPr bwMode="auto">
                            <a:xfrm rot="246597">
                              <a:off x="6558487" y="7441363"/>
                              <a:ext cx="504265" cy="1292111"/>
                            </a:xfrm>
                            <a:custGeom>
                              <a:avLst/>
                              <a:gdLst>
                                <a:gd name="T0" fmla="*/ 313 w 797"/>
                                <a:gd name="T1" fmla="*/ 1181 h 1802"/>
                                <a:gd name="T2" fmla="*/ 335 w 797"/>
                                <a:gd name="T3" fmla="*/ 1357 h 1802"/>
                                <a:gd name="T4" fmla="*/ 233 w 797"/>
                                <a:gd name="T5" fmla="*/ 1194 h 1802"/>
                                <a:gd name="T6" fmla="*/ 114 w 797"/>
                                <a:gd name="T7" fmla="*/ 1485 h 1802"/>
                                <a:gd name="T8" fmla="*/ 220 w 797"/>
                                <a:gd name="T9" fmla="*/ 1586 h 1802"/>
                                <a:gd name="T10" fmla="*/ 255 w 797"/>
                                <a:gd name="T11" fmla="*/ 1529 h 1802"/>
                                <a:gd name="T12" fmla="*/ 299 w 797"/>
                                <a:gd name="T13" fmla="*/ 1520 h 1802"/>
                                <a:gd name="T14" fmla="*/ 317 w 797"/>
                                <a:gd name="T15" fmla="*/ 1525 h 1802"/>
                                <a:gd name="T16" fmla="*/ 255 w 797"/>
                                <a:gd name="T17" fmla="*/ 1608 h 1802"/>
                                <a:gd name="T18" fmla="*/ 238 w 797"/>
                                <a:gd name="T19" fmla="*/ 1661 h 1802"/>
                                <a:gd name="T20" fmla="*/ 198 w 797"/>
                                <a:gd name="T21" fmla="*/ 1723 h 1802"/>
                                <a:gd name="T22" fmla="*/ 110 w 797"/>
                                <a:gd name="T23" fmla="*/ 1150 h 1802"/>
                                <a:gd name="T24" fmla="*/ 106 w 797"/>
                                <a:gd name="T25" fmla="*/ 524 h 1802"/>
                                <a:gd name="T26" fmla="*/ 44 w 797"/>
                                <a:gd name="T27" fmla="*/ 247 h 1802"/>
                                <a:gd name="T28" fmla="*/ 70 w 797"/>
                                <a:gd name="T29" fmla="*/ 260 h 1802"/>
                                <a:gd name="T30" fmla="*/ 106 w 797"/>
                                <a:gd name="T31" fmla="*/ 181 h 1802"/>
                                <a:gd name="T32" fmla="*/ 123 w 797"/>
                                <a:gd name="T33" fmla="*/ 185 h 1802"/>
                                <a:gd name="T34" fmla="*/ 163 w 797"/>
                                <a:gd name="T35" fmla="*/ 128 h 1802"/>
                                <a:gd name="T36" fmla="*/ 269 w 797"/>
                                <a:gd name="T37" fmla="*/ 101 h 1802"/>
                                <a:gd name="T38" fmla="*/ 427 w 797"/>
                                <a:gd name="T39" fmla="*/ 145 h 1802"/>
                                <a:gd name="T40" fmla="*/ 383 w 797"/>
                                <a:gd name="T41" fmla="*/ 260 h 1802"/>
                                <a:gd name="T42" fmla="*/ 299 w 797"/>
                                <a:gd name="T43" fmla="*/ 357 h 1802"/>
                                <a:gd name="T44" fmla="*/ 224 w 797"/>
                                <a:gd name="T45" fmla="*/ 419 h 1802"/>
                                <a:gd name="T46" fmla="*/ 383 w 797"/>
                                <a:gd name="T47" fmla="*/ 423 h 1802"/>
                                <a:gd name="T48" fmla="*/ 189 w 797"/>
                                <a:gd name="T49" fmla="*/ 511 h 1802"/>
                                <a:gd name="T50" fmla="*/ 326 w 797"/>
                                <a:gd name="T51" fmla="*/ 538 h 1802"/>
                                <a:gd name="T52" fmla="*/ 141 w 797"/>
                                <a:gd name="T53" fmla="*/ 617 h 1802"/>
                                <a:gd name="T54" fmla="*/ 348 w 797"/>
                                <a:gd name="T55" fmla="*/ 648 h 1802"/>
                                <a:gd name="T56" fmla="*/ 207 w 797"/>
                                <a:gd name="T57" fmla="*/ 789 h 1802"/>
                                <a:gd name="T58" fmla="*/ 299 w 797"/>
                                <a:gd name="T59" fmla="*/ 780 h 1802"/>
                                <a:gd name="T60" fmla="*/ 308 w 797"/>
                                <a:gd name="T61" fmla="*/ 842 h 1802"/>
                                <a:gd name="T62" fmla="*/ 436 w 797"/>
                                <a:gd name="T63" fmla="*/ 687 h 1802"/>
                                <a:gd name="T64" fmla="*/ 573 w 797"/>
                                <a:gd name="T65" fmla="*/ 538 h 1802"/>
                                <a:gd name="T66" fmla="*/ 551 w 797"/>
                                <a:gd name="T67" fmla="*/ 661 h 1802"/>
                                <a:gd name="T68" fmla="*/ 683 w 797"/>
                                <a:gd name="T69" fmla="*/ 736 h 1802"/>
                                <a:gd name="T70" fmla="*/ 449 w 797"/>
                                <a:gd name="T71" fmla="*/ 789 h 1802"/>
                                <a:gd name="T72" fmla="*/ 551 w 797"/>
                                <a:gd name="T73" fmla="*/ 859 h 1802"/>
                                <a:gd name="T74" fmla="*/ 304 w 797"/>
                                <a:gd name="T75" fmla="*/ 877 h 1802"/>
                                <a:gd name="T76" fmla="*/ 291 w 797"/>
                                <a:gd name="T77" fmla="*/ 921 h 1802"/>
                                <a:gd name="T78" fmla="*/ 176 w 797"/>
                                <a:gd name="T79" fmla="*/ 1106 h 1802"/>
                                <a:gd name="T80" fmla="*/ 313 w 797"/>
                                <a:gd name="T81" fmla="*/ 1053 h 1802"/>
                                <a:gd name="T82" fmla="*/ 224 w 797"/>
                                <a:gd name="T83" fmla="*/ 1168 h 1802"/>
                                <a:gd name="T84" fmla="*/ 427 w 797"/>
                                <a:gd name="T85" fmla="*/ 1027 h 1802"/>
                                <a:gd name="T86" fmla="*/ 366 w 797"/>
                                <a:gd name="T87" fmla="*/ 1155 h 1802"/>
                                <a:gd name="T88" fmla="*/ 507 w 797"/>
                                <a:gd name="T89" fmla="*/ 939 h 1802"/>
                                <a:gd name="T90" fmla="*/ 480 w 797"/>
                                <a:gd name="T91" fmla="*/ 1075 h 1802"/>
                                <a:gd name="T92" fmla="*/ 533 w 797"/>
                                <a:gd name="T93" fmla="*/ 921 h 1802"/>
                                <a:gd name="T94" fmla="*/ 551 w 797"/>
                                <a:gd name="T95" fmla="*/ 1036 h 1802"/>
                                <a:gd name="T96" fmla="*/ 674 w 797"/>
                                <a:gd name="T97" fmla="*/ 771 h 1802"/>
                                <a:gd name="T98" fmla="*/ 678 w 797"/>
                                <a:gd name="T99" fmla="*/ 824 h 1802"/>
                                <a:gd name="T100" fmla="*/ 714 w 797"/>
                                <a:gd name="T101" fmla="*/ 828 h 1802"/>
                                <a:gd name="T102" fmla="*/ 780 w 797"/>
                                <a:gd name="T103" fmla="*/ 789 h 1802"/>
                                <a:gd name="T104" fmla="*/ 758 w 797"/>
                                <a:gd name="T105" fmla="*/ 881 h 1802"/>
                                <a:gd name="T106" fmla="*/ 789 w 797"/>
                                <a:gd name="T107" fmla="*/ 939 h 1802"/>
                                <a:gd name="T108" fmla="*/ 577 w 797"/>
                                <a:gd name="T109" fmla="*/ 1053 h 1802"/>
                                <a:gd name="T110" fmla="*/ 674 w 797"/>
                                <a:gd name="T111" fmla="*/ 1141 h 1802"/>
                                <a:gd name="T112" fmla="*/ 480 w 797"/>
                                <a:gd name="T113" fmla="*/ 1128 h 1802"/>
                                <a:gd name="T114" fmla="*/ 577 w 797"/>
                                <a:gd name="T115" fmla="*/ 1234 h 1802"/>
                                <a:gd name="T116" fmla="*/ 498 w 797"/>
                                <a:gd name="T117" fmla="*/ 1234 h 1802"/>
                                <a:gd name="T118" fmla="*/ 348 w 797"/>
                                <a:gd name="T119" fmla="*/ 1177 h 1802"/>
                                <a:gd name="T120" fmla="*/ 436 w 797"/>
                                <a:gd name="T121" fmla="*/ 1300 h 1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7" h="1802">
                                  <a:moveTo>
                                    <a:pt x="423" y="1313"/>
                                  </a:moveTo>
                                  <a:lnTo>
                                    <a:pt x="423" y="1313"/>
                                  </a:lnTo>
                                  <a:lnTo>
                                    <a:pt x="418" y="1304"/>
                                  </a:lnTo>
                                  <a:lnTo>
                                    <a:pt x="418" y="1304"/>
                                  </a:lnTo>
                                  <a:lnTo>
                                    <a:pt x="396" y="1291"/>
                                  </a:lnTo>
                                  <a:lnTo>
                                    <a:pt x="396" y="1291"/>
                                  </a:lnTo>
                                  <a:lnTo>
                                    <a:pt x="379" y="1274"/>
                                  </a:lnTo>
                                  <a:lnTo>
                                    <a:pt x="379" y="1274"/>
                                  </a:lnTo>
                                  <a:lnTo>
                                    <a:pt x="366" y="1256"/>
                                  </a:lnTo>
                                  <a:lnTo>
                                    <a:pt x="366" y="1256"/>
                                  </a:lnTo>
                                  <a:lnTo>
                                    <a:pt x="361" y="1247"/>
                                  </a:lnTo>
                                  <a:lnTo>
                                    <a:pt x="361" y="1247"/>
                                  </a:lnTo>
                                  <a:lnTo>
                                    <a:pt x="357" y="1243"/>
                                  </a:lnTo>
                                  <a:lnTo>
                                    <a:pt x="357" y="1243"/>
                                  </a:lnTo>
                                  <a:lnTo>
                                    <a:pt x="352" y="1225"/>
                                  </a:lnTo>
                                  <a:lnTo>
                                    <a:pt x="352" y="1225"/>
                                  </a:lnTo>
                                  <a:lnTo>
                                    <a:pt x="343" y="1207"/>
                                  </a:lnTo>
                                  <a:lnTo>
                                    <a:pt x="343" y="1207"/>
                                  </a:lnTo>
                                  <a:lnTo>
                                    <a:pt x="330" y="1190"/>
                                  </a:lnTo>
                                  <a:lnTo>
                                    <a:pt x="321" y="1185"/>
                                  </a:lnTo>
                                  <a:lnTo>
                                    <a:pt x="313" y="1181"/>
                                  </a:lnTo>
                                  <a:lnTo>
                                    <a:pt x="313" y="1181"/>
                                  </a:lnTo>
                                  <a:lnTo>
                                    <a:pt x="295" y="1185"/>
                                  </a:lnTo>
                                  <a:lnTo>
                                    <a:pt x="295" y="1185"/>
                                  </a:lnTo>
                                  <a:lnTo>
                                    <a:pt x="247" y="1190"/>
                                  </a:lnTo>
                                  <a:lnTo>
                                    <a:pt x="247" y="1190"/>
                                  </a:lnTo>
                                  <a:lnTo>
                                    <a:pt x="277" y="1207"/>
                                  </a:lnTo>
                                  <a:lnTo>
                                    <a:pt x="291" y="1221"/>
                                  </a:lnTo>
                                  <a:lnTo>
                                    <a:pt x="304" y="1234"/>
                                  </a:lnTo>
                                  <a:lnTo>
                                    <a:pt x="304" y="1234"/>
                                  </a:lnTo>
                                  <a:lnTo>
                                    <a:pt x="308" y="1238"/>
                                  </a:lnTo>
                                  <a:lnTo>
                                    <a:pt x="308" y="1238"/>
                                  </a:lnTo>
                                  <a:lnTo>
                                    <a:pt x="317" y="1260"/>
                                  </a:lnTo>
                                  <a:lnTo>
                                    <a:pt x="326" y="1287"/>
                                  </a:lnTo>
                                  <a:lnTo>
                                    <a:pt x="326" y="1287"/>
                                  </a:lnTo>
                                  <a:lnTo>
                                    <a:pt x="330" y="1309"/>
                                  </a:lnTo>
                                  <a:lnTo>
                                    <a:pt x="330" y="1309"/>
                                  </a:lnTo>
                                  <a:lnTo>
                                    <a:pt x="330" y="1318"/>
                                  </a:lnTo>
                                  <a:lnTo>
                                    <a:pt x="330" y="1318"/>
                                  </a:lnTo>
                                  <a:lnTo>
                                    <a:pt x="339" y="1340"/>
                                  </a:lnTo>
                                  <a:lnTo>
                                    <a:pt x="339" y="1340"/>
                                  </a:lnTo>
                                  <a:lnTo>
                                    <a:pt x="335" y="1348"/>
                                  </a:lnTo>
                                  <a:lnTo>
                                    <a:pt x="335" y="1348"/>
                                  </a:lnTo>
                                  <a:lnTo>
                                    <a:pt x="335" y="1357"/>
                                  </a:lnTo>
                                  <a:lnTo>
                                    <a:pt x="330" y="1366"/>
                                  </a:lnTo>
                                  <a:lnTo>
                                    <a:pt x="330" y="1366"/>
                                  </a:lnTo>
                                  <a:lnTo>
                                    <a:pt x="326" y="1357"/>
                                  </a:lnTo>
                                  <a:lnTo>
                                    <a:pt x="321" y="1348"/>
                                  </a:lnTo>
                                  <a:lnTo>
                                    <a:pt x="321" y="1348"/>
                                  </a:lnTo>
                                  <a:lnTo>
                                    <a:pt x="313" y="1331"/>
                                  </a:lnTo>
                                  <a:lnTo>
                                    <a:pt x="313" y="1331"/>
                                  </a:lnTo>
                                  <a:lnTo>
                                    <a:pt x="304" y="1322"/>
                                  </a:lnTo>
                                  <a:lnTo>
                                    <a:pt x="299" y="1309"/>
                                  </a:lnTo>
                                  <a:lnTo>
                                    <a:pt x="299" y="1309"/>
                                  </a:lnTo>
                                  <a:lnTo>
                                    <a:pt x="286" y="1300"/>
                                  </a:lnTo>
                                  <a:lnTo>
                                    <a:pt x="286" y="1300"/>
                                  </a:lnTo>
                                  <a:lnTo>
                                    <a:pt x="273" y="1291"/>
                                  </a:lnTo>
                                  <a:lnTo>
                                    <a:pt x="264" y="1274"/>
                                  </a:lnTo>
                                  <a:lnTo>
                                    <a:pt x="264" y="1274"/>
                                  </a:lnTo>
                                  <a:lnTo>
                                    <a:pt x="251" y="1247"/>
                                  </a:lnTo>
                                  <a:lnTo>
                                    <a:pt x="251" y="1247"/>
                                  </a:lnTo>
                                  <a:lnTo>
                                    <a:pt x="247" y="1234"/>
                                  </a:lnTo>
                                  <a:lnTo>
                                    <a:pt x="247" y="1234"/>
                                  </a:lnTo>
                                  <a:lnTo>
                                    <a:pt x="238" y="1203"/>
                                  </a:lnTo>
                                  <a:lnTo>
                                    <a:pt x="238" y="1203"/>
                                  </a:lnTo>
                                  <a:lnTo>
                                    <a:pt x="233" y="1194"/>
                                  </a:lnTo>
                                  <a:lnTo>
                                    <a:pt x="224" y="1190"/>
                                  </a:lnTo>
                                  <a:lnTo>
                                    <a:pt x="224" y="1190"/>
                                  </a:lnTo>
                                  <a:lnTo>
                                    <a:pt x="207" y="1194"/>
                                  </a:lnTo>
                                  <a:lnTo>
                                    <a:pt x="207" y="1194"/>
                                  </a:lnTo>
                                  <a:lnTo>
                                    <a:pt x="163" y="1212"/>
                                  </a:lnTo>
                                  <a:lnTo>
                                    <a:pt x="145" y="1221"/>
                                  </a:lnTo>
                                  <a:lnTo>
                                    <a:pt x="128" y="1234"/>
                                  </a:lnTo>
                                  <a:lnTo>
                                    <a:pt x="128" y="1234"/>
                                  </a:lnTo>
                                  <a:lnTo>
                                    <a:pt x="123" y="1269"/>
                                  </a:lnTo>
                                  <a:lnTo>
                                    <a:pt x="114" y="1304"/>
                                  </a:lnTo>
                                  <a:lnTo>
                                    <a:pt x="114" y="1304"/>
                                  </a:lnTo>
                                  <a:lnTo>
                                    <a:pt x="106" y="1340"/>
                                  </a:lnTo>
                                  <a:lnTo>
                                    <a:pt x="101" y="1375"/>
                                  </a:lnTo>
                                  <a:lnTo>
                                    <a:pt x="101" y="1375"/>
                                  </a:lnTo>
                                  <a:lnTo>
                                    <a:pt x="101" y="1419"/>
                                  </a:lnTo>
                                  <a:lnTo>
                                    <a:pt x="101" y="1419"/>
                                  </a:lnTo>
                                  <a:lnTo>
                                    <a:pt x="101" y="1432"/>
                                  </a:lnTo>
                                  <a:lnTo>
                                    <a:pt x="101" y="1432"/>
                                  </a:lnTo>
                                  <a:lnTo>
                                    <a:pt x="101" y="1450"/>
                                  </a:lnTo>
                                  <a:lnTo>
                                    <a:pt x="106" y="1463"/>
                                  </a:lnTo>
                                  <a:lnTo>
                                    <a:pt x="106" y="1463"/>
                                  </a:lnTo>
                                  <a:lnTo>
                                    <a:pt x="114" y="1485"/>
                                  </a:lnTo>
                                  <a:lnTo>
                                    <a:pt x="123" y="1507"/>
                                  </a:lnTo>
                                  <a:lnTo>
                                    <a:pt x="123" y="1507"/>
                                  </a:lnTo>
                                  <a:lnTo>
                                    <a:pt x="132" y="1525"/>
                                  </a:lnTo>
                                  <a:lnTo>
                                    <a:pt x="132" y="1525"/>
                                  </a:lnTo>
                                  <a:lnTo>
                                    <a:pt x="136" y="1529"/>
                                  </a:lnTo>
                                  <a:lnTo>
                                    <a:pt x="136" y="1529"/>
                                  </a:lnTo>
                                  <a:lnTo>
                                    <a:pt x="141" y="1542"/>
                                  </a:lnTo>
                                  <a:lnTo>
                                    <a:pt x="141" y="1542"/>
                                  </a:lnTo>
                                  <a:lnTo>
                                    <a:pt x="163" y="1573"/>
                                  </a:lnTo>
                                  <a:lnTo>
                                    <a:pt x="163" y="1573"/>
                                  </a:lnTo>
                                  <a:lnTo>
                                    <a:pt x="185" y="1604"/>
                                  </a:lnTo>
                                  <a:lnTo>
                                    <a:pt x="207" y="1635"/>
                                  </a:lnTo>
                                  <a:lnTo>
                                    <a:pt x="207" y="1635"/>
                                  </a:lnTo>
                                  <a:lnTo>
                                    <a:pt x="224" y="1666"/>
                                  </a:lnTo>
                                  <a:lnTo>
                                    <a:pt x="224" y="1666"/>
                                  </a:lnTo>
                                  <a:lnTo>
                                    <a:pt x="233" y="1630"/>
                                  </a:lnTo>
                                  <a:lnTo>
                                    <a:pt x="233" y="1630"/>
                                  </a:lnTo>
                                  <a:lnTo>
                                    <a:pt x="229" y="1622"/>
                                  </a:lnTo>
                                  <a:lnTo>
                                    <a:pt x="229" y="1622"/>
                                  </a:lnTo>
                                  <a:lnTo>
                                    <a:pt x="224" y="1604"/>
                                  </a:lnTo>
                                  <a:lnTo>
                                    <a:pt x="220" y="1586"/>
                                  </a:lnTo>
                                  <a:lnTo>
                                    <a:pt x="220" y="1586"/>
                                  </a:lnTo>
                                  <a:lnTo>
                                    <a:pt x="220" y="1569"/>
                                  </a:lnTo>
                                  <a:lnTo>
                                    <a:pt x="220" y="1569"/>
                                  </a:lnTo>
                                  <a:lnTo>
                                    <a:pt x="229" y="1560"/>
                                  </a:lnTo>
                                  <a:lnTo>
                                    <a:pt x="229" y="1560"/>
                                  </a:lnTo>
                                  <a:lnTo>
                                    <a:pt x="233" y="1569"/>
                                  </a:lnTo>
                                  <a:lnTo>
                                    <a:pt x="238" y="1578"/>
                                  </a:lnTo>
                                  <a:lnTo>
                                    <a:pt x="238" y="1578"/>
                                  </a:lnTo>
                                  <a:lnTo>
                                    <a:pt x="242" y="1617"/>
                                  </a:lnTo>
                                  <a:lnTo>
                                    <a:pt x="242" y="1617"/>
                                  </a:lnTo>
                                  <a:lnTo>
                                    <a:pt x="251" y="1600"/>
                                  </a:lnTo>
                                  <a:lnTo>
                                    <a:pt x="251" y="1600"/>
                                  </a:lnTo>
                                  <a:lnTo>
                                    <a:pt x="260" y="1582"/>
                                  </a:lnTo>
                                  <a:lnTo>
                                    <a:pt x="260" y="1582"/>
                                  </a:lnTo>
                                  <a:lnTo>
                                    <a:pt x="255" y="1578"/>
                                  </a:lnTo>
                                  <a:lnTo>
                                    <a:pt x="255" y="1578"/>
                                  </a:lnTo>
                                  <a:lnTo>
                                    <a:pt x="251" y="1569"/>
                                  </a:lnTo>
                                  <a:lnTo>
                                    <a:pt x="251" y="1560"/>
                                  </a:lnTo>
                                  <a:lnTo>
                                    <a:pt x="251" y="1560"/>
                                  </a:lnTo>
                                  <a:lnTo>
                                    <a:pt x="251" y="1551"/>
                                  </a:lnTo>
                                  <a:lnTo>
                                    <a:pt x="255" y="1538"/>
                                  </a:lnTo>
                                  <a:lnTo>
                                    <a:pt x="255" y="1538"/>
                                  </a:lnTo>
                                  <a:lnTo>
                                    <a:pt x="255" y="1529"/>
                                  </a:lnTo>
                                  <a:lnTo>
                                    <a:pt x="255" y="1529"/>
                                  </a:lnTo>
                                  <a:lnTo>
                                    <a:pt x="260" y="1525"/>
                                  </a:lnTo>
                                  <a:lnTo>
                                    <a:pt x="260" y="1525"/>
                                  </a:lnTo>
                                  <a:lnTo>
                                    <a:pt x="260" y="1520"/>
                                  </a:lnTo>
                                  <a:lnTo>
                                    <a:pt x="264" y="1520"/>
                                  </a:lnTo>
                                  <a:lnTo>
                                    <a:pt x="264" y="1520"/>
                                  </a:lnTo>
                                  <a:lnTo>
                                    <a:pt x="264" y="1520"/>
                                  </a:lnTo>
                                  <a:lnTo>
                                    <a:pt x="264" y="1525"/>
                                  </a:lnTo>
                                  <a:lnTo>
                                    <a:pt x="264" y="1525"/>
                                  </a:lnTo>
                                  <a:lnTo>
                                    <a:pt x="269" y="1547"/>
                                  </a:lnTo>
                                  <a:lnTo>
                                    <a:pt x="269" y="1569"/>
                                  </a:lnTo>
                                  <a:lnTo>
                                    <a:pt x="269" y="1569"/>
                                  </a:lnTo>
                                  <a:lnTo>
                                    <a:pt x="286" y="1551"/>
                                  </a:lnTo>
                                  <a:lnTo>
                                    <a:pt x="286" y="1551"/>
                                  </a:lnTo>
                                  <a:lnTo>
                                    <a:pt x="282" y="1534"/>
                                  </a:lnTo>
                                  <a:lnTo>
                                    <a:pt x="286" y="1511"/>
                                  </a:lnTo>
                                  <a:lnTo>
                                    <a:pt x="286" y="1511"/>
                                  </a:lnTo>
                                  <a:lnTo>
                                    <a:pt x="286" y="1507"/>
                                  </a:lnTo>
                                  <a:lnTo>
                                    <a:pt x="291" y="1507"/>
                                  </a:lnTo>
                                  <a:lnTo>
                                    <a:pt x="291" y="1507"/>
                                  </a:lnTo>
                                  <a:lnTo>
                                    <a:pt x="295" y="1511"/>
                                  </a:lnTo>
                                  <a:lnTo>
                                    <a:pt x="299" y="1520"/>
                                  </a:lnTo>
                                  <a:lnTo>
                                    <a:pt x="295" y="1534"/>
                                  </a:lnTo>
                                  <a:lnTo>
                                    <a:pt x="295" y="1534"/>
                                  </a:lnTo>
                                  <a:lnTo>
                                    <a:pt x="304" y="1529"/>
                                  </a:lnTo>
                                  <a:lnTo>
                                    <a:pt x="304" y="1529"/>
                                  </a:lnTo>
                                  <a:lnTo>
                                    <a:pt x="313" y="1520"/>
                                  </a:lnTo>
                                  <a:lnTo>
                                    <a:pt x="313" y="1520"/>
                                  </a:lnTo>
                                  <a:lnTo>
                                    <a:pt x="313" y="1516"/>
                                  </a:lnTo>
                                  <a:lnTo>
                                    <a:pt x="313" y="1516"/>
                                  </a:lnTo>
                                  <a:lnTo>
                                    <a:pt x="317" y="1503"/>
                                  </a:lnTo>
                                  <a:lnTo>
                                    <a:pt x="317" y="1494"/>
                                  </a:lnTo>
                                  <a:lnTo>
                                    <a:pt x="321" y="1489"/>
                                  </a:lnTo>
                                  <a:lnTo>
                                    <a:pt x="321" y="1489"/>
                                  </a:lnTo>
                                  <a:lnTo>
                                    <a:pt x="321" y="1489"/>
                                  </a:lnTo>
                                  <a:lnTo>
                                    <a:pt x="326" y="1498"/>
                                  </a:lnTo>
                                  <a:lnTo>
                                    <a:pt x="326" y="1507"/>
                                  </a:lnTo>
                                  <a:lnTo>
                                    <a:pt x="326" y="1507"/>
                                  </a:lnTo>
                                  <a:lnTo>
                                    <a:pt x="339" y="1503"/>
                                  </a:lnTo>
                                  <a:lnTo>
                                    <a:pt x="339" y="1503"/>
                                  </a:lnTo>
                                  <a:lnTo>
                                    <a:pt x="335" y="1507"/>
                                  </a:lnTo>
                                  <a:lnTo>
                                    <a:pt x="330" y="1511"/>
                                  </a:lnTo>
                                  <a:lnTo>
                                    <a:pt x="330" y="1511"/>
                                  </a:lnTo>
                                  <a:lnTo>
                                    <a:pt x="317" y="1525"/>
                                  </a:lnTo>
                                  <a:lnTo>
                                    <a:pt x="317" y="1525"/>
                                  </a:lnTo>
                                  <a:lnTo>
                                    <a:pt x="326" y="1525"/>
                                  </a:lnTo>
                                  <a:lnTo>
                                    <a:pt x="330" y="1538"/>
                                  </a:lnTo>
                                  <a:lnTo>
                                    <a:pt x="330" y="1538"/>
                                  </a:lnTo>
                                  <a:lnTo>
                                    <a:pt x="321" y="1538"/>
                                  </a:lnTo>
                                  <a:lnTo>
                                    <a:pt x="317" y="1542"/>
                                  </a:lnTo>
                                  <a:lnTo>
                                    <a:pt x="317" y="1542"/>
                                  </a:lnTo>
                                  <a:lnTo>
                                    <a:pt x="308" y="1534"/>
                                  </a:lnTo>
                                  <a:lnTo>
                                    <a:pt x="308" y="1534"/>
                                  </a:lnTo>
                                  <a:lnTo>
                                    <a:pt x="291" y="1551"/>
                                  </a:lnTo>
                                  <a:lnTo>
                                    <a:pt x="291" y="1551"/>
                                  </a:lnTo>
                                  <a:lnTo>
                                    <a:pt x="299" y="1547"/>
                                  </a:lnTo>
                                  <a:lnTo>
                                    <a:pt x="308" y="1551"/>
                                  </a:lnTo>
                                  <a:lnTo>
                                    <a:pt x="317" y="1556"/>
                                  </a:lnTo>
                                  <a:lnTo>
                                    <a:pt x="317" y="1556"/>
                                  </a:lnTo>
                                  <a:lnTo>
                                    <a:pt x="313" y="1569"/>
                                  </a:lnTo>
                                  <a:lnTo>
                                    <a:pt x="304" y="1573"/>
                                  </a:lnTo>
                                  <a:lnTo>
                                    <a:pt x="291" y="1573"/>
                                  </a:lnTo>
                                  <a:lnTo>
                                    <a:pt x="282" y="1569"/>
                                  </a:lnTo>
                                  <a:lnTo>
                                    <a:pt x="282" y="1569"/>
                                  </a:lnTo>
                                  <a:lnTo>
                                    <a:pt x="264" y="1586"/>
                                  </a:lnTo>
                                  <a:lnTo>
                                    <a:pt x="255" y="1608"/>
                                  </a:lnTo>
                                  <a:lnTo>
                                    <a:pt x="255" y="1608"/>
                                  </a:lnTo>
                                  <a:lnTo>
                                    <a:pt x="264" y="1604"/>
                                  </a:lnTo>
                                  <a:lnTo>
                                    <a:pt x="273" y="1600"/>
                                  </a:lnTo>
                                  <a:lnTo>
                                    <a:pt x="273" y="1600"/>
                                  </a:lnTo>
                                  <a:lnTo>
                                    <a:pt x="282" y="1595"/>
                                  </a:lnTo>
                                  <a:lnTo>
                                    <a:pt x="295" y="1591"/>
                                  </a:lnTo>
                                  <a:lnTo>
                                    <a:pt x="295" y="1591"/>
                                  </a:lnTo>
                                  <a:lnTo>
                                    <a:pt x="304" y="1591"/>
                                  </a:lnTo>
                                  <a:lnTo>
                                    <a:pt x="304" y="1591"/>
                                  </a:lnTo>
                                  <a:lnTo>
                                    <a:pt x="308" y="1595"/>
                                  </a:lnTo>
                                  <a:lnTo>
                                    <a:pt x="308" y="1595"/>
                                  </a:lnTo>
                                  <a:lnTo>
                                    <a:pt x="299" y="1613"/>
                                  </a:lnTo>
                                  <a:lnTo>
                                    <a:pt x="291" y="1617"/>
                                  </a:lnTo>
                                  <a:lnTo>
                                    <a:pt x="282" y="1622"/>
                                  </a:lnTo>
                                  <a:lnTo>
                                    <a:pt x="282" y="1622"/>
                                  </a:lnTo>
                                  <a:lnTo>
                                    <a:pt x="264" y="1622"/>
                                  </a:lnTo>
                                  <a:lnTo>
                                    <a:pt x="255" y="1622"/>
                                  </a:lnTo>
                                  <a:lnTo>
                                    <a:pt x="247" y="1622"/>
                                  </a:lnTo>
                                  <a:lnTo>
                                    <a:pt x="247" y="1622"/>
                                  </a:lnTo>
                                  <a:lnTo>
                                    <a:pt x="242" y="1639"/>
                                  </a:lnTo>
                                  <a:lnTo>
                                    <a:pt x="242" y="1639"/>
                                  </a:lnTo>
                                  <a:lnTo>
                                    <a:pt x="238" y="1661"/>
                                  </a:lnTo>
                                  <a:lnTo>
                                    <a:pt x="238" y="1661"/>
                                  </a:lnTo>
                                  <a:lnTo>
                                    <a:pt x="233" y="1679"/>
                                  </a:lnTo>
                                  <a:lnTo>
                                    <a:pt x="233" y="1679"/>
                                  </a:lnTo>
                                  <a:lnTo>
                                    <a:pt x="238" y="1688"/>
                                  </a:lnTo>
                                  <a:lnTo>
                                    <a:pt x="238" y="1688"/>
                                  </a:lnTo>
                                  <a:lnTo>
                                    <a:pt x="242" y="1697"/>
                                  </a:lnTo>
                                  <a:lnTo>
                                    <a:pt x="242" y="1697"/>
                                  </a:lnTo>
                                  <a:lnTo>
                                    <a:pt x="255" y="1736"/>
                                  </a:lnTo>
                                  <a:lnTo>
                                    <a:pt x="255" y="1736"/>
                                  </a:lnTo>
                                  <a:lnTo>
                                    <a:pt x="264" y="1767"/>
                                  </a:lnTo>
                                  <a:lnTo>
                                    <a:pt x="273" y="1798"/>
                                  </a:lnTo>
                                  <a:lnTo>
                                    <a:pt x="273" y="1798"/>
                                  </a:lnTo>
                                  <a:lnTo>
                                    <a:pt x="273" y="1802"/>
                                  </a:lnTo>
                                  <a:lnTo>
                                    <a:pt x="211" y="1802"/>
                                  </a:lnTo>
                                  <a:lnTo>
                                    <a:pt x="211" y="1802"/>
                                  </a:lnTo>
                                  <a:lnTo>
                                    <a:pt x="211" y="1794"/>
                                  </a:lnTo>
                                  <a:lnTo>
                                    <a:pt x="211" y="1794"/>
                                  </a:lnTo>
                                  <a:lnTo>
                                    <a:pt x="211" y="1767"/>
                                  </a:lnTo>
                                  <a:lnTo>
                                    <a:pt x="211" y="1767"/>
                                  </a:lnTo>
                                  <a:lnTo>
                                    <a:pt x="207" y="1741"/>
                                  </a:lnTo>
                                  <a:lnTo>
                                    <a:pt x="207" y="1741"/>
                                  </a:lnTo>
                                  <a:lnTo>
                                    <a:pt x="198" y="1723"/>
                                  </a:lnTo>
                                  <a:lnTo>
                                    <a:pt x="194" y="1701"/>
                                  </a:lnTo>
                                  <a:lnTo>
                                    <a:pt x="194" y="1701"/>
                                  </a:lnTo>
                                  <a:lnTo>
                                    <a:pt x="176" y="1661"/>
                                  </a:lnTo>
                                  <a:lnTo>
                                    <a:pt x="158" y="1626"/>
                                  </a:lnTo>
                                  <a:lnTo>
                                    <a:pt x="158" y="1626"/>
                                  </a:lnTo>
                                  <a:lnTo>
                                    <a:pt x="136" y="1595"/>
                                  </a:lnTo>
                                  <a:lnTo>
                                    <a:pt x="114" y="1564"/>
                                  </a:lnTo>
                                  <a:lnTo>
                                    <a:pt x="114" y="1564"/>
                                  </a:lnTo>
                                  <a:lnTo>
                                    <a:pt x="92" y="1534"/>
                                  </a:lnTo>
                                  <a:lnTo>
                                    <a:pt x="75" y="1498"/>
                                  </a:lnTo>
                                  <a:lnTo>
                                    <a:pt x="75" y="1498"/>
                                  </a:lnTo>
                                  <a:lnTo>
                                    <a:pt x="61" y="1459"/>
                                  </a:lnTo>
                                  <a:lnTo>
                                    <a:pt x="48" y="1415"/>
                                  </a:lnTo>
                                  <a:lnTo>
                                    <a:pt x="48" y="1415"/>
                                  </a:lnTo>
                                  <a:lnTo>
                                    <a:pt x="44" y="1362"/>
                                  </a:lnTo>
                                  <a:lnTo>
                                    <a:pt x="44" y="1362"/>
                                  </a:lnTo>
                                  <a:lnTo>
                                    <a:pt x="48" y="1322"/>
                                  </a:lnTo>
                                  <a:lnTo>
                                    <a:pt x="57" y="1287"/>
                                  </a:lnTo>
                                  <a:lnTo>
                                    <a:pt x="57" y="1287"/>
                                  </a:lnTo>
                                  <a:lnTo>
                                    <a:pt x="75" y="1225"/>
                                  </a:lnTo>
                                  <a:lnTo>
                                    <a:pt x="75" y="1225"/>
                                  </a:lnTo>
                                  <a:lnTo>
                                    <a:pt x="110" y="1150"/>
                                  </a:lnTo>
                                  <a:lnTo>
                                    <a:pt x="110" y="1150"/>
                                  </a:lnTo>
                                  <a:lnTo>
                                    <a:pt x="141" y="1075"/>
                                  </a:lnTo>
                                  <a:lnTo>
                                    <a:pt x="141" y="1075"/>
                                  </a:lnTo>
                                  <a:lnTo>
                                    <a:pt x="167" y="991"/>
                                  </a:lnTo>
                                  <a:lnTo>
                                    <a:pt x="167" y="991"/>
                                  </a:lnTo>
                                  <a:lnTo>
                                    <a:pt x="180" y="943"/>
                                  </a:lnTo>
                                  <a:lnTo>
                                    <a:pt x="185" y="895"/>
                                  </a:lnTo>
                                  <a:lnTo>
                                    <a:pt x="185" y="895"/>
                                  </a:lnTo>
                                  <a:lnTo>
                                    <a:pt x="180" y="842"/>
                                  </a:lnTo>
                                  <a:lnTo>
                                    <a:pt x="176" y="793"/>
                                  </a:lnTo>
                                  <a:lnTo>
                                    <a:pt x="176" y="793"/>
                                  </a:lnTo>
                                  <a:lnTo>
                                    <a:pt x="172" y="767"/>
                                  </a:lnTo>
                                  <a:lnTo>
                                    <a:pt x="172" y="767"/>
                                  </a:lnTo>
                                  <a:lnTo>
                                    <a:pt x="163" y="749"/>
                                  </a:lnTo>
                                  <a:lnTo>
                                    <a:pt x="163" y="749"/>
                                  </a:lnTo>
                                  <a:lnTo>
                                    <a:pt x="145" y="709"/>
                                  </a:lnTo>
                                  <a:lnTo>
                                    <a:pt x="145" y="709"/>
                                  </a:lnTo>
                                  <a:lnTo>
                                    <a:pt x="132" y="670"/>
                                  </a:lnTo>
                                  <a:lnTo>
                                    <a:pt x="119" y="626"/>
                                  </a:lnTo>
                                  <a:lnTo>
                                    <a:pt x="119" y="626"/>
                                  </a:lnTo>
                                  <a:lnTo>
                                    <a:pt x="110" y="577"/>
                                  </a:lnTo>
                                  <a:lnTo>
                                    <a:pt x="106" y="524"/>
                                  </a:lnTo>
                                  <a:lnTo>
                                    <a:pt x="106" y="524"/>
                                  </a:lnTo>
                                  <a:lnTo>
                                    <a:pt x="110" y="476"/>
                                  </a:lnTo>
                                  <a:lnTo>
                                    <a:pt x="119" y="427"/>
                                  </a:lnTo>
                                  <a:lnTo>
                                    <a:pt x="119" y="427"/>
                                  </a:lnTo>
                                  <a:lnTo>
                                    <a:pt x="88" y="405"/>
                                  </a:lnTo>
                                  <a:lnTo>
                                    <a:pt x="61" y="379"/>
                                  </a:lnTo>
                                  <a:lnTo>
                                    <a:pt x="61" y="379"/>
                                  </a:lnTo>
                                  <a:lnTo>
                                    <a:pt x="44" y="357"/>
                                  </a:lnTo>
                                  <a:lnTo>
                                    <a:pt x="26" y="335"/>
                                  </a:lnTo>
                                  <a:lnTo>
                                    <a:pt x="17" y="308"/>
                                  </a:lnTo>
                                  <a:lnTo>
                                    <a:pt x="4" y="282"/>
                                  </a:lnTo>
                                  <a:lnTo>
                                    <a:pt x="4" y="282"/>
                                  </a:lnTo>
                                  <a:lnTo>
                                    <a:pt x="0" y="242"/>
                                  </a:lnTo>
                                  <a:lnTo>
                                    <a:pt x="0" y="242"/>
                                  </a:lnTo>
                                  <a:lnTo>
                                    <a:pt x="0" y="229"/>
                                  </a:lnTo>
                                  <a:lnTo>
                                    <a:pt x="4" y="220"/>
                                  </a:lnTo>
                                  <a:lnTo>
                                    <a:pt x="9" y="220"/>
                                  </a:lnTo>
                                  <a:lnTo>
                                    <a:pt x="9" y="220"/>
                                  </a:lnTo>
                                  <a:lnTo>
                                    <a:pt x="13" y="220"/>
                                  </a:lnTo>
                                  <a:lnTo>
                                    <a:pt x="22" y="225"/>
                                  </a:lnTo>
                                  <a:lnTo>
                                    <a:pt x="22" y="225"/>
                                  </a:lnTo>
                                  <a:lnTo>
                                    <a:pt x="44" y="247"/>
                                  </a:lnTo>
                                  <a:lnTo>
                                    <a:pt x="44" y="247"/>
                                  </a:lnTo>
                                  <a:lnTo>
                                    <a:pt x="66" y="278"/>
                                  </a:lnTo>
                                  <a:lnTo>
                                    <a:pt x="83" y="313"/>
                                  </a:lnTo>
                                  <a:lnTo>
                                    <a:pt x="83" y="313"/>
                                  </a:lnTo>
                                  <a:lnTo>
                                    <a:pt x="101" y="335"/>
                                  </a:lnTo>
                                  <a:lnTo>
                                    <a:pt x="101" y="335"/>
                                  </a:lnTo>
                                  <a:lnTo>
                                    <a:pt x="110" y="348"/>
                                  </a:lnTo>
                                  <a:lnTo>
                                    <a:pt x="110" y="348"/>
                                  </a:lnTo>
                                  <a:lnTo>
                                    <a:pt x="114" y="366"/>
                                  </a:lnTo>
                                  <a:lnTo>
                                    <a:pt x="114" y="366"/>
                                  </a:lnTo>
                                  <a:lnTo>
                                    <a:pt x="132" y="383"/>
                                  </a:lnTo>
                                  <a:lnTo>
                                    <a:pt x="132" y="383"/>
                                  </a:lnTo>
                                  <a:lnTo>
                                    <a:pt x="136" y="375"/>
                                  </a:lnTo>
                                  <a:lnTo>
                                    <a:pt x="136" y="375"/>
                                  </a:lnTo>
                                  <a:lnTo>
                                    <a:pt x="119" y="357"/>
                                  </a:lnTo>
                                  <a:lnTo>
                                    <a:pt x="106" y="335"/>
                                  </a:lnTo>
                                  <a:lnTo>
                                    <a:pt x="106" y="335"/>
                                  </a:lnTo>
                                  <a:lnTo>
                                    <a:pt x="101" y="322"/>
                                  </a:lnTo>
                                  <a:lnTo>
                                    <a:pt x="101" y="322"/>
                                  </a:lnTo>
                                  <a:lnTo>
                                    <a:pt x="83" y="291"/>
                                  </a:lnTo>
                                  <a:lnTo>
                                    <a:pt x="70" y="260"/>
                                  </a:lnTo>
                                  <a:lnTo>
                                    <a:pt x="70" y="260"/>
                                  </a:lnTo>
                                  <a:lnTo>
                                    <a:pt x="61" y="225"/>
                                  </a:lnTo>
                                  <a:lnTo>
                                    <a:pt x="61" y="225"/>
                                  </a:lnTo>
                                  <a:lnTo>
                                    <a:pt x="57" y="185"/>
                                  </a:lnTo>
                                  <a:lnTo>
                                    <a:pt x="53" y="145"/>
                                  </a:lnTo>
                                  <a:lnTo>
                                    <a:pt x="53" y="145"/>
                                  </a:lnTo>
                                  <a:lnTo>
                                    <a:pt x="48" y="123"/>
                                  </a:lnTo>
                                  <a:lnTo>
                                    <a:pt x="48" y="101"/>
                                  </a:lnTo>
                                  <a:lnTo>
                                    <a:pt x="48" y="101"/>
                                  </a:lnTo>
                                  <a:lnTo>
                                    <a:pt x="57" y="106"/>
                                  </a:lnTo>
                                  <a:lnTo>
                                    <a:pt x="61" y="110"/>
                                  </a:lnTo>
                                  <a:lnTo>
                                    <a:pt x="61" y="110"/>
                                  </a:lnTo>
                                  <a:lnTo>
                                    <a:pt x="70" y="119"/>
                                  </a:lnTo>
                                  <a:lnTo>
                                    <a:pt x="70" y="119"/>
                                  </a:lnTo>
                                  <a:lnTo>
                                    <a:pt x="75" y="123"/>
                                  </a:lnTo>
                                  <a:lnTo>
                                    <a:pt x="75" y="123"/>
                                  </a:lnTo>
                                  <a:lnTo>
                                    <a:pt x="79" y="132"/>
                                  </a:lnTo>
                                  <a:lnTo>
                                    <a:pt x="83" y="141"/>
                                  </a:lnTo>
                                  <a:lnTo>
                                    <a:pt x="83" y="141"/>
                                  </a:lnTo>
                                  <a:lnTo>
                                    <a:pt x="88" y="150"/>
                                  </a:lnTo>
                                  <a:lnTo>
                                    <a:pt x="97" y="159"/>
                                  </a:lnTo>
                                  <a:lnTo>
                                    <a:pt x="106" y="181"/>
                                  </a:lnTo>
                                  <a:lnTo>
                                    <a:pt x="106" y="181"/>
                                  </a:lnTo>
                                  <a:lnTo>
                                    <a:pt x="110" y="194"/>
                                  </a:lnTo>
                                  <a:lnTo>
                                    <a:pt x="110" y="194"/>
                                  </a:lnTo>
                                  <a:lnTo>
                                    <a:pt x="114" y="207"/>
                                  </a:lnTo>
                                  <a:lnTo>
                                    <a:pt x="114" y="207"/>
                                  </a:lnTo>
                                  <a:lnTo>
                                    <a:pt x="119" y="216"/>
                                  </a:lnTo>
                                  <a:lnTo>
                                    <a:pt x="119" y="216"/>
                                  </a:lnTo>
                                  <a:lnTo>
                                    <a:pt x="123" y="234"/>
                                  </a:lnTo>
                                  <a:lnTo>
                                    <a:pt x="123" y="234"/>
                                  </a:lnTo>
                                  <a:lnTo>
                                    <a:pt x="128" y="242"/>
                                  </a:lnTo>
                                  <a:lnTo>
                                    <a:pt x="128" y="242"/>
                                  </a:lnTo>
                                  <a:lnTo>
                                    <a:pt x="128" y="251"/>
                                  </a:lnTo>
                                  <a:lnTo>
                                    <a:pt x="128" y="251"/>
                                  </a:lnTo>
                                  <a:lnTo>
                                    <a:pt x="132" y="269"/>
                                  </a:lnTo>
                                  <a:lnTo>
                                    <a:pt x="132" y="269"/>
                                  </a:lnTo>
                                  <a:lnTo>
                                    <a:pt x="150" y="335"/>
                                  </a:lnTo>
                                  <a:lnTo>
                                    <a:pt x="150" y="335"/>
                                  </a:lnTo>
                                  <a:lnTo>
                                    <a:pt x="167" y="304"/>
                                  </a:lnTo>
                                  <a:lnTo>
                                    <a:pt x="167" y="304"/>
                                  </a:lnTo>
                                  <a:lnTo>
                                    <a:pt x="150" y="273"/>
                                  </a:lnTo>
                                  <a:lnTo>
                                    <a:pt x="141" y="238"/>
                                  </a:lnTo>
                                  <a:lnTo>
                                    <a:pt x="141" y="238"/>
                                  </a:lnTo>
                                  <a:lnTo>
                                    <a:pt x="123" y="185"/>
                                  </a:lnTo>
                                  <a:lnTo>
                                    <a:pt x="114" y="123"/>
                                  </a:lnTo>
                                  <a:lnTo>
                                    <a:pt x="114" y="123"/>
                                  </a:lnTo>
                                  <a:lnTo>
                                    <a:pt x="106" y="84"/>
                                  </a:lnTo>
                                  <a:lnTo>
                                    <a:pt x="106" y="84"/>
                                  </a:lnTo>
                                  <a:lnTo>
                                    <a:pt x="101" y="40"/>
                                  </a:lnTo>
                                  <a:lnTo>
                                    <a:pt x="101" y="40"/>
                                  </a:lnTo>
                                  <a:lnTo>
                                    <a:pt x="97" y="18"/>
                                  </a:lnTo>
                                  <a:lnTo>
                                    <a:pt x="97" y="18"/>
                                  </a:lnTo>
                                  <a:lnTo>
                                    <a:pt x="97" y="9"/>
                                  </a:lnTo>
                                  <a:lnTo>
                                    <a:pt x="97" y="0"/>
                                  </a:lnTo>
                                  <a:lnTo>
                                    <a:pt x="97" y="0"/>
                                  </a:lnTo>
                                  <a:lnTo>
                                    <a:pt x="101" y="0"/>
                                  </a:lnTo>
                                  <a:lnTo>
                                    <a:pt x="101" y="4"/>
                                  </a:lnTo>
                                  <a:lnTo>
                                    <a:pt x="106" y="18"/>
                                  </a:lnTo>
                                  <a:lnTo>
                                    <a:pt x="106" y="18"/>
                                  </a:lnTo>
                                  <a:lnTo>
                                    <a:pt x="114" y="31"/>
                                  </a:lnTo>
                                  <a:lnTo>
                                    <a:pt x="123" y="44"/>
                                  </a:lnTo>
                                  <a:lnTo>
                                    <a:pt x="123" y="44"/>
                                  </a:lnTo>
                                  <a:lnTo>
                                    <a:pt x="145" y="93"/>
                                  </a:lnTo>
                                  <a:lnTo>
                                    <a:pt x="145" y="93"/>
                                  </a:lnTo>
                                  <a:lnTo>
                                    <a:pt x="163" y="128"/>
                                  </a:lnTo>
                                  <a:lnTo>
                                    <a:pt x="163" y="128"/>
                                  </a:lnTo>
                                  <a:lnTo>
                                    <a:pt x="167" y="150"/>
                                  </a:lnTo>
                                  <a:lnTo>
                                    <a:pt x="167" y="150"/>
                                  </a:lnTo>
                                  <a:lnTo>
                                    <a:pt x="176" y="198"/>
                                  </a:lnTo>
                                  <a:lnTo>
                                    <a:pt x="180" y="225"/>
                                  </a:lnTo>
                                  <a:lnTo>
                                    <a:pt x="180" y="251"/>
                                  </a:lnTo>
                                  <a:lnTo>
                                    <a:pt x="180" y="251"/>
                                  </a:lnTo>
                                  <a:lnTo>
                                    <a:pt x="180" y="273"/>
                                  </a:lnTo>
                                  <a:lnTo>
                                    <a:pt x="180" y="273"/>
                                  </a:lnTo>
                                  <a:lnTo>
                                    <a:pt x="198" y="238"/>
                                  </a:lnTo>
                                  <a:lnTo>
                                    <a:pt x="198" y="238"/>
                                  </a:lnTo>
                                  <a:lnTo>
                                    <a:pt x="220" y="194"/>
                                  </a:lnTo>
                                  <a:lnTo>
                                    <a:pt x="242" y="145"/>
                                  </a:lnTo>
                                  <a:lnTo>
                                    <a:pt x="242" y="145"/>
                                  </a:lnTo>
                                  <a:lnTo>
                                    <a:pt x="247" y="137"/>
                                  </a:lnTo>
                                  <a:lnTo>
                                    <a:pt x="247" y="137"/>
                                  </a:lnTo>
                                  <a:lnTo>
                                    <a:pt x="251" y="128"/>
                                  </a:lnTo>
                                  <a:lnTo>
                                    <a:pt x="251" y="128"/>
                                  </a:lnTo>
                                  <a:lnTo>
                                    <a:pt x="260" y="115"/>
                                  </a:lnTo>
                                  <a:lnTo>
                                    <a:pt x="260" y="115"/>
                                  </a:lnTo>
                                  <a:lnTo>
                                    <a:pt x="269" y="106"/>
                                  </a:lnTo>
                                  <a:lnTo>
                                    <a:pt x="269" y="106"/>
                                  </a:lnTo>
                                  <a:lnTo>
                                    <a:pt x="269" y="101"/>
                                  </a:lnTo>
                                  <a:lnTo>
                                    <a:pt x="273" y="101"/>
                                  </a:lnTo>
                                  <a:lnTo>
                                    <a:pt x="273" y="101"/>
                                  </a:lnTo>
                                  <a:lnTo>
                                    <a:pt x="269" y="110"/>
                                  </a:lnTo>
                                  <a:lnTo>
                                    <a:pt x="264" y="119"/>
                                  </a:lnTo>
                                  <a:lnTo>
                                    <a:pt x="264" y="119"/>
                                  </a:lnTo>
                                  <a:lnTo>
                                    <a:pt x="251" y="163"/>
                                  </a:lnTo>
                                  <a:lnTo>
                                    <a:pt x="238" y="198"/>
                                  </a:lnTo>
                                  <a:lnTo>
                                    <a:pt x="207" y="278"/>
                                  </a:lnTo>
                                  <a:lnTo>
                                    <a:pt x="207" y="278"/>
                                  </a:lnTo>
                                  <a:lnTo>
                                    <a:pt x="255" y="234"/>
                                  </a:lnTo>
                                  <a:lnTo>
                                    <a:pt x="308" y="198"/>
                                  </a:lnTo>
                                  <a:lnTo>
                                    <a:pt x="308" y="198"/>
                                  </a:lnTo>
                                  <a:lnTo>
                                    <a:pt x="370" y="172"/>
                                  </a:lnTo>
                                  <a:lnTo>
                                    <a:pt x="370" y="172"/>
                                  </a:lnTo>
                                  <a:lnTo>
                                    <a:pt x="396" y="154"/>
                                  </a:lnTo>
                                  <a:lnTo>
                                    <a:pt x="396" y="154"/>
                                  </a:lnTo>
                                  <a:lnTo>
                                    <a:pt x="410" y="150"/>
                                  </a:lnTo>
                                  <a:lnTo>
                                    <a:pt x="410" y="150"/>
                                  </a:lnTo>
                                  <a:lnTo>
                                    <a:pt x="418" y="141"/>
                                  </a:lnTo>
                                  <a:lnTo>
                                    <a:pt x="423" y="141"/>
                                  </a:lnTo>
                                  <a:lnTo>
                                    <a:pt x="423" y="141"/>
                                  </a:lnTo>
                                  <a:lnTo>
                                    <a:pt x="427" y="145"/>
                                  </a:lnTo>
                                  <a:lnTo>
                                    <a:pt x="427" y="145"/>
                                  </a:lnTo>
                                  <a:lnTo>
                                    <a:pt x="423" y="154"/>
                                  </a:lnTo>
                                  <a:lnTo>
                                    <a:pt x="414" y="159"/>
                                  </a:lnTo>
                                  <a:lnTo>
                                    <a:pt x="414" y="159"/>
                                  </a:lnTo>
                                  <a:lnTo>
                                    <a:pt x="366" y="207"/>
                                  </a:lnTo>
                                  <a:lnTo>
                                    <a:pt x="366" y="207"/>
                                  </a:lnTo>
                                  <a:lnTo>
                                    <a:pt x="335" y="234"/>
                                  </a:lnTo>
                                  <a:lnTo>
                                    <a:pt x="335" y="234"/>
                                  </a:lnTo>
                                  <a:lnTo>
                                    <a:pt x="299" y="260"/>
                                  </a:lnTo>
                                  <a:lnTo>
                                    <a:pt x="299" y="260"/>
                                  </a:lnTo>
                                  <a:lnTo>
                                    <a:pt x="330" y="251"/>
                                  </a:lnTo>
                                  <a:lnTo>
                                    <a:pt x="348" y="247"/>
                                  </a:lnTo>
                                  <a:lnTo>
                                    <a:pt x="366" y="247"/>
                                  </a:lnTo>
                                  <a:lnTo>
                                    <a:pt x="366" y="247"/>
                                  </a:lnTo>
                                  <a:lnTo>
                                    <a:pt x="379" y="247"/>
                                  </a:lnTo>
                                  <a:lnTo>
                                    <a:pt x="379" y="247"/>
                                  </a:lnTo>
                                  <a:lnTo>
                                    <a:pt x="388" y="242"/>
                                  </a:lnTo>
                                  <a:lnTo>
                                    <a:pt x="401" y="242"/>
                                  </a:lnTo>
                                  <a:lnTo>
                                    <a:pt x="401" y="242"/>
                                  </a:lnTo>
                                  <a:lnTo>
                                    <a:pt x="392" y="256"/>
                                  </a:lnTo>
                                  <a:lnTo>
                                    <a:pt x="383" y="260"/>
                                  </a:lnTo>
                                  <a:lnTo>
                                    <a:pt x="383" y="260"/>
                                  </a:lnTo>
                                  <a:lnTo>
                                    <a:pt x="379" y="264"/>
                                  </a:lnTo>
                                  <a:lnTo>
                                    <a:pt x="379" y="264"/>
                                  </a:lnTo>
                                  <a:lnTo>
                                    <a:pt x="366" y="278"/>
                                  </a:lnTo>
                                  <a:lnTo>
                                    <a:pt x="366" y="278"/>
                                  </a:lnTo>
                                  <a:lnTo>
                                    <a:pt x="357" y="286"/>
                                  </a:lnTo>
                                  <a:lnTo>
                                    <a:pt x="357" y="286"/>
                                  </a:lnTo>
                                  <a:lnTo>
                                    <a:pt x="343" y="295"/>
                                  </a:lnTo>
                                  <a:lnTo>
                                    <a:pt x="343" y="295"/>
                                  </a:lnTo>
                                  <a:lnTo>
                                    <a:pt x="335" y="304"/>
                                  </a:lnTo>
                                  <a:lnTo>
                                    <a:pt x="335" y="304"/>
                                  </a:lnTo>
                                  <a:lnTo>
                                    <a:pt x="321" y="313"/>
                                  </a:lnTo>
                                  <a:lnTo>
                                    <a:pt x="321" y="313"/>
                                  </a:lnTo>
                                  <a:lnTo>
                                    <a:pt x="317" y="317"/>
                                  </a:lnTo>
                                  <a:lnTo>
                                    <a:pt x="317" y="317"/>
                                  </a:lnTo>
                                  <a:lnTo>
                                    <a:pt x="299" y="326"/>
                                  </a:lnTo>
                                  <a:lnTo>
                                    <a:pt x="299" y="326"/>
                                  </a:lnTo>
                                  <a:lnTo>
                                    <a:pt x="269" y="344"/>
                                  </a:lnTo>
                                  <a:lnTo>
                                    <a:pt x="269" y="344"/>
                                  </a:lnTo>
                                  <a:lnTo>
                                    <a:pt x="264" y="348"/>
                                  </a:lnTo>
                                  <a:lnTo>
                                    <a:pt x="255" y="353"/>
                                  </a:lnTo>
                                  <a:lnTo>
                                    <a:pt x="255" y="353"/>
                                  </a:lnTo>
                                  <a:lnTo>
                                    <a:pt x="299" y="357"/>
                                  </a:lnTo>
                                  <a:lnTo>
                                    <a:pt x="299" y="357"/>
                                  </a:lnTo>
                                  <a:lnTo>
                                    <a:pt x="313" y="361"/>
                                  </a:lnTo>
                                  <a:lnTo>
                                    <a:pt x="313" y="361"/>
                                  </a:lnTo>
                                  <a:lnTo>
                                    <a:pt x="317" y="357"/>
                                  </a:lnTo>
                                  <a:lnTo>
                                    <a:pt x="326" y="357"/>
                                  </a:lnTo>
                                  <a:lnTo>
                                    <a:pt x="326" y="357"/>
                                  </a:lnTo>
                                  <a:lnTo>
                                    <a:pt x="321" y="366"/>
                                  </a:lnTo>
                                  <a:lnTo>
                                    <a:pt x="317" y="375"/>
                                  </a:lnTo>
                                  <a:lnTo>
                                    <a:pt x="317" y="375"/>
                                  </a:lnTo>
                                  <a:lnTo>
                                    <a:pt x="304" y="379"/>
                                  </a:lnTo>
                                  <a:lnTo>
                                    <a:pt x="304" y="379"/>
                                  </a:lnTo>
                                  <a:lnTo>
                                    <a:pt x="304" y="383"/>
                                  </a:lnTo>
                                  <a:lnTo>
                                    <a:pt x="304" y="383"/>
                                  </a:lnTo>
                                  <a:lnTo>
                                    <a:pt x="286" y="392"/>
                                  </a:lnTo>
                                  <a:lnTo>
                                    <a:pt x="286" y="392"/>
                                  </a:lnTo>
                                  <a:lnTo>
                                    <a:pt x="282" y="392"/>
                                  </a:lnTo>
                                  <a:lnTo>
                                    <a:pt x="282" y="392"/>
                                  </a:lnTo>
                                  <a:lnTo>
                                    <a:pt x="273" y="397"/>
                                  </a:lnTo>
                                  <a:lnTo>
                                    <a:pt x="273" y="397"/>
                                  </a:lnTo>
                                  <a:lnTo>
                                    <a:pt x="264" y="405"/>
                                  </a:lnTo>
                                  <a:lnTo>
                                    <a:pt x="264" y="405"/>
                                  </a:lnTo>
                                  <a:lnTo>
                                    <a:pt x="224" y="419"/>
                                  </a:lnTo>
                                  <a:lnTo>
                                    <a:pt x="224" y="419"/>
                                  </a:lnTo>
                                  <a:lnTo>
                                    <a:pt x="211" y="423"/>
                                  </a:lnTo>
                                  <a:lnTo>
                                    <a:pt x="198" y="427"/>
                                  </a:lnTo>
                                  <a:lnTo>
                                    <a:pt x="198" y="427"/>
                                  </a:lnTo>
                                  <a:lnTo>
                                    <a:pt x="176" y="427"/>
                                  </a:lnTo>
                                  <a:lnTo>
                                    <a:pt x="154" y="427"/>
                                  </a:lnTo>
                                  <a:lnTo>
                                    <a:pt x="154" y="427"/>
                                  </a:lnTo>
                                  <a:lnTo>
                                    <a:pt x="145" y="449"/>
                                  </a:lnTo>
                                  <a:lnTo>
                                    <a:pt x="141" y="476"/>
                                  </a:lnTo>
                                  <a:lnTo>
                                    <a:pt x="141" y="476"/>
                                  </a:lnTo>
                                  <a:lnTo>
                                    <a:pt x="167" y="458"/>
                                  </a:lnTo>
                                  <a:lnTo>
                                    <a:pt x="189" y="449"/>
                                  </a:lnTo>
                                  <a:lnTo>
                                    <a:pt x="216" y="436"/>
                                  </a:lnTo>
                                  <a:lnTo>
                                    <a:pt x="247" y="432"/>
                                  </a:lnTo>
                                  <a:lnTo>
                                    <a:pt x="247" y="432"/>
                                  </a:lnTo>
                                  <a:lnTo>
                                    <a:pt x="277" y="423"/>
                                  </a:lnTo>
                                  <a:lnTo>
                                    <a:pt x="308" y="423"/>
                                  </a:lnTo>
                                  <a:lnTo>
                                    <a:pt x="308" y="423"/>
                                  </a:lnTo>
                                  <a:lnTo>
                                    <a:pt x="343" y="427"/>
                                  </a:lnTo>
                                  <a:lnTo>
                                    <a:pt x="374" y="427"/>
                                  </a:lnTo>
                                  <a:lnTo>
                                    <a:pt x="374" y="427"/>
                                  </a:lnTo>
                                  <a:lnTo>
                                    <a:pt x="383" y="423"/>
                                  </a:lnTo>
                                  <a:lnTo>
                                    <a:pt x="392" y="423"/>
                                  </a:lnTo>
                                  <a:lnTo>
                                    <a:pt x="392" y="423"/>
                                  </a:lnTo>
                                  <a:lnTo>
                                    <a:pt x="388" y="427"/>
                                  </a:lnTo>
                                  <a:lnTo>
                                    <a:pt x="383" y="432"/>
                                  </a:lnTo>
                                  <a:lnTo>
                                    <a:pt x="383" y="432"/>
                                  </a:lnTo>
                                  <a:lnTo>
                                    <a:pt x="370" y="436"/>
                                  </a:lnTo>
                                  <a:lnTo>
                                    <a:pt x="370" y="436"/>
                                  </a:lnTo>
                                  <a:lnTo>
                                    <a:pt x="343" y="458"/>
                                  </a:lnTo>
                                  <a:lnTo>
                                    <a:pt x="343" y="458"/>
                                  </a:lnTo>
                                  <a:lnTo>
                                    <a:pt x="326" y="467"/>
                                  </a:lnTo>
                                  <a:lnTo>
                                    <a:pt x="308" y="476"/>
                                  </a:lnTo>
                                  <a:lnTo>
                                    <a:pt x="308" y="476"/>
                                  </a:lnTo>
                                  <a:lnTo>
                                    <a:pt x="277" y="489"/>
                                  </a:lnTo>
                                  <a:lnTo>
                                    <a:pt x="277" y="489"/>
                                  </a:lnTo>
                                  <a:lnTo>
                                    <a:pt x="247" y="498"/>
                                  </a:lnTo>
                                  <a:lnTo>
                                    <a:pt x="247" y="498"/>
                                  </a:lnTo>
                                  <a:lnTo>
                                    <a:pt x="229" y="507"/>
                                  </a:lnTo>
                                  <a:lnTo>
                                    <a:pt x="229" y="507"/>
                                  </a:lnTo>
                                  <a:lnTo>
                                    <a:pt x="211" y="511"/>
                                  </a:lnTo>
                                  <a:lnTo>
                                    <a:pt x="211" y="511"/>
                                  </a:lnTo>
                                  <a:lnTo>
                                    <a:pt x="189" y="511"/>
                                  </a:lnTo>
                                  <a:lnTo>
                                    <a:pt x="189" y="511"/>
                                  </a:lnTo>
                                  <a:lnTo>
                                    <a:pt x="180" y="511"/>
                                  </a:lnTo>
                                  <a:lnTo>
                                    <a:pt x="180" y="511"/>
                                  </a:lnTo>
                                  <a:lnTo>
                                    <a:pt x="136" y="507"/>
                                  </a:lnTo>
                                  <a:lnTo>
                                    <a:pt x="136" y="507"/>
                                  </a:lnTo>
                                  <a:lnTo>
                                    <a:pt x="136" y="533"/>
                                  </a:lnTo>
                                  <a:lnTo>
                                    <a:pt x="136" y="560"/>
                                  </a:lnTo>
                                  <a:lnTo>
                                    <a:pt x="136" y="560"/>
                                  </a:lnTo>
                                  <a:lnTo>
                                    <a:pt x="167" y="546"/>
                                  </a:lnTo>
                                  <a:lnTo>
                                    <a:pt x="198" y="533"/>
                                  </a:lnTo>
                                  <a:lnTo>
                                    <a:pt x="238" y="524"/>
                                  </a:lnTo>
                                  <a:lnTo>
                                    <a:pt x="273" y="524"/>
                                  </a:lnTo>
                                  <a:lnTo>
                                    <a:pt x="273" y="524"/>
                                  </a:lnTo>
                                  <a:lnTo>
                                    <a:pt x="299" y="529"/>
                                  </a:lnTo>
                                  <a:lnTo>
                                    <a:pt x="299" y="529"/>
                                  </a:lnTo>
                                  <a:lnTo>
                                    <a:pt x="321" y="529"/>
                                  </a:lnTo>
                                  <a:lnTo>
                                    <a:pt x="321" y="529"/>
                                  </a:lnTo>
                                  <a:lnTo>
                                    <a:pt x="330" y="529"/>
                                  </a:lnTo>
                                  <a:lnTo>
                                    <a:pt x="335" y="533"/>
                                  </a:lnTo>
                                  <a:lnTo>
                                    <a:pt x="335" y="533"/>
                                  </a:lnTo>
                                  <a:lnTo>
                                    <a:pt x="335" y="533"/>
                                  </a:lnTo>
                                  <a:lnTo>
                                    <a:pt x="330" y="538"/>
                                  </a:lnTo>
                                  <a:lnTo>
                                    <a:pt x="326" y="538"/>
                                  </a:lnTo>
                                  <a:lnTo>
                                    <a:pt x="326" y="538"/>
                                  </a:lnTo>
                                  <a:lnTo>
                                    <a:pt x="313" y="546"/>
                                  </a:lnTo>
                                  <a:lnTo>
                                    <a:pt x="299" y="560"/>
                                  </a:lnTo>
                                  <a:lnTo>
                                    <a:pt x="299" y="560"/>
                                  </a:lnTo>
                                  <a:lnTo>
                                    <a:pt x="282" y="564"/>
                                  </a:lnTo>
                                  <a:lnTo>
                                    <a:pt x="269" y="568"/>
                                  </a:lnTo>
                                  <a:lnTo>
                                    <a:pt x="269" y="568"/>
                                  </a:lnTo>
                                  <a:lnTo>
                                    <a:pt x="247" y="577"/>
                                  </a:lnTo>
                                  <a:lnTo>
                                    <a:pt x="229" y="582"/>
                                  </a:lnTo>
                                  <a:lnTo>
                                    <a:pt x="229" y="582"/>
                                  </a:lnTo>
                                  <a:lnTo>
                                    <a:pt x="211" y="582"/>
                                  </a:lnTo>
                                  <a:lnTo>
                                    <a:pt x="211" y="582"/>
                                  </a:lnTo>
                                  <a:lnTo>
                                    <a:pt x="198" y="586"/>
                                  </a:lnTo>
                                  <a:lnTo>
                                    <a:pt x="198" y="586"/>
                                  </a:lnTo>
                                  <a:lnTo>
                                    <a:pt x="185" y="586"/>
                                  </a:lnTo>
                                  <a:lnTo>
                                    <a:pt x="167" y="582"/>
                                  </a:lnTo>
                                  <a:lnTo>
                                    <a:pt x="167" y="582"/>
                                  </a:lnTo>
                                  <a:lnTo>
                                    <a:pt x="136" y="577"/>
                                  </a:lnTo>
                                  <a:lnTo>
                                    <a:pt x="136" y="577"/>
                                  </a:lnTo>
                                  <a:lnTo>
                                    <a:pt x="141" y="599"/>
                                  </a:lnTo>
                                  <a:lnTo>
                                    <a:pt x="141" y="617"/>
                                  </a:lnTo>
                                  <a:lnTo>
                                    <a:pt x="141" y="617"/>
                                  </a:lnTo>
                                  <a:lnTo>
                                    <a:pt x="216" y="595"/>
                                  </a:lnTo>
                                  <a:lnTo>
                                    <a:pt x="216" y="595"/>
                                  </a:lnTo>
                                  <a:lnTo>
                                    <a:pt x="255" y="586"/>
                                  </a:lnTo>
                                  <a:lnTo>
                                    <a:pt x="299" y="582"/>
                                  </a:lnTo>
                                  <a:lnTo>
                                    <a:pt x="299" y="582"/>
                                  </a:lnTo>
                                  <a:lnTo>
                                    <a:pt x="339" y="582"/>
                                  </a:lnTo>
                                  <a:lnTo>
                                    <a:pt x="379" y="590"/>
                                  </a:lnTo>
                                  <a:lnTo>
                                    <a:pt x="379" y="590"/>
                                  </a:lnTo>
                                  <a:lnTo>
                                    <a:pt x="454" y="613"/>
                                  </a:lnTo>
                                  <a:lnTo>
                                    <a:pt x="454" y="613"/>
                                  </a:lnTo>
                                  <a:lnTo>
                                    <a:pt x="449" y="617"/>
                                  </a:lnTo>
                                  <a:lnTo>
                                    <a:pt x="445" y="617"/>
                                  </a:lnTo>
                                  <a:lnTo>
                                    <a:pt x="432" y="617"/>
                                  </a:lnTo>
                                  <a:lnTo>
                                    <a:pt x="432" y="617"/>
                                  </a:lnTo>
                                  <a:lnTo>
                                    <a:pt x="423" y="626"/>
                                  </a:lnTo>
                                  <a:lnTo>
                                    <a:pt x="423" y="626"/>
                                  </a:lnTo>
                                  <a:lnTo>
                                    <a:pt x="405" y="635"/>
                                  </a:lnTo>
                                  <a:lnTo>
                                    <a:pt x="392" y="639"/>
                                  </a:lnTo>
                                  <a:lnTo>
                                    <a:pt x="392" y="639"/>
                                  </a:lnTo>
                                  <a:lnTo>
                                    <a:pt x="374" y="643"/>
                                  </a:lnTo>
                                  <a:lnTo>
                                    <a:pt x="374" y="643"/>
                                  </a:lnTo>
                                  <a:lnTo>
                                    <a:pt x="348" y="648"/>
                                  </a:lnTo>
                                  <a:lnTo>
                                    <a:pt x="317" y="652"/>
                                  </a:lnTo>
                                  <a:lnTo>
                                    <a:pt x="317" y="652"/>
                                  </a:lnTo>
                                  <a:lnTo>
                                    <a:pt x="286" y="648"/>
                                  </a:lnTo>
                                  <a:lnTo>
                                    <a:pt x="255" y="648"/>
                                  </a:lnTo>
                                  <a:lnTo>
                                    <a:pt x="255" y="648"/>
                                  </a:lnTo>
                                  <a:lnTo>
                                    <a:pt x="224" y="643"/>
                                  </a:lnTo>
                                  <a:lnTo>
                                    <a:pt x="198" y="643"/>
                                  </a:lnTo>
                                  <a:lnTo>
                                    <a:pt x="198" y="643"/>
                                  </a:lnTo>
                                  <a:lnTo>
                                    <a:pt x="172" y="635"/>
                                  </a:lnTo>
                                  <a:lnTo>
                                    <a:pt x="172" y="635"/>
                                  </a:lnTo>
                                  <a:lnTo>
                                    <a:pt x="158" y="630"/>
                                  </a:lnTo>
                                  <a:lnTo>
                                    <a:pt x="158" y="630"/>
                                  </a:lnTo>
                                  <a:lnTo>
                                    <a:pt x="154" y="626"/>
                                  </a:lnTo>
                                  <a:lnTo>
                                    <a:pt x="145" y="626"/>
                                  </a:lnTo>
                                  <a:lnTo>
                                    <a:pt x="145" y="626"/>
                                  </a:lnTo>
                                  <a:lnTo>
                                    <a:pt x="154" y="661"/>
                                  </a:lnTo>
                                  <a:lnTo>
                                    <a:pt x="167" y="687"/>
                                  </a:lnTo>
                                  <a:lnTo>
                                    <a:pt x="194" y="749"/>
                                  </a:lnTo>
                                  <a:lnTo>
                                    <a:pt x="194" y="749"/>
                                  </a:lnTo>
                                  <a:lnTo>
                                    <a:pt x="202" y="767"/>
                                  </a:lnTo>
                                  <a:lnTo>
                                    <a:pt x="202" y="767"/>
                                  </a:lnTo>
                                  <a:lnTo>
                                    <a:pt x="207" y="789"/>
                                  </a:lnTo>
                                  <a:lnTo>
                                    <a:pt x="207" y="789"/>
                                  </a:lnTo>
                                  <a:lnTo>
                                    <a:pt x="207" y="793"/>
                                  </a:lnTo>
                                  <a:lnTo>
                                    <a:pt x="207" y="793"/>
                                  </a:lnTo>
                                  <a:lnTo>
                                    <a:pt x="211" y="806"/>
                                  </a:lnTo>
                                  <a:lnTo>
                                    <a:pt x="211" y="806"/>
                                  </a:lnTo>
                                  <a:lnTo>
                                    <a:pt x="211" y="815"/>
                                  </a:lnTo>
                                  <a:lnTo>
                                    <a:pt x="211" y="815"/>
                                  </a:lnTo>
                                  <a:lnTo>
                                    <a:pt x="216" y="855"/>
                                  </a:lnTo>
                                  <a:lnTo>
                                    <a:pt x="216" y="855"/>
                                  </a:lnTo>
                                  <a:lnTo>
                                    <a:pt x="220" y="912"/>
                                  </a:lnTo>
                                  <a:lnTo>
                                    <a:pt x="220" y="912"/>
                                  </a:lnTo>
                                  <a:lnTo>
                                    <a:pt x="238" y="895"/>
                                  </a:lnTo>
                                  <a:lnTo>
                                    <a:pt x="238" y="895"/>
                                  </a:lnTo>
                                  <a:lnTo>
                                    <a:pt x="260" y="873"/>
                                  </a:lnTo>
                                  <a:lnTo>
                                    <a:pt x="286" y="855"/>
                                  </a:lnTo>
                                  <a:lnTo>
                                    <a:pt x="286" y="855"/>
                                  </a:lnTo>
                                  <a:lnTo>
                                    <a:pt x="299" y="850"/>
                                  </a:lnTo>
                                  <a:lnTo>
                                    <a:pt x="299" y="850"/>
                                  </a:lnTo>
                                  <a:lnTo>
                                    <a:pt x="299" y="837"/>
                                  </a:lnTo>
                                  <a:lnTo>
                                    <a:pt x="295" y="824"/>
                                  </a:lnTo>
                                  <a:lnTo>
                                    <a:pt x="295" y="824"/>
                                  </a:lnTo>
                                  <a:lnTo>
                                    <a:pt x="299" y="780"/>
                                  </a:lnTo>
                                  <a:lnTo>
                                    <a:pt x="313" y="749"/>
                                  </a:lnTo>
                                  <a:lnTo>
                                    <a:pt x="326" y="718"/>
                                  </a:lnTo>
                                  <a:lnTo>
                                    <a:pt x="348" y="696"/>
                                  </a:lnTo>
                                  <a:lnTo>
                                    <a:pt x="348" y="696"/>
                                  </a:lnTo>
                                  <a:lnTo>
                                    <a:pt x="361" y="687"/>
                                  </a:lnTo>
                                  <a:lnTo>
                                    <a:pt x="361" y="687"/>
                                  </a:lnTo>
                                  <a:lnTo>
                                    <a:pt x="366" y="679"/>
                                  </a:lnTo>
                                  <a:lnTo>
                                    <a:pt x="374" y="679"/>
                                  </a:lnTo>
                                  <a:lnTo>
                                    <a:pt x="374" y="679"/>
                                  </a:lnTo>
                                  <a:lnTo>
                                    <a:pt x="374" y="683"/>
                                  </a:lnTo>
                                  <a:lnTo>
                                    <a:pt x="370" y="687"/>
                                  </a:lnTo>
                                  <a:lnTo>
                                    <a:pt x="370" y="687"/>
                                  </a:lnTo>
                                  <a:lnTo>
                                    <a:pt x="366" y="714"/>
                                  </a:lnTo>
                                  <a:lnTo>
                                    <a:pt x="366" y="714"/>
                                  </a:lnTo>
                                  <a:lnTo>
                                    <a:pt x="361" y="727"/>
                                  </a:lnTo>
                                  <a:lnTo>
                                    <a:pt x="361" y="727"/>
                                  </a:lnTo>
                                  <a:lnTo>
                                    <a:pt x="348" y="776"/>
                                  </a:lnTo>
                                  <a:lnTo>
                                    <a:pt x="348" y="776"/>
                                  </a:lnTo>
                                  <a:lnTo>
                                    <a:pt x="343" y="789"/>
                                  </a:lnTo>
                                  <a:lnTo>
                                    <a:pt x="343" y="789"/>
                                  </a:lnTo>
                                  <a:lnTo>
                                    <a:pt x="326" y="815"/>
                                  </a:lnTo>
                                  <a:lnTo>
                                    <a:pt x="308" y="842"/>
                                  </a:lnTo>
                                  <a:lnTo>
                                    <a:pt x="308" y="842"/>
                                  </a:lnTo>
                                  <a:lnTo>
                                    <a:pt x="357" y="815"/>
                                  </a:lnTo>
                                  <a:lnTo>
                                    <a:pt x="357" y="815"/>
                                  </a:lnTo>
                                  <a:lnTo>
                                    <a:pt x="370" y="762"/>
                                  </a:lnTo>
                                  <a:lnTo>
                                    <a:pt x="379" y="736"/>
                                  </a:lnTo>
                                  <a:lnTo>
                                    <a:pt x="388" y="714"/>
                                  </a:lnTo>
                                  <a:lnTo>
                                    <a:pt x="388" y="714"/>
                                  </a:lnTo>
                                  <a:lnTo>
                                    <a:pt x="405" y="687"/>
                                  </a:lnTo>
                                  <a:lnTo>
                                    <a:pt x="427" y="661"/>
                                  </a:lnTo>
                                  <a:lnTo>
                                    <a:pt x="427" y="661"/>
                                  </a:lnTo>
                                  <a:lnTo>
                                    <a:pt x="436" y="652"/>
                                  </a:lnTo>
                                  <a:lnTo>
                                    <a:pt x="436" y="652"/>
                                  </a:lnTo>
                                  <a:lnTo>
                                    <a:pt x="445" y="643"/>
                                  </a:lnTo>
                                  <a:lnTo>
                                    <a:pt x="445" y="643"/>
                                  </a:lnTo>
                                  <a:lnTo>
                                    <a:pt x="449" y="643"/>
                                  </a:lnTo>
                                  <a:lnTo>
                                    <a:pt x="454" y="643"/>
                                  </a:lnTo>
                                  <a:lnTo>
                                    <a:pt x="454" y="643"/>
                                  </a:lnTo>
                                  <a:lnTo>
                                    <a:pt x="449" y="652"/>
                                  </a:lnTo>
                                  <a:lnTo>
                                    <a:pt x="445" y="665"/>
                                  </a:lnTo>
                                  <a:lnTo>
                                    <a:pt x="445" y="665"/>
                                  </a:lnTo>
                                  <a:lnTo>
                                    <a:pt x="436" y="687"/>
                                  </a:lnTo>
                                  <a:lnTo>
                                    <a:pt x="436" y="687"/>
                                  </a:lnTo>
                                  <a:lnTo>
                                    <a:pt x="432" y="696"/>
                                  </a:lnTo>
                                  <a:lnTo>
                                    <a:pt x="432" y="709"/>
                                  </a:lnTo>
                                  <a:lnTo>
                                    <a:pt x="432" y="709"/>
                                  </a:lnTo>
                                  <a:lnTo>
                                    <a:pt x="414" y="749"/>
                                  </a:lnTo>
                                  <a:lnTo>
                                    <a:pt x="414" y="749"/>
                                  </a:lnTo>
                                  <a:lnTo>
                                    <a:pt x="401" y="767"/>
                                  </a:lnTo>
                                  <a:lnTo>
                                    <a:pt x="401" y="767"/>
                                  </a:lnTo>
                                  <a:lnTo>
                                    <a:pt x="374" y="806"/>
                                  </a:lnTo>
                                  <a:lnTo>
                                    <a:pt x="374" y="806"/>
                                  </a:lnTo>
                                  <a:lnTo>
                                    <a:pt x="423" y="776"/>
                                  </a:lnTo>
                                  <a:lnTo>
                                    <a:pt x="423" y="776"/>
                                  </a:lnTo>
                                  <a:lnTo>
                                    <a:pt x="445" y="762"/>
                                  </a:lnTo>
                                  <a:lnTo>
                                    <a:pt x="462" y="745"/>
                                  </a:lnTo>
                                  <a:lnTo>
                                    <a:pt x="480" y="723"/>
                                  </a:lnTo>
                                  <a:lnTo>
                                    <a:pt x="498" y="701"/>
                                  </a:lnTo>
                                  <a:lnTo>
                                    <a:pt x="498" y="701"/>
                                  </a:lnTo>
                                  <a:lnTo>
                                    <a:pt x="524" y="648"/>
                                  </a:lnTo>
                                  <a:lnTo>
                                    <a:pt x="524" y="648"/>
                                  </a:lnTo>
                                  <a:lnTo>
                                    <a:pt x="551" y="595"/>
                                  </a:lnTo>
                                  <a:lnTo>
                                    <a:pt x="551" y="595"/>
                                  </a:lnTo>
                                  <a:lnTo>
                                    <a:pt x="573" y="538"/>
                                  </a:lnTo>
                                  <a:lnTo>
                                    <a:pt x="573" y="538"/>
                                  </a:lnTo>
                                  <a:lnTo>
                                    <a:pt x="617" y="419"/>
                                  </a:lnTo>
                                  <a:lnTo>
                                    <a:pt x="617" y="419"/>
                                  </a:lnTo>
                                  <a:lnTo>
                                    <a:pt x="617" y="427"/>
                                  </a:lnTo>
                                  <a:lnTo>
                                    <a:pt x="617" y="436"/>
                                  </a:lnTo>
                                  <a:lnTo>
                                    <a:pt x="617" y="436"/>
                                  </a:lnTo>
                                  <a:lnTo>
                                    <a:pt x="603" y="485"/>
                                  </a:lnTo>
                                  <a:lnTo>
                                    <a:pt x="603" y="485"/>
                                  </a:lnTo>
                                  <a:lnTo>
                                    <a:pt x="595" y="551"/>
                                  </a:lnTo>
                                  <a:lnTo>
                                    <a:pt x="595" y="551"/>
                                  </a:lnTo>
                                  <a:lnTo>
                                    <a:pt x="586" y="573"/>
                                  </a:lnTo>
                                  <a:lnTo>
                                    <a:pt x="586" y="573"/>
                                  </a:lnTo>
                                  <a:lnTo>
                                    <a:pt x="586" y="582"/>
                                  </a:lnTo>
                                  <a:lnTo>
                                    <a:pt x="586" y="582"/>
                                  </a:lnTo>
                                  <a:lnTo>
                                    <a:pt x="581" y="590"/>
                                  </a:lnTo>
                                  <a:lnTo>
                                    <a:pt x="581" y="590"/>
                                  </a:lnTo>
                                  <a:lnTo>
                                    <a:pt x="568" y="621"/>
                                  </a:lnTo>
                                  <a:lnTo>
                                    <a:pt x="568" y="621"/>
                                  </a:lnTo>
                                  <a:lnTo>
                                    <a:pt x="559" y="639"/>
                                  </a:lnTo>
                                  <a:lnTo>
                                    <a:pt x="559" y="639"/>
                                  </a:lnTo>
                                  <a:lnTo>
                                    <a:pt x="559" y="652"/>
                                  </a:lnTo>
                                  <a:lnTo>
                                    <a:pt x="551" y="661"/>
                                  </a:lnTo>
                                  <a:lnTo>
                                    <a:pt x="551" y="661"/>
                                  </a:lnTo>
                                  <a:lnTo>
                                    <a:pt x="542" y="679"/>
                                  </a:lnTo>
                                  <a:lnTo>
                                    <a:pt x="542" y="679"/>
                                  </a:lnTo>
                                  <a:lnTo>
                                    <a:pt x="511" y="723"/>
                                  </a:lnTo>
                                  <a:lnTo>
                                    <a:pt x="493" y="745"/>
                                  </a:lnTo>
                                  <a:lnTo>
                                    <a:pt x="476" y="762"/>
                                  </a:lnTo>
                                  <a:lnTo>
                                    <a:pt x="476" y="762"/>
                                  </a:lnTo>
                                  <a:lnTo>
                                    <a:pt x="515" y="749"/>
                                  </a:lnTo>
                                  <a:lnTo>
                                    <a:pt x="515" y="749"/>
                                  </a:lnTo>
                                  <a:lnTo>
                                    <a:pt x="533" y="745"/>
                                  </a:lnTo>
                                  <a:lnTo>
                                    <a:pt x="551" y="740"/>
                                  </a:lnTo>
                                  <a:lnTo>
                                    <a:pt x="551" y="740"/>
                                  </a:lnTo>
                                  <a:lnTo>
                                    <a:pt x="586" y="736"/>
                                  </a:lnTo>
                                  <a:lnTo>
                                    <a:pt x="617" y="745"/>
                                  </a:lnTo>
                                  <a:lnTo>
                                    <a:pt x="617" y="745"/>
                                  </a:lnTo>
                                  <a:lnTo>
                                    <a:pt x="634" y="749"/>
                                  </a:lnTo>
                                  <a:lnTo>
                                    <a:pt x="634" y="749"/>
                                  </a:lnTo>
                                  <a:lnTo>
                                    <a:pt x="648" y="745"/>
                                  </a:lnTo>
                                  <a:lnTo>
                                    <a:pt x="648" y="745"/>
                                  </a:lnTo>
                                  <a:lnTo>
                                    <a:pt x="674" y="740"/>
                                  </a:lnTo>
                                  <a:lnTo>
                                    <a:pt x="674" y="740"/>
                                  </a:lnTo>
                                  <a:lnTo>
                                    <a:pt x="678" y="736"/>
                                  </a:lnTo>
                                  <a:lnTo>
                                    <a:pt x="683" y="736"/>
                                  </a:lnTo>
                                  <a:lnTo>
                                    <a:pt x="683" y="740"/>
                                  </a:lnTo>
                                  <a:lnTo>
                                    <a:pt x="683" y="740"/>
                                  </a:lnTo>
                                  <a:lnTo>
                                    <a:pt x="674" y="749"/>
                                  </a:lnTo>
                                  <a:lnTo>
                                    <a:pt x="665" y="762"/>
                                  </a:lnTo>
                                  <a:lnTo>
                                    <a:pt x="665" y="762"/>
                                  </a:lnTo>
                                  <a:lnTo>
                                    <a:pt x="643" y="776"/>
                                  </a:lnTo>
                                  <a:lnTo>
                                    <a:pt x="621" y="789"/>
                                  </a:lnTo>
                                  <a:lnTo>
                                    <a:pt x="621" y="789"/>
                                  </a:lnTo>
                                  <a:lnTo>
                                    <a:pt x="603" y="793"/>
                                  </a:lnTo>
                                  <a:lnTo>
                                    <a:pt x="590" y="798"/>
                                  </a:lnTo>
                                  <a:lnTo>
                                    <a:pt x="559" y="793"/>
                                  </a:lnTo>
                                  <a:lnTo>
                                    <a:pt x="559" y="793"/>
                                  </a:lnTo>
                                  <a:lnTo>
                                    <a:pt x="537" y="784"/>
                                  </a:lnTo>
                                  <a:lnTo>
                                    <a:pt x="537" y="784"/>
                                  </a:lnTo>
                                  <a:lnTo>
                                    <a:pt x="515" y="784"/>
                                  </a:lnTo>
                                  <a:lnTo>
                                    <a:pt x="515" y="784"/>
                                  </a:lnTo>
                                  <a:lnTo>
                                    <a:pt x="493" y="780"/>
                                  </a:lnTo>
                                  <a:lnTo>
                                    <a:pt x="493" y="780"/>
                                  </a:lnTo>
                                  <a:lnTo>
                                    <a:pt x="476" y="780"/>
                                  </a:lnTo>
                                  <a:lnTo>
                                    <a:pt x="458" y="784"/>
                                  </a:lnTo>
                                  <a:lnTo>
                                    <a:pt x="458" y="784"/>
                                  </a:lnTo>
                                  <a:lnTo>
                                    <a:pt x="449" y="789"/>
                                  </a:lnTo>
                                  <a:lnTo>
                                    <a:pt x="449" y="789"/>
                                  </a:lnTo>
                                  <a:lnTo>
                                    <a:pt x="436" y="793"/>
                                  </a:lnTo>
                                  <a:lnTo>
                                    <a:pt x="436" y="793"/>
                                  </a:lnTo>
                                  <a:lnTo>
                                    <a:pt x="401" y="820"/>
                                  </a:lnTo>
                                  <a:lnTo>
                                    <a:pt x="401" y="820"/>
                                  </a:lnTo>
                                  <a:lnTo>
                                    <a:pt x="410" y="820"/>
                                  </a:lnTo>
                                  <a:lnTo>
                                    <a:pt x="418" y="824"/>
                                  </a:lnTo>
                                  <a:lnTo>
                                    <a:pt x="440" y="820"/>
                                  </a:lnTo>
                                  <a:lnTo>
                                    <a:pt x="440" y="820"/>
                                  </a:lnTo>
                                  <a:lnTo>
                                    <a:pt x="476" y="824"/>
                                  </a:lnTo>
                                  <a:lnTo>
                                    <a:pt x="476" y="824"/>
                                  </a:lnTo>
                                  <a:lnTo>
                                    <a:pt x="493" y="833"/>
                                  </a:lnTo>
                                  <a:lnTo>
                                    <a:pt x="507" y="842"/>
                                  </a:lnTo>
                                  <a:lnTo>
                                    <a:pt x="507" y="842"/>
                                  </a:lnTo>
                                  <a:lnTo>
                                    <a:pt x="524" y="850"/>
                                  </a:lnTo>
                                  <a:lnTo>
                                    <a:pt x="524" y="850"/>
                                  </a:lnTo>
                                  <a:lnTo>
                                    <a:pt x="529" y="855"/>
                                  </a:lnTo>
                                  <a:lnTo>
                                    <a:pt x="537" y="855"/>
                                  </a:lnTo>
                                  <a:lnTo>
                                    <a:pt x="537" y="855"/>
                                  </a:lnTo>
                                  <a:lnTo>
                                    <a:pt x="551" y="855"/>
                                  </a:lnTo>
                                  <a:lnTo>
                                    <a:pt x="551" y="855"/>
                                  </a:lnTo>
                                  <a:lnTo>
                                    <a:pt x="551" y="859"/>
                                  </a:lnTo>
                                  <a:lnTo>
                                    <a:pt x="546" y="859"/>
                                  </a:lnTo>
                                  <a:lnTo>
                                    <a:pt x="546" y="859"/>
                                  </a:lnTo>
                                  <a:lnTo>
                                    <a:pt x="537" y="868"/>
                                  </a:lnTo>
                                  <a:lnTo>
                                    <a:pt x="520" y="873"/>
                                  </a:lnTo>
                                  <a:lnTo>
                                    <a:pt x="520" y="873"/>
                                  </a:lnTo>
                                  <a:lnTo>
                                    <a:pt x="489" y="877"/>
                                  </a:lnTo>
                                  <a:lnTo>
                                    <a:pt x="476" y="877"/>
                                  </a:lnTo>
                                  <a:lnTo>
                                    <a:pt x="458" y="877"/>
                                  </a:lnTo>
                                  <a:lnTo>
                                    <a:pt x="458" y="877"/>
                                  </a:lnTo>
                                  <a:lnTo>
                                    <a:pt x="440" y="868"/>
                                  </a:lnTo>
                                  <a:lnTo>
                                    <a:pt x="423" y="859"/>
                                  </a:lnTo>
                                  <a:lnTo>
                                    <a:pt x="423" y="859"/>
                                  </a:lnTo>
                                  <a:lnTo>
                                    <a:pt x="401" y="842"/>
                                  </a:lnTo>
                                  <a:lnTo>
                                    <a:pt x="401" y="842"/>
                                  </a:lnTo>
                                  <a:lnTo>
                                    <a:pt x="392" y="833"/>
                                  </a:lnTo>
                                  <a:lnTo>
                                    <a:pt x="383" y="828"/>
                                  </a:lnTo>
                                  <a:lnTo>
                                    <a:pt x="383" y="828"/>
                                  </a:lnTo>
                                  <a:lnTo>
                                    <a:pt x="370" y="833"/>
                                  </a:lnTo>
                                  <a:lnTo>
                                    <a:pt x="370" y="833"/>
                                  </a:lnTo>
                                  <a:lnTo>
                                    <a:pt x="343" y="850"/>
                                  </a:lnTo>
                                  <a:lnTo>
                                    <a:pt x="343" y="850"/>
                                  </a:lnTo>
                                  <a:lnTo>
                                    <a:pt x="304" y="877"/>
                                  </a:lnTo>
                                  <a:lnTo>
                                    <a:pt x="304" y="877"/>
                                  </a:lnTo>
                                  <a:lnTo>
                                    <a:pt x="335" y="873"/>
                                  </a:lnTo>
                                  <a:lnTo>
                                    <a:pt x="361" y="877"/>
                                  </a:lnTo>
                                  <a:lnTo>
                                    <a:pt x="392" y="886"/>
                                  </a:lnTo>
                                  <a:lnTo>
                                    <a:pt x="414" y="899"/>
                                  </a:lnTo>
                                  <a:lnTo>
                                    <a:pt x="414" y="899"/>
                                  </a:lnTo>
                                  <a:lnTo>
                                    <a:pt x="427" y="908"/>
                                  </a:lnTo>
                                  <a:lnTo>
                                    <a:pt x="427" y="908"/>
                                  </a:lnTo>
                                  <a:lnTo>
                                    <a:pt x="440" y="921"/>
                                  </a:lnTo>
                                  <a:lnTo>
                                    <a:pt x="440" y="921"/>
                                  </a:lnTo>
                                  <a:lnTo>
                                    <a:pt x="445" y="930"/>
                                  </a:lnTo>
                                  <a:lnTo>
                                    <a:pt x="445" y="930"/>
                                  </a:lnTo>
                                  <a:lnTo>
                                    <a:pt x="445" y="930"/>
                                  </a:lnTo>
                                  <a:lnTo>
                                    <a:pt x="436" y="934"/>
                                  </a:lnTo>
                                  <a:lnTo>
                                    <a:pt x="436" y="934"/>
                                  </a:lnTo>
                                  <a:lnTo>
                                    <a:pt x="410" y="943"/>
                                  </a:lnTo>
                                  <a:lnTo>
                                    <a:pt x="383" y="943"/>
                                  </a:lnTo>
                                  <a:lnTo>
                                    <a:pt x="383" y="943"/>
                                  </a:lnTo>
                                  <a:lnTo>
                                    <a:pt x="366" y="943"/>
                                  </a:lnTo>
                                  <a:lnTo>
                                    <a:pt x="366" y="943"/>
                                  </a:lnTo>
                                  <a:lnTo>
                                    <a:pt x="326" y="934"/>
                                  </a:lnTo>
                                  <a:lnTo>
                                    <a:pt x="291" y="921"/>
                                  </a:lnTo>
                                  <a:lnTo>
                                    <a:pt x="291" y="921"/>
                                  </a:lnTo>
                                  <a:lnTo>
                                    <a:pt x="277" y="912"/>
                                  </a:lnTo>
                                  <a:lnTo>
                                    <a:pt x="277" y="912"/>
                                  </a:lnTo>
                                  <a:lnTo>
                                    <a:pt x="264" y="903"/>
                                  </a:lnTo>
                                  <a:lnTo>
                                    <a:pt x="264" y="903"/>
                                  </a:lnTo>
                                  <a:lnTo>
                                    <a:pt x="255" y="912"/>
                                  </a:lnTo>
                                  <a:lnTo>
                                    <a:pt x="255" y="912"/>
                                  </a:lnTo>
                                  <a:lnTo>
                                    <a:pt x="247" y="917"/>
                                  </a:lnTo>
                                  <a:lnTo>
                                    <a:pt x="247" y="917"/>
                                  </a:lnTo>
                                  <a:lnTo>
                                    <a:pt x="233" y="930"/>
                                  </a:lnTo>
                                  <a:lnTo>
                                    <a:pt x="233" y="930"/>
                                  </a:lnTo>
                                  <a:lnTo>
                                    <a:pt x="224" y="939"/>
                                  </a:lnTo>
                                  <a:lnTo>
                                    <a:pt x="220" y="952"/>
                                  </a:lnTo>
                                  <a:lnTo>
                                    <a:pt x="220" y="952"/>
                                  </a:lnTo>
                                  <a:lnTo>
                                    <a:pt x="216" y="969"/>
                                  </a:lnTo>
                                  <a:lnTo>
                                    <a:pt x="216" y="969"/>
                                  </a:lnTo>
                                  <a:lnTo>
                                    <a:pt x="207" y="1009"/>
                                  </a:lnTo>
                                  <a:lnTo>
                                    <a:pt x="194" y="1049"/>
                                  </a:lnTo>
                                  <a:lnTo>
                                    <a:pt x="194" y="1049"/>
                                  </a:lnTo>
                                  <a:lnTo>
                                    <a:pt x="180" y="1093"/>
                                  </a:lnTo>
                                  <a:lnTo>
                                    <a:pt x="180" y="1093"/>
                                  </a:lnTo>
                                  <a:lnTo>
                                    <a:pt x="176" y="1106"/>
                                  </a:lnTo>
                                  <a:lnTo>
                                    <a:pt x="176" y="1106"/>
                                  </a:lnTo>
                                  <a:lnTo>
                                    <a:pt x="176" y="1110"/>
                                  </a:lnTo>
                                  <a:lnTo>
                                    <a:pt x="176" y="1110"/>
                                  </a:lnTo>
                                  <a:lnTo>
                                    <a:pt x="167" y="1133"/>
                                  </a:lnTo>
                                  <a:lnTo>
                                    <a:pt x="167" y="1133"/>
                                  </a:lnTo>
                                  <a:lnTo>
                                    <a:pt x="158" y="1155"/>
                                  </a:lnTo>
                                  <a:lnTo>
                                    <a:pt x="158" y="1155"/>
                                  </a:lnTo>
                                  <a:lnTo>
                                    <a:pt x="136" y="1199"/>
                                  </a:lnTo>
                                  <a:lnTo>
                                    <a:pt x="136" y="1199"/>
                                  </a:lnTo>
                                  <a:lnTo>
                                    <a:pt x="167" y="1185"/>
                                  </a:lnTo>
                                  <a:lnTo>
                                    <a:pt x="202" y="1172"/>
                                  </a:lnTo>
                                  <a:lnTo>
                                    <a:pt x="202" y="1172"/>
                                  </a:lnTo>
                                  <a:lnTo>
                                    <a:pt x="220" y="1133"/>
                                  </a:lnTo>
                                  <a:lnTo>
                                    <a:pt x="233" y="1119"/>
                                  </a:lnTo>
                                  <a:lnTo>
                                    <a:pt x="247" y="1102"/>
                                  </a:lnTo>
                                  <a:lnTo>
                                    <a:pt x="247" y="1102"/>
                                  </a:lnTo>
                                  <a:lnTo>
                                    <a:pt x="269" y="1088"/>
                                  </a:lnTo>
                                  <a:lnTo>
                                    <a:pt x="291" y="1071"/>
                                  </a:lnTo>
                                  <a:lnTo>
                                    <a:pt x="291" y="1071"/>
                                  </a:lnTo>
                                  <a:lnTo>
                                    <a:pt x="308" y="1058"/>
                                  </a:lnTo>
                                  <a:lnTo>
                                    <a:pt x="308" y="1058"/>
                                  </a:lnTo>
                                  <a:lnTo>
                                    <a:pt x="313" y="1053"/>
                                  </a:lnTo>
                                  <a:lnTo>
                                    <a:pt x="313" y="1053"/>
                                  </a:lnTo>
                                  <a:lnTo>
                                    <a:pt x="308" y="1066"/>
                                  </a:lnTo>
                                  <a:lnTo>
                                    <a:pt x="299" y="1080"/>
                                  </a:lnTo>
                                  <a:lnTo>
                                    <a:pt x="299" y="1080"/>
                                  </a:lnTo>
                                  <a:lnTo>
                                    <a:pt x="295" y="1093"/>
                                  </a:lnTo>
                                  <a:lnTo>
                                    <a:pt x="295" y="1093"/>
                                  </a:lnTo>
                                  <a:lnTo>
                                    <a:pt x="291" y="1106"/>
                                  </a:lnTo>
                                  <a:lnTo>
                                    <a:pt x="291" y="1106"/>
                                  </a:lnTo>
                                  <a:lnTo>
                                    <a:pt x="282" y="1115"/>
                                  </a:lnTo>
                                  <a:lnTo>
                                    <a:pt x="282" y="1115"/>
                                  </a:lnTo>
                                  <a:lnTo>
                                    <a:pt x="277" y="1124"/>
                                  </a:lnTo>
                                  <a:lnTo>
                                    <a:pt x="277" y="1124"/>
                                  </a:lnTo>
                                  <a:lnTo>
                                    <a:pt x="269" y="1133"/>
                                  </a:lnTo>
                                  <a:lnTo>
                                    <a:pt x="269" y="1133"/>
                                  </a:lnTo>
                                  <a:lnTo>
                                    <a:pt x="264" y="1146"/>
                                  </a:lnTo>
                                  <a:lnTo>
                                    <a:pt x="264" y="1146"/>
                                  </a:lnTo>
                                  <a:lnTo>
                                    <a:pt x="255" y="1150"/>
                                  </a:lnTo>
                                  <a:lnTo>
                                    <a:pt x="255" y="1150"/>
                                  </a:lnTo>
                                  <a:lnTo>
                                    <a:pt x="242" y="1159"/>
                                  </a:lnTo>
                                  <a:lnTo>
                                    <a:pt x="229" y="1168"/>
                                  </a:lnTo>
                                  <a:lnTo>
                                    <a:pt x="229" y="1168"/>
                                  </a:lnTo>
                                  <a:lnTo>
                                    <a:pt x="224" y="1168"/>
                                  </a:lnTo>
                                  <a:lnTo>
                                    <a:pt x="224" y="1168"/>
                                  </a:lnTo>
                                  <a:lnTo>
                                    <a:pt x="224" y="1168"/>
                                  </a:lnTo>
                                  <a:lnTo>
                                    <a:pt x="224" y="1168"/>
                                  </a:lnTo>
                                  <a:lnTo>
                                    <a:pt x="269" y="1163"/>
                                  </a:lnTo>
                                  <a:lnTo>
                                    <a:pt x="269" y="1163"/>
                                  </a:lnTo>
                                  <a:lnTo>
                                    <a:pt x="291" y="1163"/>
                                  </a:lnTo>
                                  <a:lnTo>
                                    <a:pt x="291" y="1163"/>
                                  </a:lnTo>
                                  <a:lnTo>
                                    <a:pt x="308" y="1163"/>
                                  </a:lnTo>
                                  <a:lnTo>
                                    <a:pt x="308" y="1163"/>
                                  </a:lnTo>
                                  <a:lnTo>
                                    <a:pt x="321" y="1150"/>
                                  </a:lnTo>
                                  <a:lnTo>
                                    <a:pt x="321" y="1150"/>
                                  </a:lnTo>
                                  <a:lnTo>
                                    <a:pt x="335" y="1133"/>
                                  </a:lnTo>
                                  <a:lnTo>
                                    <a:pt x="343" y="1110"/>
                                  </a:lnTo>
                                  <a:lnTo>
                                    <a:pt x="343" y="1110"/>
                                  </a:lnTo>
                                  <a:lnTo>
                                    <a:pt x="352" y="1093"/>
                                  </a:lnTo>
                                  <a:lnTo>
                                    <a:pt x="361" y="1075"/>
                                  </a:lnTo>
                                  <a:lnTo>
                                    <a:pt x="361" y="1075"/>
                                  </a:lnTo>
                                  <a:lnTo>
                                    <a:pt x="383" y="1053"/>
                                  </a:lnTo>
                                  <a:lnTo>
                                    <a:pt x="410" y="1036"/>
                                  </a:lnTo>
                                  <a:lnTo>
                                    <a:pt x="410" y="1036"/>
                                  </a:lnTo>
                                  <a:lnTo>
                                    <a:pt x="427" y="1027"/>
                                  </a:lnTo>
                                  <a:lnTo>
                                    <a:pt x="427" y="1027"/>
                                  </a:lnTo>
                                  <a:lnTo>
                                    <a:pt x="436" y="1014"/>
                                  </a:lnTo>
                                  <a:lnTo>
                                    <a:pt x="436" y="1014"/>
                                  </a:lnTo>
                                  <a:lnTo>
                                    <a:pt x="445" y="1009"/>
                                  </a:lnTo>
                                  <a:lnTo>
                                    <a:pt x="445" y="1009"/>
                                  </a:lnTo>
                                  <a:lnTo>
                                    <a:pt x="445" y="1009"/>
                                  </a:lnTo>
                                  <a:lnTo>
                                    <a:pt x="440" y="1022"/>
                                  </a:lnTo>
                                  <a:lnTo>
                                    <a:pt x="440" y="1022"/>
                                  </a:lnTo>
                                  <a:lnTo>
                                    <a:pt x="440" y="1031"/>
                                  </a:lnTo>
                                  <a:lnTo>
                                    <a:pt x="440" y="1031"/>
                                  </a:lnTo>
                                  <a:lnTo>
                                    <a:pt x="436" y="1049"/>
                                  </a:lnTo>
                                  <a:lnTo>
                                    <a:pt x="436" y="1049"/>
                                  </a:lnTo>
                                  <a:lnTo>
                                    <a:pt x="423" y="1075"/>
                                  </a:lnTo>
                                  <a:lnTo>
                                    <a:pt x="423" y="1075"/>
                                  </a:lnTo>
                                  <a:lnTo>
                                    <a:pt x="414" y="1088"/>
                                  </a:lnTo>
                                  <a:lnTo>
                                    <a:pt x="414" y="1088"/>
                                  </a:lnTo>
                                  <a:lnTo>
                                    <a:pt x="401" y="1110"/>
                                  </a:lnTo>
                                  <a:lnTo>
                                    <a:pt x="379" y="1128"/>
                                  </a:lnTo>
                                  <a:lnTo>
                                    <a:pt x="379" y="1128"/>
                                  </a:lnTo>
                                  <a:lnTo>
                                    <a:pt x="357" y="1146"/>
                                  </a:lnTo>
                                  <a:lnTo>
                                    <a:pt x="335" y="1159"/>
                                  </a:lnTo>
                                  <a:lnTo>
                                    <a:pt x="335" y="1159"/>
                                  </a:lnTo>
                                  <a:lnTo>
                                    <a:pt x="366" y="1155"/>
                                  </a:lnTo>
                                  <a:lnTo>
                                    <a:pt x="401" y="1146"/>
                                  </a:lnTo>
                                  <a:lnTo>
                                    <a:pt x="401" y="1146"/>
                                  </a:lnTo>
                                  <a:lnTo>
                                    <a:pt x="418" y="1141"/>
                                  </a:lnTo>
                                  <a:lnTo>
                                    <a:pt x="418" y="1141"/>
                                  </a:lnTo>
                                  <a:lnTo>
                                    <a:pt x="432" y="1124"/>
                                  </a:lnTo>
                                  <a:lnTo>
                                    <a:pt x="440" y="1110"/>
                                  </a:lnTo>
                                  <a:lnTo>
                                    <a:pt x="440" y="1110"/>
                                  </a:lnTo>
                                  <a:lnTo>
                                    <a:pt x="449" y="1080"/>
                                  </a:lnTo>
                                  <a:lnTo>
                                    <a:pt x="454" y="1049"/>
                                  </a:lnTo>
                                  <a:lnTo>
                                    <a:pt x="454" y="1049"/>
                                  </a:lnTo>
                                  <a:lnTo>
                                    <a:pt x="458" y="1022"/>
                                  </a:lnTo>
                                  <a:lnTo>
                                    <a:pt x="462" y="1000"/>
                                  </a:lnTo>
                                  <a:lnTo>
                                    <a:pt x="462" y="1000"/>
                                  </a:lnTo>
                                  <a:lnTo>
                                    <a:pt x="476" y="983"/>
                                  </a:lnTo>
                                  <a:lnTo>
                                    <a:pt x="484" y="969"/>
                                  </a:lnTo>
                                  <a:lnTo>
                                    <a:pt x="484" y="969"/>
                                  </a:lnTo>
                                  <a:lnTo>
                                    <a:pt x="502" y="943"/>
                                  </a:lnTo>
                                  <a:lnTo>
                                    <a:pt x="502" y="943"/>
                                  </a:lnTo>
                                  <a:lnTo>
                                    <a:pt x="502" y="934"/>
                                  </a:lnTo>
                                  <a:lnTo>
                                    <a:pt x="507" y="934"/>
                                  </a:lnTo>
                                  <a:lnTo>
                                    <a:pt x="507" y="934"/>
                                  </a:lnTo>
                                  <a:lnTo>
                                    <a:pt x="507" y="939"/>
                                  </a:lnTo>
                                  <a:lnTo>
                                    <a:pt x="507" y="947"/>
                                  </a:lnTo>
                                  <a:lnTo>
                                    <a:pt x="507" y="947"/>
                                  </a:lnTo>
                                  <a:lnTo>
                                    <a:pt x="507" y="956"/>
                                  </a:lnTo>
                                  <a:lnTo>
                                    <a:pt x="507" y="956"/>
                                  </a:lnTo>
                                  <a:lnTo>
                                    <a:pt x="507" y="965"/>
                                  </a:lnTo>
                                  <a:lnTo>
                                    <a:pt x="507" y="965"/>
                                  </a:lnTo>
                                  <a:lnTo>
                                    <a:pt x="507" y="974"/>
                                  </a:lnTo>
                                  <a:lnTo>
                                    <a:pt x="507" y="974"/>
                                  </a:lnTo>
                                  <a:lnTo>
                                    <a:pt x="507" y="983"/>
                                  </a:lnTo>
                                  <a:lnTo>
                                    <a:pt x="507" y="983"/>
                                  </a:lnTo>
                                  <a:lnTo>
                                    <a:pt x="507" y="991"/>
                                  </a:lnTo>
                                  <a:lnTo>
                                    <a:pt x="507" y="991"/>
                                  </a:lnTo>
                                  <a:lnTo>
                                    <a:pt x="502" y="1005"/>
                                  </a:lnTo>
                                  <a:lnTo>
                                    <a:pt x="502" y="1005"/>
                                  </a:lnTo>
                                  <a:lnTo>
                                    <a:pt x="502" y="1014"/>
                                  </a:lnTo>
                                  <a:lnTo>
                                    <a:pt x="502" y="1014"/>
                                  </a:lnTo>
                                  <a:lnTo>
                                    <a:pt x="498" y="1027"/>
                                  </a:lnTo>
                                  <a:lnTo>
                                    <a:pt x="498" y="1027"/>
                                  </a:lnTo>
                                  <a:lnTo>
                                    <a:pt x="484" y="1066"/>
                                  </a:lnTo>
                                  <a:lnTo>
                                    <a:pt x="484" y="1066"/>
                                  </a:lnTo>
                                  <a:lnTo>
                                    <a:pt x="480" y="1075"/>
                                  </a:lnTo>
                                  <a:lnTo>
                                    <a:pt x="480" y="1075"/>
                                  </a:lnTo>
                                  <a:lnTo>
                                    <a:pt x="480" y="1080"/>
                                  </a:lnTo>
                                  <a:lnTo>
                                    <a:pt x="480" y="1080"/>
                                  </a:lnTo>
                                  <a:lnTo>
                                    <a:pt x="471" y="1093"/>
                                  </a:lnTo>
                                  <a:lnTo>
                                    <a:pt x="471" y="1093"/>
                                  </a:lnTo>
                                  <a:lnTo>
                                    <a:pt x="462" y="1106"/>
                                  </a:lnTo>
                                  <a:lnTo>
                                    <a:pt x="462" y="1106"/>
                                  </a:lnTo>
                                  <a:lnTo>
                                    <a:pt x="445" y="1124"/>
                                  </a:lnTo>
                                  <a:lnTo>
                                    <a:pt x="445" y="1124"/>
                                  </a:lnTo>
                                  <a:lnTo>
                                    <a:pt x="480" y="1106"/>
                                  </a:lnTo>
                                  <a:lnTo>
                                    <a:pt x="511" y="1084"/>
                                  </a:lnTo>
                                  <a:lnTo>
                                    <a:pt x="511" y="1084"/>
                                  </a:lnTo>
                                  <a:lnTo>
                                    <a:pt x="520" y="1080"/>
                                  </a:lnTo>
                                  <a:lnTo>
                                    <a:pt x="520" y="1080"/>
                                  </a:lnTo>
                                  <a:lnTo>
                                    <a:pt x="524" y="1066"/>
                                  </a:lnTo>
                                  <a:lnTo>
                                    <a:pt x="524" y="1049"/>
                                  </a:lnTo>
                                  <a:lnTo>
                                    <a:pt x="524" y="1049"/>
                                  </a:lnTo>
                                  <a:lnTo>
                                    <a:pt x="524" y="1009"/>
                                  </a:lnTo>
                                  <a:lnTo>
                                    <a:pt x="524" y="1009"/>
                                  </a:lnTo>
                                  <a:lnTo>
                                    <a:pt x="524" y="974"/>
                                  </a:lnTo>
                                  <a:lnTo>
                                    <a:pt x="524" y="974"/>
                                  </a:lnTo>
                                  <a:lnTo>
                                    <a:pt x="529" y="943"/>
                                  </a:lnTo>
                                  <a:lnTo>
                                    <a:pt x="533" y="921"/>
                                  </a:lnTo>
                                  <a:lnTo>
                                    <a:pt x="546" y="903"/>
                                  </a:lnTo>
                                  <a:lnTo>
                                    <a:pt x="559" y="886"/>
                                  </a:lnTo>
                                  <a:lnTo>
                                    <a:pt x="559" y="886"/>
                                  </a:lnTo>
                                  <a:lnTo>
                                    <a:pt x="568" y="873"/>
                                  </a:lnTo>
                                  <a:lnTo>
                                    <a:pt x="581" y="868"/>
                                  </a:lnTo>
                                  <a:lnTo>
                                    <a:pt x="581" y="868"/>
                                  </a:lnTo>
                                  <a:lnTo>
                                    <a:pt x="586" y="873"/>
                                  </a:lnTo>
                                  <a:lnTo>
                                    <a:pt x="586" y="873"/>
                                  </a:lnTo>
                                  <a:lnTo>
                                    <a:pt x="586" y="890"/>
                                  </a:lnTo>
                                  <a:lnTo>
                                    <a:pt x="586" y="890"/>
                                  </a:lnTo>
                                  <a:lnTo>
                                    <a:pt x="581" y="899"/>
                                  </a:lnTo>
                                  <a:lnTo>
                                    <a:pt x="581" y="899"/>
                                  </a:lnTo>
                                  <a:lnTo>
                                    <a:pt x="581" y="908"/>
                                  </a:lnTo>
                                  <a:lnTo>
                                    <a:pt x="581" y="908"/>
                                  </a:lnTo>
                                  <a:lnTo>
                                    <a:pt x="577" y="925"/>
                                  </a:lnTo>
                                  <a:lnTo>
                                    <a:pt x="577" y="925"/>
                                  </a:lnTo>
                                  <a:lnTo>
                                    <a:pt x="577" y="943"/>
                                  </a:lnTo>
                                  <a:lnTo>
                                    <a:pt x="577" y="943"/>
                                  </a:lnTo>
                                  <a:lnTo>
                                    <a:pt x="573" y="974"/>
                                  </a:lnTo>
                                  <a:lnTo>
                                    <a:pt x="573" y="974"/>
                                  </a:lnTo>
                                  <a:lnTo>
                                    <a:pt x="564" y="1009"/>
                                  </a:lnTo>
                                  <a:lnTo>
                                    <a:pt x="551" y="1036"/>
                                  </a:lnTo>
                                  <a:lnTo>
                                    <a:pt x="551" y="1036"/>
                                  </a:lnTo>
                                  <a:lnTo>
                                    <a:pt x="546" y="1044"/>
                                  </a:lnTo>
                                  <a:lnTo>
                                    <a:pt x="546" y="1044"/>
                                  </a:lnTo>
                                  <a:lnTo>
                                    <a:pt x="537" y="1066"/>
                                  </a:lnTo>
                                  <a:lnTo>
                                    <a:pt x="537" y="1066"/>
                                  </a:lnTo>
                                  <a:lnTo>
                                    <a:pt x="573" y="1036"/>
                                  </a:lnTo>
                                  <a:lnTo>
                                    <a:pt x="608" y="1005"/>
                                  </a:lnTo>
                                  <a:lnTo>
                                    <a:pt x="608" y="1005"/>
                                  </a:lnTo>
                                  <a:lnTo>
                                    <a:pt x="603" y="978"/>
                                  </a:lnTo>
                                  <a:lnTo>
                                    <a:pt x="603" y="952"/>
                                  </a:lnTo>
                                  <a:lnTo>
                                    <a:pt x="612" y="908"/>
                                  </a:lnTo>
                                  <a:lnTo>
                                    <a:pt x="626" y="868"/>
                                  </a:lnTo>
                                  <a:lnTo>
                                    <a:pt x="639" y="828"/>
                                  </a:lnTo>
                                  <a:lnTo>
                                    <a:pt x="639" y="828"/>
                                  </a:lnTo>
                                  <a:lnTo>
                                    <a:pt x="648" y="811"/>
                                  </a:lnTo>
                                  <a:lnTo>
                                    <a:pt x="648" y="811"/>
                                  </a:lnTo>
                                  <a:lnTo>
                                    <a:pt x="656" y="793"/>
                                  </a:lnTo>
                                  <a:lnTo>
                                    <a:pt x="656" y="793"/>
                                  </a:lnTo>
                                  <a:lnTo>
                                    <a:pt x="665" y="780"/>
                                  </a:lnTo>
                                  <a:lnTo>
                                    <a:pt x="670" y="776"/>
                                  </a:lnTo>
                                  <a:lnTo>
                                    <a:pt x="674" y="771"/>
                                  </a:lnTo>
                                  <a:lnTo>
                                    <a:pt x="674" y="771"/>
                                  </a:lnTo>
                                  <a:lnTo>
                                    <a:pt x="674" y="776"/>
                                  </a:lnTo>
                                  <a:lnTo>
                                    <a:pt x="670" y="780"/>
                                  </a:lnTo>
                                  <a:lnTo>
                                    <a:pt x="670" y="780"/>
                                  </a:lnTo>
                                  <a:lnTo>
                                    <a:pt x="665" y="793"/>
                                  </a:lnTo>
                                  <a:lnTo>
                                    <a:pt x="665" y="793"/>
                                  </a:lnTo>
                                  <a:lnTo>
                                    <a:pt x="661" y="811"/>
                                  </a:lnTo>
                                  <a:lnTo>
                                    <a:pt x="661" y="811"/>
                                  </a:lnTo>
                                  <a:lnTo>
                                    <a:pt x="661" y="828"/>
                                  </a:lnTo>
                                  <a:lnTo>
                                    <a:pt x="661" y="828"/>
                                  </a:lnTo>
                                  <a:lnTo>
                                    <a:pt x="656" y="868"/>
                                  </a:lnTo>
                                  <a:lnTo>
                                    <a:pt x="656" y="868"/>
                                  </a:lnTo>
                                  <a:lnTo>
                                    <a:pt x="643" y="925"/>
                                  </a:lnTo>
                                  <a:lnTo>
                                    <a:pt x="626" y="978"/>
                                  </a:lnTo>
                                  <a:lnTo>
                                    <a:pt x="626" y="978"/>
                                  </a:lnTo>
                                  <a:lnTo>
                                    <a:pt x="661" y="925"/>
                                  </a:lnTo>
                                  <a:lnTo>
                                    <a:pt x="661" y="925"/>
                                  </a:lnTo>
                                  <a:lnTo>
                                    <a:pt x="656" y="903"/>
                                  </a:lnTo>
                                  <a:lnTo>
                                    <a:pt x="656" y="886"/>
                                  </a:lnTo>
                                  <a:lnTo>
                                    <a:pt x="661" y="868"/>
                                  </a:lnTo>
                                  <a:lnTo>
                                    <a:pt x="665" y="850"/>
                                  </a:lnTo>
                                  <a:lnTo>
                                    <a:pt x="665" y="850"/>
                                  </a:lnTo>
                                  <a:lnTo>
                                    <a:pt x="678" y="824"/>
                                  </a:lnTo>
                                  <a:lnTo>
                                    <a:pt x="678" y="824"/>
                                  </a:lnTo>
                                  <a:lnTo>
                                    <a:pt x="678" y="815"/>
                                  </a:lnTo>
                                  <a:lnTo>
                                    <a:pt x="683" y="806"/>
                                  </a:lnTo>
                                  <a:lnTo>
                                    <a:pt x="683" y="806"/>
                                  </a:lnTo>
                                  <a:lnTo>
                                    <a:pt x="683" y="815"/>
                                  </a:lnTo>
                                  <a:lnTo>
                                    <a:pt x="683" y="824"/>
                                  </a:lnTo>
                                  <a:lnTo>
                                    <a:pt x="683" y="824"/>
                                  </a:lnTo>
                                  <a:lnTo>
                                    <a:pt x="683" y="828"/>
                                  </a:lnTo>
                                  <a:lnTo>
                                    <a:pt x="683" y="828"/>
                                  </a:lnTo>
                                  <a:lnTo>
                                    <a:pt x="687" y="855"/>
                                  </a:lnTo>
                                  <a:lnTo>
                                    <a:pt x="687" y="855"/>
                                  </a:lnTo>
                                  <a:lnTo>
                                    <a:pt x="683" y="886"/>
                                  </a:lnTo>
                                  <a:lnTo>
                                    <a:pt x="683" y="886"/>
                                  </a:lnTo>
                                  <a:lnTo>
                                    <a:pt x="687" y="881"/>
                                  </a:lnTo>
                                  <a:lnTo>
                                    <a:pt x="692" y="877"/>
                                  </a:lnTo>
                                  <a:lnTo>
                                    <a:pt x="692" y="877"/>
                                  </a:lnTo>
                                  <a:lnTo>
                                    <a:pt x="709" y="850"/>
                                  </a:lnTo>
                                  <a:lnTo>
                                    <a:pt x="709" y="850"/>
                                  </a:lnTo>
                                  <a:lnTo>
                                    <a:pt x="718" y="842"/>
                                  </a:lnTo>
                                  <a:lnTo>
                                    <a:pt x="718" y="842"/>
                                  </a:lnTo>
                                  <a:lnTo>
                                    <a:pt x="714" y="828"/>
                                  </a:lnTo>
                                  <a:lnTo>
                                    <a:pt x="714" y="828"/>
                                  </a:lnTo>
                                  <a:lnTo>
                                    <a:pt x="718" y="811"/>
                                  </a:lnTo>
                                  <a:lnTo>
                                    <a:pt x="722" y="798"/>
                                  </a:lnTo>
                                  <a:lnTo>
                                    <a:pt x="722" y="798"/>
                                  </a:lnTo>
                                  <a:lnTo>
                                    <a:pt x="727" y="780"/>
                                  </a:lnTo>
                                  <a:lnTo>
                                    <a:pt x="727" y="780"/>
                                  </a:lnTo>
                                  <a:lnTo>
                                    <a:pt x="731" y="771"/>
                                  </a:lnTo>
                                  <a:lnTo>
                                    <a:pt x="736" y="767"/>
                                  </a:lnTo>
                                  <a:lnTo>
                                    <a:pt x="736" y="767"/>
                                  </a:lnTo>
                                  <a:lnTo>
                                    <a:pt x="736" y="771"/>
                                  </a:lnTo>
                                  <a:lnTo>
                                    <a:pt x="736" y="776"/>
                                  </a:lnTo>
                                  <a:lnTo>
                                    <a:pt x="736" y="776"/>
                                  </a:lnTo>
                                  <a:lnTo>
                                    <a:pt x="736" y="780"/>
                                  </a:lnTo>
                                  <a:lnTo>
                                    <a:pt x="736" y="780"/>
                                  </a:lnTo>
                                  <a:lnTo>
                                    <a:pt x="736" y="789"/>
                                  </a:lnTo>
                                  <a:lnTo>
                                    <a:pt x="736" y="789"/>
                                  </a:lnTo>
                                  <a:lnTo>
                                    <a:pt x="731" y="811"/>
                                  </a:lnTo>
                                  <a:lnTo>
                                    <a:pt x="731" y="811"/>
                                  </a:lnTo>
                                  <a:lnTo>
                                    <a:pt x="758" y="793"/>
                                  </a:lnTo>
                                  <a:lnTo>
                                    <a:pt x="758" y="793"/>
                                  </a:lnTo>
                                  <a:lnTo>
                                    <a:pt x="784" y="784"/>
                                  </a:lnTo>
                                  <a:lnTo>
                                    <a:pt x="784" y="784"/>
                                  </a:lnTo>
                                  <a:lnTo>
                                    <a:pt x="780" y="789"/>
                                  </a:lnTo>
                                  <a:lnTo>
                                    <a:pt x="780" y="789"/>
                                  </a:lnTo>
                                  <a:lnTo>
                                    <a:pt x="780" y="789"/>
                                  </a:lnTo>
                                  <a:lnTo>
                                    <a:pt x="762" y="811"/>
                                  </a:lnTo>
                                  <a:lnTo>
                                    <a:pt x="762" y="811"/>
                                  </a:lnTo>
                                  <a:lnTo>
                                    <a:pt x="744" y="828"/>
                                  </a:lnTo>
                                  <a:lnTo>
                                    <a:pt x="727" y="837"/>
                                  </a:lnTo>
                                  <a:lnTo>
                                    <a:pt x="727" y="837"/>
                                  </a:lnTo>
                                  <a:lnTo>
                                    <a:pt x="705" y="881"/>
                                  </a:lnTo>
                                  <a:lnTo>
                                    <a:pt x="705" y="881"/>
                                  </a:lnTo>
                                  <a:lnTo>
                                    <a:pt x="718" y="873"/>
                                  </a:lnTo>
                                  <a:lnTo>
                                    <a:pt x="718" y="873"/>
                                  </a:lnTo>
                                  <a:lnTo>
                                    <a:pt x="731" y="868"/>
                                  </a:lnTo>
                                  <a:lnTo>
                                    <a:pt x="749" y="864"/>
                                  </a:lnTo>
                                  <a:lnTo>
                                    <a:pt x="749" y="864"/>
                                  </a:lnTo>
                                  <a:lnTo>
                                    <a:pt x="758" y="859"/>
                                  </a:lnTo>
                                  <a:lnTo>
                                    <a:pt x="767" y="859"/>
                                  </a:lnTo>
                                  <a:lnTo>
                                    <a:pt x="767" y="859"/>
                                  </a:lnTo>
                                  <a:lnTo>
                                    <a:pt x="767" y="864"/>
                                  </a:lnTo>
                                  <a:lnTo>
                                    <a:pt x="762" y="868"/>
                                  </a:lnTo>
                                  <a:lnTo>
                                    <a:pt x="762" y="868"/>
                                  </a:lnTo>
                                  <a:lnTo>
                                    <a:pt x="758" y="881"/>
                                  </a:lnTo>
                                  <a:lnTo>
                                    <a:pt x="758" y="881"/>
                                  </a:lnTo>
                                  <a:lnTo>
                                    <a:pt x="740" y="895"/>
                                  </a:lnTo>
                                  <a:lnTo>
                                    <a:pt x="727" y="903"/>
                                  </a:lnTo>
                                  <a:lnTo>
                                    <a:pt x="705" y="912"/>
                                  </a:lnTo>
                                  <a:lnTo>
                                    <a:pt x="687" y="917"/>
                                  </a:lnTo>
                                  <a:lnTo>
                                    <a:pt x="687" y="917"/>
                                  </a:lnTo>
                                  <a:lnTo>
                                    <a:pt x="665" y="947"/>
                                  </a:lnTo>
                                  <a:lnTo>
                                    <a:pt x="643" y="978"/>
                                  </a:lnTo>
                                  <a:lnTo>
                                    <a:pt x="643" y="978"/>
                                  </a:lnTo>
                                  <a:lnTo>
                                    <a:pt x="670" y="961"/>
                                  </a:lnTo>
                                  <a:lnTo>
                                    <a:pt x="670" y="961"/>
                                  </a:lnTo>
                                  <a:lnTo>
                                    <a:pt x="692" y="956"/>
                                  </a:lnTo>
                                  <a:lnTo>
                                    <a:pt x="718" y="952"/>
                                  </a:lnTo>
                                  <a:lnTo>
                                    <a:pt x="718" y="952"/>
                                  </a:lnTo>
                                  <a:lnTo>
                                    <a:pt x="731" y="952"/>
                                  </a:lnTo>
                                  <a:lnTo>
                                    <a:pt x="731" y="952"/>
                                  </a:lnTo>
                                  <a:lnTo>
                                    <a:pt x="744" y="952"/>
                                  </a:lnTo>
                                  <a:lnTo>
                                    <a:pt x="744" y="952"/>
                                  </a:lnTo>
                                  <a:lnTo>
                                    <a:pt x="753" y="952"/>
                                  </a:lnTo>
                                  <a:lnTo>
                                    <a:pt x="753" y="952"/>
                                  </a:lnTo>
                                  <a:lnTo>
                                    <a:pt x="784" y="943"/>
                                  </a:lnTo>
                                  <a:lnTo>
                                    <a:pt x="784" y="943"/>
                                  </a:lnTo>
                                  <a:lnTo>
                                    <a:pt x="789" y="939"/>
                                  </a:lnTo>
                                  <a:lnTo>
                                    <a:pt x="789" y="939"/>
                                  </a:lnTo>
                                  <a:lnTo>
                                    <a:pt x="797" y="934"/>
                                  </a:lnTo>
                                  <a:lnTo>
                                    <a:pt x="797" y="934"/>
                                  </a:lnTo>
                                  <a:lnTo>
                                    <a:pt x="793" y="952"/>
                                  </a:lnTo>
                                  <a:lnTo>
                                    <a:pt x="784" y="965"/>
                                  </a:lnTo>
                                  <a:lnTo>
                                    <a:pt x="762" y="983"/>
                                  </a:lnTo>
                                  <a:lnTo>
                                    <a:pt x="762" y="983"/>
                                  </a:lnTo>
                                  <a:lnTo>
                                    <a:pt x="736" y="996"/>
                                  </a:lnTo>
                                  <a:lnTo>
                                    <a:pt x="722" y="1000"/>
                                  </a:lnTo>
                                  <a:lnTo>
                                    <a:pt x="705" y="1000"/>
                                  </a:lnTo>
                                  <a:lnTo>
                                    <a:pt x="705" y="1000"/>
                                  </a:lnTo>
                                  <a:lnTo>
                                    <a:pt x="678" y="1000"/>
                                  </a:lnTo>
                                  <a:lnTo>
                                    <a:pt x="678" y="1000"/>
                                  </a:lnTo>
                                  <a:lnTo>
                                    <a:pt x="652" y="996"/>
                                  </a:lnTo>
                                  <a:lnTo>
                                    <a:pt x="652" y="996"/>
                                  </a:lnTo>
                                  <a:lnTo>
                                    <a:pt x="639" y="996"/>
                                  </a:lnTo>
                                  <a:lnTo>
                                    <a:pt x="626" y="1000"/>
                                  </a:lnTo>
                                  <a:lnTo>
                                    <a:pt x="626" y="1000"/>
                                  </a:lnTo>
                                  <a:lnTo>
                                    <a:pt x="617" y="1014"/>
                                  </a:lnTo>
                                  <a:lnTo>
                                    <a:pt x="617" y="1014"/>
                                  </a:lnTo>
                                  <a:lnTo>
                                    <a:pt x="595" y="1036"/>
                                  </a:lnTo>
                                  <a:lnTo>
                                    <a:pt x="577" y="1053"/>
                                  </a:lnTo>
                                  <a:lnTo>
                                    <a:pt x="533" y="1088"/>
                                  </a:lnTo>
                                  <a:lnTo>
                                    <a:pt x="533" y="1088"/>
                                  </a:lnTo>
                                  <a:lnTo>
                                    <a:pt x="551" y="1088"/>
                                  </a:lnTo>
                                  <a:lnTo>
                                    <a:pt x="568" y="1088"/>
                                  </a:lnTo>
                                  <a:lnTo>
                                    <a:pt x="568" y="1088"/>
                                  </a:lnTo>
                                  <a:lnTo>
                                    <a:pt x="586" y="1093"/>
                                  </a:lnTo>
                                  <a:lnTo>
                                    <a:pt x="599" y="1102"/>
                                  </a:lnTo>
                                  <a:lnTo>
                                    <a:pt x="612" y="1115"/>
                                  </a:lnTo>
                                  <a:lnTo>
                                    <a:pt x="630" y="1124"/>
                                  </a:lnTo>
                                  <a:lnTo>
                                    <a:pt x="630" y="1124"/>
                                  </a:lnTo>
                                  <a:lnTo>
                                    <a:pt x="634" y="1128"/>
                                  </a:lnTo>
                                  <a:lnTo>
                                    <a:pt x="639" y="1133"/>
                                  </a:lnTo>
                                  <a:lnTo>
                                    <a:pt x="639" y="1133"/>
                                  </a:lnTo>
                                  <a:lnTo>
                                    <a:pt x="652" y="1137"/>
                                  </a:lnTo>
                                  <a:lnTo>
                                    <a:pt x="661" y="1137"/>
                                  </a:lnTo>
                                  <a:lnTo>
                                    <a:pt x="661" y="1137"/>
                                  </a:lnTo>
                                  <a:lnTo>
                                    <a:pt x="674" y="1133"/>
                                  </a:lnTo>
                                  <a:lnTo>
                                    <a:pt x="678" y="1128"/>
                                  </a:lnTo>
                                  <a:lnTo>
                                    <a:pt x="683" y="1133"/>
                                  </a:lnTo>
                                  <a:lnTo>
                                    <a:pt x="683" y="1133"/>
                                  </a:lnTo>
                                  <a:lnTo>
                                    <a:pt x="683" y="1137"/>
                                  </a:lnTo>
                                  <a:lnTo>
                                    <a:pt x="674" y="1141"/>
                                  </a:lnTo>
                                  <a:lnTo>
                                    <a:pt x="674" y="1141"/>
                                  </a:lnTo>
                                  <a:lnTo>
                                    <a:pt x="665" y="1150"/>
                                  </a:lnTo>
                                  <a:lnTo>
                                    <a:pt x="652" y="1159"/>
                                  </a:lnTo>
                                  <a:lnTo>
                                    <a:pt x="639" y="1163"/>
                                  </a:lnTo>
                                  <a:lnTo>
                                    <a:pt x="626" y="1163"/>
                                  </a:lnTo>
                                  <a:lnTo>
                                    <a:pt x="626" y="1163"/>
                                  </a:lnTo>
                                  <a:lnTo>
                                    <a:pt x="612" y="1159"/>
                                  </a:lnTo>
                                  <a:lnTo>
                                    <a:pt x="599" y="1155"/>
                                  </a:lnTo>
                                  <a:lnTo>
                                    <a:pt x="599" y="1155"/>
                                  </a:lnTo>
                                  <a:lnTo>
                                    <a:pt x="581" y="1146"/>
                                  </a:lnTo>
                                  <a:lnTo>
                                    <a:pt x="581" y="1146"/>
                                  </a:lnTo>
                                  <a:lnTo>
                                    <a:pt x="564" y="1128"/>
                                  </a:lnTo>
                                  <a:lnTo>
                                    <a:pt x="551" y="1110"/>
                                  </a:lnTo>
                                  <a:lnTo>
                                    <a:pt x="551" y="1110"/>
                                  </a:lnTo>
                                  <a:lnTo>
                                    <a:pt x="533" y="1102"/>
                                  </a:lnTo>
                                  <a:lnTo>
                                    <a:pt x="524" y="1102"/>
                                  </a:lnTo>
                                  <a:lnTo>
                                    <a:pt x="515" y="1102"/>
                                  </a:lnTo>
                                  <a:lnTo>
                                    <a:pt x="515" y="1102"/>
                                  </a:lnTo>
                                  <a:lnTo>
                                    <a:pt x="498" y="1115"/>
                                  </a:lnTo>
                                  <a:lnTo>
                                    <a:pt x="498" y="1115"/>
                                  </a:lnTo>
                                  <a:lnTo>
                                    <a:pt x="480" y="1128"/>
                                  </a:lnTo>
                                  <a:lnTo>
                                    <a:pt x="480" y="1128"/>
                                  </a:lnTo>
                                  <a:lnTo>
                                    <a:pt x="454" y="1146"/>
                                  </a:lnTo>
                                  <a:lnTo>
                                    <a:pt x="454" y="1146"/>
                                  </a:lnTo>
                                  <a:lnTo>
                                    <a:pt x="436" y="1155"/>
                                  </a:lnTo>
                                  <a:lnTo>
                                    <a:pt x="436" y="1155"/>
                                  </a:lnTo>
                                  <a:lnTo>
                                    <a:pt x="462" y="1155"/>
                                  </a:lnTo>
                                  <a:lnTo>
                                    <a:pt x="493" y="1159"/>
                                  </a:lnTo>
                                  <a:lnTo>
                                    <a:pt x="493" y="1159"/>
                                  </a:lnTo>
                                  <a:lnTo>
                                    <a:pt x="507" y="1163"/>
                                  </a:lnTo>
                                  <a:lnTo>
                                    <a:pt x="507" y="1163"/>
                                  </a:lnTo>
                                  <a:lnTo>
                                    <a:pt x="520" y="1168"/>
                                  </a:lnTo>
                                  <a:lnTo>
                                    <a:pt x="520" y="1168"/>
                                  </a:lnTo>
                                  <a:lnTo>
                                    <a:pt x="529" y="1177"/>
                                  </a:lnTo>
                                  <a:lnTo>
                                    <a:pt x="529" y="1177"/>
                                  </a:lnTo>
                                  <a:lnTo>
                                    <a:pt x="537" y="1181"/>
                                  </a:lnTo>
                                  <a:lnTo>
                                    <a:pt x="537" y="1181"/>
                                  </a:lnTo>
                                  <a:lnTo>
                                    <a:pt x="546" y="1190"/>
                                  </a:lnTo>
                                  <a:lnTo>
                                    <a:pt x="546" y="1190"/>
                                  </a:lnTo>
                                  <a:lnTo>
                                    <a:pt x="559" y="1207"/>
                                  </a:lnTo>
                                  <a:lnTo>
                                    <a:pt x="559" y="1207"/>
                                  </a:lnTo>
                                  <a:lnTo>
                                    <a:pt x="568" y="1216"/>
                                  </a:lnTo>
                                  <a:lnTo>
                                    <a:pt x="568" y="1216"/>
                                  </a:lnTo>
                                  <a:lnTo>
                                    <a:pt x="577" y="1234"/>
                                  </a:lnTo>
                                  <a:lnTo>
                                    <a:pt x="577" y="1234"/>
                                  </a:lnTo>
                                  <a:lnTo>
                                    <a:pt x="581" y="1243"/>
                                  </a:lnTo>
                                  <a:lnTo>
                                    <a:pt x="586" y="1256"/>
                                  </a:lnTo>
                                  <a:lnTo>
                                    <a:pt x="586" y="1256"/>
                                  </a:lnTo>
                                  <a:lnTo>
                                    <a:pt x="595" y="1265"/>
                                  </a:lnTo>
                                  <a:lnTo>
                                    <a:pt x="595" y="1265"/>
                                  </a:lnTo>
                                  <a:lnTo>
                                    <a:pt x="599" y="1269"/>
                                  </a:lnTo>
                                  <a:lnTo>
                                    <a:pt x="599" y="1274"/>
                                  </a:lnTo>
                                  <a:lnTo>
                                    <a:pt x="599" y="1278"/>
                                  </a:lnTo>
                                  <a:lnTo>
                                    <a:pt x="599" y="1278"/>
                                  </a:lnTo>
                                  <a:lnTo>
                                    <a:pt x="595" y="1274"/>
                                  </a:lnTo>
                                  <a:lnTo>
                                    <a:pt x="590" y="1269"/>
                                  </a:lnTo>
                                  <a:lnTo>
                                    <a:pt x="590" y="1269"/>
                                  </a:lnTo>
                                  <a:lnTo>
                                    <a:pt x="573" y="1260"/>
                                  </a:lnTo>
                                  <a:lnTo>
                                    <a:pt x="555" y="1256"/>
                                  </a:lnTo>
                                  <a:lnTo>
                                    <a:pt x="555" y="1256"/>
                                  </a:lnTo>
                                  <a:lnTo>
                                    <a:pt x="537" y="1251"/>
                                  </a:lnTo>
                                  <a:lnTo>
                                    <a:pt x="537" y="1251"/>
                                  </a:lnTo>
                                  <a:lnTo>
                                    <a:pt x="511" y="1238"/>
                                  </a:lnTo>
                                  <a:lnTo>
                                    <a:pt x="511" y="1238"/>
                                  </a:lnTo>
                                  <a:lnTo>
                                    <a:pt x="498" y="1234"/>
                                  </a:lnTo>
                                  <a:lnTo>
                                    <a:pt x="498" y="1234"/>
                                  </a:lnTo>
                                  <a:lnTo>
                                    <a:pt x="480" y="1216"/>
                                  </a:lnTo>
                                  <a:lnTo>
                                    <a:pt x="480" y="1216"/>
                                  </a:lnTo>
                                  <a:lnTo>
                                    <a:pt x="471" y="1207"/>
                                  </a:lnTo>
                                  <a:lnTo>
                                    <a:pt x="471" y="1207"/>
                                  </a:lnTo>
                                  <a:lnTo>
                                    <a:pt x="467" y="1203"/>
                                  </a:lnTo>
                                  <a:lnTo>
                                    <a:pt x="467" y="1203"/>
                                  </a:lnTo>
                                  <a:lnTo>
                                    <a:pt x="462" y="1199"/>
                                  </a:lnTo>
                                  <a:lnTo>
                                    <a:pt x="462" y="1199"/>
                                  </a:lnTo>
                                  <a:lnTo>
                                    <a:pt x="454" y="1181"/>
                                  </a:lnTo>
                                  <a:lnTo>
                                    <a:pt x="454" y="1181"/>
                                  </a:lnTo>
                                  <a:lnTo>
                                    <a:pt x="445" y="1172"/>
                                  </a:lnTo>
                                  <a:lnTo>
                                    <a:pt x="432" y="1168"/>
                                  </a:lnTo>
                                  <a:lnTo>
                                    <a:pt x="432" y="1168"/>
                                  </a:lnTo>
                                  <a:lnTo>
                                    <a:pt x="427" y="1163"/>
                                  </a:lnTo>
                                  <a:lnTo>
                                    <a:pt x="427" y="1163"/>
                                  </a:lnTo>
                                  <a:lnTo>
                                    <a:pt x="414" y="1163"/>
                                  </a:lnTo>
                                  <a:lnTo>
                                    <a:pt x="405" y="1163"/>
                                  </a:lnTo>
                                  <a:lnTo>
                                    <a:pt x="405" y="1163"/>
                                  </a:lnTo>
                                  <a:lnTo>
                                    <a:pt x="396" y="1168"/>
                                  </a:lnTo>
                                  <a:lnTo>
                                    <a:pt x="396" y="1168"/>
                                  </a:lnTo>
                                  <a:lnTo>
                                    <a:pt x="348" y="1177"/>
                                  </a:lnTo>
                                  <a:lnTo>
                                    <a:pt x="348" y="1177"/>
                                  </a:lnTo>
                                  <a:lnTo>
                                    <a:pt x="357" y="1181"/>
                                  </a:lnTo>
                                  <a:lnTo>
                                    <a:pt x="361" y="1181"/>
                                  </a:lnTo>
                                  <a:lnTo>
                                    <a:pt x="361" y="1181"/>
                                  </a:lnTo>
                                  <a:lnTo>
                                    <a:pt x="374" y="1190"/>
                                  </a:lnTo>
                                  <a:lnTo>
                                    <a:pt x="374" y="1190"/>
                                  </a:lnTo>
                                  <a:lnTo>
                                    <a:pt x="392" y="1203"/>
                                  </a:lnTo>
                                  <a:lnTo>
                                    <a:pt x="392" y="1203"/>
                                  </a:lnTo>
                                  <a:lnTo>
                                    <a:pt x="405" y="1212"/>
                                  </a:lnTo>
                                  <a:lnTo>
                                    <a:pt x="405" y="1212"/>
                                  </a:lnTo>
                                  <a:lnTo>
                                    <a:pt x="414" y="1225"/>
                                  </a:lnTo>
                                  <a:lnTo>
                                    <a:pt x="414" y="1225"/>
                                  </a:lnTo>
                                  <a:lnTo>
                                    <a:pt x="418" y="1238"/>
                                  </a:lnTo>
                                  <a:lnTo>
                                    <a:pt x="418" y="1238"/>
                                  </a:lnTo>
                                  <a:lnTo>
                                    <a:pt x="423" y="1251"/>
                                  </a:lnTo>
                                  <a:lnTo>
                                    <a:pt x="423" y="1251"/>
                                  </a:lnTo>
                                  <a:lnTo>
                                    <a:pt x="432" y="1265"/>
                                  </a:lnTo>
                                  <a:lnTo>
                                    <a:pt x="436" y="1278"/>
                                  </a:lnTo>
                                  <a:lnTo>
                                    <a:pt x="436" y="1278"/>
                                  </a:lnTo>
                                  <a:lnTo>
                                    <a:pt x="440" y="1291"/>
                                  </a:lnTo>
                                  <a:lnTo>
                                    <a:pt x="440" y="1291"/>
                                  </a:lnTo>
                                  <a:lnTo>
                                    <a:pt x="436" y="1300"/>
                                  </a:lnTo>
                                  <a:lnTo>
                                    <a:pt x="436" y="1300"/>
                                  </a:lnTo>
                                  <a:lnTo>
                                    <a:pt x="440" y="1313"/>
                                  </a:lnTo>
                                  <a:lnTo>
                                    <a:pt x="440" y="1313"/>
                                  </a:lnTo>
                                  <a:lnTo>
                                    <a:pt x="440" y="1318"/>
                                  </a:lnTo>
                                  <a:lnTo>
                                    <a:pt x="440" y="1318"/>
                                  </a:lnTo>
                                  <a:lnTo>
                                    <a:pt x="440" y="1322"/>
                                  </a:lnTo>
                                  <a:lnTo>
                                    <a:pt x="440" y="1331"/>
                                  </a:lnTo>
                                  <a:lnTo>
                                    <a:pt x="440" y="1331"/>
                                  </a:lnTo>
                                  <a:lnTo>
                                    <a:pt x="436" y="1326"/>
                                  </a:lnTo>
                                  <a:lnTo>
                                    <a:pt x="436" y="1322"/>
                                  </a:lnTo>
                                  <a:lnTo>
                                    <a:pt x="436" y="1322"/>
                                  </a:lnTo>
                                  <a:lnTo>
                                    <a:pt x="423" y="1313"/>
                                  </a:lnTo>
                                  <a:lnTo>
                                    <a:pt x="423" y="1313"/>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228E970F" id="群組 37" o:spid="_x0000_s1026" alt="標題: 背景圖形 - 描述: 一隻蜂鳥飛在蘆葦與花叢中的背景設計圖案。" style="position:absolute;margin-left:-1.5pt;margin-top:31.5pt;width:612pt;height:11in;z-index:-25165824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">
              <v:rect id="矩形 2" o:spid="_x0000_s1027" style="position:absolute;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group id="群組 3" o:spid="_x0000_s1028" style="position:absolute;left:1663;top:5219;width:72053;height:91382" coordorigin="1663,5219" coordsize="72053,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群組 4" o:spid="_x0000_s1029" style="position:absolute;left:1663;top:67709;width:8166;height:26994" coordorigin="1659,67709" coordsize="8180,2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手繪多邊形 16" o:spid="_x0000_s1030" style="position:absolute;left:3428;top:81806;width:4557;height:12901;visibility:visible;mso-wrap-style:square;v-text-anchor:top" coordsize="661,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" path="m454,2401r,l397,462r,l397,449r,l392,436r,l392,427r,-13l392,414r,-9l392,405r-4,-4l388,401r,-22l384,352r,l384,339r,l384,321r,l384,313r,l388,308r,l397,304r,l401,304r5,4l406,308r35,13l441,321r18,9l459,330r26,9l485,339r44,13l529,352r22,5l551,357r18,4l569,361r22,4l613,370r,l630,379r,l644,387r,l648,387r,l644,383r,l635,379r,l626,370r,l600,352r,l586,343r,l547,321r,l516,308r-35,-9l481,299r-36,-9l410,286r,l437,286r,l441,290r,l472,295r,l494,299r,l529,299r,l578,295r,l626,295r,l657,299r,l657,299r,l661,299r,l648,290r,l635,282r,l600,268r,l591,264r,l556,255r-40,l516,255r31,-9l547,246r17,-8l564,238r36,-9l600,229r8,-5l608,224r22,-8l630,216r9,l639,216r5,-5l644,211r-22,-4l622,207r-22,l600,207r-27,l573,207r-22,4l551,211r-79,22l472,233r39,-53l511,180r9,-8l520,172r5,-5l525,167r4,-9l529,158r9,-13l538,145r4,-9l542,136r9,-17l551,119r5,-5l560,105r,l551,105r,l547,110r,l542,110r,l538,114r,l525,119r,l516,127r,l498,136r,l481,145r,l459,163r,l441,180r,l423,198r,l406,220r,l414,198r,l423,180r,l432,158r,l437,132r,l437,105r,l441,53r,l441,13r,l441,13r,l437,17r,l428,26r-9,9l419,35,406,53r,l401,66r,l397,79r,l392,101r,l384,132r,l384,145r,l379,167r,l379,176r,l379,198r,l379,202r,l375,220r,l375,233r,l370,246r,l370,251r,l366,260r,l362,224r,l357,189r,l362,154r,l362,119r,l357,83r,l353,57r,l344,26r,l331,4r,l331,4r,l326,r,l322,4r,l322,13r,l318,30r,l313,53r,l313,70r,l313,75r,l313,92r,l318,114r,l322,145r,l326,154r,l331,172r,l331,176r,l340,211r,l313,158r,l287,105r,l269,83,247,66r,l229,44r,l212,35r,l203,30r,l203,35r,l207,35r,l207,39r,l212,57r,l221,66r,l225,79r,l251,123r,l265,145r,l282,167r,l287,180r,l300,194r13,17l313,211r27,40l340,251,304,220,269,185r,l265,180r,l238,154,212,132r,l181,110r,l154,97,124,79r,l115,79r,l115,83r,l119,92r,l124,101r,l132,110r,l137,114r,l150,132r,l159,141r,l168,149r,l177,158r,l194,176r,l207,185r,l221,198r,l238,207r,l256,220r,l287,242r,l212,198r,l181,185r,l150,172r,l115,158,93,154r-27,l66,154r-13,l53,154r-4,l49,154r4,9l58,167r,l71,172r,l75,176r,l80,180r,l88,180r,l93,185r,l106,189r,l119,198r,l128,202r,l150,211r,l172,224r,l177,224r,l181,229r,l207,238r,l216,246r,l265,264r,l247,260r,l225,260r,l185,264r,l168,264r,l150,268r,l115,277r,l84,286r,l53,304r,l27,317r,l5,330r,l5,335r-5,l,335r9,l9,335r4,-5l13,330r,l13,330r14,-4l27,326r4,-5l31,321r18,-8l49,313r13,l62,313r4,l66,313r9,l75,313r13,l88,313r27,l115,313r26,l141,313r49,-9l190,304r13,l203,304r9,-5l212,299r48,-9l260,290r27,l287,290r9,l296,290r22,l318,290r17,5l335,295r18,18l353,313r4,4l357,317r,9l357,326r13,48l370,374r,18l370,392r5,17l375,409r,9l375,432r,l375,449r,l379,471r,l428,2401r,l454,2401r,xe" fillcolor="#bea388 [1943]" stroked="f">
                    <v:path arrowok="t" o:connecttype="custom" o:connectlocs="270230,234286;267472,203657;264715,168191;304008,172490;379838,191835;434298,203657;437745,203657;377081,172490;301251,153683;364672,160668;452911,160668;413617,144011;388800,127890;440502,116068;395004,111232;358468,92425;373634,73080;379838,56422;361915,63945;316417,87589;285396,106396;301251,56422;301251,9135;273677,42451;261268,89738;258511,118218;252306,139712;249549,63945;228179,2149;221974,6986;215770,40301;224732,82752;215770,84902;157864,23644;142698,18807;155106,42451;197847,96723;185438,99410;106162,52123;82034,49436;103404,70931;133736,94574;176477,118218;103404,92425;33779,82752;55149,96723;82034,106396;122017,120367;182681,141861;115813,141861;36536,163355;0,180013;18613,175177;45498,168191;97200,168191;179234,155832;230936,158519;255064,200970;258511,241271" o:connectangles="0,0,0,0,0,0,0,0,0,0,0,0,0,0,0,0,0,0,0,0,0,0,0,0,0,0,0,0,0,0,0,0,0,0,0,0,0,0,0,0,0,0,0,0,0,0,0,0,0,0,0,0,0,0,0,0,0,0,0"/>
                  </v:shape>
                  <v:shape id="手繪多邊形 17" o:spid="_x0000_s1031" style="position:absolute;left:2647;top:67709;width:5074;height:26791;rotation:233965fd;flip:x;visibility:visible;mso-wrap-style:square;v-text-anchor:top" coordsize="736,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" path="m524,3887r,l445,520r,l441,503r,l436,489r,l436,476r,-13l436,463r,-9l436,454r-4,-4l432,450r,-27l432,410r-5,-13l427,397r,-18l427,379r,-22l427,357r,-9l427,348r5,-4l432,344r9,-5l441,339r4,5l454,344r,l489,362r,l511,370r,l542,379r,l586,392r,l612,397r,l634,401r,l661,410r22,4l683,414r18,9l701,423r13,9l714,432r4,l718,432r-4,-4l714,428r-5,-5l709,423r-13,-9l696,414,665,392r,l652,384r,l608,357r,l573,344r-36,-9l537,335r-39,-9l458,322r,l485,322r,l489,322r,l524,331r,l551,331r,l590,335r,l643,331r,l701,331r,l714,331r17,4l731,335r5,l736,335r,l736,335,723,322r,l705,313r,l665,300r,l656,295r,l617,287r-44,l573,287r17,-9l608,273r,l630,269r,l665,256r,l674,251r,l701,243r,l709,238r,l718,234r,l692,234r,l665,229r,l639,234r,l617,238r,l524,260r,l573,203r,l577,194r,l582,185r,l590,176r,l599,163r,l608,154r,l617,137r,l621,128r,-9l621,119r-9,l612,119r-4,5l608,124r-4,l604,124r-9,4l595,128r-9,9l586,137r-13,9l573,146r-18,8l555,154r-18,9l537,163r-26,18l511,181r-22,22l489,203r-18,18l471,221r-22,26l449,247r14,-22l463,225r8,-27l471,198r9,-22l480,176r5,-26l485,150r4,-31l489,119r,-62l489,57r,-39l489,18r,l489,18r-4,l485,18r-9,9l467,40r,l454,62r,l449,75r,l445,88r,l436,115r,l427,146r,l427,163r,l423,190r,l423,194r,l423,221r,l423,229r,l418,247r,l418,260r,l414,278r,l410,282r,l405,287r,l401,251r,l401,212r,l401,172r,l401,132r,l401,97r,l392,62r,l379,31r,l370,9r,l366,5r,l366,r,l361,9r,l357,18r,l352,35r,l352,57r,l348,79r,l348,84r,l348,106r,l352,128r,l361,163r,l361,172r,l366,190r,l370,198r,l379,234r,l352,176r,l317,119r,l300,97,277,71r,l255,53r,l233,40r,l225,35r,l229,40r,l229,44r,l229,44r,l238,62r,l247,75r,l251,88r,l282,141r,l295,163r,l313,190r,l322,203r,l335,221r13,13l348,234r31,48l379,282,339,247,300,207r,l295,198r,l264,172,233,146r,l203,128r,l172,106,136,88r,l128,88r,l128,97r,l132,106r,l141,115r,l145,124r,l154,128r,l167,150r,l181,159r,l189,168r,l194,176r,l216,194r,l229,207r,l247,221r,l269,234r,l286,247r,l322,273r,l233,221r,l203,207r,l167,194r,l128,181r-27,-9l75,172r,l62,172r,l57,172r,l62,181r4,4l66,185r13,9l79,194r5,4l84,198r4,5l88,203r9,l97,203r4,4l101,207r13,5l114,212r18,9l132,221r9,4l141,225r22,13l163,238r26,13l189,251r9,l198,251r5,5l203,256r26,13l229,269r13,4l242,273r53,22l295,295r-22,-4l273,291r-22,l251,291r-44,l207,291r-22,4l185,295r-22,5l163,300r-35,9l128,309,92,322r,l57,339r,l26,353r,l9,370r,l4,370,,375r,l9,375r,l17,370r,l17,366r,l31,362r,l35,357r,l53,353r,l66,348r,l75,348r,l84,348r,l97,348r,l128,348r,l154,348r,l211,339r,l225,339r,l238,335r,l291,322r,l322,322r,l330,322r,l352,326r,l370,331r,l383,339r9,9l392,348r4,5l396,353r5,13l401,366r9,53l410,419r,9l410,441r,l418,458r,l418,467r-4,14l414,481r4,22l418,503r,22l418,525r80,3362l498,3887r26,l524,3887xe" fillcolor="#413223 [1607]" stroked="f">
                    <v:path arrowok="t" o:connecttype="custom" o:connectlocs="300559,337037;297801,291547;294354,239855;312967,237098;403962,270181;483238,291547;488752,291547;419128,246058;334337,221934;406719,230894;503918,230894;485995,215731;406719,191608;464625,172999;477033,161282;361222,179202;406719,121306;428089,82019;410166,88222;370183,112346;309520,170242;334337,103386;337094,12406;312967,42733;294354,100629;291597,152321;285393,191608;276431,146118;270227,42733;252304,0;242653,39287;242653,88222;255061,136469;190951,48936;157862,27569;170271,51693;215768,130955;261265,194365;160620,100629;88237,66856;106161,88222;133735,121306;185436,161282;139939,142672;42740,118549;54459,133712;69625,142672;112365,164038;157862,185405;173028,200568;88237,212974;6204,255018;11719,252261;45497,239855;88237,239855;164066,230894;242653,224691;272984,243301;288150,315671;288150,361850" o:connectangles="0,0,0,0,0,0,0,0,0,0,0,0,0,0,0,0,0,0,0,0,0,0,0,0,0,0,0,0,0,0,0,0,0,0,0,0,0,0,0,0,0,0,0,0,0,0,0,0,0,0,0,0,0,0,0,0,0,0,0,0"/>
                  </v:shape>
                  <v:shape id="手繪多邊形 18" o:spid="_x0000_s1032" style="position:absolute;left:4811;top:86347;width:5028;height:8284;visibility:visible;mso-wrap-style:square;v-text-anchor:top" coordsize="84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" path="m542,1388r,l507,595r,l503,577r,l498,560r,l498,542r,-13l498,529r,-9l498,520r-4,-9l494,511r,-13l494,481r,-14l490,454r,l485,436r,l485,410r,l485,401r,l494,392r,l503,392r,l512,392r8,5l520,397r40,17l560,414r22,9l582,423r35,13l617,436r53,14l670,450r31,4l701,454r26,9l727,463r27,4l776,476r,l798,485r,l816,494r,l824,498r,l816,489r,l811,485r,l794,472r,l763,450r,l745,441r,l692,410r,l653,397,613,384r,l569,375r-49,-9l520,366r18,l556,370r,l560,370r,l600,375r,l626,379r,l675,384r,l736,379r,l798,379r,l816,379r17,5l833,384r5,l838,384r4,l842,384,824,370r,l807,357r,l785,348r-22,-4l763,344r-13,-4l750,340r-45,-9l679,326r-26,l653,326r22,-4l697,313r,l719,309r,l758,295r,l772,291r,l802,278r,l811,273r,l820,269r,l789,269r,l758,265r,l732,269r,l701,273r,l600,300r,l653,229r,l661,221r,l666,212r,l675,203r,l688,185r,l692,176r,l701,154r,l710,146r,-9l710,137r-9,l701,137r-4,4l697,141r-5,5l692,146r-9,4l683,150r-13,4l670,154r-17,14l653,168r-18,8l635,176r-22,14l613,190r-27,17l586,207r-26,22l560,229r-22,27l538,256r-22,26l516,282r13,-26l529,256r9,-27l538,229r9,-26l547,203r9,-31l556,172r,-35l556,137r4,-71l560,66r,-22l560,22r,l560,22r,l560,22r-4,l556,22,542,35r-8,9l534,44,520,71r,l512,84r,l507,102r,l498,132r,l490,168r,l485,185r,l485,216r,l485,225r,l481,251r,l481,260r,l481,282r,l476,300r,l472,317r,l467,322r,l463,331r,l459,291r,l459,243r,l459,199r,l459,154r,l459,110r,l445,75r,l437,40r,l419,9r,l419,5r,l419,r,l410,9r,l410,22r,l406,44r,l401,71r,l401,93r,l401,97r,l401,124r,l401,146r,l410,190r,l415,199r,l419,221r,l423,229r,l432,269r,l401,203r,l362,141r,l340,110,318,84r,l291,62r,l269,44r,l260,40r,l260,44r,l260,49r,l265,53r,l274,75r,l282,88r,l287,102r,l322,163r,l340,190r,l357,216r,l366,234r,l379,251r18,18l397,269r35,53l432,322,388,282,344,238r,l335,229r,l304,199,269,168r,l230,146r,l194,124,159,106r,l155,102r-9,l146,102r,8l146,110r9,9l155,119r4,13l159,132r9,9l168,141r4,9l172,150r22,22l194,172r9,13l203,185r13,9l216,194r9,9l225,203r22,22l247,225r13,13l260,238r22,13l282,251r22,14l304,265r22,17l326,282r40,31l366,313,318,282,269,256r,l230,238r,l194,221r,l146,207r-31,-8l88,199r,l71,199r,l62,199r,l66,207r9,5l75,212r13,9l88,221r9,4l97,225r5,4l102,229r9,5l111,234r8,4l119,238r14,5l133,243r22,13l155,256r4,4l159,260r31,13l190,273r26,14l216,287r9,4l225,291r5,4l230,295r30,14l260,309r18,4l278,313r62,27l340,340r-27,-5l313,335r-22,l291,335r-53,l238,335r-26,5l212,340r-22,4l190,344r-44,9l146,353r-40,17l106,370,66,388r,l31,406r,l9,423r,l5,428,,432r,l9,428r,l18,423r,l18,423r,l31,414r,l40,410r,l62,401r,l80,397r,l84,401r,l93,397r,l111,397r,l146,401r,l181,397r,l243,392r,l256,388r,l274,384r,l331,370r,l366,370r,l379,370r,l401,375r,l423,379r,l437,388r8,9l445,397r9,9l454,406r,13l454,419r13,62l467,481r,8l467,503r,l476,525r,l476,538r,9l476,547r5,26l481,573r,31l481,604r31,784l512,1388r30,l542,1388xe" fillcolor="#413223 [1607]" stroked="f">
                    <v:path arrowok="t" o:connecttype="custom" o:connectlocs="297381,334251;294992,297245;289618,244719;310518,236960;400090,268595;463388,284113;487274,291873;444876,263223;310518,218457;373816,226216;487274,226216;492051,220844;420990,197566;429351,184435;484288,162947;437114,160560;394716,131910;413228,105050;416213,84160;389939,100275;334404,136685;321267,136685;334404,39394;332015,13131;305741,50138;289618,110422;287229,155188;278869,192194;274092,118778;260954,23875;244831,5372;239457,55510;244831,113407;257969,160560;173771,37006;155259,29247;171382,60881;218557,139669;205419,142057;137344,87144;87184,65656;102710,89532;134359,121166;181533,158172;137344,142057;42398,118778;52549,131910;71061,142057;113458,162947;155259,184435;173771,199954;87184,210698;5374,252479;10749,252479;47772,236960;87184,239348;163619,229201;239457,223829;271106,242332;284243,313360;287229,360514" o:connectangles="0,0,0,0,0,0,0,0,0,0,0,0,0,0,0,0,0,0,0,0,0,0,0,0,0,0,0,0,0,0,0,0,0,0,0,0,0,0,0,0,0,0,0,0,0,0,0,0,0,0,0,0,0,0,0,0,0,0,0,0,0"/>
                  </v:shape>
                  <v:shape id="手繪多邊形​​ 19" o:spid="_x0000_s1033" style="position:absolute;left:1659;top:88261;width:7327;height:6444;visibility:visible;mso-wrap-style:square;v-text-anchor:top" coordsize="136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" path="m837,1198r,l828,1075,820,956r,l815,930r,l811,903r,l806,877r5,-14l806,850r,l802,837r,l802,824r,l798,802r,-27l798,753r-5,-26l793,727r-4,-27l789,700r-5,-17l784,656r,l789,643r,l798,634r,l811,630r,l824,630r13,4l837,634r71,31l908,665r35,13l943,678r57,22l1000,700r44,14l1088,722r,l1133,731r,l1172,744r,l1216,753r44,13l1260,766r36,18l1296,784r26,13l1322,797r9,5l1331,802r-5,-9l1322,789r,l1309,780r,l1282,762r,l1234,722r,l1207,709r,l1163,683r-44,-22l1119,661r-61,-22l992,617r,l921,603,842,590r,l868,590r31,5l899,595r9,l908,595r57,13l965,608r49,4l1014,612r74,5l1088,617r53,l1190,612r,l1291,608r,l1322,612r26,5l1348,617r9,4l1357,621r5,l1362,621r-27,-22l1335,599r-31,-22l1304,577r-35,-13l1234,551r,l1212,542r,l1181,533r-40,-4l1102,524r-44,5l1058,529r35,-14l1128,506r,l1163,493r,l1229,471r,l1247,467r,l1274,458r26,-9l1300,449r13,-9l1313,440r9,-4l1326,432r,l1278,427r,l1252,427r-23,l1229,427r-48,5l1181,432r-44,4l1137,436r-88,22l969,480r,l1014,423r44,-53l1058,370r8,-13l1066,357r14,-18l1080,339r8,-13l1088,326r23,-31l1111,295r8,-13l1119,282r18,-36l1137,246r9,-13l1150,216r,l1141,216r-8,4l1133,220r-9,4l1124,224r-5,5l1119,229r-17,4l1102,233r-18,13l1084,246r-13,9l1058,264r,l1022,282r,l992,299r,l969,317r-22,18l947,335r-39,35l908,370r-22,17l868,410r,l851,432r-18,22l833,454r18,-44l851,410r17,-40l868,370r18,-49l886,321r9,-48l895,273r4,-53l899,220r4,-57l903,105r,l903,66r,-35l903,31r,l903,31r,l899,31r,l881,48,868,70r,l837,110r,l828,136r,l820,158r,l811,185r-9,26l802,211r-13,58l789,269r-5,30l784,299r,44l784,343r,18l784,361r-4,44l780,405r,18l780,423r-4,31l776,454r-5,26l771,480r-4,31l767,511r-9,9l758,520r-4,13l754,533r-9,-35l740,462r,l740,392r,l745,321r,l745,282r,-36l745,246r-5,-35l740,176r,l732,145r-9,-31l723,114,705,57r,l683,13r,l679,9r,l674,r,l670,4r-5,9l665,13r-4,18l661,31r-9,35l652,66r-4,39l648,105r,45l648,150r,4l648,154r,40l648,194r,39l648,233r17,66l665,299r5,18l670,317r9,35l679,352r4,13l683,365r9,36l701,432r,l674,379,648,326r,l586,220r,l551,176,511,132r,l467,97r,l449,83,432,70r,l427,66r-8,l419,66r,l419,70r,l423,75r,l427,83r,l441,114r,l454,141r,l467,163r,l494,211r26,49l520,260r26,44l546,304r18,22l577,348r,l591,370r,l604,387r13,18l643,432r,l670,476r31,44l701,520,626,454,591,418,555,383r,l542,370r,l489,317,463,295,436,273r,l370,229r,l313,198,256,167r,l247,163r-13,l234,163r,13l234,176r13,13l247,189r9,18l256,207r13,17l269,224r13,14l282,238r31,39l313,277r18,14l331,291r17,22l348,313r13,13l361,326r40,35l401,361r22,18l423,379r35,26l458,405r36,22l494,427r35,22l529,449r66,53l595,502,516,454,432,410r,l375,379r,l313,357r,l273,343,234,330r-45,-9l141,317r,l110,317r,l106,317r-5,4l101,321r5,5l110,330r13,9l123,339r22,18l145,357r14,8l159,365r8,5l167,370r9,4l176,374r13,5l189,379r27,13l216,392r31,18l247,410r13,4l260,414r44,26l304,440r49,22l353,462r8,5l361,467r14,4l375,471r48,22l423,493r22,9l445,502r53,22l546,542r,l507,537r,l467,537r,l423,537r-40,5l383,542r-39,4l344,546r-40,5l304,551r-35,8l234,568r,l167,595r,l110,621r,l79,639,53,652r,l13,683r,l4,687,,692r,l18,687r,l31,678r,l31,678r,l44,674r9,-4l53,670r9,-9l62,661r17,-9l97,647r,l123,643r,l137,643r,l150,643r,l181,643r,l234,643r,l291,643r,l339,634r53,-4l392,630r22,-9l414,621r27,-4l441,617r44,-14l533,595r,l591,595r,l613,595r,l652,599r,l670,603r17,9l687,612r18,13l723,643r,l732,652r,l736,674r,l749,722r9,49l758,771r,22l758,811r,l771,846r,l771,855r,13l771,885r,l776,925r,l776,969r,l780,1084r,114l780,1198r57,l837,1198xe" filled="f" stroked="f">
                    <v:path arrowok="t" o:connecttype="custom" o:connectlocs="436290,485770;429296,431437;421765,352896;450277,341061;585306,388401;697203,421754;704197,419602;601983,355586;483631,320081;613819,331916;730019,334068;663849,296411;606825,272204;699355,241540;673533,229705;521289,258217;585306,175372;618660,116198;592838,125343;533662,160848;457809,232395;481479,146861;485783,16676;450277,59175;424455,144709;419613,217870;407778,279735;400784,172682;388949,61326;362589,0;348602,56485;357747,160848;377114,232395;274900,71010;225408,35505;244236,75851;303413,175372;360437,256065;263065,170531;132877,87686;144713,120501;187212,168379;265755,229705;201737,203884;59176,170531;78005,192049;101675,203884;189902,248534;239395,270052;206041,291570;89840,320081;2152,369573;23670,362579;66170,345903;156548,345903;260913,324385;360437,324385;395943,362579;414771,459949;419613,644466" o:connectangles="0,0,0,0,0,0,0,0,0,0,0,0,0,0,0,0,0,0,0,0,0,0,0,0,0,0,0,0,0,0,0,0,0,0,0,0,0,0,0,0,0,0,0,0,0,0,0,0,0,0,0,0,0,0,0,0,0,0,0,0"/>
                  </v:shape>
                </v:group>
                <v:group id="群組 5" o:spid="_x0000_s1034" style="position:absolute;left:56095;top:5219;width:17621;height:91382" coordorigin="56199,5219" coordsize="15867,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手繪多邊形 6" o:spid="_x0000_s1035" style="position:absolute;left:65538;top:69918;width:3918;height:17278;visibility:visible;mso-wrap-style:square;v-text-anchor:top" coordsize="569,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" path="m344,2507r,l344,396r,l344,388r,l340,374r,l340,352r,l335,348r,l335,344r,l335,322r-4,-18l331,304r,-13l331,291r,-18l331,273r,-4l331,269r4,-5l335,264r5,-4l340,260r13,4l353,264r26,14l379,278r13,4l392,282r27,9l419,291r35,9l454,300r18,4l472,304r17,4l489,308r36,9l525,317r17,9l542,326r9,4l551,330r5,l556,330r-5,-4l551,326r-4,l547,326r-9,-9l538,317,516,300r,l503,295r,l467,273r,l445,264r-31,-9l414,255r-30,-4l353,247r,l375,247r,l379,247r,l406,251r,l423,255r,l459,255r,l498,255r,l542,251r,l564,255r,l569,255r,l569,255r,l560,247r,l547,238r,l516,229r,l507,225r,l476,220r-31,l445,220r27,-9l472,211r13,-4l485,207r31,-13l516,194r4,l520,194r22,-9l542,185r9,-4l551,181r5,l556,181r-23,-5l533,176r-17,l516,176r-22,l494,176r-18,5l476,181r-70,17l406,198r35,-44l441,154r4,-9l445,145r5,-4l450,141r4,-5l454,136r9,-13l463,123r4,-9l467,114r9,-13l476,101r5,-4l481,88r,l476,88r,l472,92r,l467,92r,l463,97r,l454,101r,l441,110r,l428,114r,l414,123r,l397,136r,l379,154r,l366,172r,l348,189r,l357,172r,l366,154r,l370,132r,l375,114r,l379,88r,l379,44r,l379,13r,l379,13r,l375,13r,l362,26r,l353,44r,l348,53r,l344,66r,l335,88r,l331,110r,l331,123r,l331,141r,l326,150r,l326,167r,l326,176r,l326,189r,l322,198r,l322,211r,l318,216r,l313,220r,l313,194r,l309,163r,l313,132r,l313,101r,l309,70r,l304,48r,l296,22r,l287,4r,l282,r,l282,r,l278,4r,l278,13r,l273,26r,l273,44r,l269,62r,l273,62r,l269,79r,l273,97r,l278,123r,l282,132r,l282,145r,l287,154r,l296,181r,l273,132r,l247,92r,l234,70,216,53r,l199,40r,l181,26r,l177,26r,l177,26r,l177,31r,l181,35r,l185,48r,l190,57r,l199,66r,l221,106r,l229,123r,l243,145r,l247,154r,l260,167r9,14l269,181r27,35l296,216,260,189,234,159r,l229,154r,l207,132,181,110r,l154,97r,l132,79,110,66r,l102,66r,l102,70r,l106,79r,l110,84r,l115,92r,l119,97r,l132,114r,l141,119r,l146,128r,l154,136r,l168,150r,l177,159r,l194,167r,l207,176r,l221,185r,l247,207r,l181,167r,l159,159r,l132,150r,l97,136,62,132r,l49,132r,l44,132r,l49,136r4,5l53,141r9,9l62,150r4,l66,150r5,4l71,154r4,l75,154r5,5l80,159r13,4l93,163r13,9l106,172r4,l110,172r18,9l128,181r22,8l150,189r4,5l154,194r5,4l159,198r18,5l177,203r13,4l190,207r39,18l229,225r-17,l212,225r-13,l199,225r-36,l163,225r-17,l146,225r-18,4l128,229r-26,9l102,238r-31,9l71,247,49,260r,l22,273r,l9,282r,l,286r,l9,286r,l13,282r,l13,282r,l22,278r,l27,273r,l44,269r,l53,269r,l58,269r,l66,264r,l75,264r,l102,269r,l124,269r,l163,260r,l177,260r,l185,255r,l225,247r,l247,247r,l256,247r,l273,251r,l287,255r,l304,264r,l309,273r,l309,282r,l318,322r,l318,335r,l322,352r,l322,366r,l326,383r,l326,405r,l322,2507r,l344,2507r,xe" fillcolor="#bea388 [1943]" stroked="f">
                    <v:path arrowok="t" o:connecttype="custom" o:connectlocs="234113,257762;227916,209518;230670,181950;269919,194356;336710,212275;382844,227437;355301,206761;285067,175747;279558,172990;373204,172990;385598,170233;327758,151625;355301,133706;382844,124746;327758,124746;309855,97178;327758,69610;321561,63407;294707,78569;252016,118543;254770,90975;260967,8960;243064,30325;227916,75812;224473,115097;221719,145422;212767,112340;209325,33082;194176,0;187979,30325;187979,66853;197619,106137;161125,48244;121876,17919;127385,33082;157682,84772;203816,148868;124631,75812;70234,45487;79185,63407;100531,88218;133582,115097;124631,115097;33740,90975;42691,103381;55085,109583;88137,124746;121876,139908;137025,155071;70234,164031;6197,194356;8951,194356;36494,185396;70234,185396;127385,175747;187979,172990;212767,194356;221719,252249;236867,1727835" o:connectangles="0,0,0,0,0,0,0,0,0,0,0,0,0,0,0,0,0,0,0,0,0,0,0,0,0,0,0,0,0,0,0,0,0,0,0,0,0,0,0,0,0,0,0,0,0,0,0,0,0,0,0,0,0,0,0,0,0,0,0"/>
                  </v:shape>
                  <v:shape id="手繪多邊形​​ 7" o:spid="_x0000_s1036" style="position:absolute;left:64679;top:5219;width:7388;height:8223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" path="m10000,270r,c9972,266,9944,263,9914,259v-29,-2,-56,-5,-84,-7l9830,252v28,-4,55,-7,84,-11l9914,229v-11,-4,-26,-7,-38,-11c9848,216,9820,213,9791,211r,l9753,214r,l9753,195v-16,-4,-32,-7,-47,-11l9668,181r,l9545,181r-87,3l9458,184r,-15l9458,169v-28,-3,-57,-5,-85,-8l9288,161v-12,2,-25,3,-37,5l9251,166r-48,-12l9203,154v-30,-2,-58,-5,-85,-7l9118,147r-39,l9040,150v-16,1,-31,3,-47,4l8993,154r,c8980,152,8968,149,8955,147v-17,-2,-31,-3,-46,-5l8832,142r,l8784,142v-12,3,-25,5,-38,8l8746,154r-85,l8661,154v-13,-2,-25,-5,-37,-7c8595,144,8566,142,8537,139r,l8491,139v-13,3,-27,5,-39,8c8439,151,8427,154,8414,158r,c8385,157,8356,155,8330,154v-17,-1,-33,-3,-49,-4l8281,150r-38,-3c8230,145,8218,144,8206,142r,c8178,144,8147,145,8120,147r,7l8120,173r,c8103,172,8088,170,8073,169r,-3l8073,166r-38,l8035,161r,l7949,161v-28,2,-57,3,-88,5c7850,168,7838,171,7825,173r,11l7825,184r,c7838,185,7850,187,7861,188r,c7850,189,7838,191,7825,192r,c7809,191,7794,189,7779,188v-14,-1,-26,-3,-38,-4l7741,184v-31,1,-59,3,-87,4c7642,190,7630,193,7616,195r,c7630,199,7642,202,7654,206r,5l7654,218r,l7616,218v-29,-1,-58,-3,-84,-4l7532,214r-38,c7465,217,7435,219,7408,222r,c7420,226,7433,229,7446,233r122,8l7568,241r-122,3c7417,245,7389,247,7360,248r,l7360,256v15,2,32,5,48,7c7420,264,7433,266,7446,267r122,3l7568,270v-12,2,-25,3,-36,5l7494,275r,c7465,277,7435,280,7408,282r,7c7420,292,7433,294,7446,297r122,l7568,297r,11l7568,312v-12,3,-25,5,-36,8l7532,331r,l7568,334v29,2,60,3,86,5l7741,342r84,-3l7825,339r,7c7809,348,7794,351,7779,353r,c7794,354,7809,356,7825,357v13,2,25,5,36,7l8035,369r,l7741,428r-295,61l7446,489r-209,30l7237,519r-247,60l6733,639r,c6721,643,6708,646,6694,650r-45,12l6649,662v-14,7,-26,15,-39,22l6524,711r,c6512,720,6499,728,6484,737r,l6362,782v-28,17,-55,35,-86,52l6276,834v-15,14,-30,28,-46,42l6230,876,6021,823,5861,767r,l5689,711r,l5603,673v-28,-12,-56,-25,-85,-37l5518,636v-13,-10,-25,-21,-38,-31l5480,605v-12,-4,-26,-7,-37,-11l5443,594v25,-11,48,-23,75,-34l5518,560v14,-4,32,-7,48,-11l5689,530r208,-22l5897,508r258,-35l6439,440r,l6439,444r45,l6484,444v15,-3,28,-5,40,-8l6524,436v15,1,32,3,48,4c6598,441,6622,443,6649,444r,c6664,441,6679,439,6694,436r,c6708,437,6721,439,6733,440r48,l6781,440v26,-1,50,-3,76,-4l6857,433r,l6903,433r39,l6942,433v16,-2,31,-3,48,-5l6990,421r,l7027,421r49,l7076,421v12,-1,25,-3,36,-4l7112,409r-85,-3l7027,406v17,-3,33,-5,49,-8l7112,395r,-4l7112,383r,l7076,383r-86,-3l6990,380v12,-3,26,-5,37,-8l7027,369r,-5l7027,364r-37,l6942,364r,l6942,361r,-8l6942,353r-39,l6903,350r,l6781,350r,c6765,347,6749,345,6733,342r,l6694,342r-45,c6624,345,6598,347,6572,350r,c6556,347,6539,345,6524,342r,l6484,342v-14,1,-29,3,-45,4c6426,348,6414,351,6401,353r,l6362,353r,-3l6362,350r-86,l6230,350r,11l6230,361r-75,l6155,361r-48,3c6095,366,6081,367,6069,369v12,2,26,5,38,7c6123,377,6139,379,6155,380r,l6107,380r-38,l6069,380v-17,2,-33,5,-48,7l6021,391r,c6036,392,6052,394,6069,395r38,l6107,395v-12,3,-26,5,-38,8l6107,409r,l6155,409v25,2,49,3,75,5l6230,414v-12,2,-26,5,-39,7l6191,425r,3l6191,428r85,-3l6315,425r,l6155,447r-211,19l5944,466r-208,23l5736,489r-427,37l5309,526v-26,-20,-50,-40,-76,-60c5203,445,5177,424,5148,403r,c5132,384,5114,365,5099,346v-11,-18,-24,-35,-38,-53l5061,293r,-15c5075,273,5088,268,5099,263r,c5115,261,5132,258,5148,256v11,-3,26,-5,37,-8l5185,248v15,3,32,5,48,8l5309,256v28,-1,56,-3,84,-4l5393,244r,c5409,245,5428,247,5443,248v25,1,48,3,75,4l5518,252r85,c5618,249,5635,247,5650,244r,-15l5650,229r39,c5704,230,5722,232,5736,233r37,l5812,233r,c5827,232,5845,230,5861,229v13,-2,25,-5,36,-7l5897,214v-11,-3,-23,-5,-36,-8l5861,206r83,c5970,208,5995,209,6021,211v28,-2,56,-3,86,-5l6107,200r,l6107,192v-12,-1,-26,-3,-38,-4c6052,186,6036,183,6021,181r,-4l6021,177r48,l6107,177r,c6123,176,6139,174,6155,173v12,-1,25,-3,36,-4l6191,158r,c6180,155,6167,153,6155,150r-86,-3l6069,147r122,-8c6204,136,6218,134,6230,131r,-7l6230,124v-12,-1,-26,-3,-39,-4l6191,117r,-4l6191,113v-26,-3,-55,-5,-84,-8l6107,105r48,-3c6167,99,6180,97,6191,94r,-8c6180,84,6167,81,6155,79r,c6126,80,6097,82,6069,83r-48,c6010,82,5997,80,5982,79r,c5997,77,6010,74,6021,72r,-8l6021,64r-77,-3c5917,58,5888,56,5861,53r,l5861,45v-16,-2,-34,-5,-49,-7l5736,38r-86,l5650,38r,-4l5650,34v-15,-1,-32,-3,-47,-4c5591,27,5578,25,5566,22r-48,-3c5491,18,5468,16,5443,15r,l5393,15v-12,1,-26,3,-37,4l5356,19r,-4c5340,14,5325,12,5309,11r,c5283,12,5259,14,5233,15r,c5217,13,5200,10,5185,8l5061,r,l5024,r-47,3c4964,6,4950,8,4939,11r,l4814,11r,l4814,3r,l4731,r-48,l4520,3r,l4520,8r,l4435,8r-85,3l4350,11,4226,8r,l4140,11v-11,1,-25,3,-36,4l4104,30r,l3971,30r-40,l3893,30r,c3878,33,3861,35,3845,38r,l3845,41r,4l3845,45v-12,1,-24,3,-36,4c3791,50,3776,52,3762,53r,3l3762,56r-77,c3670,58,3655,59,3638,61r,6c3655,69,3670,70,3685,72r,l3685,75v-15,4,-30,7,-47,11l3638,86v-29,1,-58,3,-86,4c3540,91,3527,93,3516,94r,8l3516,102r36,3c3567,106,3584,108,3599,109r,8l3599,117r-47,l3516,120v-16,3,-28,5,-41,8l3475,139r77,3l3552,142r47,12l3599,154r-47,12l3552,166r,3c3567,172,3584,174,3599,177r,l3722,177r,l3722,181r,7l3722,195v13,2,25,3,40,5l3762,200r131,l3893,200r38,6l3931,206v-12,3,-25,5,-38,8l3893,214v13,1,26,3,38,4c3960,219,3988,221,4017,222r,l4104,222r75,c4206,226,4236,229,4264,233r,c4293,234,4321,236,4350,237v28,1,57,3,85,4l4435,241r38,3l4473,244v15,1,33,3,47,4c4549,247,4577,245,4606,244r,c4618,247,4631,249,4643,252v13,1,26,3,40,4l4683,256v-13,15,-27,30,-40,45l4643,346r,c4657,357,4669,369,4683,380r,l4768,440r,l4768,466v15,9,32,17,46,26l4814,492v12,13,27,25,38,38l4852,530v42,16,83,33,125,49l4977,579r122,60l5233,695r,l4977,677,4731,654r,l4435,631,4179,609r,l4017,560,3893,508r,c3878,498,3861,488,3845,478r,-34l3845,444v16,-1,33,-3,48,-4c3906,439,3919,437,3931,436r,l3971,436r84,l4055,428r,-3l4055,425r49,l4140,425r,c4154,424,4166,422,4179,421r,-4l4179,409r-39,-3l4140,406r124,l4264,406r,-8l4264,395r-85,-12l4179,383r47,-3l4226,372v-16,-3,-31,-5,-47,-8l4140,361r,l4140,353r-36,-3c4087,349,4070,347,4055,346r-84,l3971,346v-13,-1,-26,-3,-40,-4l3931,334r,l3809,334v-18,2,-33,3,-47,5l3762,339v-26,-2,-51,-3,-77,-5l3599,331r-47,3c3540,336,3527,337,3516,339r,l3429,339r-37,l3342,339r,7l3342,346r-121,4l3221,350r,11l3221,372r,c3206,375,3193,377,3182,380r,7c3193,388,3206,390,3221,391r,c3206,393,3193,396,3182,398v11,2,24,3,39,5c3248,407,3277,410,3305,414r,l3268,417v11,1,23,3,37,4c3333,422,3363,424,3392,425r,l3392,433r,l3429,436r87,l3516,436v11,1,24,3,36,4c3580,441,3609,443,3638,444v17,-1,32,-3,47,-4l3685,440v-15,10,-31,20,-47,30c3654,480,3670,490,3685,500v12,20,25,40,37,60l3722,560r-123,-7l3475,542r,l3097,500,2679,459,1880,369r,l1965,369r,-5l1965,353r,l2052,353r86,l2138,353r36,-3l2174,342v-12,-4,-25,-7,-36,-11l2138,331r36,c2204,330,2232,328,2262,327r,l2262,320r-50,-12l2212,308r86,l2347,305r,l2347,301r,-4l2384,297r,c2356,294,2326,292,2298,289r-36,-3l2262,286v27,-3,56,-5,85,-8c2370,275,2397,273,2421,270r,c2397,268,2370,265,2347,263v-29,-1,-58,-3,-85,-4l2262,259r,-3c2273,255,2287,253,2298,252v28,-1,58,-3,86,-4l2384,248r,-7c2370,238,2358,236,2347,233r-49,c2270,232,2242,230,2212,229r,l2212,225r,-3c2228,221,2245,219,2262,218r,-4l2262,214r,-8l2212,200r,l2089,203r-37,l2003,200r,c2031,197,2061,195,2089,192r,l2089,181v-12,-1,-25,-3,-37,-4l2052,177r-133,c1894,178,1868,180,1843,181r,l1795,181r,-4c1811,176,1827,174,1843,173r,c1827,171,1811,168,1795,166r,-5l1795,161r-38,-3l1757,154r,c1728,155,1700,157,1672,158r-39,3l1548,161v-16,2,-31,3,-47,5l1501,166r,-12c1489,152,1476,149,1464,147r,c1435,145,1406,144,1376,142v-26,2,-55,3,-85,5l1291,147v-12,2,-25,5,-37,7l1254,161r-38,l1216,161v-16,-2,-30,-5,-48,-7c1155,152,1143,149,1130,147r,l1045,150v-30,1,-58,3,-85,4l960,158r,8l960,166r-38,l873,169r,l873,161v-12,-2,-26,-5,-38,-7l835,154v-29,1,-55,3,-83,4l665,161r,8c680,172,697,174,712,177r,l665,177r,c652,176,639,174,628,173r,l504,173v-28,1,-57,3,-86,4l418,177r,7l418,184v-29,1,-57,3,-84,4l209,188r,l209,195v11,2,26,3,37,5c275,204,305,207,334,211r,l209,211r-48,l124,214r,l124,218r,7l124,225v-12,1,-27,3,-38,4l86,233r,l86,237r,4l161,244r,l124,244r-38,l86,244v-16,1,-32,3,-47,4l39,248v-12,1,-26,3,-39,4c13,254,27,257,39,259v15,1,31,3,47,4l161,263r,l161,267r-37,l86,270r,c70,273,54,275,39,278r,8l39,286r85,3l209,289r,c181,292,152,294,124,297r,8c136,307,150,310,161,312r134,l295,312r,4c279,317,262,319,246,320r-37,3l209,327r,c221,329,234,332,246,334v16,2,33,3,49,5l295,339r76,c399,337,427,336,455,334r,c444,337,429,339,418,342v-16,1,-32,3,-47,4l371,350r,l418,353v11,1,26,3,37,4l579,357r,c595,356,612,354,628,353r37,l665,353r,l665,361v-13,3,-26,5,-37,8l628,369r37,3l712,372r123,4l835,376v12,-2,26,-5,38,-7c890,367,908,366,922,364r,l960,364r,l960,372r,4l960,376v16,2,30,5,46,7l1082,383r86,-3c1186,377,1200,375,1216,372r,c1228,373,1241,375,1254,376r,4l1254,383r,l1376,387v30,-1,58,-3,88,-4l1464,383r416,42l2384,473r713,76l3097,549r712,71l3809,620r208,19l4313,665r,l4606,695r246,31l5185,786r,c5227,797,5267,809,5309,820r134,37l5689,932r,l5861,1000r83,60c5985,1098,6028,1135,6069,1173r,c6081,1205,6095,1238,6107,1270r,76l6107,1346v-30,1444,-58,2887,-86,4331c6010,7117,5997,8557,5982,9997r,l5982,10000r590,l6572,10000r,-3l6572,9997r,-1365c6584,7642,6598,6652,6610,5662v12,-1444,25,-2887,39,-4331l6649,1331v15,-45,30,-91,45,-136l6694,1064r,c6679,1043,6664,1021,6649,1000v15,-21,30,-43,45,-64l6694,936r,-19l6694,917v14,-14,27,-27,39,-41l6781,834v40,-29,82,-57,122,-86l6903,748r87,-30l7076,688r208,-60l7284,628r162,-45l7616,542r,l8035,459r,l8243,417r125,-19l8491,380r,l8491,387v28,3,56,5,86,8l8661,398r123,l8784,398v16,-2,31,-5,48,-7c8844,390,8858,388,8870,387r,c8899,388,8926,390,8955,391r124,4l9118,395v29,-1,56,-3,85,-4l9203,387r,-7l9203,380r85,l9412,383r,l9458,380v13,-3,26,-5,40,-8l9458,357r,l9620,361r133,-4l9753,357r,-7c9737,347,9721,345,9706,342v-11,-4,-26,-7,-38,-11l9668,331r123,-4l9876,327v12,-1,27,-3,38,-4l9914,323v17,-2,33,-5,48,-7c9947,313,9931,311,9914,308l9791,293r,l9962,286v12,-3,27,-5,38,-8l10000,270r,xe" filled="f" stroked="f">
                    <v:path arrowok="t" o:connecttype="custom" o:connectlocs="738814,222041;738814,222041;732460,212995;726254,207239;726254,207239;732460,198192;732460,188324;729653,179278;723373,173521;723373,173521;720565,175988;720565,175988;720565,160363;717093,151317;714285,148850;714285,148850;705198,148850;698770,151317;698770,151317;698770,138981;698770,138981;692490,132402;686210,132402;683477,136514;683477,136514;679931,126646;679931,126646;673651,120889;673651,120889;670769,120889;667888,123356;664415,126646;664415,126646;664415,126646;661608,120889;658209,116777;652521,116777;652521,116777;648974,116777;646167,123356;646167,126646;639887,126646;639887,126646;637153,120889;630726,114310;630726,114310;627327,114310;624446,120889;621638,129935;621638,129935;615432,126646;611812,123356;611812,123356;609004,120889;606271,116777;606271,116777;599917,120889;599917,126646;599917,142271;599917,142271;596445,138981;596445,136514;596445,136514;593637,136514;593637,132402;593637,132402;587283,132402;580782,136514;578122,142271;578122,151317;578122,151317;578122,151317;580782,154607;580782,154607;578122,157896;578122,157896;574723,154607;571916,151317;571916,151317;565488,154607;562681,160363;562681,160363;565488,169409;565488,173521;565488,179278;565488,179278;562681,179278;556475,175988;556475,175988;553667,175988;547313,182567;547313,182567;550121,191613;559134,198192;559134,198192;550121,200660;543767,203949;543767,203949;543767,210528;547313,216285;550121,219574;559134,222041;559134,222041;556475,226153;553667,226153;553667,226153;547313,231910;547313,237666;550121,244245;559134,244245;559134,244245;559134,253292;559134,256581;556475,263160;556475,272206;556475,272206;559134,274673;565488,278785;571916,281252;578122,278785;578122,278785;578122,284542;574723,290299;574723,290299;578122,293588;580782,299345;593637,303457;593637,303457;571916,351977;550121,402142;550121,402142;534680,426813;534680,426813;516431,476155;497443,525498;497443,525498;494562,534544;491237,544413;491237,544413;488356,562505;482002,584709;482002,584709;479047,606091;479047,606091;470033,643098;463680,685861;463680,685861;460281,720401;460281,720401;444840,676815;433019,630762;433019,630762;420311,584709;420311,584709;413957,553459;407678,523031;407678,523031;404870,497537;404870,497537;402136,488491;402136,488491;407678,460530;407678,460530;411224,451484;420311,435859;435679,417767;435679,417767;454740,388984;475722,361845;475722,361845;475722,365135;479047,365135;479047,365135;482002,358556;482002,358556;485549,361845;491237,365135;491237,365135;494562,358556;494562,358556;497443,361845;500990,361845;500990,361845;506605,358556;506605,356089;506605,356089;510003,356089;512885,356089;512885,356089;516431,351977;516431,346220;516431,346220;519165,346220;522785,346220;522785,346220;525445,342931;525445,336352;519165,333884;519165,333884;522785,327305;525445,324838;525445,321549;525445,314970;525445,314970;522785,314970;516431,312503;516431,312503;519165,305924;519165,303457;519165,299345;519165,299345;516431,299345;512885,299345;512885,299345;512885,296878;512885,290299;512885,290299;510003,290299;510003,287831;510003,287831;500990,287831;500990,287831;497443,281252;497443,281252;494562,281252;491237,281252;485549,287831;485549,287831;482002,281252;482002,281252;479047,281252;475722,284542;472915,290299;472915,290299;470033,290299;470033,287831;470033,287831;463680,287831;460281,287831;460281,296878;460281,296878;454740,296878;454740,296878;451194,299345;448386,303457;451194,309213;454740,312503;454740,312503;451194,312503;448386,312503;448386,312503;444840,318259;444840,321549;444840,321549;448386,324838;451194,324838;451194,324838;448386,331417;451194,336352;451194,336352;454740,336352;460281,340463;460281,340463;457400,346220;457400,349510;457400,351977;457400,351977;463680,349510;466561,349510;466561,349510;454740,367602;439151,383227;439151,383227;423784,402142;423784,402142;392236,432569;392236,432569;386621,383227;380341,331417;380341,331417;376721,284542;373914,240956;373914,240956;373914,228620;376721,216285;376721,216285;380341,210528;383075,203949;383075,203949;386621,210528;392236,210528;398442,207239;398442,200660;398442,200660;402136,203949;407678,207239;407678,207239;413957,207239;417430,200660;417430,188324;417430,188324;420311,188324;423784,191613;426517,191613;429399,191613;429399,191613;433019,188324;435679,182567;435679,175988;433019,169409;433019,169409;439151,169409;444840,173521;451194,169409;451194,164475;451194,164475;451194,157896;448386,154607;444840,148850;444840,145560;444840,145560;448386,145560;451194,145560;451194,145560;454740,142271;457400,138981;457400,129935;457400,129935;454740,123356;448386,120889;448386,120889;457400,114310;460281,107731;460281,101975;460281,101975;457400,98685;457400,96218;457400,92928;457400,92928;451194,86349;451194,86349;454740,83882;457400,77303;457400,70724;454740,64968;454740,64968;448386,68257;444840,68257;441959,64968;441959,64968;444840,59211;444840,52632;444840,52632;439151,50165;433019,43586;433019,43586;433019,37007;429399,31250;423784,31250;417430,31250;417430,31250;417430,27961;417430,27961;413957,24671;411224,18092;407678,15625;402136,12336;402136,12336;398442,12336;395709,15625;395709,15625;395709,12336;392236,9046;392236,9046;386621,12336;386621,12336;383075,6579;373914,0;373914,0;371180,0;367708,2467;364900,9046;364900,9046;355665,9046;355665,9046;355665,2467;355665,2467;349533,0;345987,0;333944,2467;333944,2467;333944,6579;333944,6579;327664,6579;321384,9046;321384,9046;312223,6579;312223,6579;305869,9046;303209,12336;303209,24671;303209,24671;293383,24671;290428,24671;287620,24671;287620,24671;284074,31250;284074,31250;284074,33717;284074,37007;284074,37007;281414,40296;277942,43586;277942,46053;277942,46053;272253,46053;268781,50165;268781,55099;272253,59211;272253,59211;272253,61678;268781,70724;268781,70724;262427,74014;259767,77303;259767,83882;259767,83882;262427,86349;265899,89639;265899,96218;265899,96218;262427,96218;259767,98685;256738,105264;256738,114310;262427,116777;262427,116777;265899,126646;265899,126646;262427,136514;262427,136514;262427,138981;265899,145560;265899,145560;274987,145560;274987,145560;274987,148850;274987,154607;274987,160363;277942,164475;277942,164475;287620,164475;287620,164475;290428,169409;290428,169409;287620,175988;287620,175988;290428,179278;296782,182567;296782,182567;303209,182567;308750,182567;315030,191613;315030,191613;321384,194903;327664,198192;327664,198192;330472,200660;330472,200660;333944,203949;340298,200660;340298,200660;343031,207239;345987,210528;345987,210528;343031,247535;343031,284542;343031,284542;345987,312503;345987,312503;352267,361845;352267,361845;352267,383227;355665,404609;355665,404609;358473,435859;358473,435859;367708,476155;367708,476155;376721,525498;386621,571551;386621,571551;367708,556748;349533,537834;349533,537834;327664,518919;308750,500827;308750,500827;296782,460530;287620,417767;287620,417767;284074,393095;284074,365135;284074,365135;287620,361845;290428,358556;290428,358556;293383,358556;299589,358556;299589,351977;299589,349510;299589,349510;303209,349510;305869,349510;305869,349510;308750,346220;308750,342931;308750,336352;305869,333884;305869,333884;315030,333884;315030,333884;315030,327305;315030,324838;308750,314970;308750,314970;312223,312503;312223,305924;308750,299345;305869,296878;305869,296878;305869,290299;303209,287831;299589,284542;293383,284542;293383,284542;290428,281252;290428,274673;290428,274673;281414,274673;277942,278785;277942,278785;272253,274673;265899,272206;262427,274673;259767,278785;259767,278785;253339,278785;250606,278785;246912,278785;246912,284542;246912,284542;237972,287831;237972,287831;237972,296878;237972,305924;237972,305924;235091,312503;235091,318259;237972,321549;237972,321549;235091,327305;237972,331417;244178,340463;244178,340463;241444,342931;244178,346220;250606,349510;250606,349510;250606,356089;250606,356089;253339,358556;259767,358556;259767,358556;262427,361845;268781,365135;272253,361845;272253,361845;268781,386516;272253,411188;274987,460530;274987,460530;265899,454774;256738,445727;256738,445727;228811,411188;197928,377470;138897,303457;138897,303457;145177,303457;145177,299345;145177,290299;145177,290299;151605,290299;157958,290299;157958,290299;160618,287831;160618,281252;157958,272206;157958,272206;160618,272206;167120,268917;167120,268917;167120,263160;163426,253292;163426,253292;169779,253292;173400,250824;173400,250824;173400,247535;173400,244245;176133,244245;176133,244245;169779,237666;167120,235199;167120,235199;173400,228620;178867,222041;178867,222041;173400,216285;167120,212995;167120,212995;167120,210528;169779,207239;176133,203949;176133,203949;176133,198192;173400,191613;169779,191613;163426,188324;163426,188324;163426,185034;163426,182567;167120,179278;167120,175988;167120,175988;167120,169409;163426,164475;163426,164475;154338,166942;151605,166942;147984,164475;147984,164475;154338,157896;154338,157896;154338,148850;151605,145560;151605,145560;141778,145560;136163,148850;136163,148850;132617,148850;132617,145560;136163,142271;136163,142271;132617,136514;132617,132402;132617,132402;129810,129935;129810,126646;129810,126646;123530,129935;120648,132402;114368,132402;110896,136514;110896,136514;110896,126646;108162,120889;108162,120889;101661,116777;95381,120889;95381,120889;92647,126646;92647,132402;89840,132402;89840,132402;86293,126646;83486,120889;83486,120889;77206,123356;70926,126646;70926,129935;70926,136514;70926,136514;68119,136514;64498,138981;64498,138981;64498,132402;61691,126646;61691,126646;55559,129935;49131,132402;49131,138981;52604,145560;52604,145560;49131,145560;49131,145560;46398,142271;46398,142271;37236,142271;30882,145560;30882,145560;30882,151317;30882,151317;24676,154607;15441,154607;15441,154607;15441,160363;18175,164475;24676,173521;24676,173521;15441,173521;11895,173521;9161,175988;9161,175988;9161,179278;9161,185034;9161,185034;6354,188324;6354,191613;6354,191613;6354,194903;6354,198192;11895,200660;11895,200660;9161,200660;6354,200660;6354,200660;2881,203949;2881,203949;0,207239;2881,212995;6354,216285;11895,216285;11895,216285;11895,219574;9161,219574;6354,222041;6354,222041;2881,228620;2881,235199;2881,235199;9161,237666;15441,237666;15441,237666;9161,244245;9161,250824;11895,256581;21795,256581;21795,256581;21795,259871;18175,263160;15441,265627;15441,268917;15441,268917;18175,274673;21795,278785;21795,278785;27410,278785;33616,274673;33616,274673;30882,281252;27410,284542;27410,287831;27410,287831;30882,290299;33616,293588;42777,293588;42777,293588;46398,290299;49131,290299;49131,290299;49131,290299;49131,296878;46398,303457;46398,303457;49131,305924;52604,305924;61691,309213;61691,309213;64498,303457;68119,299345;68119,299345;70926,299345;70926,299345;70926,305924;70926,309213;70926,309213;74325,314970;79940,314970;86293,312503;89840,305924;89840,305924;92647,309213;92647,312503;92647,314970;92647,314970;101661,318259;108162,314970;108162,314970;138897,349510;176133,388984;228811,451484;228811,451484;281414,509873;281414,509873;296782,525498;318650,546880;318650,546880;340298,571551;358473,597045;383075,646387;383075,646387;392236,674348;402136,704776;420311,766454;420311,766454;433019,822375;439151,871718;448386,964646;448386,964646;451194,1044417;451194,1106917;451194,1106917;444840,4668625;441959,8221287;441959,8221287;441959,8223754;485549,8223754;485549,8223754;485549,8221287;485549,8221287;485549,7098744;488356,4656290;491237,1094582;491237,1094582;494562,982739;494562,875007;494562,875007;491237,822375;494562,769743;494562,769743;494562,754118;494562,754118;497443,720401;500990,685861;510003,615137;510003,615137;516431,590466;522785,565794;538152,516452;538152,516452;550121,479445;562681,445727;562681,445727;593637,377470;593637,377470;609004,342931;618240,327305;627327,312503;627327,312503;627327,318259;633681,324838;639887,327305;648974,327305;648974,327305;652521,321549;655328,318259;655328,318259;661608,321549;670769,324838;673651,324838;679931,321549;679931,318259;679931,312503;679931,312503;686210,312503;695372,314970;695372,314970;698770,312503;701726,305924;698770,293588;698770,293588;710739,296878;720565,293588;720565,293588;720565,287831;717093,281252;714285,272206;714285,272206;723373,268917;729653,268917;732460,265627;732460,265627;736007,259871;732460,253292;723373,240956;723373,240956;736007,235199;738814,228620;738814,222041;738814,22204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手繪多邊形​ 8" o:spid="_x0000_s1037" style="position:absolute;left:60101;top:79754;width:2584;height:7442;flip:x;visibility:visible;mso-wrap-style:square;v-text-anchor:top" coordsize="37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" path="m155,353r,l168,344r,l181,331r,l207,309r,l221,296r,l234,282r,l260,260r,l278,243r18,-22l322,172r,l326,168r,l326,163r,l331,159r,l335,150r,l340,141r,l344,132r,l344,124r,l353,106r,l357,97r,l357,93r,l366,58r9,-45l375,13r,23l370,53r,l357,115r,l335,168r,l326,190r-8,22l318,212r-9,13l309,225r-9,13l300,238r-13,9l287,247r-18,26l269,273r-66,62l203,335r-18,13l168,366r,l155,384r,l128,423r,l115,441r,l93,485r,l84,507r,l75,529r,l66,556r,l58,578r,l66,573r,l84,551r,l115,529r,l146,507r,l181,489r35,-17l216,472r75,-27l291,445r22,-4l313,441r22,-9l335,432r13,-4l348,428r-4,4l344,432r-9,9l335,441r-9,4l326,445r-17,14l309,459r-62,39l221,520r-36,18l185,538r-66,35l119,573,84,586r,l49,608r,l40,648r,l40,661r,l40,661r,l36,670r,l31,736r,l31,754r,l31,763r,l31,793r,l31,816r,l36,833r,l36,882r,l36,930r,l40,1005r,l49,1067r,l49,1071r-5,9l44,1080r,-4l40,1067r,l36,1080r,l36,1080r,l36,1080r-5,l31,1080r,-4l31,1076r-4,-36l27,1040r-5,-31l22,1009,14,943r,l9,873r,-71l9,802r,-53l14,701r8,-44l31,608r,l49,551r,l66,498,88,450r,l115,401r31,-39l146,362r-9,-27l137,335r-4,-9l133,326r-9,-4l124,322,106,304r,l80,278r,l58,251r,l36,207,27,185,22,159r,l18,110r,l14,88r,l9,71r,l,53r,l9,58r,l27,75r,l40,88r,l53,102r,l71,128r,l80,141r,l88,150r,l84,110,75,75r,l71,44,62,18r,l58,r,l58,r,l71,9r,l80,18r,l84,27r,l93,36r,l102,49r4,13l106,62r9,22l115,84r9,26l124,110r4,9l128,119r,9l128,128r9,44l137,172r4,13l141,185r,22l141,207r5,40l146,247r,26l146,273r,9l146,282r4,18l150,300r,4l150,304r,27l150,331r,13l155,353r,xe" fillcolor="#413223 [1607]" stroked="f">
                    <v:path arrowok="t" o:connecttype="custom" o:connectlocs="124743,228090;152310,203971;191594,167450;224675,115768;230878,103364;237080,90960;246040,66842;258445,8958;246040,79246;219161,146088;206756,164004;139905,230846;106824,264612;79256,303890;51689,364530;39973,398296;79256,364530;148864,325252;215715,303890;237080,297688;224675,306646;127500,370732;57892,403808;27567,455490;24811,461692;21365,525778;21365,562300;24811,640856;33770,735262;27567,735262;24811,744220;21365,741464;9649,649814;6203,516130;33770,379690;79256,276326;91662,224644;73054,209484;24811,142642;12405,75800;0,36522;18608,51682;48932,88204;60648,103364;42730,12404;39973,0;57892,18606;73054,42724;85459,75800;94419,118524;97175,142642;100621,194324;103378,209484;106824,243250" o:connectangles="0,0,0,0,0,0,0,0,0,0,0,0,0,0,0,0,0,0,0,0,0,0,0,0,0,0,0,0,0,0,0,0,0,0,0,0,0,0,0,0,0,0,0,0,0,0,0,0,0,0,0,0,0,0"/>
                  </v:shape>
                  <v:shape id="手繪多邊形​ 9" o:spid="_x0000_s1038" style="position:absolute;left:61289;top:76571;width:3163;height:10503;visibility:visible;mso-wrap-style:square;v-text-anchor:top" coordsize="45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" path="m459,123r,l450,114r,l454,110r,-5l450,97r,l445,97r,l445,88r,-5l445,83r-8,l437,83r,-4l437,79r-5,-4l428,75r,l423,70r,l419,70r,l419,70r,l415,70r,-4l410,66r,l406,70r-5,l401,70r-4,-4l397,66r-4,l393,75r,l388,70r,l384,66r,l379,70r,l379,79r,l379,75r,l375,75r,l371,75r-5,8l366,83r5,5l371,88r,l371,88r-5,-5l366,83r-9,5l357,88r5,9l362,101r,l357,97r,l353,101r,l353,105r4,5l357,110r-8,4l349,114r4,9l357,123r,l353,127r,l349,132r4,4l357,136r,l357,145r,4l357,149r5,9l371,154r,l366,163r,l371,167r4,l375,167r-22,57l353,224r-9,14l344,238r-9,26l326,290r,l322,304r,l318,326r,l313,339r,l304,383r,l304,401r,l287,352r,l282,326r,l274,290r,l274,277r,l269,273r,l274,255r,l282,242r5,-9l287,233r22,-31l309,202r4,l313,202r5,-4l318,198r,4l318,202r4,-4l322,198r4,4l326,202r5,-4l331,198r,l331,198r4,-5l335,193r,l335,193r5,-4l335,185r,l340,180r,-4l340,176r-5,l335,176r,-5l335,167r,l331,167r,l331,163r,l331,158r,l326,163r,l322,158r,l322,158r-4,l318,158r,l318,158r-5,l309,163r,l309,158r,l304,163r,4l304,167r-4,-4l300,163r-4,4l300,176r,l296,176r,l296,180r,l300,180r,l296,185r,4l296,189r8,l304,189r-4,4l300,193r,l304,193r,l300,207r-9,9l291,216r-9,8l282,224r-17,18l265,242r-5,-26l260,185r,l256,136r,l256,123r,l260,114r,l265,119r4,-5l269,110r,l274,114r,l278,114r,l278,105r,l287,110r,l291,101r-4,-4l287,97r9,l300,92r,l296,88r,-9l296,79r4,l300,79r,l300,70r,l296,66r,l300,66r4,-9l304,57r-4,l300,52r,l296,48r,l300,44r,-9l300,35r-4,4l291,39r,l296,35r,-5l296,30r-5,-4l287,26r,l287,22r,-5l278,17r,l278,17r,l274,13,269,8r,l269,8r,l265,8r,l260,8r,l256,r,l252,4r-5,4l247,8r,l247,8,243,4r,l238,r-4,4l234,4r,l234,4r-9,l225,4r-4,l221,4r-5,4l216,13r,l212,13r-5,l207,13r-4,4l203,17r4,5l207,22r-4,l203,26r,l199,30r-5,l199,35r,l199,39r,l194,44r-4,4l190,48r4,4l194,52r,l190,57r,4l190,66r4,l194,66r,4l194,70r,5l194,75r,4l194,79r5,l199,79r,9l203,92r,l207,92r,l207,97r,l207,97r,l212,101r,l216,101r5,9l221,110r9,l230,110r,4l230,114r4,l234,114r4,5l238,119r,39l238,158r,18l238,176r5,26l243,202r4,22l247,224r,18l247,242r5,22l252,264r8,53l260,317,243,299r,l221,277r,l207,233r,l203,202r,l207,198r,l212,198r,-5l212,193r4,l216,193r5,-4l216,185r,l221,185r,l221,180r,-4l221,176r,-5l216,167r,l216,158r-4,l212,158r,l207,154r,l203,154r,l194,154r,l190,154r,l185,154r,4l185,158r-4,l181,158r,13l181,171r-4,5l181,180r,l181,185r,4l181,189r,4l185,193r,l185,198r,l190,198r,l194,202r5,l199,202r,27l199,255r,l190,246r,l159,211,124,171r,l128,167r,-4l128,163r5,l133,163r4,-5l133,149r,l141,149r,l137,141r,l146,141r,l146,136r,l141,132r,l146,127r,-4l146,123r-5,-4l141,119r,-5l146,114r,l146,110r-9,-5l137,105r,-4l141,101r,l137,92r,l133,92r-5,l128,92r5,-4l133,88r,-9l133,79r-5,4l124,83r,l119,83r5,-4l124,79r-5,-4l119,75r,-5l119,70r-4,5l111,75r,l106,66r,l102,66r,4l102,70r-5,l97,75r,l93,70r,l89,70r,5l89,75r-5,4l84,79,80,70r,l75,75r,4l75,79r,4l75,83,71,79r,l66,79r,l66,83r,l58,88r,l58,92r4,5l62,97r-4,l53,97r,l53,101r,l49,105r,l53,110r,4l53,114r-4,l49,114r,l49,114r,5l53,123r,l53,123r-4,l49,123r,4l49,132r,l58,132r,l53,136r,5l53,141r5,4l58,145r,l58,149r,l62,154r,l66,154r,l66,158r-4,l62,158r4,5l71,163r,l75,163r,l75,163r,4l75,167r,4l80,171r,l84,167r,l89,167r,l84,171r,l89,176r4,l97,176r,-5l97,171r,l102,176r,l102,176r4,l106,176r40,40l172,251r,l124,242r,l93,242r,l66,238r,l66,233r-4,l62,233r4,-9l62,220r,l58,220r,l53,216r-4,4l49,220r-5,-9l40,216r,l36,211r,l27,211r,l27,216r,l22,216r-4,4l18,220r-4,l9,220r,l9,224r,l5,229r,l5,233r,l,233r,5l,238r,4l,246r,l,251r,l,255r,5l,260r9,4l9,264r,4l14,268r,l14,273r,l18,277r4,5l22,282r5,l27,282r9,l36,282r4,-5l40,277r,5l44,282r,l44,277r,l53,277r,l58,277r,l62,277r,-4l62,273r4,-5l66,268r,-4l66,264r,-4l71,251r,l119,255r44,9l163,264r14,4l177,268r26,18l203,286r22,18l225,304r22,31l260,361r,l269,392r13,35l282,427r5,31l291,484r5,53l296,537r4,44l296,617r,l291,1520r,l291,1524r27,l318,1524r,-4l318,1520r4,-912l322,608r,-119l322,489r,-62l322,427r,-9l322,418r4,-35l331,343r,l335,312r9,-26l344,286r18,-40l362,246r17,-35l379,211r5,-18l397,176r,l397,180r9,l406,180r4,-4l410,176r9,4l423,180r,-9l423,171r9,5l432,176r5,-5l437,163r,l441,167r4,-4l445,163r,-5l445,149r,l450,149r4,l454,149r,-8l450,136r,l454,132r5,-5l459,123r,xe" fillcolor="#bea388 [1943]" stroked="f">
                    <v:path arrowok="t" o:connecttype="custom" o:connectlocs="306585,57201;288672,48242;270759,45485;261114,51688;245957,60647;240445,78565;245957,102686;237000,164022;209442,263951;185329,188143;219087,139212;230800,133009;230800,115091;219087,108888;206686,112334;203930,130253;194285,154373;179128,78565;197730,75808;206686,54444;203930,33080;197730,17918;182573,5513;167416,2757;148814,8959;133657,20675;130901,42039;137102,60647;152259,75808;163971,121293;167416,206061;146058,133009;148814,115091;130901,106132;124701,127496;137102,139212;91631,112334;100587,93727;94387,72363;91631,54444;79230,51688;64073,48242;51672,57201;39959,66849;33759,78565;39959,90970;45471,106132;51672,117848;66829,117848;85430,166778;39959,151617;18602,148860;3445,160576;6201,181940;24802,194345;39959,190899;112300,181940;194285,294274;219087,1050290;224599,263951;273515,121293;301073,117848;312785,97173" o:connectangles="0,0,0,0,0,0,0,0,0,0,0,0,0,0,0,0,0,0,0,0,0,0,0,0,0,0,0,0,0,0,0,0,0,0,0,0,0,0,0,0,0,0,0,0,0,0,0,0,0,0,0,0,0,0,0,0,0,0,0,0,0,0,0"/>
                  </v:shape>
                  <v:shape id="手繪多邊形​​ 10" o:spid="_x0000_s1039" style="position:absolute;left:66552;top:63963;width:5074;height:23108;visibility:visible;mso-wrap-style:square;v-text-anchor:top" coordsize="736,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" path="m268,3353r,l282,1934,291,520r,l295,502r,l299,489r,l299,476r,-14l299,462r,-9l299,453r5,-4l304,449r,-26l304,409r4,-13l308,396r,-17l308,379r,-22l308,357r,-9l308,348r-4,-5l304,343r-9,-4l295,339r-4,4l282,343r,l246,361r,l229,370r,l194,379r,l150,392r,l123,396r,l101,401r,l79,409r-22,5l57,414,35,427r,l22,431r,l17,436r,l22,427r,l26,423r,l39,414r,l70,392r,l83,383r,l127,361r,l163,348r35,-14l198,334r40,-8l282,321r,l251,321r,l246,321r,l211,330r,l185,330r,l145,334r,l92,330r,l35,330r,l22,330,4,334r,l,334r,l,334r,l13,326r,l31,312r,l70,299r,l79,295r,l119,286r44,l163,286r-18,-4l127,273r,l105,268r,l70,255r,l61,255r,l35,242r,l26,238r,l17,233r,l44,233r,l70,233r,l97,233r,l119,238r,l211,260r,l163,202r,l158,193r,l154,185r,l145,176r,l136,163r,l132,154r,l119,136r,l114,127r,-8l114,119r9,l123,119r4,4l127,123r5,l132,123r9,4l141,127r9,9l150,136r13,9l163,145r17,9l180,154r18,9l198,163r26,17l224,180r22,22l246,202r18,22l264,224r22,22l286,246,273,224r,l264,198r,l255,176r,l251,149r,l246,119r,l246,57r,l246,17r,l246,17r,l251,17r,l260,26r8,13l268,39r14,22l282,61r4,13l286,74r9,14l295,88r4,26l299,114r9,31l308,145r,18l308,163r5,26l313,189r,4l313,193r,27l313,220r,9l313,229r4,17l317,246r,14l317,260r4,17l321,277r5,5l326,282r4,8l330,290r5,-39l335,251r,-40l335,211r,-35l335,176r,-40l335,136r,-39l335,97r8,-36l343,61,357,30r,l365,8r,l370,4r,l370,r,l374,8r,l379,17r,l383,39r,l383,57r,l387,79r,l387,83r,l387,105r,l383,127r,l374,163r,l374,171r,l370,189r,l365,198r,l357,233r,l383,176r,l418,123r,l436,97,458,74r,l480,52r,l502,39r,l511,35r,l506,39r,l506,44r,l506,44r,l498,61r,l489,74r,l484,88r,l454,141r,l440,163r,l423,189r,l414,202r,l405,220r-18,13l387,233r-30,49l357,282r39,-36l436,207r,l440,198r,l471,171r31,-22l502,149r31,-22l533,127r31,-22l599,92r,l603,88r5,l608,88r,9l608,97r-5,8l603,105r-8,9l595,114r-5,9l590,123r-9,4l581,127r-13,22l568,149r-9,9l559,158r-13,9l546,167r-4,9l542,176r-22,22l520,198r-14,9l506,207r-17,13l489,220r-22,13l467,233r-18,13l449,246r-35,27l414,273r88,-53l502,220r31,-13l533,207r35,-14l568,193r40,-13l634,176r27,-5l661,171r13,l674,171r4,5l678,176r-4,4l670,185r,l656,193r,l652,198r,l647,202r,l639,202r,l634,207r,l621,211r,l603,224r,l595,224r,l573,238r,l546,251r,l537,255r,l533,255r,l506,268r,l493,273r,l440,295r,l462,290r,l484,290r,l528,295r,l551,295r,l573,299r,l608,308r,l643,321r,l678,339r,l709,357r,l731,370r,l731,370r5,4l736,374r-9,l727,374r-9,-4l718,370r,l718,370r-9,-9l709,361r-9,l700,361r-17,-9l683,352r-13,-4l670,348r-9,l661,348r-5,l656,348r-17,l639,348r-31,l608,348r-27,l581,348r-57,-9l524,339r-13,l511,339r-13,-5l498,334,449,321r,l414,321r,l405,321r,l383,326r,l365,330r,l352,339r-9,9l343,348r-4,9l339,357r-4,8l335,365r-9,53l326,418r,9l326,440r,l317,458r,l317,471r4,9l321,480r-4,22l317,502r,26l317,528,299,3353r,l268,3353r,xe" filled="f" stroked="f">
                    <v:path arrowok="t" o:connecttype="custom" o:connectlocs="206117,337001;209564,309434;212321,246031;194398,236383;103403,270152;39293,285314;15166,294273;57216,263950;194398,221221;127531,227424;2757,230181;21370,215019;112365,197101;42051,175737;30332,160575;145454,179182;99956,121293;78586,87524;90995,84767;124084,106131;181990,154373;175785,121293;169581,11716;194398,42039;212321,99929;215768,151616;221283,190898;230934,145413;236449,42039;255061,0;264023,39282;264023,87524;251614,136454;300559,66849;352260,24121;343299,42039;303316,112334;246100,194344;346056,102685;419128,60646;406719,84767;376388,115090;337094,151616;346056,151616;455663,117847;461868,127495;440498,139211;410166,154373;367426,175737;318482,199857;395000,206060;488752,246031;494957,254990;470829,242586;440498,239829;352260,233626;279189,221221;236449,239829;224730,303232;218525,345960" o:connectangles="0,0,0,0,0,0,0,0,0,0,0,0,0,0,0,0,0,0,0,0,0,0,0,0,0,0,0,0,0,0,0,0,0,0,0,0,0,0,0,0,0,0,0,0,0,0,0,0,0,0,0,0,0,0,0,0,0,0,0,0"/>
                  </v:shape>
                  <v:shape id="手繪多邊形 11" o:spid="_x0000_s1040" style="position:absolute;left:65128;top:51613;width:6728;height:35526;visibility:visible;mso-wrap-style:square;v-text-anchor:top" coordsize="736,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" path="m212,3887r,l296,520r,l296,503r,l300,489r,l300,476r,-13l300,463r4,-9l304,454r,-4l304,450r5,-27l309,410r,-13l309,397r4,-18l313,379r,-22l313,357r,-9l313,348r-4,-4l309,344r-9,-5l300,339r-9,5l287,344r,l247,362r,l229,370r,l199,379r,l150,392r,l128,397r,l102,401r,l80,410r-22,4l58,414r-18,9l40,423r-18,9l22,432r-4,l18,432r4,-4l22,428r9,-5l31,423r13,-9l44,414,71,392r,l84,384r,l133,357r,l168,344r35,-9l203,335r40,-9l282,322r,l252,322r,l247,322r,l216,331r,l190,331r,l150,335r,l93,331r,l40,331r,l22,331,9,335r,l5,335r,l,335r,l18,322r,l31,313r,l71,300r,l84,295r,l119,287r49,l168,287r-22,-9l128,273r,l110,269r,l75,256r,l62,251r,l36,243r,l27,238r,l22,234r,l49,234r,l75,229r,l97,234r,l124,238r,l216,260r,l168,203r,l159,194r,l155,185r,l150,176r,l137,163r,l133,154r,l124,137r,l119,128r,-9l119,119r5,l124,119r4,5l128,124r5,l133,124r8,4l141,128r14,9l155,137r13,9l168,146r17,8l185,154r18,9l203,163r22,18l225,181r22,22l247,203r22,18l269,221r18,26l287,247r-9,-22l278,225r-9,-27l269,198r-9,-22l260,176r-4,-26l256,150r-4,-31l252,119,247,57r,l247,18r,l252,18r,l252,18r,l260,27r9,13l269,40r18,22l287,62r4,13l291,75r5,13l296,88r8,27l304,115r5,31l309,146r4,17l313,163r,27l313,190r,4l313,194r5,27l318,221r,8l318,229r,18l318,247r4,13l322,260r4,18l326,278r,4l326,282r5,5l331,287r4,-36l335,251r5,-39l340,212r-5,-40l335,172r,-40l335,132r5,-35l340,97r8,-35l348,62r9,-31l357,31,370,9r,l370,5r,l375,r,l379,9r,l379,18r,l384,35r,l388,57r,l388,79r,l388,84r,l388,106r,l388,128r,l379,163r,l375,172r,l370,190r,l370,198r,l357,234r,l388,176r,l423,119r,l441,97,463,71r,l485,53r,l507,40r,l512,35r,l512,40r,l512,44r,l507,44r,l503,62r,l494,75r,l485,88r,l459,141r,l441,163r,l428,190r,l419,203r,l406,221r-13,13l393,234r-31,48l362,282r39,-35l437,207r,l445,198r,l472,172r31,-26l503,146r35,-18l538,128r31,-22l600,88r,l613,88r,l613,97r,l604,106r,l600,115r,l595,124r,l586,128r,l569,150r,l560,159r,l551,168r,l542,176r,l525,194r,l512,207r,l489,221r,l472,234r,l454,247r,l419,273r,l507,221r,l538,207r,l569,194r,l613,181r22,-9l661,172r,l679,172r,l683,172r,l679,181r-4,4l675,185r-14,9l661,194r-8,4l653,198r-5,5l648,203r-4,l644,203r-9,4l635,207r-13,5l622,212r-18,9l604,221r-4,4l600,225r-27,13l573,238r-26,13l547,251r-5,l542,251r-4,5l538,256r-26,13l512,269r-14,4l498,273r-57,22l441,295r22,-4l463,291r22,l485,291r49,l534,291r17,4l551,295r22,5l573,300r40,9l613,309r35,13l648,322r31,17l679,339r31,14l710,353r22,17l732,370r4,l736,375r,l732,375r,l723,370r,l723,366r,l710,362r,l705,357r,l688,353r,l670,348r,l666,348r,l657,348r,l644,348r,l613,348r,l582,348r,l529,339r,l516,339r,l503,335r,l450,322r,l419,322r,l406,322r,l388,326r,l366,331r,l357,339r-9,9l348,348r-4,5l344,353r-4,13l340,366r-14,53l326,419r,9l326,441r,l322,458r,l322,467r,14l322,481r,22l322,503r-4,22l318,525,243,3887r,l212,3887r,xe" fillcolor="#413223 [1607]" stroked="f">
                    <v:path arrowok="t" o:connecttype="custom" o:connectlocs="274240,446936;282468,386613;286124,318065;262357,314409;137120,358280;36565,386613;28338,386613;121580,326290;230362,294301;137120,306183;8227,306183;28338,286075;133464,254086;56676,229409;44793,213871;197453,237635;137120,160860;108782,108763;128893,116989;185569,148979;262357,225753;234018,137097;230362,16452;262357,56667;282468,133441;290695,201989;298008,254086;310806,193764;318119,56667;342800,0;354684,52097;354684,116989;338230,180968;423244,64893;468037,36559;451582,68548;391250,173656;330917,257742;459810,133441;560364,88656;535683,116989;495461,160860;431471,213871;491804,189194;620697,157204;604243,177312;580475,189194;523799,217527;468037,245860;443355,265968;560364,282419;669146,338172;660919,334516;612470,318065;560364,318065;459810,306183;354684,297957;314462,322635;294351,418602;290695,479839" o:connectangles="0,0,0,0,0,0,0,0,0,0,0,0,0,0,0,0,0,0,0,0,0,0,0,0,0,0,0,0,0,0,0,0,0,0,0,0,0,0,0,0,0,0,0,0,0,0,0,0,0,0,0,0,0,0,0,0,0,0,0,0"/>
                  </v:shape>
                  <v:shape id="手繪多邊形​​ 12" o:spid="_x0000_s1041" style="position:absolute;left:61973;top:78221;width:5376;height:8911;visibility:visible;mso-wrap-style:square;v-text-anchor:top" coordsize="838,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" path="m296,1388r,l335,595r,l335,577r,l340,560r,l340,542r,-13l340,529r4,-9l344,520r,-9l344,511r5,-13l349,481r,-14l353,454r,l353,436r,l353,410r,l353,401r,l349,392r,l340,392r,l331,392r-9,5l322,397r-44,17l278,414r-18,9l260,423r-39,13l221,436r-53,14l168,450r-27,4l141,454r-26,9l115,463r-26,4l62,476r,l40,485r,l22,494r,l18,498r,l22,489r,l31,485r,l49,472r,l80,450r,l97,441r,l146,410r,l186,397r44,-13l230,384r44,-9l318,366r,l305,366r-18,4l287,370r-9,l278,370r-35,5l243,375r-31,4l212,379r-44,5l168,384r-62,-5l106,379r-66,l40,379r-18,l9,384r,l,384r,l,384r,l18,370r,l36,357r,l58,348r22,-4l80,344r9,-4l89,340r48,-9l159,326r27,l186,326r-22,-4l146,313r,l124,309r,l80,295r,l71,291r,l40,278r,l27,273r,l18,269r,l49,269r,l80,265r,l111,269r,l137,273r,l243,300r,l186,229r,l181,221r,l172,212r,l168,203r,l155,185r,l150,176r,l137,154r,l133,146r,-9l133,137r8,l141,137r5,4l146,141r4,5l150,146r9,4l159,150r13,4l172,154r14,14l186,168r22,8l208,176r22,14l230,190r26,17l256,207r26,22l282,229r23,27l305,256r22,26l327,282,313,256r,l305,229r,l296,203r,l287,172r,l282,137r,l282,66r,l282,44r,-22l282,22r,l282,22r,l287,22r,l296,35r9,9l305,44r17,27l322,71r9,13l331,84r4,18l335,102r9,30l344,132r9,36l353,168r,17l353,185r4,31l357,216r,9l357,225r,26l357,251r,9l357,260r5,22l362,282r4,18l366,300r,17l366,317r5,5l371,322r4,9l375,331r9,-40l384,291r,-48l384,243r-5,-44l379,199r,-45l379,154r5,-44l384,110r9,-35l393,75,406,40r,l419,9r,l424,5r,l424,r,l428,9r,l432,22r,l437,44r,l441,71r,l441,93r,l441,97r,l441,124r,l441,146r,l428,190r,l428,199r,l424,221r,l419,229r,l406,269r,l441,203r,l476,141r,l498,110,525,84r,l551,62r,l573,44r,l582,40r,l582,44r,l578,49r,l578,53r,l569,75r,l560,88r,l551,102r,l520,163r,l503,190r,l485,216r,l476,234r,l459,251r-13,18l446,269r-40,53l406,322r48,-40l498,238r,l503,229r,l538,199r35,-31l573,168r40,-22l613,146r31,-22l684,106r,l688,102r9,l697,102r,8l697,110r-9,9l688,119r-4,13l684,132r-9,9l675,141r-9,9l666,150r-18,22l648,172r-13,13l635,185r-9,9l626,194r-9,9l617,203r-22,22l595,225r-17,13l578,238r-22,13l556,251r-22,14l534,265r-18,17l516,282r-44,31l472,313r53,-31l573,256r,l609,238r,l648,221r,l697,207r26,-8l754,199r,l772,199r,l776,199r,l772,207r-5,5l767,212r-17,9l750,221r-5,4l745,225r-9,4l736,229r-4,5l732,234r-9,4l723,238r-13,5l710,243r-22,13l688,256r-9,4l679,260r-26,13l653,273r-31,14l622,287r-5,4l617,291r-8,4l609,295r-31,14l578,309r-13,4l565,313r-62,27l503,340r22,-5l525,335r26,l551,335r53,l604,335r22,5l626,340r27,4l653,344r44,9l697,353r39,17l736,370r36,18l772,388r35,18l807,406r26,17l833,423r5,5l838,432r,l829,428r,l820,423r,l820,423r,l807,414r,l802,410r,l780,401r,l763,397r,l754,401r,l745,397r,l732,397r,l697,401r,l661,397r,l600,392r,l582,388r,l569,384r,l512,370r,l476,370r,l463,370r,l437,375r,l415,379r,l406,388r-13,9l393,397r-5,9l388,406r-4,13l384,419r-13,62l371,481r,8l371,503r,l366,525r,l366,538r,9l366,547r-4,26l362,573r,31l362,604r-31,784l331,1388r-35,l296,1388xe" filled="f" stroked="f">
                    <v:path arrowok="t" o:connecttype="custom" o:connectlocs="218148,359493;223923,319692;226489,263200;206599,254855;107791,288878;39780,305569;14115,313914;62236,283100;204033,234954;136022,243299;14115,243299;11549,237522;87901,212486;79560,198363;17324,175253;71219,172685;116132,141871;96242,112983;93675,90515;119340,107848;180935,147007;195692,147007;180935,42369;184143,14123;212374,53924;226489,118761;229056,166907;238038,206708;243171,127748;260495,25678;274610,5778;282951,59701;274610,121971;260495,172685;353528,39801;370852,31456;353528,65479;305407,150217;319523,152784;393308,93725;447204,70615;427314,96293;395875,130316;342621,170117;390742,152784;495325,127748;481209,141871;463886,152784;418973,175253;370852,198363;353528,215054;447204,226609;534463,271545;526122,271545;489550,254855;447204,257422;365077,246509;280385,240732;248946,260632;234830,337024;232264,387738" o:connectangles="0,0,0,0,0,0,0,0,0,0,0,0,0,0,0,0,0,0,0,0,0,0,0,0,0,0,0,0,0,0,0,0,0,0,0,0,0,0,0,0,0,0,0,0,0,0,0,0,0,0,0,0,0,0,0,0,0,0,0,0,0"/>
                  </v:shape>
                  <v:shape id="手繪多邊形 13" o:spid="_x0000_s1042" style="position:absolute;left:56199;top:72914;width:6486;height:3617;visibility:visible;mso-wrap-style:square;v-text-anchor:top" coordsize="132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" path="m5,40r,l,31,5,27r9,-5l22,18r27,l49,18,44,9r,-4l49,5,62,r,l93,9r39,13l229,57r128,53l357,110r27,9l401,128r,l432,141r27,9l459,150r26,9l511,168r23,8l534,176r26,9l586,190r27,l613,190r13,l639,181r27,-22l683,132r9,-8l692,124r9,-9l714,106,741,93r26,-5l767,88r27,l811,97r22,9l833,106r31,13l886,128r,l1327,159,873,172r,l851,190r-13,13l838,203r-31,35l789,251r,l745,291r-22,13l723,304r-18,18l692,339r-13,22l679,361r-27,40l626,432r-26,22l578,472r-36,22l529,498r,l534,538r4,39l542,626r,l538,657r-4,13l525,679r-5,l520,679r-9,22l507,714r-9,4l489,723r-8,-5l476,718r,l467,732r-8,4l454,740r-4,-4l445,732r-4,-5l441,727r-4,5l428,736r-9,l419,736,397,723r-9,-13l384,696r,-4l384,692r-14,18l357,714r-9,-4l348,710r,l340,710r-9,l326,705r-4,-4l322,688r,-5l322,683r-13,5l296,688r-5,-5l287,679r,-9l287,666r,l274,666r-5,-5l260,652r,-8l260,639r,l251,639r-4,-4l247,630r,-9l251,604r,l251,591r,-14l265,555r17,-26l304,503r40,-40l366,445r,l379,432r13,-18l410,379r13,-40l423,339r-8,-4l410,326r,-9l410,317r-26,l370,309r,-5l370,300r,l340,295r-9,-4l326,287r,-5l326,282r-22,l296,273r-9,-8l287,265r,l274,260r-14,-4l247,247r-4,-9l243,234r,l212,229,194,216r-4,-9l190,203r,l159,198r-13,-8l141,181r-4,-5l137,176r-22,-4l97,168,84,163r-9,-9l71,141r-5,-4l66,137,44,128,31,119r-9,-9l22,106,27,93r4,-5l31,88,18,79,14,75r,-4l14,66r8,-4l31,62r,l18,53,9,49,5,40r,xe" fillcolor="#413223 [1607]" stroked="f">
                    <v:path arrowok="t" o:connecttype="custom" o:connectlocs="2444,13196;23949,8798;30303,0;111926,27859;195993,62560;224341,73313;260998,86020;299611,92863;333824,64515;348975,51808;388076,43010;422290,58162;426688,84065;409582,99217;364127,142227;338223,165687;305964,211141;258555,243399;264909,305959;256600,331863;247802,348969;232650,350924;221898,361677;215544,355323;204791,359722;187684,338217;170089,347014;161780,347014;157381,333818;142229,333818;140274,325509;127078,314757;120724,310358;122679,295207;137831,258550;178887,217495;206746,165687;200392,154935;180842,148581;161780,142227;148583,137828;140274,129519;118769,116323;94820,105571;77713,96773;66960,86020;36657,75268;21505,62560;13197,45454;6843,36656;15152,30303;2444,19550" o:connectangles="0,0,0,0,0,0,0,0,0,0,0,0,0,0,0,0,0,0,0,0,0,0,0,0,0,0,0,0,0,0,0,0,0,0,0,0,0,0,0,0,0,0,0,0,0,0,0,0,0,0,0,0"/>
                  </v:shape>
                  <v:shape id="手繪多邊形​​ 14" o:spid="_x0000_s1043" style="position:absolute;left:62034;top:73107;width:4794;height:14059;flip:x;visibility:visible;mso-wrap-style:square;v-text-anchor:top" coordsize="69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" path="m388,432r,l405,419r18,-9l423,410r22,-9l445,401r70,-13l551,383r39,l590,383r5,9l595,397r,4l595,401r4,9l599,410r5,4l604,414r,5l612,419r,l612,423r5,l626,419r,l626,427r,l634,427r5,-4l639,423r,4l643,427r9,l652,427r9,l661,427r9,-4l674,423r,-9l674,414r5,-4l679,410r4,l687,401r,l692,397r,l696,388r,-5l696,383r-4,-4l692,379r4,-9l696,361r,l696,361r,-4l692,353r,l692,344r,l687,344r-4,-5l683,339r,-4l683,335r-4,-4l670,331r,l665,326r-4,l656,331r,l652,326r,l639,322r,l639,326r,l630,322r-4,4l626,331r,l621,331r-4,l608,339r,l604,339r,l599,339r,5l599,353r,l595,357r,9l595,366r-44,l551,366r-44,4l507,370r-40,5l432,383r,l476,331r57,-62l533,269r4,l546,269r,l546,264r,-4l546,260r5,4l555,269r9,l564,264r,l564,256r,l568,256r,l573,260r,l582,260r4,-4l586,256r-4,-9l582,247r4,l590,251r,l595,251r4,-9l599,242r,-4l595,234r,l599,238r5,l604,238r4,-4l612,229r,l608,225r-4,-5l604,216r,l612,216r5,-4l617,207r-5,-4l612,203r5,l621,203r,l621,194r,-5l621,189r-4,l612,185r,l621,181r5,-5l621,172r,l621,172r,l612,172r,l617,167r4,-4l621,163r-4,-4l617,159r,-9l617,150r-5,-5l604,145r,l608,141r4,-4l612,132r,l599,128r,l599,123r,l595,119r-9,l586,119r-4,9l582,128r,-5l582,123r,-8l577,110r-4,l573,110r-5,5l568,119r,l564,115r,l564,110r,-4l560,106r-5,l555,106r-9,9l546,115r,-5l546,106r,l537,101r-4,l533,101r,14l533,115r-9,l515,110r,l515,110r-4,5l511,115r,8l511,123r,5l511,128r,l502,123r-4,l498,123r-5,9l493,132r5,9l498,141r-5,l485,141r,l485,150r,l485,159r,4l485,163r-5,l476,163r,9l476,172r4,4l485,181r,l476,185r-5,4l471,189r5,5l485,198r,l476,207r,l476,212r,l476,212r9,4l485,216r,9l485,229r,l493,229r,l489,242r,5l493,247r,l502,247r,l502,256r,l507,260r,l458,317r-53,58l405,375r-4,8l392,392r,l396,348r,-40l396,308r5,l405,304r,l414,300r,l414,295r,l419,291r,-5l419,286r4,-4l423,273r,l427,264r-4,-4l423,260r,-9l423,242r,l419,242r,l414,238r,l405,238r,l405,234r-4,l392,234r,4l392,238r-4,-4l379,234r,l379,242r,l374,242r-4,l366,247r,4l366,251r-5,9l361,264r5,5l366,269r-5,4l361,282r,l366,282r,l361,291r5,4l366,295r4,l370,295r,5l374,304r,l379,304r,l388,308r,l383,331r,22l383,353r-9,39l361,423r,l330,454r,l300,485r,l313,405r,l322,370r,l326,344r,l330,308r,l330,264r,l335,242r,l335,212r,-31l335,181r4,-9l339,172r5,l348,172r,l348,167r,l352,167r5,-4l357,163r9,-9l370,154r4,l374,154r5,l383,150r,l379,145r,l383,141r,l388,141r,l392,137r,-5l392,123r,l401,123r,l405,115r,l401,110r,l401,101r,l405,97r5,-4l405,84r-4,l401,79r,l405,71r,l405,66r-4,l396,62r,l396,57r,-9l396,48r,l396,44r-8,-4l388,40r,-5l383,35r,l388,31r,l383,22r,l374,22r-4,l370,22r,-9l366,9r-5,l361,9r-9,l352,9r-4,l344,9r,l344,4r,l335,r-9,4l326,4r,5l326,9r-9,l317,9,313,4r-5,l308,4r-4,l300,13r,l295,9r,l291,13r,l286,13r,l282,13r-5,5l277,22r-4,4l273,26r,5l273,31r-4,-5l264,31r-4,l260,40r,l255,44r-8,l247,44r,9l251,57r,l247,57r-5,l242,57r-4,9l242,75r,l238,79r,l238,84r-5,4l233,88r,5l238,97r9,4l247,101r-9,9l238,110r,9l242,123r,l247,123r4,l251,123r-4,9l242,137r,4l242,141r5,4l247,145r13,l260,145r-5,5l255,159r5,4l264,163r,l269,163r4,-4l273,159r,13l277,176r5,l282,176r4,l286,172r,l291,176r4,5l300,176r,l300,176r4,5l308,185r,l308,207r,l308,242r-4,40l304,282r-4,44l291,366r,l269,339r,l255,326r,l242,313r-9,-18l233,295r5,5l238,300r,-5l238,286r,l242,286r,l247,278r-5,-5l242,273r5,l247,273r,-4l247,264r,l242,264r,l247,256r-5,l242,251r,l238,251r,l233,247r,-5l229,242r,l225,247r,l225,242r-9,-4l216,238r,4l216,242r-5,-4l203,238r,l203,247r,l194,242r,l189,247r,l194,256r,l185,256r,l185,260r4,4l189,264r-4,5l181,269r,l181,273r,5l185,282r,l181,286r4,9l185,295r4,l189,295r,5l194,300r,l194,300r4,l198,300r,4l203,308r,l207,304r,l211,308r,l216,304r,l220,308r,l225,308r,l255,353r,l269,370r13,22l282,392r4,22l286,414r-4,9l282,423r-5,18l277,441r-8,53l269,494r-9,39l260,533r-9,40l238,608r,l233,582r,l220,511r,l216,494r,l207,458r,l207,454r-4,-9l203,445,189,401,172,361r,l159,339r,l123,256r,l132,256r4,-9l136,247r,-5l136,238r,l141,238r9,l154,234r,-5l154,229r,-9l150,216r4,-9l154,207r5,l163,203r,-5l159,194r,l154,189r,l154,189r9,-4l167,181r,-9l167,172r-8,l154,167r,l159,163r4,-9l163,154r-9,-4l154,150r-9,4l145,154r5,-9l150,137r,l150,132r-5,l145,132r-4,l136,137r,l136,132r,l136,128r,l136,123r,-4l123,115r,l119,119r,l119,119r,4l119,123r,-13l119,106r-5,-5l114,101r-4,l110,106r,l101,110r,l97,101,92,97r,l88,101r-4,9l84,110r-5,-4l75,101r,l70,101r-4,5l62,110r,l62,106r-5,l57,106r-9,4l48,110r,5l48,115r-8,l35,119r,l35,128r,l22,128r,l17,132r,5l17,150r,l13,145r,l9,163r,9l13,176r,l,189r,l,198r4,l13,207r,l9,216r-5,4l4,229r,l13,229r9,l22,229r-5,9l17,251r,l26,251r9,l35,251r,9l40,269r,l48,264r,l53,273r4,l66,273r4,-4l70,269r9,9l79,278r13,-5l92,273r5,-9l97,264r13,27l123,322r,l150,379r,l163,405r9,31l172,436r13,44l194,520r,l203,582r4,57l207,639r,13l207,652r,88l207,740r4,185l211,925r,490l216,1908r,l211,1970r,70l255,2040r,l251,1992r,l251,1948r,l251,1926r,-22l251,1904,242,934r,l242,881r5,-66l247,815r8,-79l260,696r9,-48l269,648r13,-53l300,546r,l322,507r17,-22l357,463r,l388,432r,xe" fillcolor="#413223 [1607]" stroked="f">
                    <v:path arrowok="t" o:connecttype="custom" o:connectlocs="409853,276354;431207,294272;467715,282556;479425,248787;461515,228113;431207,228113;379545,252233;376101,179182;403654,176425;416053,164021;425008,139900;427763,118536;421563,94415;400898,79254;376101,79254;351992,79254;339593,97172;334082,124738;334082,155061;349236,179182;285175,206749;291375,166777;261066,161264;248667,194344;267266,212262;221803,254990;236957,118536;263822,103374;278976,79254;276220,45485;267266,21364;236957,6202;206649,8959;188050,21364;166697,39282;163941,75808;179096,99928;197005,118536;209404,194344;163941,197100;170141,176425;148787,164021;127433,176425;127433,203303;145343,212262;197005,285313;151542,352162;84726,176425;103324,148859;115034,118536;103324,90969;81971,82010;66816,69605;39263,73051;11710,94415;8955,142656;24109,179182;66816,181939;142588,440374;175651,1405890;179096,479657" o:connectangles="0,0,0,0,0,0,0,0,0,0,0,0,0,0,0,0,0,0,0,0,0,0,0,0,0,0,0,0,0,0,0,0,0,0,0,0,0,0,0,0,0,0,0,0,0,0,0,0,0,0,0,0,0,0,0,0,0,0,0,0,0"/>
                  </v:shape>
                  <v:shape id="手繪多邊形 15" o:spid="_x0000_s1044" style="position:absolute;left:65584;top:74413;width:5043;height:12921;rotation:269350fd;visibility:visible;mso-wrap-style:square;v-text-anchor:top" coordsize="797,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" path="m423,1313r,l418,1304r,l396,1291r,l379,1274r,l366,1256r,l361,1247r,l357,1243r,l352,1225r,l343,1207r,l330,1190r-9,-5l313,1181r,l295,1185r,l247,1190r,l277,1207r14,14l304,1234r,l308,1238r,l317,1260r9,27l326,1287r4,22l330,1309r,9l330,1318r9,22l339,1340r-4,8l335,1348r,9l330,1366r,l326,1357r-5,-9l321,1348r-8,-17l313,1331r-9,-9l299,1309r,l286,1300r,l273,1291r-9,-17l264,1274r-13,-27l251,1247r-4,-13l247,1234r-9,-31l238,1203r-5,-9l224,1190r,l207,1194r,l163,1212r-18,9l128,1234r,l123,1269r-9,35l114,1304r-8,36l101,1375r,l101,1419r,l101,1432r,l101,1450r5,13l106,1463r8,22l123,1507r,l132,1525r,l136,1529r,l141,1542r,l163,1573r,l185,1604r22,31l207,1635r17,31l224,1666r9,-36l233,1630r-4,-8l229,1622r-5,-18l220,1586r,l220,1569r,l229,1560r,l233,1569r5,9l238,1578r4,39l242,1617r9,-17l251,1600r9,-18l260,1582r-5,-4l255,1578r-4,-9l251,1560r,l251,1551r4,-13l255,1538r,-9l255,1529r5,-4l260,1525r,-5l264,1520r,l264,1520r,5l264,1525r5,22l269,1569r,l286,1551r,l282,1534r4,-23l286,1511r,-4l291,1507r,l295,1511r4,9l295,1534r,l304,1529r,l313,1520r,l313,1516r,l317,1503r,-9l321,1489r,l321,1489r5,9l326,1507r,l339,1503r,l335,1507r-5,4l330,1511r-13,14l317,1525r9,l330,1538r,l321,1538r-4,4l317,1542r-9,-8l308,1534r-17,17l291,1551r8,-4l308,1551r9,5l317,1556r-4,13l304,1573r-13,l282,1569r,l264,1586r-9,22l255,1608r9,-4l273,1600r,l282,1595r13,-4l295,1591r9,l304,1591r4,4l308,1595r-9,18l291,1617r-9,5l282,1622r-18,l255,1622r-8,l247,1622r-5,17l242,1639r-4,22l238,1661r-5,18l233,1679r5,9l238,1688r4,9l242,1697r13,39l255,1736r9,31l273,1798r,l273,1802r-62,l211,1802r,-8l211,1794r,-27l211,1767r-4,-26l207,1741r-9,-18l194,1701r,l176,1661r-18,-35l158,1626r-22,-31l114,1564r,l92,1534,75,1498r,l61,1459,48,1415r,l44,1362r,l48,1322r9,-35l57,1287r18,-62l75,1225r35,-75l110,1150r31,-75l141,1075r26,-84l167,991r13,-48l185,895r,l180,842r-4,-49l176,793r-4,-26l172,767r-9,-18l163,749,145,709r,l132,670,119,626r,l110,577r-4,-53l106,524r4,-48l119,427r,l88,405,61,379r,l44,357,26,335,17,308,4,282r,l,242r,l,229r4,-9l9,220r,l13,220r9,5l22,225r22,22l44,247r22,31l83,313r,l101,335r,l110,348r,l114,366r,l132,383r,l136,375r,l119,357,106,335r,l101,322r,l83,291,70,260r,l61,225r,l57,185,53,145r,l48,123r,-22l48,101r9,5l61,110r,l70,119r,l75,123r,l79,132r4,9l83,141r5,9l97,159r9,22l106,181r4,13l110,194r4,13l114,207r5,9l119,216r4,18l123,234r5,8l128,242r,9l128,251r4,18l132,269r18,66l150,335r17,-31l167,304,150,273r-9,-35l141,238,123,185r-9,-62l114,123,106,84r,l101,40r,l97,18r,l97,9,97,r,l101,r,4l106,18r,l114,31r9,13l123,44r22,49l145,93r18,35l163,128r4,22l167,150r9,48l180,225r,26l180,251r,22l180,273r18,-35l198,238r22,-44l242,145r,l247,137r,l251,128r,l260,115r,l269,106r,l269,101r4,l273,101r-4,9l264,119r,l251,163r-13,35l207,278r,l255,234r53,-36l308,198r62,-26l370,172r26,-18l396,154r14,-4l410,150r8,-9l423,141r,l427,145r,l423,154r-9,5l414,159r-48,48l366,207r-31,27l335,234r-36,26l299,260r31,-9l348,247r18,l366,247r13,l379,247r9,-5l401,242r,l392,256r-9,4l383,260r-4,4l379,264r-13,14l366,278r-9,8l357,286r-14,9l343,295r-8,9l335,304r-14,9l321,313r-4,4l317,317r-18,9l299,326r-30,18l269,344r-5,4l255,353r,l299,357r,l313,361r,l317,357r9,l326,357r-5,9l317,375r,l304,379r,l304,383r,l286,392r,l282,392r,l273,397r,l264,405r,l224,419r,l211,423r-13,4l198,427r-22,l154,427r,l145,449r-4,27l141,476r26,-18l189,449r27,-13l247,432r,l277,423r31,l308,423r35,4l374,427r,l383,423r9,l392,423r-4,4l383,432r,l370,436r,l343,458r,l326,467r-18,9l308,476r-31,13l277,489r-30,9l247,498r-18,9l229,507r-18,4l211,511r-22,l189,511r-9,l180,511r-44,-4l136,507r,26l136,560r,l167,546r31,-13l238,524r35,l273,524r26,5l299,529r22,l321,529r9,l335,533r,l335,533r-5,5l326,538r,l313,546r-14,14l299,560r-17,4l269,568r,l247,577r-18,5l229,582r-18,l211,582r-13,4l198,586r-13,l167,582r,l136,577r,l141,599r,18l141,617r75,-22l216,595r39,-9l299,582r,l339,582r40,8l379,590r75,23l454,613r-5,4l445,617r-13,l432,617r-9,9l423,626r-18,9l392,639r,l374,643r,l348,648r-31,4l317,652r-31,-4l255,648r,l224,643r-26,l198,643r-26,-8l172,635r-14,-5l158,630r-4,-4l145,626r,l154,661r13,26l194,749r,l202,767r,l207,789r,l207,793r,l211,806r,l211,815r,l216,855r,l220,912r,l238,895r,l260,873r26,-18l286,855r13,-5l299,850r,-13l295,824r,l299,780r14,-31l326,718r22,-22l348,696r13,-9l361,687r5,-8l374,679r,l374,683r-4,4l370,687r-4,27l366,714r-5,13l361,727r-13,49l348,776r-5,13l343,789r-17,26l308,842r,l357,815r,l370,762r9,-26l388,714r,l405,687r22,-26l427,661r9,-9l436,652r9,-9l445,643r4,l454,643r,l449,652r-4,13l445,665r-9,22l436,687r-4,9l432,709r,l414,749r,l401,767r,l374,806r,l423,776r,l445,762r17,-17l480,723r18,-22l498,701r26,-53l524,648r27,-53l551,595r22,-57l573,538,617,419r,l617,427r,9l617,436r-14,49l603,485r-8,66l595,551r-9,22l586,573r,9l586,582r-5,8l581,590r-13,31l568,621r-9,18l559,639r,13l551,661r,l542,679r,l511,723r-18,22l476,762r,l515,749r,l533,745r18,-5l551,740r35,-4l617,745r,l634,749r,l648,745r,l674,740r,l678,736r5,l683,740r,l674,749r-9,13l665,762r-22,14l621,789r,l603,793r-13,5l559,793r,l537,784r,l515,784r,l493,780r,l476,780r-18,4l458,784r-9,5l449,789r-13,4l436,793r-35,27l401,820r9,l418,824r22,-4l440,820r36,4l476,824r17,9l507,842r,l524,850r,l529,855r8,l537,855r14,l551,855r,4l546,859r,l537,868r-17,5l520,873r-31,4l476,877r-18,l458,877r-18,-9l423,859r,l401,842r,l392,833r-9,-5l383,828r-13,5l370,833r-27,17l343,850r-39,27l304,877r31,-4l361,877r31,9l414,899r,l427,908r,l440,921r,l445,930r,l445,930r-9,4l436,934r-26,9l383,943r,l366,943r,l326,934,291,921r,l277,912r,l264,903r,l255,912r,l247,917r,l233,930r,l224,939r-4,13l220,952r-4,17l216,969r-9,40l194,1049r,l180,1093r,l176,1106r,l176,1110r,l167,1133r,l158,1155r,l136,1199r,l167,1185r35,-13l202,1172r18,-39l233,1119r14,-17l247,1102r22,-14l291,1071r,l308,1058r,l313,1053r,l308,1066r-9,14l299,1080r-4,13l295,1093r-4,13l291,1106r-9,9l282,1115r-5,9l277,1124r-8,9l269,1133r-5,13l264,1146r-9,4l255,1150r-13,9l229,1168r,l224,1168r,l224,1168r,l269,1163r,l291,1163r,l308,1163r,l321,1150r,l335,1133r8,-23l343,1110r9,-17l361,1075r,l383,1053r27,-17l410,1036r17,-9l427,1027r9,-13l436,1014r9,-5l445,1009r,l440,1022r,l440,1031r,l436,1049r,l423,1075r,l414,1088r,l401,1110r-22,18l379,1128r-22,18l335,1159r,l366,1155r35,-9l401,1146r17,-5l418,1141r14,-17l440,1110r,l449,1080r5,-31l454,1049r4,-27l462,1000r,l476,983r8,-14l484,969r18,-26l502,943r,-9l507,934r,l507,939r,8l507,947r,9l507,956r,9l507,965r,9l507,974r,9l507,983r,8l507,991r-5,14l502,1005r,9l502,1014r-4,13l498,1027r-14,39l484,1066r-4,9l480,1075r,5l480,1080r-9,13l471,1093r-9,13l462,1106r-17,18l445,1124r35,-18l511,1084r,l520,1080r,l524,1066r,-17l524,1049r,-40l524,1009r,-35l524,974r5,-31l533,921r13,-18l559,886r,l568,873r13,-5l581,868r5,5l586,873r,17l586,890r-5,9l581,899r,9l581,908r-4,17l577,925r,18l577,943r-4,31l573,974r-9,35l551,1036r,l546,1044r,l537,1066r,l573,1036r35,-31l608,1005r-5,-27l603,952r9,-44l626,868r13,-40l639,828r9,-17l648,811r8,-18l656,793r9,-13l670,776r4,-5l674,771r,5l670,780r,l665,793r,l661,811r,l661,828r,l656,868r,l643,925r-17,53l626,978r35,-53l661,925r-5,-22l656,886r5,-18l665,850r,l678,824r,l678,815r5,-9l683,806r,9l683,824r,l683,828r,l687,855r,l683,886r,l687,881r5,-4l692,877r17,-27l709,850r9,-8l718,842r-4,-14l714,828r4,-17l722,798r,l727,780r,l731,771r5,-4l736,767r,4l736,776r,l736,780r,l736,789r,l731,811r,l758,793r,l784,784r,l780,789r,l780,789r-18,22l762,811r-18,17l727,837r,l705,881r,l718,873r,l731,868r18,-4l749,864r9,-5l767,859r,l767,864r-5,4l762,868r-4,13l758,881r-18,14l727,903r-22,9l687,917r,l665,947r-22,31l643,978r27,-17l670,961r22,-5l718,952r,l731,952r,l744,952r,l753,952r,l784,943r,l789,939r,l797,934r,l793,952r-9,13l762,983r,l736,996r-14,4l705,1000r,l678,1000r,l652,996r,l639,996r-13,4l626,1000r-9,14l617,1014r-22,22l577,1053r-44,35l533,1088r18,l568,1088r,l586,1093r13,9l612,1115r18,9l630,1124r4,4l639,1133r,l652,1137r9,l661,1137r13,-4l678,1128r5,5l683,1133r,4l674,1141r,l665,1150r-13,9l639,1163r-13,l626,1163r-14,-4l599,1155r,l581,1146r,l564,1128r-13,-18l551,1110r-18,-8l524,1102r-9,l515,1102r-17,13l498,1115r-18,13l480,1128r-26,18l454,1146r-18,9l436,1155r26,l493,1159r,l507,1163r,l520,1168r,l529,1177r,l537,1181r,l546,1190r,l559,1207r,l568,1216r,l577,1234r,l581,1243r5,13l586,1256r9,9l595,1265r4,4l599,1274r,4l599,1278r-4,-4l590,1269r,l573,1260r-18,-4l555,1256r-18,-5l537,1251r-26,-13l511,1238r-13,-4l498,1234r-18,-18l480,1216r-9,-9l471,1207r-4,-4l467,1203r-5,-4l462,1199r-8,-18l454,1181r-9,-9l432,1168r,l427,1163r,l414,1163r-9,l405,1163r-9,5l396,1168r-48,9l348,1177r9,4l361,1181r,l374,1190r,l392,1203r,l405,1212r,l414,1225r,l418,1238r,l423,1251r,l432,1265r4,13l436,1278r4,13l440,1291r-4,9l436,1300r4,13l440,1313r,5l440,1318r,4l440,1331r,l436,1326r,-4l436,1322r-13,-9l423,1313xe" fillcolor="#413223 [1607]" stroked="f">
                    <v:path arrowok="t" o:connecttype="custom" o:connectlocs="198036,846827;211956,973027;147420,856149;72128,1064808;139195,1137230;161339,1096358;189178,1089905;200567,1093490;161339,1153005;150584,1191008;125275,1235465;69597,824599;67067,375730;27839,177110;44289,186431;67067,129785;77823,132653;103131,91781;170197,72421;270165,103971;242326,186431;189178,255984;141726,300441;242326,303309;119581,366409;206261,385769;89211,442415;220181,464644;130970,565747;189178,559293;194873,603750;275859,492608;362539,385769;348620,473965;432137,527743;284084,565747;348620,615940;192342,628846;184117,660396;111356,793049;198036,755046;141726,837506;270165,736403;231570,828184;320781,673303;303698,770821;337231,660396;348620,742856;426442,552840;428973,590843;451751,593711;493509,565747;479590,631715;499203,673303;365070,755046;426442,818146;303698,808824;365070,884831;315087,884831;220181,843959;275859,932156" o:connectangles="0,0,0,0,0,0,0,0,0,0,0,0,0,0,0,0,0,0,0,0,0,0,0,0,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E3ECB"/>
    <w:multiLevelType w:val="hybridMultilevel"/>
    <w:tmpl w:val="AEE618FC"/>
    <w:lvl w:ilvl="0" w:tplc="04090009">
      <w:start w:val="1"/>
      <w:numFmt w:val="bullet"/>
      <w:lvlText w:val=""/>
      <w:lvlJc w:val="left"/>
      <w:pPr>
        <w:ind w:left="692" w:hanging="480"/>
      </w:pPr>
      <w:rPr>
        <w:rFonts w:ascii="Wingdings" w:hAnsi="Wingdings" w:hint="default"/>
      </w:rPr>
    </w:lvl>
    <w:lvl w:ilvl="1" w:tplc="04090003" w:tentative="1">
      <w:start w:val="1"/>
      <w:numFmt w:val="bullet"/>
      <w:lvlText w:val=""/>
      <w:lvlJc w:val="left"/>
      <w:pPr>
        <w:ind w:left="1172" w:hanging="480"/>
      </w:pPr>
      <w:rPr>
        <w:rFonts w:ascii="Wingdings" w:hAnsi="Wingdings" w:hint="default"/>
      </w:rPr>
    </w:lvl>
    <w:lvl w:ilvl="2" w:tplc="04090005" w:tentative="1">
      <w:start w:val="1"/>
      <w:numFmt w:val="bullet"/>
      <w:lvlText w:val=""/>
      <w:lvlJc w:val="left"/>
      <w:pPr>
        <w:ind w:left="1652" w:hanging="480"/>
      </w:pPr>
      <w:rPr>
        <w:rFonts w:ascii="Wingdings" w:hAnsi="Wingdings" w:hint="default"/>
      </w:rPr>
    </w:lvl>
    <w:lvl w:ilvl="3" w:tplc="04090001" w:tentative="1">
      <w:start w:val="1"/>
      <w:numFmt w:val="bullet"/>
      <w:lvlText w:val=""/>
      <w:lvlJc w:val="left"/>
      <w:pPr>
        <w:ind w:left="2132" w:hanging="480"/>
      </w:pPr>
      <w:rPr>
        <w:rFonts w:ascii="Wingdings" w:hAnsi="Wingdings" w:hint="default"/>
      </w:rPr>
    </w:lvl>
    <w:lvl w:ilvl="4" w:tplc="04090003" w:tentative="1">
      <w:start w:val="1"/>
      <w:numFmt w:val="bullet"/>
      <w:lvlText w:val=""/>
      <w:lvlJc w:val="left"/>
      <w:pPr>
        <w:ind w:left="2612" w:hanging="480"/>
      </w:pPr>
      <w:rPr>
        <w:rFonts w:ascii="Wingdings" w:hAnsi="Wingdings" w:hint="default"/>
      </w:rPr>
    </w:lvl>
    <w:lvl w:ilvl="5" w:tplc="04090005" w:tentative="1">
      <w:start w:val="1"/>
      <w:numFmt w:val="bullet"/>
      <w:lvlText w:val=""/>
      <w:lvlJc w:val="left"/>
      <w:pPr>
        <w:ind w:left="3092" w:hanging="480"/>
      </w:pPr>
      <w:rPr>
        <w:rFonts w:ascii="Wingdings" w:hAnsi="Wingdings" w:hint="default"/>
      </w:rPr>
    </w:lvl>
    <w:lvl w:ilvl="6" w:tplc="04090001" w:tentative="1">
      <w:start w:val="1"/>
      <w:numFmt w:val="bullet"/>
      <w:lvlText w:val=""/>
      <w:lvlJc w:val="left"/>
      <w:pPr>
        <w:ind w:left="3572" w:hanging="480"/>
      </w:pPr>
      <w:rPr>
        <w:rFonts w:ascii="Wingdings" w:hAnsi="Wingdings" w:hint="default"/>
      </w:rPr>
    </w:lvl>
    <w:lvl w:ilvl="7" w:tplc="04090003" w:tentative="1">
      <w:start w:val="1"/>
      <w:numFmt w:val="bullet"/>
      <w:lvlText w:val=""/>
      <w:lvlJc w:val="left"/>
      <w:pPr>
        <w:ind w:left="4052" w:hanging="480"/>
      </w:pPr>
      <w:rPr>
        <w:rFonts w:ascii="Wingdings" w:hAnsi="Wingdings" w:hint="default"/>
      </w:rPr>
    </w:lvl>
    <w:lvl w:ilvl="8" w:tplc="04090005" w:tentative="1">
      <w:start w:val="1"/>
      <w:numFmt w:val="bullet"/>
      <w:lvlText w:val=""/>
      <w:lvlJc w:val="left"/>
      <w:pPr>
        <w:ind w:left="4532" w:hanging="480"/>
      </w:pPr>
      <w:rPr>
        <w:rFonts w:ascii="Wingdings" w:hAnsi="Wingdings" w:hint="default"/>
      </w:rPr>
    </w:lvl>
  </w:abstractNum>
  <w:abstractNum w:abstractNumId="1" w15:restartNumberingAfterBreak="0">
    <w:nsid w:val="221B0EE6"/>
    <w:multiLevelType w:val="hybridMultilevel"/>
    <w:tmpl w:val="74FA23DC"/>
    <w:lvl w:ilvl="0" w:tplc="04090009">
      <w:start w:val="1"/>
      <w:numFmt w:val="bullet"/>
      <w:lvlText w:val=""/>
      <w:lvlJc w:val="left"/>
      <w:pPr>
        <w:ind w:left="780" w:hanging="480"/>
      </w:pPr>
      <w:rPr>
        <w:rFonts w:ascii="Wingdings" w:hAnsi="Wingdings" w:hint="default"/>
      </w:rPr>
    </w:lvl>
    <w:lvl w:ilvl="1" w:tplc="04090003" w:tentative="1">
      <w:start w:val="1"/>
      <w:numFmt w:val="bullet"/>
      <w:lvlText w:val=""/>
      <w:lvlJc w:val="left"/>
      <w:pPr>
        <w:ind w:left="1260" w:hanging="480"/>
      </w:pPr>
      <w:rPr>
        <w:rFonts w:ascii="Wingdings" w:hAnsi="Wingdings" w:hint="default"/>
      </w:rPr>
    </w:lvl>
    <w:lvl w:ilvl="2" w:tplc="04090005" w:tentative="1">
      <w:start w:val="1"/>
      <w:numFmt w:val="bullet"/>
      <w:lvlText w:val=""/>
      <w:lvlJc w:val="left"/>
      <w:pPr>
        <w:ind w:left="1740" w:hanging="480"/>
      </w:pPr>
      <w:rPr>
        <w:rFonts w:ascii="Wingdings" w:hAnsi="Wingdings" w:hint="default"/>
      </w:rPr>
    </w:lvl>
    <w:lvl w:ilvl="3" w:tplc="04090001" w:tentative="1">
      <w:start w:val="1"/>
      <w:numFmt w:val="bullet"/>
      <w:lvlText w:val=""/>
      <w:lvlJc w:val="left"/>
      <w:pPr>
        <w:ind w:left="2220" w:hanging="480"/>
      </w:pPr>
      <w:rPr>
        <w:rFonts w:ascii="Wingdings" w:hAnsi="Wingdings" w:hint="default"/>
      </w:rPr>
    </w:lvl>
    <w:lvl w:ilvl="4" w:tplc="04090003" w:tentative="1">
      <w:start w:val="1"/>
      <w:numFmt w:val="bullet"/>
      <w:lvlText w:val=""/>
      <w:lvlJc w:val="left"/>
      <w:pPr>
        <w:ind w:left="2700" w:hanging="480"/>
      </w:pPr>
      <w:rPr>
        <w:rFonts w:ascii="Wingdings" w:hAnsi="Wingdings" w:hint="default"/>
      </w:rPr>
    </w:lvl>
    <w:lvl w:ilvl="5" w:tplc="04090005" w:tentative="1">
      <w:start w:val="1"/>
      <w:numFmt w:val="bullet"/>
      <w:lvlText w:val=""/>
      <w:lvlJc w:val="left"/>
      <w:pPr>
        <w:ind w:left="3180" w:hanging="480"/>
      </w:pPr>
      <w:rPr>
        <w:rFonts w:ascii="Wingdings" w:hAnsi="Wingdings" w:hint="default"/>
      </w:rPr>
    </w:lvl>
    <w:lvl w:ilvl="6" w:tplc="04090001" w:tentative="1">
      <w:start w:val="1"/>
      <w:numFmt w:val="bullet"/>
      <w:lvlText w:val=""/>
      <w:lvlJc w:val="left"/>
      <w:pPr>
        <w:ind w:left="3660" w:hanging="480"/>
      </w:pPr>
      <w:rPr>
        <w:rFonts w:ascii="Wingdings" w:hAnsi="Wingdings" w:hint="default"/>
      </w:rPr>
    </w:lvl>
    <w:lvl w:ilvl="7" w:tplc="04090003" w:tentative="1">
      <w:start w:val="1"/>
      <w:numFmt w:val="bullet"/>
      <w:lvlText w:val=""/>
      <w:lvlJc w:val="left"/>
      <w:pPr>
        <w:ind w:left="4140" w:hanging="480"/>
      </w:pPr>
      <w:rPr>
        <w:rFonts w:ascii="Wingdings" w:hAnsi="Wingdings" w:hint="default"/>
      </w:rPr>
    </w:lvl>
    <w:lvl w:ilvl="8" w:tplc="04090005" w:tentative="1">
      <w:start w:val="1"/>
      <w:numFmt w:val="bullet"/>
      <w:lvlText w:val=""/>
      <w:lvlJc w:val="left"/>
      <w:pPr>
        <w:ind w:left="46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en-US" w:vendorID="64" w:dllVersion="131078" w:nlCheck="1" w:checkStyle="1"/>
  <w:activeWritingStyle w:appName="MSWord" w:lang="zh-TW" w:vendorID="64" w:dllVersion="131077"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15"/>
    <w:rsid w:val="000A47AB"/>
    <w:rsid w:val="000F6777"/>
    <w:rsid w:val="00133D53"/>
    <w:rsid w:val="00256DD8"/>
    <w:rsid w:val="002921B6"/>
    <w:rsid w:val="003274A4"/>
    <w:rsid w:val="00383053"/>
    <w:rsid w:val="003A6116"/>
    <w:rsid w:val="003C3D1F"/>
    <w:rsid w:val="003E2ABC"/>
    <w:rsid w:val="00445DBA"/>
    <w:rsid w:val="0045287D"/>
    <w:rsid w:val="00474468"/>
    <w:rsid w:val="00481D58"/>
    <w:rsid w:val="004E77A9"/>
    <w:rsid w:val="00581AFF"/>
    <w:rsid w:val="00585674"/>
    <w:rsid w:val="005B32AA"/>
    <w:rsid w:val="005F2386"/>
    <w:rsid w:val="00647D23"/>
    <w:rsid w:val="00684C15"/>
    <w:rsid w:val="006F3D53"/>
    <w:rsid w:val="007448D6"/>
    <w:rsid w:val="007524D1"/>
    <w:rsid w:val="007677EE"/>
    <w:rsid w:val="00784CE8"/>
    <w:rsid w:val="00784D17"/>
    <w:rsid w:val="00786F2B"/>
    <w:rsid w:val="007A1D65"/>
    <w:rsid w:val="007B33CD"/>
    <w:rsid w:val="007C06BD"/>
    <w:rsid w:val="007E6FFF"/>
    <w:rsid w:val="00816915"/>
    <w:rsid w:val="00824AF5"/>
    <w:rsid w:val="00923A1E"/>
    <w:rsid w:val="009505B0"/>
    <w:rsid w:val="009529F4"/>
    <w:rsid w:val="009606E6"/>
    <w:rsid w:val="00962CD5"/>
    <w:rsid w:val="009C582A"/>
    <w:rsid w:val="009E7E9E"/>
    <w:rsid w:val="009F0A95"/>
    <w:rsid w:val="00AC0D5E"/>
    <w:rsid w:val="00B10FED"/>
    <w:rsid w:val="00B161DE"/>
    <w:rsid w:val="00BA10DF"/>
    <w:rsid w:val="00BC2723"/>
    <w:rsid w:val="00BF6245"/>
    <w:rsid w:val="00C06FC2"/>
    <w:rsid w:val="00C3115C"/>
    <w:rsid w:val="00C71A75"/>
    <w:rsid w:val="00C75EFA"/>
    <w:rsid w:val="00C96A38"/>
    <w:rsid w:val="00CA172D"/>
    <w:rsid w:val="00CC0CFD"/>
    <w:rsid w:val="00CF06B1"/>
    <w:rsid w:val="00D16EFC"/>
    <w:rsid w:val="00D20823"/>
    <w:rsid w:val="00D33C6C"/>
    <w:rsid w:val="00DA14F5"/>
    <w:rsid w:val="00DE4E9D"/>
    <w:rsid w:val="00DF0369"/>
    <w:rsid w:val="00E06F5D"/>
    <w:rsid w:val="00E2214B"/>
    <w:rsid w:val="00E27AA6"/>
    <w:rsid w:val="00E307A4"/>
    <w:rsid w:val="00E40748"/>
    <w:rsid w:val="00E41AC1"/>
    <w:rsid w:val="00E45564"/>
    <w:rsid w:val="00E6337E"/>
    <w:rsid w:val="00E6346A"/>
    <w:rsid w:val="00E75671"/>
    <w:rsid w:val="00E8733B"/>
    <w:rsid w:val="00F00FC0"/>
    <w:rsid w:val="00F5586A"/>
    <w:rsid w:val="00FA4C95"/>
    <w:rsid w:val="00FD5853"/>
    <w:rsid w:val="00FE70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5C894D-ED7D-491F-B7E6-E1582F34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23324" w:themeColor="accent4" w:themeShade="80"/>
        <w:sz w:val="18"/>
        <w:szCs w:val="18"/>
        <w:lang w:val="en-US" w:eastAsia="zh-CN" w:bidi="ar-SA"/>
      </w:rPr>
    </w:rPrDefault>
    <w:pPrDefault>
      <w:pPr>
        <w:spacing w:before="40"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915"/>
    <w:pPr>
      <w:widowControl w:val="0"/>
      <w:spacing w:before="0" w:after="0"/>
    </w:pPr>
    <w:rPr>
      <w:rFonts w:ascii="Times New Roman" w:eastAsia="新細明體" w:hAnsi="Times New Roman" w:cs="Times New Roman"/>
      <w:color w:val="auto"/>
      <w:kern w:val="2"/>
      <w:sz w:val="24"/>
      <w:szCs w:val="24"/>
      <w:lang w:eastAsia="zh-TW"/>
    </w:rPr>
  </w:style>
  <w:style w:type="paragraph" w:styleId="1">
    <w:name w:val="heading 1"/>
    <w:basedOn w:val="a"/>
    <w:next w:val="a"/>
    <w:link w:val="10"/>
    <w:uiPriority w:val="9"/>
    <w:qFormat/>
    <w:rsid w:val="00C3115C"/>
    <w:pPr>
      <w:widowControl/>
      <w:spacing w:before="320"/>
      <w:ind w:left="115" w:right="115"/>
      <w:outlineLvl w:val="0"/>
    </w:pPr>
    <w:rPr>
      <w:rFonts w:asciiTheme="majorHAnsi" w:eastAsia="Microsoft JhengHei UI" w:hAnsiTheme="majorHAnsi" w:cstheme="majorBidi"/>
      <w:color w:val="423324" w:themeColor="accent4" w:themeShade="80"/>
      <w:kern w:val="0"/>
      <w:sz w:val="32"/>
      <w:szCs w:val="32"/>
      <w:lang w:eastAsia="zh-CN"/>
    </w:rPr>
  </w:style>
  <w:style w:type="paragraph" w:styleId="2">
    <w:name w:val="heading 2"/>
    <w:basedOn w:val="a"/>
    <w:next w:val="a"/>
    <w:link w:val="20"/>
    <w:uiPriority w:val="9"/>
    <w:semiHidden/>
    <w:unhideWhenUsed/>
    <w:qFormat/>
    <w:rsid w:val="00C3115C"/>
    <w:pPr>
      <w:keepNext/>
      <w:widowControl/>
      <w:spacing w:before="40" w:after="40" w:line="720" w:lineRule="auto"/>
      <w:outlineLvl w:val="1"/>
    </w:pPr>
    <w:rPr>
      <w:rFonts w:asciiTheme="majorHAnsi" w:eastAsia="Microsoft JhengHei UI" w:hAnsiTheme="majorHAnsi" w:cstheme="majorBidi"/>
      <w:b/>
      <w:bCs/>
      <w:color w:val="423324" w:themeColor="accent4" w:themeShade="80"/>
      <w:kern w:val="0"/>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月"/>
    <w:basedOn w:val="a"/>
    <w:uiPriority w:val="1"/>
    <w:qFormat/>
    <w:rsid w:val="00C3115C"/>
    <w:pPr>
      <w:widowControl/>
      <w:spacing w:before="40" w:after="40"/>
    </w:pPr>
    <w:rPr>
      <w:rFonts w:asciiTheme="majorHAnsi" w:eastAsia="Microsoft JhengHei UI" w:hAnsiTheme="majorHAnsi" w:cstheme="majorBidi"/>
      <w:color w:val="423324" w:themeColor="accent4" w:themeShade="80"/>
      <w:kern w:val="0"/>
      <w:sz w:val="72"/>
      <w:szCs w:val="72"/>
      <w:lang w:eastAsia="zh-CN"/>
    </w:rPr>
  </w:style>
  <w:style w:type="paragraph" w:customStyle="1" w:styleId="a5">
    <w:name w:val="年"/>
    <w:basedOn w:val="a"/>
    <w:uiPriority w:val="1"/>
    <w:qFormat/>
    <w:rsid w:val="00C3115C"/>
    <w:pPr>
      <w:widowControl/>
      <w:spacing w:before="40" w:after="40"/>
      <w:jc w:val="right"/>
    </w:pPr>
    <w:rPr>
      <w:rFonts w:asciiTheme="majorHAnsi" w:eastAsia="Microsoft JhengHei UI" w:hAnsiTheme="majorHAnsi" w:cstheme="majorBidi"/>
      <w:color w:val="423324" w:themeColor="accent4" w:themeShade="80"/>
      <w:kern w:val="0"/>
      <w:sz w:val="72"/>
      <w:szCs w:val="72"/>
      <w:lang w:eastAsia="zh-CN"/>
    </w:rPr>
  </w:style>
  <w:style w:type="paragraph" w:customStyle="1" w:styleId="a6">
    <w:name w:val="星期"/>
    <w:basedOn w:val="a"/>
    <w:uiPriority w:val="3"/>
    <w:qFormat/>
    <w:rsid w:val="00C3115C"/>
    <w:pPr>
      <w:widowControl/>
      <w:spacing w:before="40" w:after="60"/>
      <w:jc w:val="center"/>
    </w:pPr>
    <w:rPr>
      <w:rFonts w:asciiTheme="minorHAnsi" w:eastAsia="Microsoft JhengHei UI" w:hAnsiTheme="minorHAnsi" w:cstheme="minorBidi"/>
      <w:color w:val="423324" w:themeColor="accent4" w:themeShade="80"/>
      <w:kern w:val="0"/>
      <w:sz w:val="18"/>
      <w:szCs w:val="18"/>
      <w:lang w:eastAsia="zh-CN"/>
    </w:rPr>
  </w:style>
  <w:style w:type="paragraph" w:styleId="a7">
    <w:name w:val="Date"/>
    <w:basedOn w:val="a"/>
    <w:next w:val="a"/>
    <w:link w:val="a8"/>
    <w:uiPriority w:val="4"/>
    <w:unhideWhenUsed/>
    <w:qFormat/>
    <w:rsid w:val="00C3115C"/>
    <w:pPr>
      <w:widowControl/>
      <w:spacing w:before="50" w:after="50"/>
    </w:pPr>
    <w:rPr>
      <w:rFonts w:asciiTheme="minorHAnsi" w:eastAsia="Microsoft JhengHei UI" w:hAnsiTheme="minorHAnsi" w:cstheme="minorBidi"/>
      <w:color w:val="423324" w:themeColor="accent4" w:themeShade="80"/>
      <w:kern w:val="0"/>
      <w:sz w:val="22"/>
      <w:szCs w:val="22"/>
      <w:lang w:eastAsia="zh-CN"/>
    </w:rPr>
  </w:style>
  <w:style w:type="character" w:customStyle="1" w:styleId="a8">
    <w:name w:val="日期 字元"/>
    <w:basedOn w:val="a0"/>
    <w:link w:val="a7"/>
    <w:uiPriority w:val="4"/>
    <w:rsid w:val="00C3115C"/>
    <w:rPr>
      <w:rFonts w:eastAsia="Microsoft JhengHei UI"/>
      <w:sz w:val="22"/>
      <w:szCs w:val="22"/>
    </w:rPr>
  </w:style>
  <w:style w:type="paragraph" w:customStyle="1" w:styleId="a9">
    <w:name w:val="當月以外日期"/>
    <w:basedOn w:val="a7"/>
    <w:uiPriority w:val="4"/>
    <w:qFormat/>
    <w:rsid w:val="00C3115C"/>
    <w:rPr>
      <w:color w:val="BEA388" w:themeColor="accent4" w:themeTint="99"/>
    </w:rPr>
  </w:style>
  <w:style w:type="paragraph" w:styleId="aa">
    <w:name w:val="header"/>
    <w:basedOn w:val="a"/>
    <w:link w:val="ab"/>
    <w:uiPriority w:val="99"/>
    <w:unhideWhenUsed/>
    <w:rsid w:val="00C3115C"/>
    <w:pPr>
      <w:widowControl/>
    </w:pPr>
    <w:rPr>
      <w:rFonts w:asciiTheme="minorHAnsi" w:eastAsia="Microsoft JhengHei UI" w:hAnsiTheme="minorHAnsi" w:cstheme="minorBidi"/>
      <w:color w:val="423324" w:themeColor="accent4" w:themeShade="80"/>
      <w:kern w:val="0"/>
      <w:sz w:val="18"/>
      <w:szCs w:val="18"/>
      <w:lang w:eastAsia="zh-CN"/>
    </w:rPr>
  </w:style>
  <w:style w:type="paragraph" w:styleId="ac">
    <w:name w:val="No Spacing"/>
    <w:uiPriority w:val="2"/>
    <w:qFormat/>
    <w:rsid w:val="00C3115C"/>
    <w:pPr>
      <w:spacing w:after="0"/>
    </w:pPr>
    <w:rPr>
      <w:rFonts w:eastAsia="Microsoft JhengHei UI"/>
      <w:sz w:val="20"/>
      <w:szCs w:val="20"/>
    </w:rPr>
  </w:style>
  <w:style w:type="character" w:styleId="ad">
    <w:name w:val="Placeholder Text"/>
    <w:basedOn w:val="a0"/>
    <w:uiPriority w:val="99"/>
    <w:semiHidden/>
    <w:rPr>
      <w:color w:val="808080"/>
    </w:rPr>
  </w:style>
  <w:style w:type="character" w:customStyle="1" w:styleId="ab">
    <w:name w:val="頁首 字元"/>
    <w:basedOn w:val="a0"/>
    <w:link w:val="aa"/>
    <w:uiPriority w:val="99"/>
    <w:rsid w:val="00C3115C"/>
    <w:rPr>
      <w:rFonts w:eastAsia="Microsoft JhengHei UI"/>
    </w:rPr>
  </w:style>
  <w:style w:type="paragraph" w:styleId="ae">
    <w:name w:val="footer"/>
    <w:basedOn w:val="a"/>
    <w:link w:val="af"/>
    <w:uiPriority w:val="99"/>
    <w:unhideWhenUsed/>
    <w:rsid w:val="00C3115C"/>
    <w:pPr>
      <w:widowControl/>
    </w:pPr>
    <w:rPr>
      <w:rFonts w:asciiTheme="minorHAnsi" w:eastAsia="Microsoft JhengHei UI" w:hAnsiTheme="minorHAnsi" w:cstheme="minorBidi"/>
      <w:color w:val="423324" w:themeColor="accent4" w:themeShade="80"/>
      <w:kern w:val="0"/>
      <w:sz w:val="18"/>
      <w:szCs w:val="18"/>
      <w:lang w:eastAsia="zh-CN"/>
    </w:rPr>
  </w:style>
  <w:style w:type="character" w:customStyle="1" w:styleId="af">
    <w:name w:val="頁尾 字元"/>
    <w:basedOn w:val="a0"/>
    <w:link w:val="ae"/>
    <w:uiPriority w:val="99"/>
    <w:rsid w:val="00C3115C"/>
    <w:rPr>
      <w:rFonts w:eastAsia="Microsoft JhengHei UI"/>
    </w:rPr>
  </w:style>
  <w:style w:type="character" w:customStyle="1" w:styleId="10">
    <w:name w:val="標題 1 字元"/>
    <w:basedOn w:val="a0"/>
    <w:link w:val="1"/>
    <w:uiPriority w:val="9"/>
    <w:rsid w:val="00C3115C"/>
    <w:rPr>
      <w:rFonts w:asciiTheme="majorHAnsi" w:eastAsia="Microsoft JhengHei UI" w:hAnsiTheme="majorHAnsi" w:cstheme="majorBidi"/>
      <w:sz w:val="32"/>
      <w:szCs w:val="32"/>
    </w:rPr>
  </w:style>
  <w:style w:type="character" w:customStyle="1" w:styleId="20">
    <w:name w:val="標題 2 字元"/>
    <w:basedOn w:val="a0"/>
    <w:link w:val="2"/>
    <w:uiPriority w:val="9"/>
    <w:semiHidden/>
    <w:rsid w:val="00C3115C"/>
    <w:rPr>
      <w:rFonts w:asciiTheme="majorHAnsi" w:eastAsia="Microsoft JhengHei UI" w:hAnsiTheme="majorHAnsi" w:cstheme="majorBidi"/>
      <w:b/>
      <w:bCs/>
      <w:sz w:val="48"/>
      <w:szCs w:val="48"/>
    </w:rPr>
  </w:style>
  <w:style w:type="paragraph" w:styleId="af0">
    <w:name w:val="List Paragraph"/>
    <w:basedOn w:val="a"/>
    <w:uiPriority w:val="34"/>
    <w:unhideWhenUsed/>
    <w:qFormat/>
    <w:rsid w:val="00F00FC0"/>
    <w:pPr>
      <w:ind w:leftChars="200" w:left="480"/>
    </w:pPr>
  </w:style>
  <w:style w:type="character" w:styleId="af1">
    <w:name w:val="Strong"/>
    <w:basedOn w:val="a0"/>
    <w:uiPriority w:val="22"/>
    <w:qFormat/>
    <w:rsid w:val="009F0A95"/>
    <w:rPr>
      <w:b/>
      <w:bCs/>
    </w:rPr>
  </w:style>
  <w:style w:type="paragraph" w:styleId="af2">
    <w:name w:val="Body Text"/>
    <w:basedOn w:val="a"/>
    <w:link w:val="af3"/>
    <w:uiPriority w:val="1"/>
    <w:qFormat/>
    <w:rsid w:val="00B10FED"/>
    <w:pPr>
      <w:autoSpaceDE w:val="0"/>
      <w:autoSpaceDN w:val="0"/>
      <w:ind w:left="593"/>
    </w:pPr>
    <w:rPr>
      <w:rFonts w:ascii="Arial" w:eastAsia="Arial" w:hAnsi="Arial" w:cs="Arial"/>
      <w:kern w:val="0"/>
      <w:lang w:val="zh-TW" w:bidi="zh-TW"/>
    </w:rPr>
  </w:style>
  <w:style w:type="character" w:customStyle="1" w:styleId="af3">
    <w:name w:val="本文 字元"/>
    <w:basedOn w:val="a0"/>
    <w:link w:val="af2"/>
    <w:uiPriority w:val="1"/>
    <w:rsid w:val="00B10FED"/>
    <w:rPr>
      <w:rFonts w:ascii="Arial" w:eastAsia="Arial" w:hAnsi="Arial" w:cs="Arial"/>
      <w:color w:val="auto"/>
      <w:sz w:val="24"/>
      <w:szCs w:val="24"/>
      <w:lang w:val="zh-TW" w:eastAsia="zh-TW" w:bidi="zh-TW"/>
    </w:rPr>
  </w:style>
  <w:style w:type="character" w:styleId="af4">
    <w:name w:val="Hyperlink"/>
    <w:basedOn w:val="a0"/>
    <w:uiPriority w:val="99"/>
    <w:semiHidden/>
    <w:unhideWhenUsed/>
    <w:rsid w:val="00962C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16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tudents.ntsu.edu.tw/p/404-1003-2655.php?Lang=zh-tw"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2018%2012%20&#26376;&#20221;&#34892;&#20107;&#26310;%20(&#36913;&#26085;&#33267;&#36913;&#20845;).dotx" TargetMode="External"/></Relationships>
</file>

<file path=word/theme/theme1.xml><?xml version="1.0" encoding="utf-8"?>
<a:theme xmlns:a="http://schemas.openxmlformats.org/drawingml/2006/main" name="Hummingbird Calendar">
  <a:themeElements>
    <a:clrScheme name="Family Calendar">
      <a:dk1>
        <a:sysClr val="windowText" lastClr="000000"/>
      </a:dk1>
      <a:lt1>
        <a:sysClr val="window" lastClr="FFFFFF"/>
      </a:lt1>
      <a:dk2>
        <a:srgbClr val="2F5897"/>
      </a:dk2>
      <a:lt2>
        <a:srgbClr val="E4E9EF"/>
      </a:lt2>
      <a:accent1>
        <a:srgbClr val="2B385B"/>
      </a:accent1>
      <a:accent2>
        <a:srgbClr val="461400"/>
      </a:accent2>
      <a:accent3>
        <a:srgbClr val="A25A12"/>
      </a:accent3>
      <a:accent4>
        <a:srgbClr val="846648"/>
      </a:accent4>
      <a:accent5>
        <a:srgbClr val="3B5212"/>
      </a:accent5>
      <a:accent6>
        <a:srgbClr val="758085"/>
      </a:accent6>
      <a:hlink>
        <a:srgbClr val="3399FF"/>
      </a:hlink>
      <a:folHlink>
        <a:srgbClr val="B2B2B2"/>
      </a:folHlink>
    </a:clrScheme>
    <a:fontScheme name="Georgia">
      <a:majorFont>
        <a:latin typeface="Georgi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4299B-0EF7-424F-8F84-D07A9AA7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12 月份行事曆 (週日至週六)</Template>
  <TotalTime>258</TotalTime>
  <Pages>2</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2019-02-19T07:59:00Z</cp:lastPrinted>
  <dcterms:created xsi:type="dcterms:W3CDTF">2019-02-19T03:28:00Z</dcterms:created>
  <dcterms:modified xsi:type="dcterms:W3CDTF">2020-06-30T07:09:00Z</dcterms:modified>
  <cp:version/>
</cp:coreProperties>
</file>